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39E" w:rsidRPr="009E0569" w:rsidRDefault="00FE639E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Информационный бюллетень</w:t>
      </w:r>
    </w:p>
    <w:p w:rsidR="00FE639E" w:rsidRPr="009E0569" w:rsidRDefault="00FE639E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Бабеевского сельского поселения</w:t>
      </w:r>
    </w:p>
    <w:p w:rsidR="00FE639E" w:rsidRPr="009E0569" w:rsidRDefault="00FE639E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Темниковского муниципального района</w:t>
      </w:r>
    </w:p>
    <w:p w:rsidR="00FE639E" w:rsidRPr="009E0569" w:rsidRDefault="00FE639E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Республики Мордовия</w:t>
      </w:r>
    </w:p>
    <w:p w:rsidR="00FE639E" w:rsidRPr="009E0569" w:rsidRDefault="00FE639E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Является официальным печатным документом</w:t>
      </w:r>
    </w:p>
    <w:p w:rsidR="00FE639E" w:rsidRPr="009E0569" w:rsidRDefault="00FE639E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Бабеевского сельского поселения</w:t>
      </w:r>
    </w:p>
    <w:p w:rsidR="00FE639E" w:rsidRPr="009E0569" w:rsidRDefault="00FE639E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Темниковского муниципального района</w:t>
      </w:r>
    </w:p>
    <w:p w:rsidR="00FE639E" w:rsidRPr="009E0569" w:rsidRDefault="00FE639E" w:rsidP="00405367">
      <w:pPr>
        <w:spacing w:after="0" w:line="240" w:lineRule="auto"/>
        <w:rPr>
          <w:b/>
          <w:bCs/>
          <w:sz w:val="28"/>
          <w:szCs w:val="28"/>
        </w:rPr>
      </w:pPr>
      <w:r w:rsidRPr="009E0569">
        <w:rPr>
          <w:b/>
          <w:bCs/>
          <w:sz w:val="28"/>
          <w:szCs w:val="28"/>
        </w:rPr>
        <w:t>Республики Мордовия</w:t>
      </w:r>
    </w:p>
    <w:p w:rsidR="00FE639E" w:rsidRDefault="00FE639E" w:rsidP="00405367">
      <w:pPr>
        <w:rPr>
          <w:b/>
          <w:bCs/>
          <w:sz w:val="28"/>
          <w:szCs w:val="28"/>
        </w:rPr>
      </w:pPr>
    </w:p>
    <w:p w:rsidR="00FE639E" w:rsidRPr="00F33C2D" w:rsidRDefault="00FE639E" w:rsidP="00F33C2D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№ 34</w:t>
      </w:r>
      <w:r w:rsidRPr="00F33C2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от 21 </w:t>
      </w:r>
      <w:r w:rsidRPr="00F33C2D">
        <w:rPr>
          <w:rFonts w:ascii="Times New Roman" w:hAnsi="Times New Roman" w:cs="Times New Roman"/>
          <w:b/>
          <w:bCs/>
          <w:sz w:val="28"/>
          <w:szCs w:val="28"/>
        </w:rPr>
        <w:t xml:space="preserve"> декабря 2016 г</w:t>
      </w:r>
    </w:p>
    <w:p w:rsidR="00FE639E" w:rsidRDefault="00FE639E" w:rsidP="003870A9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FE639E" w:rsidRDefault="00FE639E" w:rsidP="003870A9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</w:p>
    <w:p w:rsidR="00FE639E" w:rsidRPr="00E53333" w:rsidRDefault="00FE639E" w:rsidP="00E53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333">
        <w:rPr>
          <w:rFonts w:ascii="Times New Roman" w:hAnsi="Times New Roman" w:cs="Times New Roman"/>
          <w:sz w:val="28"/>
          <w:szCs w:val="28"/>
        </w:rPr>
        <w:t xml:space="preserve">Темниковский районный суд Республики Мордовия согласился с доводами государственного обвинителя о виновности жителя с. Хлебино Теньгушевского  района Республики Мордовия Воронина Станислава Александровича, 05.04.1992 года рождения, в совершении преступления, предусмотренного п. «г» ч. 2 ст. 260 УК РФ (умышленное совершение незаконной порубки лесных насаждений в крупном размере). </w:t>
      </w:r>
    </w:p>
    <w:p w:rsidR="00FE639E" w:rsidRPr="00E53333" w:rsidRDefault="00FE639E" w:rsidP="00E533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333">
        <w:rPr>
          <w:rFonts w:ascii="Times New Roman" w:hAnsi="Times New Roman" w:cs="Times New Roman"/>
          <w:sz w:val="28"/>
          <w:szCs w:val="28"/>
        </w:rPr>
        <w:t xml:space="preserve">Судом установлено, что 07.09.2016 Воронин С.А. из своего дома </w:t>
      </w:r>
      <w:r w:rsidRPr="00E53333">
        <w:rPr>
          <w:rFonts w:ascii="Times New Roman" w:hAnsi="Times New Roman" w:cs="Times New Roman"/>
          <w:color w:val="000000"/>
          <w:sz w:val="28"/>
          <w:szCs w:val="28"/>
        </w:rPr>
        <w:t>взял принадлежащую его отцу бензопилу и на принадлежащем его родственнику тракторе  поехал в выдел № 3 квартала № 78 Харинского участкового лесничества ГКУ РМ «Темниковское территориальное лесничество», где совершил незаконную порубку деревьев породы сосна. Срубленные деревья Воронин С.А. погрузил в прицеп грузового автомобиля и покинул место преступления. При перевозки незаконно срубленной древесины Воронин С.А. был задержан  работниками ГКУ РМ «Темниковское территориальное лесничество». С</w:t>
      </w:r>
      <w:r w:rsidRPr="00E53333">
        <w:rPr>
          <w:rFonts w:ascii="Times New Roman" w:hAnsi="Times New Roman" w:cs="Times New Roman"/>
          <w:sz w:val="28"/>
          <w:szCs w:val="28"/>
        </w:rPr>
        <w:t xml:space="preserve">воими действиями Воронин С.А. причинил ГКУ РМ «Темниковское территориальное лесничество» ущерб на общую сумму 135 986 рублей 76 копеек, который согласно примечанию к ст. 260 УК РФ является крупным размером.  </w:t>
      </w:r>
    </w:p>
    <w:p w:rsidR="00FE639E" w:rsidRPr="00E53333" w:rsidRDefault="00FE639E" w:rsidP="00E53333">
      <w:pPr>
        <w:pStyle w:val="BodyTextIndent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333">
        <w:rPr>
          <w:rFonts w:ascii="Times New Roman" w:hAnsi="Times New Roman" w:cs="Times New Roman"/>
          <w:sz w:val="28"/>
          <w:szCs w:val="28"/>
        </w:rPr>
        <w:t>Приговором суда от 16.12.2016 Воронин С.А. осужден к штрафу в размере 75 000 рублей. Кроме того, с него взыскана сумма не возмещенного ущерба.</w:t>
      </w:r>
    </w:p>
    <w:p w:rsidR="00FE639E" w:rsidRPr="00E53333" w:rsidRDefault="00FE639E" w:rsidP="00E53333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3333">
        <w:rPr>
          <w:rFonts w:ascii="Times New Roman" w:hAnsi="Times New Roman" w:cs="Times New Roman"/>
          <w:sz w:val="28"/>
          <w:szCs w:val="28"/>
        </w:rPr>
        <w:t xml:space="preserve">Приговор не вступил в законную силу.    </w:t>
      </w:r>
    </w:p>
    <w:p w:rsidR="00FE639E" w:rsidRPr="00E53333" w:rsidRDefault="00FE639E" w:rsidP="00E533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639E" w:rsidRPr="00E53333" w:rsidRDefault="00FE639E" w:rsidP="00E53333">
      <w:pPr>
        <w:tabs>
          <w:tab w:val="left" w:pos="5160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53333">
        <w:rPr>
          <w:rFonts w:ascii="Times New Roman" w:hAnsi="Times New Roman" w:cs="Times New Roman"/>
          <w:sz w:val="28"/>
          <w:szCs w:val="28"/>
        </w:rPr>
        <w:t>Заместитель прокурора района</w:t>
      </w:r>
    </w:p>
    <w:p w:rsidR="00FE639E" w:rsidRPr="00E53333" w:rsidRDefault="00FE639E" w:rsidP="00E53333">
      <w:pPr>
        <w:tabs>
          <w:tab w:val="left" w:pos="5160"/>
        </w:tabs>
        <w:spacing w:after="0" w:line="240" w:lineRule="auto"/>
        <w:ind w:left="5160" w:hanging="51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юрист 1 класса                                                                                  А.И.Кандрин</w:t>
      </w:r>
    </w:p>
    <w:p w:rsidR="00FE639E" w:rsidRPr="00E53333" w:rsidRDefault="00FE639E" w:rsidP="00E5333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E639E" w:rsidRPr="00E53333" w:rsidSect="00C872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65B"/>
    <w:rsid w:val="000139FA"/>
    <w:rsid w:val="000204BA"/>
    <w:rsid w:val="0002780F"/>
    <w:rsid w:val="000C535A"/>
    <w:rsid w:val="00143DCA"/>
    <w:rsid w:val="0016500C"/>
    <w:rsid w:val="0016568F"/>
    <w:rsid w:val="001878CD"/>
    <w:rsid w:val="001E716F"/>
    <w:rsid w:val="001F11C3"/>
    <w:rsid w:val="002069BD"/>
    <w:rsid w:val="00222F06"/>
    <w:rsid w:val="0026462D"/>
    <w:rsid w:val="00291461"/>
    <w:rsid w:val="002A0DEC"/>
    <w:rsid w:val="00310BD6"/>
    <w:rsid w:val="003566E7"/>
    <w:rsid w:val="003721C6"/>
    <w:rsid w:val="003870A9"/>
    <w:rsid w:val="003962A4"/>
    <w:rsid w:val="003A030C"/>
    <w:rsid w:val="003B67E0"/>
    <w:rsid w:val="003E0CF9"/>
    <w:rsid w:val="00405367"/>
    <w:rsid w:val="00421E09"/>
    <w:rsid w:val="00426900"/>
    <w:rsid w:val="00430945"/>
    <w:rsid w:val="00442BA5"/>
    <w:rsid w:val="004940DA"/>
    <w:rsid w:val="004C613E"/>
    <w:rsid w:val="004E02CE"/>
    <w:rsid w:val="00511030"/>
    <w:rsid w:val="005A0F25"/>
    <w:rsid w:val="005A13F7"/>
    <w:rsid w:val="005B51DA"/>
    <w:rsid w:val="005C4A67"/>
    <w:rsid w:val="005E465B"/>
    <w:rsid w:val="005E6231"/>
    <w:rsid w:val="00606121"/>
    <w:rsid w:val="006366E7"/>
    <w:rsid w:val="00644F30"/>
    <w:rsid w:val="0066493F"/>
    <w:rsid w:val="006901E9"/>
    <w:rsid w:val="006B3478"/>
    <w:rsid w:val="006E1B8C"/>
    <w:rsid w:val="00745EAD"/>
    <w:rsid w:val="00773BFF"/>
    <w:rsid w:val="00783757"/>
    <w:rsid w:val="00831F1F"/>
    <w:rsid w:val="009A0A22"/>
    <w:rsid w:val="009D3B71"/>
    <w:rsid w:val="009E0569"/>
    <w:rsid w:val="009E37C5"/>
    <w:rsid w:val="009E59CA"/>
    <w:rsid w:val="00A14F4C"/>
    <w:rsid w:val="00A1790B"/>
    <w:rsid w:val="00A57036"/>
    <w:rsid w:val="00AA079D"/>
    <w:rsid w:val="00AB2292"/>
    <w:rsid w:val="00B23801"/>
    <w:rsid w:val="00B30C48"/>
    <w:rsid w:val="00B75649"/>
    <w:rsid w:val="00B7586A"/>
    <w:rsid w:val="00BB3CB8"/>
    <w:rsid w:val="00BF55E5"/>
    <w:rsid w:val="00BF56EB"/>
    <w:rsid w:val="00C87288"/>
    <w:rsid w:val="00C94BC7"/>
    <w:rsid w:val="00CA78B7"/>
    <w:rsid w:val="00CC2579"/>
    <w:rsid w:val="00CC51E9"/>
    <w:rsid w:val="00D35DF4"/>
    <w:rsid w:val="00DA4190"/>
    <w:rsid w:val="00DC2708"/>
    <w:rsid w:val="00E10459"/>
    <w:rsid w:val="00E24FB8"/>
    <w:rsid w:val="00E53333"/>
    <w:rsid w:val="00E74DB1"/>
    <w:rsid w:val="00EA5B98"/>
    <w:rsid w:val="00EE3101"/>
    <w:rsid w:val="00F05CCB"/>
    <w:rsid w:val="00F33C2D"/>
    <w:rsid w:val="00F449FE"/>
    <w:rsid w:val="00F613B0"/>
    <w:rsid w:val="00F8356E"/>
    <w:rsid w:val="00FE6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7288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BF55E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204BA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customStyle="1" w:styleId="a">
    <w:name w:val="Знак"/>
    <w:basedOn w:val="Normal"/>
    <w:uiPriority w:val="99"/>
    <w:rsid w:val="00405367"/>
    <w:pPr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1650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5EAD"/>
    <w:rPr>
      <w:rFonts w:ascii="Times New Roman" w:hAnsi="Times New Roman" w:cs="Times New Roman"/>
      <w:sz w:val="2"/>
      <w:szCs w:val="2"/>
      <w:lang w:eastAsia="en-US"/>
    </w:rPr>
  </w:style>
  <w:style w:type="paragraph" w:styleId="NormalWeb">
    <w:name w:val="Normal (Web)"/>
    <w:basedOn w:val="Normal"/>
    <w:uiPriority w:val="99"/>
    <w:rsid w:val="003962A4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BF55E5"/>
    <w:rPr>
      <w:rFonts w:ascii="Arial" w:hAnsi="Arial" w:cs="Arial"/>
      <w:b/>
      <w:bCs/>
      <w:color w:val="26282F"/>
      <w:sz w:val="24"/>
      <w:szCs w:val="24"/>
      <w:lang w:val="ru-RU" w:eastAsia="ru-RU"/>
    </w:rPr>
  </w:style>
  <w:style w:type="character" w:customStyle="1" w:styleId="a0">
    <w:name w:val="Гипертекстовая ссылка"/>
    <w:basedOn w:val="DefaultParagraphFont"/>
    <w:uiPriority w:val="99"/>
    <w:rsid w:val="00BF55E5"/>
    <w:rPr>
      <w:b/>
      <w:bCs/>
      <w:color w:val="auto"/>
    </w:rPr>
  </w:style>
  <w:style w:type="character" w:customStyle="1" w:styleId="apple-converted-space">
    <w:name w:val="apple-converted-space"/>
    <w:uiPriority w:val="99"/>
    <w:rsid w:val="00BF55E5"/>
  </w:style>
  <w:style w:type="paragraph" w:customStyle="1" w:styleId="s1">
    <w:name w:val="s_1"/>
    <w:basedOn w:val="Normal"/>
    <w:uiPriority w:val="99"/>
    <w:rsid w:val="00BF55E5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BF55E5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hAnsi="Arial" w:cs="Arial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204BA"/>
    <w:rPr>
      <w:lang w:eastAsia="en-US"/>
    </w:rPr>
  </w:style>
  <w:style w:type="character" w:customStyle="1" w:styleId="a1">
    <w:name w:val="Без интервала Знак"/>
    <w:basedOn w:val="DefaultParagraphFont"/>
    <w:link w:val="a2"/>
    <w:uiPriority w:val="99"/>
    <w:locked/>
    <w:rsid w:val="00BF55E5"/>
    <w:rPr>
      <w:rFonts w:ascii="Courier New" w:hAnsi="Courier New" w:cs="Courier New"/>
      <w:lang w:val="ru-RU" w:eastAsia="en-US"/>
    </w:rPr>
  </w:style>
  <w:style w:type="paragraph" w:customStyle="1" w:styleId="a2">
    <w:name w:val="Без интервала"/>
    <w:link w:val="a1"/>
    <w:uiPriority w:val="99"/>
    <w:rsid w:val="00BF55E5"/>
    <w:rPr>
      <w:rFonts w:ascii="Courier New" w:hAnsi="Courier New" w:cs="Courier New"/>
      <w:sz w:val="20"/>
      <w:szCs w:val="20"/>
      <w:lang w:eastAsia="en-US"/>
    </w:rPr>
  </w:style>
  <w:style w:type="paragraph" w:customStyle="1" w:styleId="ConsPlusTitle">
    <w:name w:val="ConsPlusTitle"/>
    <w:uiPriority w:val="99"/>
    <w:rsid w:val="00F33C2D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Normal">
    <w:name w:val="ConsPlusNormal"/>
    <w:uiPriority w:val="99"/>
    <w:rsid w:val="00F33C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2">
    <w:name w:val="Обычный+12 пт"/>
    <w:basedOn w:val="Normal"/>
    <w:uiPriority w:val="99"/>
    <w:rsid w:val="00F33C2D"/>
    <w:pPr>
      <w:spacing w:after="0" w:line="240" w:lineRule="auto"/>
    </w:pPr>
    <w:rPr>
      <w:sz w:val="28"/>
      <w:szCs w:val="28"/>
    </w:rPr>
  </w:style>
  <w:style w:type="paragraph" w:styleId="BodyTextIndent">
    <w:name w:val="Body Text Indent"/>
    <w:basedOn w:val="Normal"/>
    <w:link w:val="BodyTextIndentChar"/>
    <w:uiPriority w:val="99"/>
    <w:rsid w:val="00E5333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Pr>
      <w:lang w:eastAsia="en-US"/>
    </w:rPr>
  </w:style>
  <w:style w:type="paragraph" w:customStyle="1" w:styleId="1">
    <w:name w:val="Знак1"/>
    <w:basedOn w:val="Normal"/>
    <w:uiPriority w:val="99"/>
    <w:rsid w:val="00E53333"/>
    <w:pPr>
      <w:spacing w:after="160" w:line="240" w:lineRule="exact"/>
    </w:pPr>
    <w:rPr>
      <w:rFonts w:ascii="Verdana" w:hAnsi="Verdana" w:cs="Verdana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127</TotalTime>
  <Pages>1</Pages>
  <Words>272</Words>
  <Characters>1555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1</cp:lastModifiedBy>
  <cp:revision>20</cp:revision>
  <cp:lastPrinted>2016-12-21T07:42:00Z</cp:lastPrinted>
  <dcterms:created xsi:type="dcterms:W3CDTF">2016-09-13T14:28:00Z</dcterms:created>
  <dcterms:modified xsi:type="dcterms:W3CDTF">2016-12-21T07:43:00Z</dcterms:modified>
</cp:coreProperties>
</file>