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17C" w:rsidRPr="009E0569" w:rsidRDefault="0041217C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Информационный бюллетень</w:t>
      </w:r>
    </w:p>
    <w:p w:rsidR="0041217C" w:rsidRPr="009E0569" w:rsidRDefault="0041217C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Бабеевского сельского поселения</w:t>
      </w:r>
    </w:p>
    <w:p w:rsidR="0041217C" w:rsidRPr="009E0569" w:rsidRDefault="0041217C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Темниковского муниципального района</w:t>
      </w:r>
    </w:p>
    <w:p w:rsidR="0041217C" w:rsidRPr="009E0569" w:rsidRDefault="0041217C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Республики Мордовия</w:t>
      </w:r>
    </w:p>
    <w:p w:rsidR="0041217C" w:rsidRPr="009E0569" w:rsidRDefault="0041217C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Является официальным печатным документом</w:t>
      </w:r>
    </w:p>
    <w:p w:rsidR="0041217C" w:rsidRPr="009E0569" w:rsidRDefault="0041217C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Бабеевского сельского поселения</w:t>
      </w:r>
    </w:p>
    <w:p w:rsidR="0041217C" w:rsidRPr="009E0569" w:rsidRDefault="0041217C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Темниковского муниципального района</w:t>
      </w:r>
    </w:p>
    <w:p w:rsidR="0041217C" w:rsidRPr="009E0569" w:rsidRDefault="0041217C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Республики Мордовия</w:t>
      </w:r>
    </w:p>
    <w:p w:rsidR="0041217C" w:rsidRDefault="0041217C" w:rsidP="00405367">
      <w:pPr>
        <w:rPr>
          <w:b/>
          <w:bCs/>
          <w:sz w:val="28"/>
          <w:szCs w:val="28"/>
        </w:rPr>
      </w:pPr>
    </w:p>
    <w:p w:rsidR="0041217C" w:rsidRPr="00F33C2D" w:rsidRDefault="0041217C" w:rsidP="00F33C2D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№ 35</w:t>
      </w:r>
      <w:r w:rsidRPr="00F33C2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от 22 </w:t>
      </w:r>
      <w:r w:rsidRPr="00F33C2D">
        <w:rPr>
          <w:rFonts w:ascii="Times New Roman" w:hAnsi="Times New Roman" w:cs="Times New Roman"/>
          <w:b/>
          <w:bCs/>
          <w:sz w:val="28"/>
          <w:szCs w:val="28"/>
        </w:rPr>
        <w:t xml:space="preserve"> декабря 2016 г</w:t>
      </w:r>
    </w:p>
    <w:p w:rsidR="0041217C" w:rsidRDefault="0041217C" w:rsidP="003870A9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41217C" w:rsidRDefault="0041217C" w:rsidP="003870A9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41217C" w:rsidRPr="00E53333" w:rsidRDefault="0041217C" w:rsidP="00E53333">
      <w:pPr>
        <w:tabs>
          <w:tab w:val="left" w:pos="5160"/>
        </w:tabs>
        <w:spacing w:after="0" w:line="240" w:lineRule="auto"/>
        <w:ind w:left="5160" w:hanging="5160"/>
        <w:jc w:val="both"/>
        <w:rPr>
          <w:rFonts w:ascii="Times New Roman" w:hAnsi="Times New Roman" w:cs="Times New Roman"/>
          <w:sz w:val="28"/>
          <w:szCs w:val="28"/>
        </w:rPr>
      </w:pPr>
    </w:p>
    <w:p w:rsidR="0041217C" w:rsidRPr="00DA396A" w:rsidRDefault="0041217C" w:rsidP="00DA39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6A">
        <w:rPr>
          <w:rFonts w:ascii="Times New Roman" w:hAnsi="Times New Roman" w:cs="Times New Roman"/>
          <w:sz w:val="28"/>
          <w:szCs w:val="28"/>
        </w:rPr>
        <w:t>В ходе проведения по заданию прокуратуры Республики Мордовия проверки исполнения лесного законодательства РФ установлено, что неизвестное лицо, в выделе №5 квартала №227 Темниковского участкового лесничества ГКУ РМ «Темниковское территориальное лесничество», расположенного вблизи с. Енгуразово Темниковского района Республики Мордовия, совершило незаконную рубку 41 деревьев породы дуб относящихся к категории защитных лесов, общей кубомассой 12,97 кубических метров.</w:t>
      </w:r>
    </w:p>
    <w:p w:rsidR="0041217C" w:rsidRPr="00DA396A" w:rsidRDefault="0041217C" w:rsidP="00DA39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6A">
        <w:rPr>
          <w:rFonts w:ascii="Times New Roman" w:hAnsi="Times New Roman" w:cs="Times New Roman"/>
          <w:sz w:val="28"/>
          <w:szCs w:val="28"/>
        </w:rPr>
        <w:t xml:space="preserve">Материалы проверки направлены в ММО МВД РФ «Темниковский», по результатам рассмотрения которых возбуждено уголовное дело по ч. 3 ст. 260 УК РФ. Своими действиями неустановленное лицо причинило ГКУ РМ «Темниковское территориальное лесничество» материальный ущерб в особо крупном размере, на общую сумму 751 157 рублей 55 копеек. По данному факту проводятся следственные действия.   </w:t>
      </w:r>
    </w:p>
    <w:p w:rsidR="0041217C" w:rsidRPr="00DA396A" w:rsidRDefault="0041217C" w:rsidP="00DA396A">
      <w:pPr>
        <w:ind w:firstLine="708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A396A">
        <w:rPr>
          <w:rFonts w:ascii="Times New Roman" w:hAnsi="Times New Roman" w:cs="Times New Roman"/>
          <w:sz w:val="28"/>
          <w:szCs w:val="28"/>
        </w:rPr>
        <w:t xml:space="preserve">О результатах размещения информации прошу сообщить в прокуратуру района не позднее 22.12.2016 </w:t>
      </w:r>
    </w:p>
    <w:p w:rsidR="0041217C" w:rsidRPr="00DA396A" w:rsidRDefault="0041217C" w:rsidP="00DA39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217C" w:rsidRDefault="0041217C" w:rsidP="00DA396A">
      <w:pPr>
        <w:tabs>
          <w:tab w:val="left" w:pos="5160"/>
        </w:tabs>
        <w:spacing w:line="240" w:lineRule="exact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A396A">
        <w:rPr>
          <w:rFonts w:ascii="Times New Roman" w:hAnsi="Times New Roman" w:cs="Times New Roman"/>
          <w:sz w:val="28"/>
          <w:szCs w:val="28"/>
        </w:rPr>
        <w:t>Заместитель прокурора района</w:t>
      </w:r>
    </w:p>
    <w:p w:rsidR="0041217C" w:rsidRPr="00DA396A" w:rsidRDefault="0041217C" w:rsidP="00DA396A">
      <w:pPr>
        <w:tabs>
          <w:tab w:val="left" w:pos="5160"/>
        </w:tabs>
        <w:spacing w:line="240" w:lineRule="exact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юрист 1 класса                                                                               А.И.Кандрин</w:t>
      </w:r>
    </w:p>
    <w:p w:rsidR="0041217C" w:rsidRPr="00DA396A" w:rsidRDefault="0041217C" w:rsidP="00DA396A">
      <w:pPr>
        <w:tabs>
          <w:tab w:val="left" w:pos="5160"/>
        </w:tabs>
        <w:spacing w:line="240" w:lineRule="exact"/>
        <w:ind w:left="5160" w:hanging="5160"/>
        <w:jc w:val="both"/>
        <w:rPr>
          <w:rFonts w:ascii="Times New Roman" w:hAnsi="Times New Roman" w:cs="Times New Roman"/>
          <w:sz w:val="28"/>
          <w:szCs w:val="28"/>
        </w:rPr>
      </w:pPr>
    </w:p>
    <w:p w:rsidR="0041217C" w:rsidRPr="00DA396A" w:rsidRDefault="0041217C" w:rsidP="00DA39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217C" w:rsidRDefault="0041217C" w:rsidP="00DA396A">
      <w:pPr>
        <w:ind w:firstLine="709"/>
        <w:jc w:val="both"/>
        <w:rPr>
          <w:sz w:val="28"/>
          <w:szCs w:val="28"/>
        </w:rPr>
      </w:pPr>
    </w:p>
    <w:p w:rsidR="0041217C" w:rsidRPr="00E53333" w:rsidRDefault="0041217C" w:rsidP="00E53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1217C" w:rsidRPr="00E53333" w:rsidSect="00C87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139FA"/>
    <w:rsid w:val="000204BA"/>
    <w:rsid w:val="0002780F"/>
    <w:rsid w:val="000C535A"/>
    <w:rsid w:val="00143DCA"/>
    <w:rsid w:val="0016500C"/>
    <w:rsid w:val="0016568F"/>
    <w:rsid w:val="001878CD"/>
    <w:rsid w:val="001E716F"/>
    <w:rsid w:val="001F11C3"/>
    <w:rsid w:val="002069BD"/>
    <w:rsid w:val="00222F06"/>
    <w:rsid w:val="0026462D"/>
    <w:rsid w:val="00291461"/>
    <w:rsid w:val="002A0DEC"/>
    <w:rsid w:val="00310BD6"/>
    <w:rsid w:val="003566E7"/>
    <w:rsid w:val="003721C6"/>
    <w:rsid w:val="003870A9"/>
    <w:rsid w:val="003962A4"/>
    <w:rsid w:val="003A030C"/>
    <w:rsid w:val="003B67E0"/>
    <w:rsid w:val="003E0CF9"/>
    <w:rsid w:val="00405367"/>
    <w:rsid w:val="0041217C"/>
    <w:rsid w:val="00421E09"/>
    <w:rsid w:val="00426900"/>
    <w:rsid w:val="00430945"/>
    <w:rsid w:val="00442BA5"/>
    <w:rsid w:val="004940DA"/>
    <w:rsid w:val="004C613E"/>
    <w:rsid w:val="004E02CE"/>
    <w:rsid w:val="00511030"/>
    <w:rsid w:val="005A0F25"/>
    <w:rsid w:val="005A13F7"/>
    <w:rsid w:val="005B51DA"/>
    <w:rsid w:val="005C4A67"/>
    <w:rsid w:val="005E465B"/>
    <w:rsid w:val="005E6231"/>
    <w:rsid w:val="00606121"/>
    <w:rsid w:val="006366E7"/>
    <w:rsid w:val="00644F30"/>
    <w:rsid w:val="0066493F"/>
    <w:rsid w:val="006901E9"/>
    <w:rsid w:val="006B3478"/>
    <w:rsid w:val="006E1B8C"/>
    <w:rsid w:val="00745EAD"/>
    <w:rsid w:val="00773BFF"/>
    <w:rsid w:val="00783757"/>
    <w:rsid w:val="00831F1F"/>
    <w:rsid w:val="009A0A22"/>
    <w:rsid w:val="009D3B71"/>
    <w:rsid w:val="009E0569"/>
    <w:rsid w:val="009E37C5"/>
    <w:rsid w:val="009E59CA"/>
    <w:rsid w:val="00A14F4C"/>
    <w:rsid w:val="00A1790B"/>
    <w:rsid w:val="00A57036"/>
    <w:rsid w:val="00AA079D"/>
    <w:rsid w:val="00AB2292"/>
    <w:rsid w:val="00B23801"/>
    <w:rsid w:val="00B30C48"/>
    <w:rsid w:val="00B75649"/>
    <w:rsid w:val="00B7586A"/>
    <w:rsid w:val="00BB3CB8"/>
    <w:rsid w:val="00BF55E5"/>
    <w:rsid w:val="00BF56EB"/>
    <w:rsid w:val="00C77961"/>
    <w:rsid w:val="00C87288"/>
    <w:rsid w:val="00C94BC7"/>
    <w:rsid w:val="00CA78B7"/>
    <w:rsid w:val="00CC2579"/>
    <w:rsid w:val="00CC51E9"/>
    <w:rsid w:val="00D35DF4"/>
    <w:rsid w:val="00DA396A"/>
    <w:rsid w:val="00DA4190"/>
    <w:rsid w:val="00DC2708"/>
    <w:rsid w:val="00E10459"/>
    <w:rsid w:val="00E24FB8"/>
    <w:rsid w:val="00E53333"/>
    <w:rsid w:val="00E70D9C"/>
    <w:rsid w:val="00E74DB1"/>
    <w:rsid w:val="00EA5B98"/>
    <w:rsid w:val="00EE3101"/>
    <w:rsid w:val="00F05CCB"/>
    <w:rsid w:val="00F33C2D"/>
    <w:rsid w:val="00F449FE"/>
    <w:rsid w:val="00F613B0"/>
    <w:rsid w:val="00F8356E"/>
    <w:rsid w:val="00FE6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288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BF55E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204BA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a">
    <w:name w:val="Знак"/>
    <w:basedOn w:val="Normal"/>
    <w:uiPriority w:val="99"/>
    <w:rsid w:val="00405367"/>
    <w:pPr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1650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5EAD"/>
    <w:rPr>
      <w:rFonts w:ascii="Times New Roman" w:hAnsi="Times New Roman" w:cs="Times New Roman"/>
      <w:sz w:val="2"/>
      <w:szCs w:val="2"/>
      <w:lang w:eastAsia="en-US"/>
    </w:rPr>
  </w:style>
  <w:style w:type="paragraph" w:styleId="NormalWeb">
    <w:name w:val="Normal (Web)"/>
    <w:basedOn w:val="Normal"/>
    <w:uiPriority w:val="99"/>
    <w:rsid w:val="003962A4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BF55E5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0">
    <w:name w:val="Гипертекстовая ссылка"/>
    <w:basedOn w:val="DefaultParagraphFont"/>
    <w:uiPriority w:val="99"/>
    <w:rsid w:val="00BF55E5"/>
    <w:rPr>
      <w:b/>
      <w:bCs/>
      <w:color w:val="auto"/>
    </w:rPr>
  </w:style>
  <w:style w:type="character" w:customStyle="1" w:styleId="apple-converted-space">
    <w:name w:val="apple-converted-space"/>
    <w:uiPriority w:val="99"/>
    <w:rsid w:val="00BF55E5"/>
  </w:style>
  <w:style w:type="paragraph" w:customStyle="1" w:styleId="s1">
    <w:name w:val="s_1"/>
    <w:basedOn w:val="Normal"/>
    <w:uiPriority w:val="99"/>
    <w:rsid w:val="00BF55E5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BF55E5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hAnsi="Arial" w:cs="Arial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204BA"/>
    <w:rPr>
      <w:lang w:eastAsia="en-US"/>
    </w:rPr>
  </w:style>
  <w:style w:type="character" w:customStyle="1" w:styleId="a1">
    <w:name w:val="Без интервала Знак"/>
    <w:basedOn w:val="DefaultParagraphFont"/>
    <w:link w:val="a2"/>
    <w:uiPriority w:val="99"/>
    <w:locked/>
    <w:rsid w:val="00BF55E5"/>
    <w:rPr>
      <w:rFonts w:ascii="Courier New" w:hAnsi="Courier New" w:cs="Courier New"/>
      <w:lang w:val="ru-RU" w:eastAsia="en-US"/>
    </w:rPr>
  </w:style>
  <w:style w:type="paragraph" w:customStyle="1" w:styleId="a2">
    <w:name w:val="Без интервала"/>
    <w:link w:val="a1"/>
    <w:uiPriority w:val="99"/>
    <w:rsid w:val="00BF55E5"/>
    <w:rPr>
      <w:rFonts w:ascii="Courier New" w:hAnsi="Courier New" w:cs="Courier New"/>
      <w:sz w:val="20"/>
      <w:szCs w:val="20"/>
      <w:lang w:eastAsia="en-US"/>
    </w:rPr>
  </w:style>
  <w:style w:type="paragraph" w:customStyle="1" w:styleId="ConsPlusTitle">
    <w:name w:val="ConsPlusTitle"/>
    <w:uiPriority w:val="99"/>
    <w:rsid w:val="00F33C2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F33C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+12 пт"/>
    <w:basedOn w:val="Normal"/>
    <w:uiPriority w:val="99"/>
    <w:rsid w:val="00F33C2D"/>
    <w:pPr>
      <w:spacing w:after="0" w:line="240" w:lineRule="auto"/>
    </w:pPr>
    <w:rPr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rsid w:val="00E5333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77961"/>
    <w:rPr>
      <w:lang w:eastAsia="en-US"/>
    </w:rPr>
  </w:style>
  <w:style w:type="paragraph" w:customStyle="1" w:styleId="1">
    <w:name w:val="Знак1"/>
    <w:basedOn w:val="Normal"/>
    <w:uiPriority w:val="99"/>
    <w:rsid w:val="00E53333"/>
    <w:pPr>
      <w:spacing w:after="160" w:line="240" w:lineRule="exact"/>
    </w:pPr>
    <w:rPr>
      <w:rFonts w:ascii="Verdana" w:hAnsi="Verdana" w:cs="Verdana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129</TotalTime>
  <Pages>1</Pages>
  <Words>215</Words>
  <Characters>1226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1</cp:lastModifiedBy>
  <cp:revision>21</cp:revision>
  <cp:lastPrinted>2016-12-21T07:42:00Z</cp:lastPrinted>
  <dcterms:created xsi:type="dcterms:W3CDTF">2016-09-13T14:28:00Z</dcterms:created>
  <dcterms:modified xsi:type="dcterms:W3CDTF">2016-12-22T06:50:00Z</dcterms:modified>
</cp:coreProperties>
</file>