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7AE" w:rsidRPr="00E5777A" w:rsidRDefault="00D007AE" w:rsidP="00DC62A5">
      <w:pPr>
        <w:outlineLvl w:val="0"/>
        <w:rPr>
          <w:b/>
          <w:bCs/>
        </w:rPr>
      </w:pPr>
      <w:r w:rsidRPr="00E5777A">
        <w:rPr>
          <w:b/>
          <w:bCs/>
        </w:rPr>
        <w:t xml:space="preserve">ИНФОРМАЦИОННЫЙ БЮЛЛЕТЕНЬ № </w:t>
      </w:r>
      <w:r>
        <w:rPr>
          <w:b/>
          <w:bCs/>
        </w:rPr>
        <w:t>44б</w:t>
      </w:r>
    </w:p>
    <w:p w:rsidR="00D007AE" w:rsidRDefault="00D007AE" w:rsidP="00DC62A5">
      <w:pPr>
        <w:outlineLvl w:val="0"/>
        <w:rPr>
          <w:b/>
          <w:bCs/>
        </w:rPr>
      </w:pPr>
    </w:p>
    <w:p w:rsidR="00D007AE" w:rsidRPr="00E5777A" w:rsidRDefault="00D007AE" w:rsidP="00DC62A5">
      <w:pPr>
        <w:outlineLvl w:val="0"/>
        <w:rPr>
          <w:b/>
          <w:bCs/>
        </w:rPr>
      </w:pPr>
    </w:p>
    <w:p w:rsidR="00D007AE" w:rsidRPr="00E5777A" w:rsidRDefault="00D007AE" w:rsidP="00DC62A5">
      <w:pPr>
        <w:jc w:val="left"/>
        <w:rPr>
          <w:b/>
          <w:bCs/>
          <w:sz w:val="24"/>
          <w:szCs w:val="24"/>
        </w:rPr>
      </w:pPr>
      <w:r w:rsidRPr="00E5777A">
        <w:rPr>
          <w:b/>
          <w:bCs/>
          <w:sz w:val="24"/>
          <w:szCs w:val="24"/>
        </w:rPr>
        <w:t>Является официальным печатным изданием</w:t>
      </w:r>
    </w:p>
    <w:p w:rsidR="00D007AE" w:rsidRPr="00E5777A" w:rsidRDefault="00D007AE" w:rsidP="00DC62A5">
      <w:pPr>
        <w:jc w:val="left"/>
        <w:rPr>
          <w:b/>
          <w:bCs/>
          <w:sz w:val="24"/>
          <w:szCs w:val="24"/>
        </w:rPr>
      </w:pPr>
      <w:r w:rsidRPr="00E5777A">
        <w:rPr>
          <w:b/>
          <w:bCs/>
          <w:sz w:val="24"/>
          <w:szCs w:val="24"/>
        </w:rPr>
        <w:t xml:space="preserve">Пурдошанского сельского поселения </w:t>
      </w:r>
    </w:p>
    <w:p w:rsidR="00D007AE" w:rsidRPr="00E5777A" w:rsidRDefault="00D007AE" w:rsidP="00DC62A5">
      <w:pPr>
        <w:jc w:val="left"/>
        <w:rPr>
          <w:b/>
          <w:bCs/>
          <w:sz w:val="24"/>
          <w:szCs w:val="24"/>
        </w:rPr>
      </w:pPr>
      <w:r w:rsidRPr="00E5777A">
        <w:rPr>
          <w:b/>
          <w:bCs/>
          <w:sz w:val="24"/>
          <w:szCs w:val="24"/>
        </w:rPr>
        <w:t xml:space="preserve">Темниковского муниципального района </w:t>
      </w:r>
    </w:p>
    <w:p w:rsidR="00D007AE" w:rsidRPr="00E5777A" w:rsidRDefault="00D007AE" w:rsidP="00DC62A5">
      <w:pPr>
        <w:jc w:val="left"/>
        <w:rPr>
          <w:b/>
          <w:bCs/>
          <w:sz w:val="24"/>
          <w:szCs w:val="24"/>
        </w:rPr>
      </w:pPr>
      <w:r w:rsidRPr="00E5777A">
        <w:rPr>
          <w:b/>
          <w:bCs/>
          <w:sz w:val="24"/>
          <w:szCs w:val="24"/>
        </w:rPr>
        <w:t>Республики Мордовия</w:t>
      </w:r>
    </w:p>
    <w:p w:rsidR="00D007AE" w:rsidRDefault="00D007AE" w:rsidP="00DC62A5">
      <w:pPr>
        <w:jc w:val="left"/>
        <w:rPr>
          <w:b/>
          <w:bCs/>
          <w:sz w:val="24"/>
          <w:szCs w:val="24"/>
        </w:rPr>
      </w:pPr>
      <w:r w:rsidRPr="00E5777A">
        <w:rPr>
          <w:b/>
          <w:bCs/>
          <w:sz w:val="24"/>
          <w:szCs w:val="24"/>
        </w:rPr>
        <w:t xml:space="preserve">От   </w:t>
      </w:r>
      <w:r>
        <w:rPr>
          <w:b/>
          <w:bCs/>
          <w:sz w:val="24"/>
          <w:szCs w:val="24"/>
        </w:rPr>
        <w:t>19</w:t>
      </w:r>
      <w:r w:rsidRPr="00E5777A">
        <w:rPr>
          <w:b/>
          <w:bCs/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06</w:t>
      </w:r>
      <w:r w:rsidRPr="00E5777A">
        <w:rPr>
          <w:b/>
          <w:bCs/>
          <w:sz w:val="24"/>
          <w:szCs w:val="24"/>
        </w:rPr>
        <w:t>. 201</w:t>
      </w:r>
      <w:r>
        <w:rPr>
          <w:b/>
          <w:bCs/>
          <w:sz w:val="24"/>
          <w:szCs w:val="24"/>
        </w:rPr>
        <w:t>7</w:t>
      </w:r>
      <w:r w:rsidRPr="00E5777A">
        <w:rPr>
          <w:b/>
          <w:bCs/>
          <w:sz w:val="24"/>
          <w:szCs w:val="24"/>
        </w:rPr>
        <w:t xml:space="preserve"> г </w:t>
      </w:r>
    </w:p>
    <w:p w:rsidR="00D007AE" w:rsidRDefault="00D007AE" w:rsidP="00DC62A5">
      <w:pPr>
        <w:jc w:val="left"/>
        <w:rPr>
          <w:b/>
          <w:bCs/>
          <w:sz w:val="24"/>
          <w:szCs w:val="24"/>
        </w:rPr>
      </w:pPr>
    </w:p>
    <w:p w:rsidR="00D007AE" w:rsidRDefault="00D007AE" w:rsidP="00DC62A5">
      <w:pPr>
        <w:jc w:val="left"/>
        <w:rPr>
          <w:b/>
          <w:bCs/>
          <w:sz w:val="24"/>
          <w:szCs w:val="24"/>
        </w:rPr>
      </w:pPr>
    </w:p>
    <w:p w:rsidR="00D007AE" w:rsidRPr="00E5777A" w:rsidRDefault="00D007AE" w:rsidP="00DC62A5">
      <w:pPr>
        <w:jc w:val="left"/>
        <w:rPr>
          <w:b/>
          <w:bCs/>
          <w:sz w:val="24"/>
          <w:szCs w:val="24"/>
        </w:rPr>
      </w:pPr>
    </w:p>
    <w:p w:rsidR="00D007AE" w:rsidRDefault="00D007AE" w:rsidP="00D91B27"/>
    <w:p w:rsidR="00D007AE" w:rsidRPr="00932EAE" w:rsidRDefault="00D007AE" w:rsidP="00D91B27">
      <w:r w:rsidRPr="00932EAE">
        <w:t>СОВЕТ ДЕПУТАТОВ ПУРДОШАНСКОГО СЕЛЬСКОГО ПОСЕЛЕНИЯ</w:t>
      </w:r>
    </w:p>
    <w:p w:rsidR="00D007AE" w:rsidRPr="00932EAE" w:rsidRDefault="00D007AE" w:rsidP="00D91B27">
      <w:r w:rsidRPr="00932EAE">
        <w:t>ТЕМНИКОВСКОГО МУНИЦИПАЛЬНОГО РАЙОНА</w:t>
      </w:r>
    </w:p>
    <w:p w:rsidR="00D007AE" w:rsidRPr="00932EAE" w:rsidRDefault="00D007AE" w:rsidP="00D91B27">
      <w:r w:rsidRPr="00932EAE">
        <w:t>РЕСПУБЛИКИ МОРДОВИЯ</w:t>
      </w:r>
    </w:p>
    <w:p w:rsidR="00D007AE" w:rsidRPr="00932EAE" w:rsidRDefault="00D007AE" w:rsidP="00D91B27"/>
    <w:p w:rsidR="00D007AE" w:rsidRPr="00B72A2D" w:rsidRDefault="00D007AE" w:rsidP="00D91B27">
      <w:pPr>
        <w:outlineLvl w:val="0"/>
        <w:rPr>
          <w:b/>
          <w:bCs/>
          <w:sz w:val="32"/>
          <w:szCs w:val="32"/>
        </w:rPr>
      </w:pPr>
      <w:r w:rsidRPr="00B72A2D">
        <w:rPr>
          <w:b/>
          <w:bCs/>
          <w:sz w:val="32"/>
          <w:szCs w:val="32"/>
        </w:rPr>
        <w:t>Р Е Ш Е Н И Е</w:t>
      </w:r>
    </w:p>
    <w:p w:rsidR="00D007AE" w:rsidRDefault="00D007AE" w:rsidP="00D91B27"/>
    <w:p w:rsidR="00D007AE" w:rsidRPr="00674C5C" w:rsidRDefault="00D007AE" w:rsidP="00D91B27">
      <w:pPr>
        <w:rPr>
          <w:sz w:val="16"/>
          <w:szCs w:val="16"/>
        </w:rPr>
      </w:pPr>
      <w:r>
        <w:t>« 19 » июня 2017 года</w:t>
      </w:r>
      <w:r w:rsidRPr="00FE5C0D">
        <w:t xml:space="preserve">               </w:t>
      </w:r>
      <w:r>
        <w:t xml:space="preserve">                     </w:t>
      </w:r>
      <w:r w:rsidRPr="00FE5C0D">
        <w:t xml:space="preserve">                      </w:t>
      </w:r>
      <w:r>
        <w:t xml:space="preserve">                              № 32</w:t>
      </w:r>
    </w:p>
    <w:p w:rsidR="00D007AE" w:rsidRPr="00932EAE" w:rsidRDefault="00D007AE" w:rsidP="00D91B27">
      <w:r w:rsidRPr="00932EAE">
        <w:t>с. Пурдошки</w:t>
      </w:r>
    </w:p>
    <w:p w:rsidR="00D007AE" w:rsidRPr="00FF3EA2" w:rsidRDefault="00D007AE" w:rsidP="00B8595F"/>
    <w:p w:rsidR="00D007AE" w:rsidRDefault="00D007AE" w:rsidP="00973F20">
      <w:pPr>
        <w:rPr>
          <w:b/>
          <w:bCs/>
        </w:rPr>
      </w:pPr>
    </w:p>
    <w:p w:rsidR="00D007AE" w:rsidRPr="008364E0" w:rsidRDefault="00D007AE" w:rsidP="00973F20">
      <w:pPr>
        <w:rPr>
          <w:b/>
          <w:bCs/>
        </w:rPr>
      </w:pPr>
      <w:r w:rsidRPr="008364E0">
        <w:rPr>
          <w:b/>
          <w:bCs/>
        </w:rPr>
        <w:t xml:space="preserve">Об обращении в Центральную избирательную комиссию Республики Мордовия о возложении полномочий избирательной комиссии </w:t>
      </w:r>
      <w:r>
        <w:rPr>
          <w:b/>
          <w:bCs/>
        </w:rPr>
        <w:t xml:space="preserve">Пурдошанского сельского </w:t>
      </w:r>
      <w:r w:rsidRPr="008364E0">
        <w:rPr>
          <w:b/>
          <w:bCs/>
        </w:rPr>
        <w:t xml:space="preserve">поселения </w:t>
      </w:r>
      <w:r>
        <w:rPr>
          <w:b/>
          <w:bCs/>
        </w:rPr>
        <w:t xml:space="preserve">Темниковского </w:t>
      </w:r>
      <w:r w:rsidRPr="008364E0">
        <w:rPr>
          <w:b/>
          <w:bCs/>
        </w:rPr>
        <w:t xml:space="preserve">муниципального района </w:t>
      </w:r>
      <w:r>
        <w:rPr>
          <w:b/>
          <w:bCs/>
        </w:rPr>
        <w:t xml:space="preserve">Республики Мордовия </w:t>
      </w:r>
      <w:r w:rsidRPr="008364E0">
        <w:rPr>
          <w:b/>
          <w:bCs/>
        </w:rPr>
        <w:t xml:space="preserve">на </w:t>
      </w:r>
      <w:r>
        <w:rPr>
          <w:b/>
          <w:bCs/>
        </w:rPr>
        <w:t xml:space="preserve">Темниковскую </w:t>
      </w:r>
      <w:r w:rsidRPr="008364E0">
        <w:rPr>
          <w:b/>
          <w:bCs/>
        </w:rPr>
        <w:t>территориальную избирательную комиссию</w:t>
      </w:r>
    </w:p>
    <w:p w:rsidR="00D007AE" w:rsidRPr="008364E0" w:rsidRDefault="00D007AE" w:rsidP="00973F20">
      <w:pPr>
        <w:spacing w:line="360" w:lineRule="auto"/>
      </w:pPr>
    </w:p>
    <w:p w:rsidR="00D007AE" w:rsidRDefault="00D007AE" w:rsidP="00D91B27">
      <w:pPr>
        <w:spacing w:line="360" w:lineRule="auto"/>
        <w:jc w:val="both"/>
      </w:pPr>
      <w:r w:rsidRPr="008364E0">
        <w:tab/>
        <w:t>Руководствуясь пунктом 4 статьи 24 Федерального закона № 67-</w:t>
      </w:r>
      <w:r>
        <w:t xml:space="preserve"> </w:t>
      </w:r>
      <w:r w:rsidRPr="008364E0">
        <w:t xml:space="preserve">ФЗ «Об основных гарантиях избирательных прав и права на участие в референдуме граждан Российской Федерации» Совет депутатов </w:t>
      </w:r>
      <w:r w:rsidRPr="00D91B27">
        <w:t>Пурдошанского сельского</w:t>
      </w:r>
      <w:r w:rsidRPr="008364E0">
        <w:t xml:space="preserve"> поселения</w:t>
      </w:r>
      <w:r w:rsidRPr="00BB5CCC">
        <w:rPr>
          <w:b/>
          <w:bCs/>
        </w:rPr>
        <w:t xml:space="preserve"> </w:t>
      </w:r>
      <w:r w:rsidRPr="00BB5CCC">
        <w:t>Темниковского муниципального района</w:t>
      </w:r>
      <w:r w:rsidRPr="008364E0">
        <w:t xml:space="preserve"> р</w:t>
      </w:r>
      <w:r>
        <w:t xml:space="preserve"> </w:t>
      </w:r>
      <w:r w:rsidRPr="008364E0">
        <w:t>е</w:t>
      </w:r>
      <w:r>
        <w:t xml:space="preserve"> </w:t>
      </w:r>
      <w:r w:rsidRPr="008364E0">
        <w:t>ш</w:t>
      </w:r>
      <w:r>
        <w:t xml:space="preserve"> </w:t>
      </w:r>
      <w:r w:rsidRPr="008364E0">
        <w:t>и</w:t>
      </w:r>
      <w:r>
        <w:t xml:space="preserve"> </w:t>
      </w:r>
      <w:r w:rsidRPr="008364E0">
        <w:t>л:</w:t>
      </w:r>
    </w:p>
    <w:p w:rsidR="00D007AE" w:rsidRDefault="00D007AE" w:rsidP="00D91B27">
      <w:pPr>
        <w:spacing w:line="360" w:lineRule="auto"/>
        <w:ind w:firstLine="700"/>
        <w:jc w:val="both"/>
      </w:pPr>
      <w:r>
        <w:t xml:space="preserve">1. </w:t>
      </w:r>
      <w:r w:rsidRPr="008364E0">
        <w:t xml:space="preserve">Обратиться в Центральную избирательную комиссию Республики Мордовия по вопросу возложения полномочий избирательной комиссии </w:t>
      </w:r>
      <w:r w:rsidRPr="00D91B27">
        <w:t>Пурдошанского сельского поселения Темниковского муниципального района</w:t>
      </w:r>
      <w:r w:rsidRPr="00D91B27">
        <w:rPr>
          <w:b/>
          <w:bCs/>
        </w:rPr>
        <w:t xml:space="preserve"> </w:t>
      </w:r>
      <w:r w:rsidRPr="00D91B27">
        <w:t>Республики Мордовия на  Темниковскую территориальную избирательную комиссию.</w:t>
      </w:r>
    </w:p>
    <w:p w:rsidR="00D007AE" w:rsidRDefault="00D007AE" w:rsidP="00D91B27">
      <w:pPr>
        <w:spacing w:line="360" w:lineRule="auto"/>
        <w:ind w:firstLine="700"/>
        <w:jc w:val="both"/>
      </w:pPr>
      <w:r>
        <w:t xml:space="preserve">2. </w:t>
      </w:r>
      <w:r w:rsidRPr="00D91B27">
        <w:t>Направить настоящее решение в Центральную избирательную комиссию Республики Мордовия.</w:t>
      </w:r>
    </w:p>
    <w:p w:rsidR="00D007AE" w:rsidRDefault="00D007AE" w:rsidP="00D91B27">
      <w:pPr>
        <w:spacing w:line="360" w:lineRule="auto"/>
        <w:ind w:firstLine="700"/>
        <w:jc w:val="both"/>
      </w:pPr>
      <w:r>
        <w:t xml:space="preserve">3. </w:t>
      </w:r>
      <w:r w:rsidRPr="00D91B27">
        <w:t>Настоящее решение вступает в силу с</w:t>
      </w:r>
      <w:r>
        <w:t xml:space="preserve">о дня его подписания и подлежит </w:t>
      </w:r>
    </w:p>
    <w:p w:rsidR="00D007AE" w:rsidRPr="00D91B27" w:rsidRDefault="00D007AE" w:rsidP="00DC62A5">
      <w:pPr>
        <w:spacing w:line="360" w:lineRule="auto"/>
        <w:jc w:val="both"/>
      </w:pPr>
      <w:r w:rsidRPr="00D91B27">
        <w:t>официальному опубликованию.</w:t>
      </w:r>
    </w:p>
    <w:p w:rsidR="00D007AE" w:rsidRPr="00D91B27" w:rsidRDefault="00D007AE" w:rsidP="00973F20">
      <w:pPr>
        <w:pStyle w:val="ListParagraph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D007AE" w:rsidRDefault="00D007AE" w:rsidP="00B8595F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007AE" w:rsidRPr="00D91B27" w:rsidRDefault="00D007AE" w:rsidP="00B8595F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91B27">
        <w:rPr>
          <w:rFonts w:ascii="Times New Roman" w:hAnsi="Times New Roman" w:cs="Times New Roman"/>
          <w:sz w:val="28"/>
          <w:szCs w:val="28"/>
        </w:rPr>
        <w:t>Глава Пурдошанского</w:t>
      </w:r>
    </w:p>
    <w:p w:rsidR="00D007AE" w:rsidRDefault="00D007AE" w:rsidP="00D91B27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91B2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Pr="00D91B27">
        <w:rPr>
          <w:rFonts w:ascii="Times New Roman" w:hAnsi="Times New Roman" w:cs="Times New Roman"/>
          <w:sz w:val="28"/>
          <w:szCs w:val="28"/>
        </w:rPr>
        <w:t>А. Н. Карпеев</w:t>
      </w:r>
    </w:p>
    <w:p w:rsidR="00D007AE" w:rsidRDefault="00D007AE" w:rsidP="00D91B27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007AE" w:rsidRPr="00D91B27" w:rsidRDefault="00D007AE" w:rsidP="00D91B27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007AE" w:rsidRPr="00E5777A" w:rsidRDefault="00D007AE" w:rsidP="00DC62A5">
      <w:pPr>
        <w:jc w:val="both"/>
        <w:outlineLvl w:val="0"/>
        <w:rPr>
          <w:sz w:val="24"/>
          <w:szCs w:val="24"/>
        </w:rPr>
      </w:pPr>
      <w:r w:rsidRPr="00E5777A">
        <w:rPr>
          <w:sz w:val="24"/>
          <w:szCs w:val="24"/>
        </w:rPr>
        <w:t xml:space="preserve">Информационный бюллетень № </w:t>
      </w:r>
      <w:r>
        <w:rPr>
          <w:sz w:val="24"/>
          <w:szCs w:val="24"/>
        </w:rPr>
        <w:t>44б</w:t>
      </w:r>
      <w:r w:rsidRPr="00E5777A">
        <w:rPr>
          <w:sz w:val="24"/>
          <w:szCs w:val="24"/>
        </w:rPr>
        <w:t xml:space="preserve">  Пурдошанского сельского поселения Темниковского муниципального района Республики Мордовия</w:t>
      </w:r>
    </w:p>
    <w:p w:rsidR="00D007AE" w:rsidRDefault="00D007AE" w:rsidP="00DC62A5">
      <w:pPr>
        <w:jc w:val="both"/>
      </w:pPr>
      <w:r w:rsidRPr="00E5777A">
        <w:rPr>
          <w:sz w:val="24"/>
          <w:szCs w:val="24"/>
        </w:rPr>
        <w:t>Тираж: 10 экз</w:t>
      </w:r>
      <w:r w:rsidRPr="00E5777A">
        <w:t>.</w:t>
      </w:r>
    </w:p>
    <w:p w:rsidR="00D007AE" w:rsidRDefault="00D007AE" w:rsidP="00DC62A5">
      <w:pPr>
        <w:shd w:val="clear" w:color="auto" w:fill="FFFFFF"/>
        <w:tabs>
          <w:tab w:val="left" w:pos="5357"/>
          <w:tab w:val="left" w:pos="7178"/>
        </w:tabs>
        <w:rPr>
          <w:b/>
          <w:bCs/>
          <w:color w:val="000000"/>
          <w:spacing w:val="-4"/>
        </w:rPr>
      </w:pPr>
    </w:p>
    <w:p w:rsidR="00D007AE" w:rsidRDefault="00D007AE" w:rsidP="00DC62A5">
      <w:pPr>
        <w:shd w:val="clear" w:color="auto" w:fill="FFFFFF"/>
        <w:tabs>
          <w:tab w:val="left" w:pos="5357"/>
          <w:tab w:val="left" w:pos="7178"/>
        </w:tabs>
        <w:rPr>
          <w:b/>
          <w:bCs/>
          <w:color w:val="000000"/>
          <w:spacing w:val="-4"/>
        </w:rPr>
      </w:pPr>
    </w:p>
    <w:p w:rsidR="00D007AE" w:rsidRDefault="00D007AE"/>
    <w:sectPr w:rsidR="00D007AE" w:rsidSect="00B8595F">
      <w:pgSz w:w="11907" w:h="16840" w:code="9"/>
      <w:pgMar w:top="1134" w:right="567" w:bottom="1134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76B83"/>
    <w:multiLevelType w:val="hybridMultilevel"/>
    <w:tmpl w:val="A21A64DA"/>
    <w:lvl w:ilvl="0" w:tplc="AB08D0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E3D0B39"/>
    <w:multiLevelType w:val="hybridMultilevel"/>
    <w:tmpl w:val="17E2B63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7D4036F"/>
    <w:multiLevelType w:val="hybridMultilevel"/>
    <w:tmpl w:val="632617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1F3069"/>
    <w:multiLevelType w:val="hybridMultilevel"/>
    <w:tmpl w:val="14A69F9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00"/>
  <w:drawingGridVerticalSpacing w:val="136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3F20"/>
    <w:rsid w:val="0002253B"/>
    <w:rsid w:val="00055855"/>
    <w:rsid w:val="000844EF"/>
    <w:rsid w:val="00161BDD"/>
    <w:rsid w:val="00211E26"/>
    <w:rsid w:val="00234366"/>
    <w:rsid w:val="003C2DF6"/>
    <w:rsid w:val="004300AC"/>
    <w:rsid w:val="00464CB1"/>
    <w:rsid w:val="004F0516"/>
    <w:rsid w:val="006055F1"/>
    <w:rsid w:val="00674C5C"/>
    <w:rsid w:val="008305ED"/>
    <w:rsid w:val="008364E0"/>
    <w:rsid w:val="008F50B3"/>
    <w:rsid w:val="00932EAE"/>
    <w:rsid w:val="00962848"/>
    <w:rsid w:val="00973F20"/>
    <w:rsid w:val="00B334FA"/>
    <w:rsid w:val="00B60BA0"/>
    <w:rsid w:val="00B72A2D"/>
    <w:rsid w:val="00B8595F"/>
    <w:rsid w:val="00BB5CCC"/>
    <w:rsid w:val="00BC23E8"/>
    <w:rsid w:val="00D007AE"/>
    <w:rsid w:val="00D91B27"/>
    <w:rsid w:val="00DC62A5"/>
    <w:rsid w:val="00DF46AA"/>
    <w:rsid w:val="00E5777A"/>
    <w:rsid w:val="00EA3E6F"/>
    <w:rsid w:val="00FE01ED"/>
    <w:rsid w:val="00FE5C0D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3F20"/>
    <w:pPr>
      <w:jc w:val="center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link w:val="2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73F20"/>
    <w:pPr>
      <w:spacing w:after="200" w:line="276" w:lineRule="auto"/>
      <w:ind w:left="720"/>
      <w:jc w:val="left"/>
    </w:pPr>
    <w:rPr>
      <w:rFonts w:ascii="Calibri" w:eastAsia="Calibri" w:hAnsi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BB5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szCs w:val="2"/>
    </w:rPr>
  </w:style>
  <w:style w:type="paragraph" w:customStyle="1" w:styleId="2">
    <w:name w:val="Знак Знак2"/>
    <w:basedOn w:val="Normal"/>
    <w:next w:val="Normal"/>
    <w:link w:val="DefaultParagraphFont"/>
    <w:uiPriority w:val="99"/>
    <w:semiHidden/>
    <w:rsid w:val="00DC62A5"/>
    <w:pPr>
      <w:spacing w:after="160" w:line="240" w:lineRule="exact"/>
      <w:jc w:val="left"/>
    </w:pPr>
    <w:rPr>
      <w:rFonts w:ascii="Arial" w:eastAsia="Calibri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2</Pages>
  <Words>255</Words>
  <Characters>1459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Your User Name</cp:lastModifiedBy>
  <cp:revision>5</cp:revision>
  <cp:lastPrinted>2017-06-21T06:32:00Z</cp:lastPrinted>
  <dcterms:created xsi:type="dcterms:W3CDTF">2017-06-06T13:21:00Z</dcterms:created>
  <dcterms:modified xsi:type="dcterms:W3CDTF">2017-07-03T09:00:00Z</dcterms:modified>
</cp:coreProperties>
</file>