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CF2" w:rsidRPr="003B14EC" w:rsidRDefault="00CA7CF2" w:rsidP="00A26141">
      <w:pPr>
        <w:pStyle w:val="BodyText"/>
        <w:spacing w:after="0"/>
        <w:jc w:val="center"/>
        <w:rPr>
          <w:sz w:val="28"/>
          <w:szCs w:val="28"/>
        </w:rPr>
      </w:pPr>
      <w:r w:rsidRPr="003B14EC">
        <w:rPr>
          <w:sz w:val="28"/>
          <w:szCs w:val="28"/>
        </w:rPr>
        <w:t xml:space="preserve">СОВЕТ ДЕПУТАТОВ БАБЕЕВСКОГО СЕЛЬСКОГО ПОСЕЛЕНИЯ ТЕМНИКОВСКОГО МУНИЦИПАЛЬНОГО РАЙОНА </w:t>
      </w:r>
    </w:p>
    <w:p w:rsidR="00CA7CF2" w:rsidRPr="003B14EC" w:rsidRDefault="00CA7CF2" w:rsidP="00A26141">
      <w:pPr>
        <w:pStyle w:val="BodyText"/>
        <w:spacing w:after="0"/>
        <w:jc w:val="center"/>
        <w:rPr>
          <w:sz w:val="28"/>
          <w:szCs w:val="28"/>
        </w:rPr>
      </w:pPr>
      <w:r w:rsidRPr="003B14E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ВТОРОГО СОЗЫВА</w:t>
      </w:r>
    </w:p>
    <w:p w:rsidR="00CA7CF2" w:rsidRDefault="00CA7CF2" w:rsidP="00A26141">
      <w:pPr>
        <w:pStyle w:val="BodyText"/>
        <w:jc w:val="center"/>
        <w:rPr>
          <w:b/>
          <w:bCs/>
          <w:sz w:val="28"/>
          <w:szCs w:val="28"/>
        </w:rPr>
      </w:pPr>
    </w:p>
    <w:p w:rsidR="00CA7CF2" w:rsidRPr="003B14EC" w:rsidRDefault="00CA7CF2" w:rsidP="00A26141">
      <w:pPr>
        <w:pStyle w:val="BodyText"/>
        <w:jc w:val="center"/>
        <w:rPr>
          <w:b/>
          <w:bCs/>
          <w:sz w:val="34"/>
          <w:szCs w:val="34"/>
        </w:rPr>
      </w:pPr>
      <w:r w:rsidRPr="003B14EC">
        <w:rPr>
          <w:sz w:val="34"/>
          <w:szCs w:val="34"/>
        </w:rPr>
        <w:t> </w:t>
      </w:r>
      <w:r w:rsidRPr="003B14EC">
        <w:rPr>
          <w:b/>
          <w:bCs/>
          <w:sz w:val="34"/>
          <w:szCs w:val="34"/>
        </w:rPr>
        <w:t>Р</w:t>
      </w:r>
      <w:r>
        <w:rPr>
          <w:b/>
          <w:bCs/>
          <w:sz w:val="34"/>
          <w:szCs w:val="34"/>
        </w:rPr>
        <w:t xml:space="preserve"> </w:t>
      </w:r>
      <w:r w:rsidRPr="003B14EC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3B14EC">
        <w:rPr>
          <w:b/>
          <w:bCs/>
          <w:sz w:val="34"/>
          <w:szCs w:val="34"/>
        </w:rPr>
        <w:t>Ш</w:t>
      </w:r>
      <w:r>
        <w:rPr>
          <w:b/>
          <w:bCs/>
          <w:sz w:val="34"/>
          <w:szCs w:val="34"/>
        </w:rPr>
        <w:t xml:space="preserve"> </w:t>
      </w:r>
      <w:r w:rsidRPr="003B14EC">
        <w:rPr>
          <w:b/>
          <w:bCs/>
          <w:sz w:val="34"/>
          <w:szCs w:val="34"/>
        </w:rPr>
        <w:t>Е</w:t>
      </w:r>
      <w:r>
        <w:rPr>
          <w:b/>
          <w:bCs/>
          <w:sz w:val="34"/>
          <w:szCs w:val="34"/>
        </w:rPr>
        <w:t xml:space="preserve"> </w:t>
      </w:r>
      <w:r w:rsidRPr="003B14EC">
        <w:rPr>
          <w:b/>
          <w:bCs/>
          <w:sz w:val="34"/>
          <w:szCs w:val="34"/>
        </w:rPr>
        <w:t>Н</w:t>
      </w:r>
      <w:r>
        <w:rPr>
          <w:b/>
          <w:bCs/>
          <w:sz w:val="34"/>
          <w:szCs w:val="34"/>
        </w:rPr>
        <w:t xml:space="preserve"> </w:t>
      </w:r>
      <w:r w:rsidRPr="003B14EC">
        <w:rPr>
          <w:b/>
          <w:bCs/>
          <w:sz w:val="34"/>
          <w:szCs w:val="34"/>
        </w:rPr>
        <w:t>И</w:t>
      </w:r>
      <w:r>
        <w:rPr>
          <w:b/>
          <w:bCs/>
          <w:sz w:val="34"/>
          <w:szCs w:val="34"/>
        </w:rPr>
        <w:t xml:space="preserve"> </w:t>
      </w:r>
      <w:r w:rsidRPr="003B14EC">
        <w:rPr>
          <w:b/>
          <w:bCs/>
          <w:sz w:val="34"/>
          <w:szCs w:val="34"/>
        </w:rPr>
        <w:t>Е</w:t>
      </w:r>
    </w:p>
    <w:p w:rsidR="00CA7CF2" w:rsidRPr="001E1324" w:rsidRDefault="00CA7CF2" w:rsidP="00A26141">
      <w:pPr>
        <w:pStyle w:val="BodyText"/>
        <w:jc w:val="center"/>
        <w:rPr>
          <w:i/>
          <w:iCs/>
        </w:rPr>
      </w:pPr>
      <w:r>
        <w:rPr>
          <w:b/>
          <w:bCs/>
          <w:sz w:val="28"/>
          <w:szCs w:val="28"/>
        </w:rPr>
        <w:t xml:space="preserve"> </w:t>
      </w:r>
      <w:r w:rsidRPr="001E1324">
        <w:rPr>
          <w:sz w:val="28"/>
          <w:szCs w:val="28"/>
        </w:rPr>
        <w:t>заседания седьмой сессии Совета депутатов Бабеевского сельского поселения Темниковского муниципального района Республики Мордовия второго созыва</w:t>
      </w:r>
    </w:p>
    <w:p w:rsidR="00CA7CF2" w:rsidRDefault="00CA7CF2" w:rsidP="00A26141">
      <w:pPr>
        <w:jc w:val="both"/>
        <w:rPr>
          <w:b/>
          <w:bCs/>
        </w:rPr>
      </w:pPr>
    </w:p>
    <w:p w:rsidR="00CA7CF2" w:rsidRDefault="00CA7CF2" w:rsidP="00A26141">
      <w:pPr>
        <w:jc w:val="both"/>
        <w:rPr>
          <w:b/>
          <w:bCs/>
        </w:rPr>
      </w:pPr>
    </w:p>
    <w:p w:rsidR="00CA7CF2" w:rsidRPr="003B14EC" w:rsidRDefault="00CA7CF2" w:rsidP="00A26141">
      <w:pPr>
        <w:pStyle w:val="BodyText"/>
        <w:spacing w:before="108" w:after="1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«13» июл</w:t>
      </w:r>
      <w:r w:rsidRPr="003B14EC">
        <w:rPr>
          <w:color w:val="000000"/>
          <w:sz w:val="28"/>
          <w:szCs w:val="28"/>
        </w:rPr>
        <w:t>я  2017 г</w:t>
      </w:r>
      <w:r>
        <w:rPr>
          <w:color w:val="000000"/>
          <w:sz w:val="28"/>
          <w:szCs w:val="28"/>
        </w:rPr>
        <w:t>ода</w:t>
      </w:r>
      <w:r w:rsidRPr="003B14EC">
        <w:rPr>
          <w:color w:val="000000"/>
          <w:sz w:val="28"/>
          <w:szCs w:val="28"/>
        </w:rPr>
        <w:t>             </w:t>
      </w:r>
      <w:r>
        <w:rPr>
          <w:color w:val="000000"/>
          <w:sz w:val="28"/>
          <w:szCs w:val="28"/>
        </w:rPr>
        <w:t xml:space="preserve"> </w:t>
      </w:r>
      <w:r w:rsidRPr="003B14EC">
        <w:rPr>
          <w:color w:val="000000"/>
          <w:sz w:val="28"/>
          <w:szCs w:val="28"/>
        </w:rPr>
        <w:t>        </w:t>
      </w:r>
      <w:r>
        <w:rPr>
          <w:color w:val="000000"/>
          <w:sz w:val="28"/>
          <w:szCs w:val="28"/>
        </w:rPr>
        <w:t xml:space="preserve">      </w:t>
      </w:r>
      <w:r w:rsidRPr="003B14EC">
        <w:rPr>
          <w:color w:val="000000"/>
          <w:sz w:val="28"/>
          <w:szCs w:val="28"/>
        </w:rPr>
        <w:t xml:space="preserve">                                        </w:t>
      </w:r>
      <w:r>
        <w:rPr>
          <w:color w:val="000000"/>
          <w:sz w:val="28"/>
          <w:szCs w:val="28"/>
        </w:rPr>
        <w:t xml:space="preserve">                            </w:t>
      </w:r>
      <w:r w:rsidRPr="003B14EC">
        <w:rPr>
          <w:color w:val="000000"/>
          <w:sz w:val="28"/>
          <w:szCs w:val="28"/>
        </w:rPr>
        <w:t xml:space="preserve">   № 37                            </w:t>
      </w:r>
    </w:p>
    <w:p w:rsidR="00CA7CF2" w:rsidRDefault="00CA7CF2" w:rsidP="00A26141">
      <w:pPr>
        <w:rPr>
          <w:sz w:val="28"/>
          <w:szCs w:val="28"/>
        </w:rPr>
      </w:pPr>
    </w:p>
    <w:p w:rsidR="00CA7CF2" w:rsidRPr="00BD3DA5" w:rsidRDefault="00CA7CF2" w:rsidP="00A26141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 xml:space="preserve">О внесении изменений в   решение  сессии Совета депутатов </w:t>
      </w:r>
      <w:r>
        <w:rPr>
          <w:b/>
          <w:bCs/>
          <w:sz w:val="28"/>
          <w:szCs w:val="28"/>
        </w:rPr>
        <w:t>Бабеевского</w:t>
      </w:r>
      <w:r w:rsidRPr="00BD3DA5">
        <w:rPr>
          <w:b/>
          <w:bCs/>
          <w:sz w:val="28"/>
          <w:szCs w:val="28"/>
        </w:rPr>
        <w:t xml:space="preserve"> сельского поселения</w:t>
      </w:r>
      <w:r w:rsidRPr="00BD3DA5">
        <w:rPr>
          <w:b/>
          <w:bCs/>
          <w:sz w:val="22"/>
          <w:szCs w:val="22"/>
        </w:rPr>
        <w:t xml:space="preserve"> </w:t>
      </w:r>
      <w:r>
        <w:rPr>
          <w:b/>
          <w:bCs/>
          <w:sz w:val="28"/>
          <w:szCs w:val="28"/>
        </w:rPr>
        <w:t xml:space="preserve">от 26 декабря  2016 </w:t>
      </w:r>
      <w:r w:rsidRPr="00BD3DA5">
        <w:rPr>
          <w:b/>
          <w:bCs/>
          <w:sz w:val="28"/>
          <w:szCs w:val="28"/>
        </w:rPr>
        <w:t>г</w:t>
      </w:r>
      <w:r>
        <w:rPr>
          <w:b/>
          <w:bCs/>
          <w:sz w:val="28"/>
          <w:szCs w:val="28"/>
        </w:rPr>
        <w:t xml:space="preserve"> № 16</w:t>
      </w:r>
    </w:p>
    <w:p w:rsidR="00CA7CF2" w:rsidRDefault="00CA7CF2" w:rsidP="00A26141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 xml:space="preserve"> «Об утверждении Бюджета </w:t>
      </w:r>
      <w:r>
        <w:rPr>
          <w:b/>
          <w:bCs/>
          <w:sz w:val="28"/>
          <w:szCs w:val="28"/>
        </w:rPr>
        <w:t>Бабеевского</w:t>
      </w:r>
      <w:r w:rsidRPr="00BD3DA5">
        <w:rPr>
          <w:b/>
          <w:bCs/>
          <w:sz w:val="28"/>
          <w:szCs w:val="28"/>
        </w:rPr>
        <w:t xml:space="preserve"> сельского поселения </w:t>
      </w:r>
    </w:p>
    <w:p w:rsidR="00CA7CF2" w:rsidRPr="00BD3DA5" w:rsidRDefault="00CA7CF2" w:rsidP="00A26141">
      <w:pPr>
        <w:jc w:val="center"/>
        <w:rPr>
          <w:b/>
          <w:bCs/>
          <w:sz w:val="28"/>
          <w:szCs w:val="28"/>
        </w:rPr>
      </w:pPr>
      <w:r w:rsidRPr="00BD3DA5">
        <w:rPr>
          <w:b/>
          <w:bCs/>
          <w:sz w:val="28"/>
          <w:szCs w:val="28"/>
        </w:rPr>
        <w:t>Темниковско</w:t>
      </w:r>
      <w:r>
        <w:rPr>
          <w:b/>
          <w:bCs/>
          <w:sz w:val="28"/>
          <w:szCs w:val="28"/>
        </w:rPr>
        <w:t>го муниципального района на 2017</w:t>
      </w:r>
      <w:r w:rsidRPr="00BD3DA5">
        <w:rPr>
          <w:b/>
          <w:bCs/>
          <w:sz w:val="28"/>
          <w:szCs w:val="28"/>
        </w:rPr>
        <w:t xml:space="preserve"> год».</w:t>
      </w:r>
    </w:p>
    <w:p w:rsidR="00CA7CF2" w:rsidRPr="00F822BD" w:rsidRDefault="00CA7CF2" w:rsidP="00A26141">
      <w:pPr>
        <w:jc w:val="center"/>
        <w:rPr>
          <w:sz w:val="28"/>
          <w:szCs w:val="28"/>
        </w:rPr>
      </w:pPr>
    </w:p>
    <w:p w:rsidR="00CA7CF2" w:rsidRPr="00F822BD" w:rsidRDefault="00CA7CF2" w:rsidP="00A26141">
      <w:pPr>
        <w:spacing w:line="360" w:lineRule="auto"/>
        <w:rPr>
          <w:sz w:val="28"/>
          <w:szCs w:val="28"/>
        </w:rPr>
      </w:pPr>
    </w:p>
    <w:p w:rsidR="00CA7CF2" w:rsidRPr="00BD3DA5" w:rsidRDefault="00CA7CF2" w:rsidP="00A26141">
      <w:pPr>
        <w:pStyle w:val="ConsPlusNormal"/>
        <w:widowControl/>
        <w:spacing w:line="360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BD3DA5"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Бабеевского </w:t>
      </w:r>
      <w:r w:rsidRPr="00BD3DA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 е ш и л</w:t>
      </w:r>
      <w:r w:rsidRPr="00BD3DA5">
        <w:rPr>
          <w:rFonts w:ascii="Times New Roman" w:hAnsi="Times New Roman" w:cs="Times New Roman"/>
          <w:sz w:val="28"/>
          <w:szCs w:val="28"/>
        </w:rPr>
        <w:t>:</w:t>
      </w:r>
    </w:p>
    <w:p w:rsidR="00CA7CF2" w:rsidRPr="00BD3DA5" w:rsidRDefault="00CA7CF2" w:rsidP="00A26141">
      <w:pPr>
        <w:spacing w:line="360" w:lineRule="auto"/>
        <w:ind w:firstLine="900"/>
        <w:jc w:val="both"/>
        <w:rPr>
          <w:b/>
          <w:bCs/>
          <w:color w:val="000000"/>
          <w:sz w:val="28"/>
          <w:szCs w:val="28"/>
        </w:rPr>
      </w:pPr>
    </w:p>
    <w:p w:rsidR="00CA7CF2" w:rsidRPr="00BD3DA5" w:rsidRDefault="00CA7CF2" w:rsidP="00A26141">
      <w:pPr>
        <w:spacing w:line="360" w:lineRule="auto"/>
        <w:jc w:val="both"/>
        <w:rPr>
          <w:b/>
          <w:bCs/>
          <w:sz w:val="28"/>
          <w:szCs w:val="28"/>
        </w:rPr>
      </w:pPr>
      <w:r w:rsidRPr="00BD3DA5">
        <w:rPr>
          <w:color w:val="000000"/>
          <w:sz w:val="28"/>
          <w:szCs w:val="28"/>
        </w:rPr>
        <w:t>1. Внести в решение Совета депутатов</w:t>
      </w:r>
      <w:r w:rsidRPr="00BD3DA5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BD3DA5">
        <w:rPr>
          <w:sz w:val="28"/>
          <w:szCs w:val="28"/>
        </w:rPr>
        <w:t xml:space="preserve"> сельского поселения</w:t>
      </w:r>
      <w:r w:rsidRPr="00BD3DA5">
        <w:rPr>
          <w:color w:val="000000"/>
          <w:sz w:val="28"/>
          <w:szCs w:val="28"/>
        </w:rPr>
        <w:t xml:space="preserve"> </w:t>
      </w:r>
      <w:r w:rsidRPr="00BD3DA5">
        <w:rPr>
          <w:sz w:val="28"/>
          <w:szCs w:val="28"/>
        </w:rPr>
        <w:t>Темниковского муниципал</w:t>
      </w:r>
      <w:r>
        <w:rPr>
          <w:sz w:val="28"/>
          <w:szCs w:val="28"/>
        </w:rPr>
        <w:t>ьного района от  26 декабря 2016</w:t>
      </w:r>
      <w:r w:rsidRPr="00BD3DA5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16</w:t>
      </w:r>
      <w:r w:rsidRPr="00BD3DA5">
        <w:rPr>
          <w:sz w:val="28"/>
          <w:szCs w:val="28"/>
        </w:rPr>
        <w:t xml:space="preserve"> «О бюджете </w:t>
      </w:r>
      <w:r>
        <w:rPr>
          <w:sz w:val="28"/>
          <w:szCs w:val="28"/>
        </w:rPr>
        <w:t>Бабеевского</w:t>
      </w:r>
      <w:r w:rsidRPr="00BD3DA5">
        <w:rPr>
          <w:sz w:val="28"/>
          <w:szCs w:val="28"/>
        </w:rPr>
        <w:t xml:space="preserve"> сельского поселения Темниковско</w:t>
      </w:r>
      <w:r>
        <w:rPr>
          <w:sz w:val="28"/>
          <w:szCs w:val="28"/>
        </w:rPr>
        <w:t xml:space="preserve">го муниципального района на 2017 </w:t>
      </w:r>
      <w:r w:rsidRPr="00BD3DA5">
        <w:rPr>
          <w:sz w:val="28"/>
          <w:szCs w:val="28"/>
        </w:rPr>
        <w:t>год»</w:t>
      </w:r>
      <w:r w:rsidRPr="00BD3DA5">
        <w:rPr>
          <w:b/>
          <w:bCs/>
          <w:sz w:val="28"/>
          <w:szCs w:val="28"/>
        </w:rPr>
        <w:t>:</w:t>
      </w:r>
    </w:p>
    <w:p w:rsidR="00CA7CF2" w:rsidRPr="00BD3DA5" w:rsidRDefault="00CA7CF2" w:rsidP="00A26141">
      <w:pPr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</w:t>
      </w:r>
    </w:p>
    <w:p w:rsidR="00CA7CF2" w:rsidRPr="00BD3DA5" w:rsidRDefault="00CA7CF2" w:rsidP="00A26141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3DA5">
        <w:rPr>
          <w:rFonts w:ascii="Times New Roman" w:hAnsi="Times New Roman" w:cs="Times New Roman"/>
          <w:sz w:val="28"/>
          <w:szCs w:val="28"/>
        </w:rPr>
        <w:t xml:space="preserve">1.1.  Утвердить бюджет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D3DA5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2017</w:t>
      </w:r>
      <w:r w:rsidRPr="00BD3DA5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</w:rPr>
        <w:t>5423,1</w:t>
      </w:r>
      <w:r w:rsidRPr="00BD3DA5">
        <w:rPr>
          <w:rFonts w:ascii="Times New Roman" w:hAnsi="Times New Roman" w:cs="Times New Roman"/>
          <w:sz w:val="28"/>
          <w:szCs w:val="28"/>
        </w:rPr>
        <w:t xml:space="preserve"> тыс.руб., расходам в сумме </w:t>
      </w:r>
      <w:r>
        <w:rPr>
          <w:rFonts w:ascii="Times New Roman" w:hAnsi="Times New Roman" w:cs="Times New Roman"/>
          <w:sz w:val="28"/>
          <w:szCs w:val="28"/>
        </w:rPr>
        <w:t>5423,1</w:t>
      </w:r>
      <w:r w:rsidRPr="00BD3D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3DA5">
        <w:rPr>
          <w:rFonts w:ascii="Times New Roman" w:hAnsi="Times New Roman" w:cs="Times New Roman"/>
          <w:sz w:val="28"/>
          <w:szCs w:val="28"/>
        </w:rPr>
        <w:t>тыс.руб..</w:t>
      </w:r>
    </w:p>
    <w:p w:rsidR="00CA7CF2" w:rsidRPr="00BD3DA5" w:rsidRDefault="00CA7CF2" w:rsidP="00A26141">
      <w:pPr>
        <w:spacing w:line="360" w:lineRule="auto"/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</w:t>
      </w:r>
    </w:p>
    <w:p w:rsidR="00CA7CF2" w:rsidRPr="00BD3DA5" w:rsidRDefault="00CA7CF2" w:rsidP="00A26141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1.2. Приложение </w:t>
      </w:r>
      <w:r>
        <w:rPr>
          <w:sz w:val="28"/>
          <w:szCs w:val="28"/>
        </w:rPr>
        <w:t>1</w:t>
      </w:r>
      <w:r w:rsidRPr="00BD3DA5">
        <w:rPr>
          <w:sz w:val="28"/>
          <w:szCs w:val="28"/>
        </w:rPr>
        <w:t xml:space="preserve"> изложить в редакции согласно приложению № 1 к настоящему решению.</w:t>
      </w:r>
    </w:p>
    <w:p w:rsidR="00CA7CF2" w:rsidRPr="00BD3DA5" w:rsidRDefault="00CA7CF2" w:rsidP="00A26141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1.3. Приложение 2</w:t>
      </w:r>
      <w:r w:rsidRPr="00BD3DA5">
        <w:rPr>
          <w:sz w:val="28"/>
          <w:szCs w:val="28"/>
        </w:rPr>
        <w:t xml:space="preserve"> изложить в редакции согласно приложению № 2 к настоящему решению.</w:t>
      </w:r>
    </w:p>
    <w:p w:rsidR="00CA7CF2" w:rsidRPr="00BD3DA5" w:rsidRDefault="00CA7CF2" w:rsidP="00A26141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 1.4. Приложение </w:t>
      </w:r>
      <w:r>
        <w:rPr>
          <w:sz w:val="28"/>
          <w:szCs w:val="28"/>
        </w:rPr>
        <w:t>3</w:t>
      </w:r>
      <w:r w:rsidRPr="00BD3DA5">
        <w:rPr>
          <w:sz w:val="28"/>
          <w:szCs w:val="28"/>
        </w:rPr>
        <w:t xml:space="preserve"> изложить в редакции согласно приложению № 3 к настоящему решению.</w:t>
      </w:r>
    </w:p>
    <w:p w:rsidR="00CA7CF2" w:rsidRPr="00BD3DA5" w:rsidRDefault="00CA7CF2" w:rsidP="003B14EC">
      <w:pPr>
        <w:spacing w:line="360" w:lineRule="auto"/>
        <w:ind w:firstLine="54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       1.5  Приложение </w:t>
      </w:r>
      <w:r>
        <w:rPr>
          <w:sz w:val="28"/>
          <w:szCs w:val="28"/>
        </w:rPr>
        <w:t>4</w:t>
      </w:r>
      <w:r w:rsidRPr="00BD3DA5">
        <w:rPr>
          <w:sz w:val="28"/>
          <w:szCs w:val="28"/>
        </w:rPr>
        <w:t xml:space="preserve"> изложить в редакции согласно приложению № 4 к настоящему решению.     </w:t>
      </w:r>
    </w:p>
    <w:p w:rsidR="00CA7CF2" w:rsidRPr="00BD3DA5" w:rsidRDefault="00CA7CF2" w:rsidP="00A26141">
      <w:pPr>
        <w:ind w:firstLine="900"/>
        <w:jc w:val="both"/>
        <w:rPr>
          <w:sz w:val="28"/>
          <w:szCs w:val="28"/>
        </w:rPr>
      </w:pPr>
      <w:r w:rsidRPr="00BD3DA5">
        <w:rPr>
          <w:sz w:val="28"/>
          <w:szCs w:val="28"/>
        </w:rPr>
        <w:t xml:space="preserve">2.   Настоящее решение вступает в силу со дня его официального опубликования. </w:t>
      </w:r>
    </w:p>
    <w:p w:rsidR="00CA7CF2" w:rsidRDefault="00CA7CF2" w:rsidP="00A26141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3DA5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</w:p>
    <w:p w:rsidR="00CA7CF2" w:rsidRDefault="00CA7CF2" w:rsidP="00A26141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7CF2" w:rsidRDefault="00CA7CF2" w:rsidP="00A26141">
      <w:pPr>
        <w:pStyle w:val="ConsNonformat"/>
        <w:ind w:righ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A7CF2" w:rsidRPr="00D93EED" w:rsidRDefault="00CA7CF2" w:rsidP="00A26141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Глава Бабеевского сельского поселения</w:t>
      </w:r>
    </w:p>
    <w:p w:rsidR="00CA7CF2" w:rsidRPr="00D93EED" w:rsidRDefault="00CA7CF2" w:rsidP="00A26141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CA7CF2" w:rsidRPr="00D93EED" w:rsidRDefault="00CA7CF2" w:rsidP="00A26141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D93EED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Ю.П. Нечайкин</w:t>
      </w:r>
    </w:p>
    <w:p w:rsidR="00CA7CF2" w:rsidRPr="00D93EED" w:rsidRDefault="00CA7CF2" w:rsidP="00A26141">
      <w:pPr>
        <w:ind w:left="6300"/>
      </w:pPr>
    </w:p>
    <w:p w:rsidR="00CA7CF2" w:rsidRDefault="00CA7CF2" w:rsidP="00A26141">
      <w:pPr>
        <w:widowControl/>
        <w:suppressAutoHyphens w:val="0"/>
        <w:spacing w:after="200" w:line="276" w:lineRule="auto"/>
      </w:pPr>
    </w:p>
    <w:p w:rsidR="00CA7CF2" w:rsidRDefault="00CA7CF2" w:rsidP="00A26141">
      <w:pPr>
        <w:jc w:val="center"/>
      </w:pPr>
    </w:p>
    <w:p w:rsidR="00CA7CF2" w:rsidRDefault="00CA7CF2" w:rsidP="00A26141">
      <w:pPr>
        <w:jc w:val="center"/>
      </w:pPr>
      <w:r>
        <w:t xml:space="preserve">                                                                                                                   </w:t>
      </w:r>
    </w:p>
    <w:p w:rsidR="00CA7CF2" w:rsidRDefault="00CA7CF2" w:rsidP="00A26141">
      <w:pPr>
        <w:widowControl/>
        <w:suppressAutoHyphens w:val="0"/>
        <w:spacing w:after="200" w:line="276" w:lineRule="auto"/>
        <w:jc w:val="right"/>
      </w:pPr>
      <w:r>
        <w:br w:type="page"/>
        <w:t>Приложение №1</w:t>
      </w:r>
    </w:p>
    <w:p w:rsidR="00CA7CF2" w:rsidRDefault="00CA7CF2" w:rsidP="009C2127">
      <w:r>
        <w:t xml:space="preserve">                                                                            к решению сессии «</w:t>
      </w:r>
      <w:r w:rsidRPr="009C2127">
        <w:t>О внесении изменений в   решение</w:t>
      </w:r>
    </w:p>
    <w:p w:rsidR="00CA7CF2" w:rsidRDefault="00CA7CF2" w:rsidP="009C2127">
      <w:pPr>
        <w:jc w:val="right"/>
      </w:pPr>
      <w:r w:rsidRPr="009C2127">
        <w:t xml:space="preserve">  сессии Совета депутатов Бабеевского</w:t>
      </w:r>
    </w:p>
    <w:p w:rsidR="00CA7CF2" w:rsidRPr="009C2127" w:rsidRDefault="00CA7CF2" w:rsidP="009C2127">
      <w:pPr>
        <w:jc w:val="right"/>
      </w:pPr>
      <w:r w:rsidRPr="009C2127">
        <w:t xml:space="preserve"> сельского поселения от 26 декабря  2016 г № 16</w:t>
      </w:r>
    </w:p>
    <w:p w:rsidR="00CA7CF2" w:rsidRDefault="00CA7CF2" w:rsidP="007B3B90">
      <w:pPr>
        <w:spacing w:line="240" w:lineRule="exact"/>
        <w:jc w:val="right"/>
      </w:pPr>
    </w:p>
    <w:p w:rsidR="00CA7CF2" w:rsidRDefault="00CA7CF2" w:rsidP="007B3B90">
      <w:pPr>
        <w:pStyle w:val="3f3f3f2f3f3f3fWeb"/>
        <w:spacing w:before="0" w:after="0" w:line="240" w:lineRule="exact"/>
        <w:jc w:val="center"/>
        <w:rPr>
          <w:rFonts w:cs="Times New Roman"/>
        </w:rPr>
      </w:pPr>
      <w:r>
        <w:rPr>
          <w:rStyle w:val="hl41"/>
          <w:rFonts w:ascii="Times New Roman" w:hAnsi="Times New Roman" w:cs="Times New Roman"/>
        </w:rPr>
        <w:t>Объем поступлений доходов по основным источникам на 2017 год</w:t>
      </w:r>
    </w:p>
    <w:p w:rsidR="00CA7CF2" w:rsidRDefault="00CA7CF2" w:rsidP="007B3B90">
      <w:pPr>
        <w:jc w:val="right"/>
      </w:pPr>
      <w:r>
        <w:t xml:space="preserve"> (тыс.рублей)</w:t>
      </w:r>
    </w:p>
    <w:tbl>
      <w:tblPr>
        <w:tblW w:w="0" w:type="auto"/>
        <w:tblInd w:w="-106" w:type="dxa"/>
        <w:tblLayout w:type="fixed"/>
        <w:tblLook w:val="0000"/>
      </w:tblPr>
      <w:tblGrid>
        <w:gridCol w:w="3191"/>
        <w:gridCol w:w="4394"/>
        <w:gridCol w:w="2835"/>
      </w:tblGrid>
      <w:tr w:rsidR="00CA7CF2" w:rsidRPr="001A1D46">
        <w:trPr>
          <w:trHeight w:val="945"/>
        </w:trPr>
        <w:tc>
          <w:tcPr>
            <w:tcW w:w="3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A7CF2" w:rsidRPr="001A1D46" w:rsidRDefault="00CA7CF2" w:rsidP="00641012">
            <w:pPr>
              <w:snapToGrid w:val="0"/>
              <w:jc w:val="center"/>
            </w:pPr>
            <w:r w:rsidRPr="001A1D46">
              <w:t>Код бюджетной классификации доходов бюджета</w:t>
            </w:r>
          </w:p>
        </w:tc>
        <w:tc>
          <w:tcPr>
            <w:tcW w:w="4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A7CF2" w:rsidRPr="001A1D46" w:rsidRDefault="00CA7CF2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Наименование доходов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A7CF2" w:rsidRPr="001A1D46" w:rsidRDefault="00CA7CF2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 xml:space="preserve">Сумма 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lang w:val="en-US"/>
              </w:rPr>
              <w:t>2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3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0 00 00000 00 0000 000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Всего доходов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5423,1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  <w:lang w:val="en-US"/>
              </w:rPr>
              <w:t>1 00 00000 00 0000 000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Доходы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969,9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</w:pPr>
            <w:r w:rsidRPr="001A1D46">
              <w:rPr>
                <w:b/>
                <w:bCs/>
                <w:lang w:val="en-US"/>
              </w:rPr>
              <w:t>1 01 0</w:t>
            </w:r>
            <w:r w:rsidRPr="001A1D46">
              <w:rPr>
                <w:b/>
                <w:bCs/>
              </w:rPr>
              <w:t>2</w:t>
            </w:r>
            <w:r w:rsidRPr="001A1D46">
              <w:rPr>
                <w:b/>
                <w:bCs/>
                <w:lang w:val="en-US"/>
              </w:rPr>
              <w:t>000 0</w:t>
            </w:r>
            <w:r w:rsidRPr="001A1D46">
              <w:rPr>
                <w:b/>
                <w:bCs/>
              </w:rPr>
              <w:t>1</w:t>
            </w:r>
            <w:r w:rsidRPr="001A1D46">
              <w:rPr>
                <w:b/>
                <w:bCs/>
                <w:lang w:val="en-US"/>
              </w:rPr>
              <w:t xml:space="preserve"> 0000</w:t>
            </w:r>
            <w:r w:rsidRPr="001A1D46">
              <w:rPr>
                <w:b/>
                <w:bCs/>
              </w:rPr>
              <w:t xml:space="preserve">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t>Налог на доходы физических лиц</w:t>
            </w:r>
            <w:r w:rsidRPr="001A1D46">
              <w:rPr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CF2" w:rsidRPr="000517A3" w:rsidRDefault="00CA7CF2" w:rsidP="000517A3">
            <w:pPr>
              <w:snapToGrid w:val="0"/>
              <w:jc w:val="center"/>
              <w:rPr>
                <w:b/>
                <w:bCs/>
                <w:lang w:val="en-US"/>
              </w:rPr>
            </w:pPr>
            <w:r w:rsidRPr="000517A3">
              <w:rPr>
                <w:b/>
                <w:bCs/>
              </w:rPr>
              <w:t>8,5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</w:pPr>
            <w:r w:rsidRPr="001A1D46">
              <w:rPr>
                <w:lang w:val="en-US"/>
              </w:rPr>
              <w:t>1 0</w:t>
            </w:r>
            <w:r w:rsidRPr="001A1D46">
              <w:t>3</w:t>
            </w:r>
            <w:r w:rsidRPr="001A1D46">
              <w:rPr>
                <w:lang w:val="en-US"/>
              </w:rPr>
              <w:t xml:space="preserve"> 02</w:t>
            </w:r>
            <w:r w:rsidRPr="001A1D46">
              <w:t>25</w:t>
            </w:r>
            <w:r w:rsidRPr="001A1D46">
              <w:rPr>
                <w:lang w:val="en-US"/>
              </w:rPr>
              <w:t>0 01 0000 110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t>Доходы от оплаты акцизов на автом.бензин,подлежащие распр.между бюджетами субъектов РФ и местными бюджетами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t>0,00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1 06 00000 00 0000 000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rPr>
                <w:b/>
                <w:bCs/>
                <w:lang w:val="en-US"/>
              </w:rPr>
              <w:t xml:space="preserve">Налоги на </w:t>
            </w:r>
            <w:r w:rsidRPr="001A1D46">
              <w:rPr>
                <w:b/>
                <w:bCs/>
              </w:rPr>
              <w:t>имущество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CF2" w:rsidRPr="000517A3" w:rsidRDefault="00CA7CF2" w:rsidP="000517A3">
            <w:pPr>
              <w:snapToGrid w:val="0"/>
              <w:jc w:val="center"/>
              <w:rPr>
                <w:b/>
                <w:bCs/>
              </w:rPr>
            </w:pPr>
            <w:r w:rsidRPr="000517A3">
              <w:rPr>
                <w:b/>
                <w:bCs/>
              </w:rPr>
              <w:t>9</w:t>
            </w:r>
            <w:r>
              <w:rPr>
                <w:b/>
                <w:bCs/>
              </w:rPr>
              <w:t>56,8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</w:pPr>
            <w:r w:rsidRPr="001A1D46">
              <w:t>1 06 01000 00 0000 110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t>Налог на имущество физических лиц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</w:pPr>
            <w:r w:rsidRPr="001A1D46">
              <w:t>12,9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</w:pPr>
            <w:r w:rsidRPr="001A1D46">
              <w:t>1 06 06000 00 0000 110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t>Земельный налог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0517A3" w:rsidRDefault="00CA7CF2" w:rsidP="000517A3">
            <w:pPr>
              <w:snapToGrid w:val="0"/>
              <w:jc w:val="center"/>
              <w:rPr>
                <w:b/>
                <w:bCs/>
              </w:rPr>
            </w:pPr>
            <w:r w:rsidRPr="000517A3">
              <w:rPr>
                <w:b/>
                <w:bCs/>
              </w:rPr>
              <w:t>9</w:t>
            </w:r>
            <w:r>
              <w:rPr>
                <w:b/>
                <w:bCs/>
              </w:rPr>
              <w:t>43</w:t>
            </w:r>
            <w:r w:rsidRPr="000517A3">
              <w:rPr>
                <w:b/>
                <w:bCs/>
              </w:rPr>
              <w:t>,</w:t>
            </w:r>
            <w:r>
              <w:rPr>
                <w:b/>
                <w:bCs/>
              </w:rPr>
              <w:t>9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1 11 00000 00 0000 00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rPr>
                <w:b/>
                <w:bCs/>
              </w:rPr>
              <w:t>Неналоговые доходы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</w:pPr>
            <w:r w:rsidRPr="001A1D46">
              <w:t>0,0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</w:pPr>
            <w:r w:rsidRPr="001A1D46">
              <w:t xml:space="preserve">1 11 05000 00 0000 120 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t>Арендная плата за землю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</w:pPr>
            <w:r w:rsidRPr="001A1D46">
              <w:t>0,0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t>1 11 05000 00 0000 120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Аренда имущества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lang w:val="en-US"/>
              </w:rPr>
            </w:pPr>
            <w:r>
              <w:rPr>
                <w:b/>
                <w:bCs/>
              </w:rPr>
              <w:t>4,6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1 11 0500000 0000 120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прочие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lang w:val="en-US"/>
              </w:rPr>
            </w:pPr>
            <w:r w:rsidRPr="001A1D46">
              <w:rPr>
                <w:b/>
                <w:bCs/>
              </w:rPr>
              <w:t>0,0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lang w:val="en-US"/>
              </w:rPr>
              <w:t> 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  <w:lang w:val="en-US"/>
              </w:rPr>
              <w:t>Финансовая помощь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4453,2</w:t>
            </w:r>
          </w:p>
        </w:tc>
      </w:tr>
      <w:tr w:rsidR="00CA7CF2" w:rsidRPr="001A1D46">
        <w:trPr>
          <w:trHeight w:val="307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  <w:lang w:val="en-US"/>
              </w:rPr>
            </w:pPr>
            <w:r w:rsidRPr="001A1D46">
              <w:rPr>
                <w:b/>
                <w:bCs/>
              </w:rPr>
              <w:t>2 02 01000 00 0000 151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  <w:lang w:val="en-US"/>
              </w:rPr>
            </w:pP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</w:rPr>
            </w:pP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2 02 01001 10 0000 151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из ФФПП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449,3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2 02 02999 10 0000 151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3364,5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алкогольной продукции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</w:tr>
      <w:tr w:rsidR="00CA7CF2" w:rsidRPr="001A1D46">
        <w:trPr>
          <w:trHeight w:val="315"/>
        </w:trPr>
        <w:tc>
          <w:tcPr>
            <w:tcW w:w="3191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2 02 03000 00 0000 151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Целевые субвенции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58,3</w:t>
            </w:r>
          </w:p>
        </w:tc>
      </w:tr>
      <w:tr w:rsidR="00CA7CF2" w:rsidRPr="001A1D46">
        <w:trPr>
          <w:trHeight w:val="255"/>
        </w:trPr>
        <w:tc>
          <w:tcPr>
            <w:tcW w:w="3191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rPr>
                <w:b/>
                <w:bCs/>
              </w:rPr>
              <w:t>2 02 03015 10 0000 151</w:t>
            </w:r>
          </w:p>
        </w:tc>
        <w:tc>
          <w:tcPr>
            <w:tcW w:w="4394" w:type="dxa"/>
            <w:tcBorders>
              <w:left w:val="single" w:sz="2" w:space="0" w:color="000000"/>
              <w:bottom w:val="single" w:sz="4" w:space="0" w:color="auto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t>На первичный воинский учет</w:t>
            </w:r>
          </w:p>
        </w:tc>
        <w:tc>
          <w:tcPr>
            <w:tcW w:w="283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  <w:rPr>
                <w:b/>
                <w:bCs/>
              </w:rPr>
            </w:pPr>
            <w:r w:rsidRPr="001A1D46">
              <w:t>58,2</w:t>
            </w:r>
          </w:p>
        </w:tc>
      </w:tr>
      <w:tr w:rsidR="00CA7CF2" w:rsidRPr="001A1D46">
        <w:trPr>
          <w:trHeight w:val="255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rPr>
                <w:b/>
                <w:bCs/>
              </w:rPr>
              <w:t>2 02 03024 10 0000 151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 w:rsidRPr="001A1D46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</w:pPr>
            <w:r w:rsidRPr="001A1D46">
              <w:t>0,1</w:t>
            </w:r>
          </w:p>
        </w:tc>
      </w:tr>
      <w:tr w:rsidR="00CA7CF2" w:rsidRPr="001A1D46">
        <w:trPr>
          <w:trHeight w:val="255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2 02 40014 10 4201 151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>
              <w:t>Прочие субсидии бюджетам сельских поселений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</w:pPr>
            <w:r>
              <w:t>559,3</w:t>
            </w:r>
          </w:p>
        </w:tc>
      </w:tr>
      <w:tr w:rsidR="00CA7CF2" w:rsidRPr="001A1D46">
        <w:trPr>
          <w:trHeight w:val="255"/>
        </w:trPr>
        <w:tc>
          <w:tcPr>
            <w:tcW w:w="3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1A1D46" w:rsidRDefault="00CA7CF2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2 02 40014 10 4304 151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1A1D46" w:rsidRDefault="00CA7CF2" w:rsidP="00641012">
            <w:pPr>
              <w:snapToGrid w:val="0"/>
            </w:pPr>
            <w:r>
              <w:t>Прочие субсидии бюджетам сельских поселений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1A1D46" w:rsidRDefault="00CA7CF2" w:rsidP="000517A3">
            <w:pPr>
              <w:snapToGrid w:val="0"/>
              <w:jc w:val="center"/>
            </w:pPr>
            <w:r>
              <w:t>21,8</w:t>
            </w:r>
          </w:p>
        </w:tc>
      </w:tr>
    </w:tbl>
    <w:p w:rsidR="00CA7CF2" w:rsidRDefault="00CA7CF2" w:rsidP="007B3B90">
      <w:pPr>
        <w:jc w:val="right"/>
      </w:pPr>
    </w:p>
    <w:p w:rsidR="00CA7CF2" w:rsidRDefault="00CA7CF2" w:rsidP="007B3B90">
      <w:pPr>
        <w:jc w:val="right"/>
      </w:pPr>
    </w:p>
    <w:p w:rsidR="00CA7CF2" w:rsidRDefault="00CA7CF2" w:rsidP="007B3B90">
      <w:pPr>
        <w:jc w:val="right"/>
      </w:pPr>
    </w:p>
    <w:p w:rsidR="00CA7CF2" w:rsidRDefault="00CA7CF2" w:rsidP="007B3B90">
      <w:pPr>
        <w:jc w:val="right"/>
      </w:pPr>
    </w:p>
    <w:p w:rsidR="00CA7CF2" w:rsidRDefault="00CA7CF2" w:rsidP="007B3B90">
      <w:pPr>
        <w:jc w:val="right"/>
      </w:pPr>
    </w:p>
    <w:p w:rsidR="00CA7CF2" w:rsidRDefault="00CA7CF2" w:rsidP="007B3B90">
      <w:pPr>
        <w:jc w:val="right"/>
      </w:pPr>
      <w:r>
        <w:t xml:space="preserve">Приложение №2 </w:t>
      </w:r>
    </w:p>
    <w:p w:rsidR="00CA7CF2" w:rsidRDefault="00CA7CF2" w:rsidP="009C2127">
      <w:pPr>
        <w:jc w:val="right"/>
      </w:pPr>
      <w:r>
        <w:t xml:space="preserve">                                                                                  к решению сессии «</w:t>
      </w:r>
      <w:r w:rsidRPr="009C2127">
        <w:t xml:space="preserve">О </w:t>
      </w:r>
      <w:r>
        <w:t xml:space="preserve"> внесении изменений </w:t>
      </w:r>
    </w:p>
    <w:p w:rsidR="00CA7CF2" w:rsidRDefault="00CA7CF2" w:rsidP="009C2127">
      <w:pPr>
        <w:jc w:val="right"/>
      </w:pPr>
      <w:r w:rsidRPr="009C2127">
        <w:t xml:space="preserve"> </w:t>
      </w:r>
      <w:r>
        <w:t>в решение</w:t>
      </w:r>
      <w:r w:rsidRPr="009C2127">
        <w:t xml:space="preserve"> сессии Совета депутатов Бабеевского</w:t>
      </w:r>
    </w:p>
    <w:p w:rsidR="00CA7CF2" w:rsidRPr="009C2127" w:rsidRDefault="00CA7CF2" w:rsidP="009C2127">
      <w:pPr>
        <w:jc w:val="right"/>
      </w:pPr>
      <w:r w:rsidRPr="009C2127">
        <w:t xml:space="preserve"> сельского поселения от 26 декабря  2016 г № 16</w:t>
      </w:r>
    </w:p>
    <w:p w:rsidR="00CA7CF2" w:rsidRDefault="00CA7CF2" w:rsidP="007B3B90">
      <w:pPr>
        <w:jc w:val="right"/>
      </w:pPr>
      <w:r>
        <w:t xml:space="preserve"> </w:t>
      </w:r>
    </w:p>
    <w:p w:rsidR="00CA7CF2" w:rsidRDefault="00CA7CF2" w:rsidP="007B3B90">
      <w:pPr>
        <w:spacing w:line="240" w:lineRule="exact"/>
        <w:ind w:left="5220"/>
        <w:jc w:val="right"/>
      </w:pPr>
    </w:p>
    <w:p w:rsidR="00CA7CF2" w:rsidRDefault="00CA7CF2" w:rsidP="007B3B90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CA7CF2" w:rsidRPr="00D14D89" w:rsidRDefault="00CA7CF2" w:rsidP="007B3B90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CA7CF2" w:rsidRDefault="00CA7CF2" w:rsidP="007B3B90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  <w:lang w:val="en-US"/>
        </w:rPr>
      </w:pPr>
      <w:r>
        <w:rPr>
          <w:lang w:val="en-US"/>
        </w:rPr>
        <w:t>(тыс. рублей)</w:t>
      </w:r>
    </w:p>
    <w:tbl>
      <w:tblPr>
        <w:tblW w:w="9781" w:type="dxa"/>
        <w:tblInd w:w="-106" w:type="dxa"/>
        <w:tblLayout w:type="fixed"/>
        <w:tblLook w:val="0000"/>
      </w:tblPr>
      <w:tblGrid>
        <w:gridCol w:w="4880"/>
        <w:gridCol w:w="774"/>
        <w:gridCol w:w="691"/>
        <w:gridCol w:w="1575"/>
        <w:gridCol w:w="752"/>
        <w:gridCol w:w="1109"/>
      </w:tblGrid>
      <w:tr w:rsidR="00CA7CF2" w:rsidRPr="009350A0">
        <w:trPr>
          <w:trHeight w:val="255"/>
        </w:trPr>
        <w:tc>
          <w:tcPr>
            <w:tcW w:w="48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Рз</w:t>
            </w:r>
          </w:p>
        </w:tc>
        <w:tc>
          <w:tcPr>
            <w:tcW w:w="69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ПРз</w:t>
            </w:r>
          </w:p>
        </w:tc>
        <w:tc>
          <w:tcPr>
            <w:tcW w:w="157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52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11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  <w:lang w:val="en-US"/>
              </w:rPr>
              <w:t>Сумма</w:t>
            </w:r>
            <w:r w:rsidRPr="009350A0">
              <w:rPr>
                <w:b/>
                <w:bCs/>
              </w:rPr>
              <w:t xml:space="preserve"> </w:t>
            </w:r>
          </w:p>
        </w:tc>
      </w:tr>
      <w:tr w:rsidR="00CA7CF2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 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5423,1</w:t>
            </w:r>
          </w:p>
        </w:tc>
      </w:tr>
      <w:tr w:rsidR="00CA7CF2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1928,5</w:t>
            </w:r>
          </w:p>
        </w:tc>
      </w:tr>
      <w:tr w:rsidR="00CA7CF2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DD1C6C" w:rsidRDefault="00CA7CF2" w:rsidP="00C258B9">
            <w:pPr>
              <w:tabs>
                <w:tab w:val="left" w:pos="6579"/>
              </w:tabs>
            </w:pPr>
            <w:r w:rsidRPr="00DD1C6C">
              <w:t>Глава исполнительной власти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DD1C6C" w:rsidRDefault="00CA7CF2" w:rsidP="008E4A6A">
            <w:pPr>
              <w:tabs>
                <w:tab w:val="left" w:pos="6579"/>
              </w:tabs>
              <w:jc w:val="center"/>
            </w:pPr>
            <w:r w:rsidRPr="00DD1C6C"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DD1C6C" w:rsidRDefault="00CA7CF2" w:rsidP="008E4A6A">
            <w:pPr>
              <w:tabs>
                <w:tab w:val="left" w:pos="6579"/>
              </w:tabs>
              <w:jc w:val="center"/>
            </w:pPr>
            <w:r w:rsidRPr="00DD1C6C">
              <w:t>02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3A4661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CA166A" w:rsidRDefault="00CA7CF2" w:rsidP="00CA16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C93E9D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C93E9D">
              <w:rPr>
                <w:b/>
                <w:bCs/>
              </w:rPr>
              <w:t>425,3</w:t>
            </w:r>
          </w:p>
        </w:tc>
      </w:tr>
      <w:tr w:rsidR="00CA7CF2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02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C93E9D" w:rsidRDefault="00CA7CF2" w:rsidP="003A4661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C25DE3" w:rsidRDefault="00CA7CF2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260,4</w:t>
            </w:r>
          </w:p>
        </w:tc>
      </w:tr>
      <w:tr w:rsidR="00CA7CF2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02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Default="00CA7CF2" w:rsidP="003A4661">
            <w:pPr>
              <w:tabs>
                <w:tab w:val="left" w:pos="6579"/>
              </w:tabs>
              <w:jc w:val="center"/>
            </w:pPr>
            <w:r>
              <w:t>6510041150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C93E9D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Default="00CA7CF2" w:rsidP="008E4A6A">
            <w:pPr>
              <w:tabs>
                <w:tab w:val="left" w:pos="6579"/>
              </w:tabs>
              <w:jc w:val="center"/>
            </w:pPr>
            <w:r>
              <w:t>164,9</w:t>
            </w:r>
          </w:p>
        </w:tc>
      </w:tr>
      <w:tr w:rsidR="00CA7CF2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DD1C6C" w:rsidRDefault="00CA7CF2" w:rsidP="00C258B9">
            <w:pPr>
              <w:tabs>
                <w:tab w:val="left" w:pos="6579"/>
              </w:tabs>
              <w:rPr>
                <w:lang w:val="en-US"/>
              </w:rPr>
            </w:pPr>
            <w:r w:rsidRPr="00DD1C6C">
              <w:rPr>
                <w:lang w:val="en-US"/>
              </w:rPr>
              <w:t>Центральный аппарат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DD1C6C" w:rsidRDefault="00CA7CF2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 w:rsidRPr="00DD1C6C">
              <w:rPr>
                <w:lang w:val="en-US"/>
              </w:rPr>
              <w:t>01</w:t>
            </w:r>
          </w:p>
        </w:tc>
        <w:tc>
          <w:tcPr>
            <w:tcW w:w="6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DD1C6C" w:rsidRDefault="00CA7CF2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 w:rsidRPr="00DD1C6C">
              <w:rPr>
                <w:lang w:val="en-US"/>
              </w:rP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3A4661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DD1C6C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836F01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836F01">
              <w:rPr>
                <w:b/>
                <w:bCs/>
              </w:rPr>
              <w:t>1</w:t>
            </w:r>
            <w:r>
              <w:rPr>
                <w:b/>
                <w:bCs/>
              </w:rPr>
              <w:t>503,1</w:t>
            </w:r>
          </w:p>
        </w:tc>
      </w:tr>
      <w:tr w:rsidR="00CA7CF2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836F01" w:rsidRDefault="00CA7CF2" w:rsidP="008E4A6A">
            <w:pPr>
              <w:tabs>
                <w:tab w:val="left" w:pos="6579"/>
              </w:tabs>
              <w:jc w:val="center"/>
            </w:pPr>
            <w:r>
              <w:t>6510076010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601,5</w:t>
            </w:r>
          </w:p>
        </w:tc>
      </w:tr>
      <w:tr w:rsidR="00CA7CF2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</w:pPr>
            <w:r w:rsidRPr="009350A0"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Default="00CA7CF2" w:rsidP="008E4A6A">
            <w:pPr>
              <w:tabs>
                <w:tab w:val="left" w:pos="6579"/>
              </w:tabs>
              <w:jc w:val="center"/>
            </w:pPr>
            <w:r>
              <w:t>6510041110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Default="00CA7CF2" w:rsidP="008E4A6A">
            <w:pPr>
              <w:tabs>
                <w:tab w:val="left" w:pos="6579"/>
              </w:tabs>
              <w:jc w:val="center"/>
            </w:pPr>
            <w:r>
              <w:t>230,3</w:t>
            </w:r>
          </w:p>
        </w:tc>
      </w:tr>
      <w:tr w:rsidR="00CA7CF2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CA166A" w:rsidRDefault="00CA7CF2" w:rsidP="00CA166A">
            <w:pPr>
              <w:tabs>
                <w:tab w:val="left" w:pos="6579"/>
              </w:tabs>
              <w:rPr>
                <w:b/>
                <w:bCs/>
                <w:i/>
                <w:iCs/>
              </w:rPr>
            </w:pPr>
            <w:r w:rsidRPr="00CA166A">
              <w:rPr>
                <w:i/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</w:pPr>
            <w:r>
              <w:t>6510041120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Default="00CA7CF2" w:rsidP="008E4A6A">
            <w:pPr>
              <w:tabs>
                <w:tab w:val="left" w:pos="6579"/>
              </w:tabs>
              <w:jc w:val="center"/>
            </w:pPr>
            <w:r>
              <w:t>671,3</w:t>
            </w:r>
          </w:p>
        </w:tc>
      </w:tr>
      <w:tr w:rsidR="00CA7CF2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A7CF2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CF2" w:rsidRDefault="00CA7CF2" w:rsidP="008E4A6A">
            <w:pPr>
              <w:jc w:val="center"/>
              <w:rPr>
                <w:b/>
                <w:bCs/>
              </w:rPr>
            </w:pPr>
          </w:p>
          <w:p w:rsidR="00CA7CF2" w:rsidRDefault="00CA7CF2" w:rsidP="008E4A6A">
            <w:pPr>
              <w:jc w:val="center"/>
              <w:rPr>
                <w:b/>
                <w:bCs/>
              </w:rPr>
            </w:pPr>
          </w:p>
          <w:p w:rsidR="00CA7CF2" w:rsidRPr="00154DDB" w:rsidRDefault="00CA7CF2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154DDB" w:rsidRDefault="00CA7CF2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154DDB" w:rsidRDefault="00CA7CF2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1920377150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C25DE3" w:rsidRDefault="00CA7CF2" w:rsidP="008E4A6A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B052DB" w:rsidRDefault="00CA7CF2" w:rsidP="008E4A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CA7CF2" w:rsidRPr="009350A0">
        <w:trPr>
          <w:trHeight w:val="457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A7CF2" w:rsidRPr="000736D4" w:rsidRDefault="00CA7CF2" w:rsidP="00C258B9">
            <w:r w:rsidRPr="000736D4"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A7CF2" w:rsidRPr="000736D4" w:rsidRDefault="00CA7CF2" w:rsidP="008E4A6A">
            <w:pPr>
              <w:jc w:val="center"/>
            </w:pPr>
          </w:p>
          <w:p w:rsidR="00CA7CF2" w:rsidRPr="000736D4" w:rsidRDefault="00CA7CF2" w:rsidP="008E4A6A">
            <w:pPr>
              <w:jc w:val="center"/>
            </w:pPr>
          </w:p>
          <w:p w:rsidR="00CA7CF2" w:rsidRPr="000736D4" w:rsidRDefault="00CA7CF2" w:rsidP="008E4A6A">
            <w:pPr>
              <w:jc w:val="center"/>
            </w:pPr>
            <w:r w:rsidRPr="000736D4"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0736D4" w:rsidRDefault="00CA7CF2" w:rsidP="008E4A6A">
            <w:pPr>
              <w:jc w:val="center"/>
            </w:pPr>
            <w:r w:rsidRPr="000736D4">
              <w:t>04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0736D4" w:rsidRDefault="00CA7CF2" w:rsidP="008E4A6A">
            <w:pPr>
              <w:jc w:val="center"/>
            </w:pPr>
            <w:r>
              <w:t>1920377150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0736D4" w:rsidRDefault="00CA7CF2" w:rsidP="008E4A6A">
            <w:pPr>
              <w:jc w:val="center"/>
            </w:pPr>
            <w:r w:rsidRPr="000736D4"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0736D4" w:rsidRDefault="00CA7CF2" w:rsidP="008E4A6A">
            <w:pPr>
              <w:jc w:val="center"/>
            </w:pPr>
            <w:r w:rsidRPr="000736D4">
              <w:t>0,1</w:t>
            </w:r>
          </w:p>
        </w:tc>
      </w:tr>
      <w:tr w:rsidR="00CA7CF2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</w:tr>
      <w:tr w:rsidR="00CA7CF2" w:rsidRPr="009350A0">
        <w:trPr>
          <w:trHeight w:val="25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</w:pPr>
            <w:r w:rsidRPr="009350A0">
              <w:t>Военкомат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25302E" w:rsidRDefault="00CA7CF2" w:rsidP="008E4A6A">
            <w:pPr>
              <w:tabs>
                <w:tab w:val="left" w:pos="6579"/>
              </w:tabs>
              <w:jc w:val="center"/>
            </w:pPr>
            <w:r>
              <w:t>8910051180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58,2</w:t>
            </w:r>
          </w:p>
        </w:tc>
      </w:tr>
      <w:tr w:rsidR="00CA7CF2" w:rsidRPr="009350A0">
        <w:trPr>
          <w:trHeight w:val="374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118,7</w:t>
            </w:r>
          </w:p>
        </w:tc>
      </w:tr>
      <w:tr w:rsidR="00CA7CF2" w:rsidRPr="009350A0">
        <w:trPr>
          <w:trHeight w:val="22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A7CF2" w:rsidRPr="009350A0" w:rsidRDefault="00CA7CF2" w:rsidP="00C258B9">
            <w:pPr>
              <w:tabs>
                <w:tab w:val="left" w:pos="6579"/>
              </w:tabs>
            </w:pPr>
            <w:r w:rsidRPr="009350A0">
              <w:t>Благоустройство территории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03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CA7CF2" w:rsidRPr="00C25DE3" w:rsidRDefault="00CA7CF2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t>8910043040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CA7CF2" w:rsidRPr="00C25DE3" w:rsidRDefault="00CA7CF2" w:rsidP="008E4A6A">
            <w:pPr>
              <w:tabs>
                <w:tab w:val="left" w:pos="6579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highlight w:val="yellow"/>
              </w:rPr>
            </w:pPr>
            <w:r>
              <w:t>118,7</w:t>
            </w:r>
          </w:p>
        </w:tc>
      </w:tr>
      <w:tr w:rsidR="00CA7CF2" w:rsidRPr="009350A0">
        <w:trPr>
          <w:trHeight w:val="225"/>
        </w:trPr>
        <w:tc>
          <w:tcPr>
            <w:tcW w:w="488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CA7CF2" w:rsidRPr="009350A0" w:rsidRDefault="00CA7CF2" w:rsidP="00C258B9">
            <w:pPr>
              <w:tabs>
                <w:tab w:val="left" w:pos="6579"/>
              </w:tabs>
            </w:pPr>
            <w:r>
              <w:t>Ремонт автодорог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>
              <w:t>09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CA7CF2" w:rsidRDefault="00CA7CF2" w:rsidP="008E4A6A">
            <w:pPr>
              <w:tabs>
                <w:tab w:val="left" w:pos="6579"/>
              </w:tabs>
              <w:jc w:val="center"/>
            </w:pPr>
            <w:r>
              <w:t>1300142010</w:t>
            </w:r>
          </w:p>
        </w:tc>
        <w:tc>
          <w:tcPr>
            <w:tcW w:w="75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CA7CF2" w:rsidRPr="002C68CD" w:rsidRDefault="00CA7CF2" w:rsidP="008E4A6A">
            <w:pPr>
              <w:tabs>
                <w:tab w:val="left" w:pos="6579"/>
              </w:tabs>
              <w:jc w:val="center"/>
            </w:pPr>
            <w:r>
              <w:t>244</w:t>
            </w:r>
          </w:p>
        </w:tc>
        <w:tc>
          <w:tcPr>
            <w:tcW w:w="110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CA7CF2" w:rsidRPr="002C68CD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2C68CD">
              <w:rPr>
                <w:b/>
                <w:bCs/>
              </w:rPr>
              <w:t>559,3</w:t>
            </w:r>
          </w:p>
        </w:tc>
      </w:tr>
      <w:tr w:rsidR="00CA7CF2" w:rsidRPr="009350A0">
        <w:trPr>
          <w:trHeight w:val="270"/>
        </w:trPr>
        <w:tc>
          <w:tcPr>
            <w:tcW w:w="48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CA7CF2" w:rsidRPr="0085573D" w:rsidRDefault="00CA7CF2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85573D">
              <w:rPr>
                <w:b/>
                <w:bCs/>
              </w:rPr>
              <w:t>Пенсионное обеспечение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85573D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85573D">
              <w:rPr>
                <w:b/>
                <w:bCs/>
              </w:rPr>
              <w:t>10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CA7CF2" w:rsidRPr="0085573D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85573D">
              <w:rPr>
                <w:b/>
                <w:b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E46E54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891</w:t>
            </w:r>
            <w:r>
              <w:rPr>
                <w:b/>
                <w:bCs/>
              </w:rPr>
              <w:t>0003010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CA7CF2" w:rsidRPr="00C25DE3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312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CA7CF2" w:rsidRPr="0085573D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59,6</w:t>
            </w:r>
          </w:p>
        </w:tc>
      </w:tr>
      <w:tr w:rsidR="00CA7CF2" w:rsidRPr="009350A0">
        <w:trPr>
          <w:trHeight w:val="51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24656F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МБУК КДЦ «</w:t>
            </w:r>
            <w:r>
              <w:rPr>
                <w:b/>
                <w:bCs/>
              </w:rPr>
              <w:t>Лесно-Цыбаевский»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2698,8</w:t>
            </w:r>
          </w:p>
        </w:tc>
      </w:tr>
      <w:tr w:rsidR="00CA7CF2" w:rsidRPr="009350A0">
        <w:trPr>
          <w:trHeight w:val="141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C258B9">
            <w:pPr>
              <w:tabs>
                <w:tab w:val="left" w:pos="6579"/>
              </w:tabs>
            </w:pPr>
            <w:r w:rsidRPr="009350A0">
              <w:rPr>
                <w:lang w:val="en-US"/>
              </w:rPr>
              <w:t>Обеспечение деятельности подведомственных учреждений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24656F" w:rsidRDefault="00CA7CF2" w:rsidP="008E4A6A">
            <w:pPr>
              <w:tabs>
                <w:tab w:val="left" w:pos="6579"/>
              </w:tabs>
              <w:jc w:val="center"/>
            </w:pPr>
            <w:r>
              <w:t>0500276010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350A0" w:rsidRDefault="00CA7CF2" w:rsidP="008E4A6A">
            <w:pPr>
              <w:tabs>
                <w:tab w:val="left" w:pos="6579"/>
              </w:tabs>
              <w:jc w:val="center"/>
            </w:pPr>
            <w:r w:rsidRPr="009350A0"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9C6E8D" w:rsidRDefault="00CA7CF2" w:rsidP="00CA16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657,1</w:t>
            </w:r>
          </w:p>
        </w:tc>
      </w:tr>
      <w:tr w:rsidR="00CA7CF2" w:rsidRPr="009350A0">
        <w:trPr>
          <w:trHeight w:val="1125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C258B9">
            <w:pPr>
              <w:rPr>
                <w:i/>
                <w:iCs/>
              </w:rPr>
            </w:pPr>
            <w:r w:rsidRPr="00CA166A">
              <w:rPr>
                <w:i/>
                <w:iCs/>
              </w:rPr>
              <w:t>Субсидии бюджетным учреждениям на финансовое обеспечение муниципального  задания на оказание муниципальных услуг (выполнение работ)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 w:rsidRPr="00CA166A">
              <w:rPr>
                <w:i/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 w:rsidRPr="00CA166A">
              <w:rPr>
                <w:i/>
                <w:i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24656F">
            <w:pPr>
              <w:tabs>
                <w:tab w:val="left" w:pos="6579"/>
              </w:tabs>
              <w:rPr>
                <w:i/>
                <w:iCs/>
              </w:rPr>
            </w:pPr>
            <w:r>
              <w:rPr>
                <w:i/>
                <w:iCs/>
              </w:rPr>
              <w:t>0500261140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 w:rsidRPr="00CA166A">
              <w:rPr>
                <w:i/>
                <w:iCs/>
              </w:rPr>
              <w:t>611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CA166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127,9</w:t>
            </w:r>
          </w:p>
        </w:tc>
      </w:tr>
      <w:tr w:rsidR="00CA7CF2" w:rsidRPr="009350A0">
        <w:trPr>
          <w:trHeight w:val="33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C258B9">
            <w:pPr>
              <w:rPr>
                <w:i/>
                <w:iCs/>
              </w:rPr>
            </w:pPr>
            <w:r>
              <w:rPr>
                <w:i/>
                <w:iCs/>
              </w:rPr>
              <w:t>Иные межбюджетные трансферты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Default="00CA7CF2" w:rsidP="0024656F">
            <w:pPr>
              <w:tabs>
                <w:tab w:val="left" w:pos="6579"/>
              </w:tabs>
              <w:rPr>
                <w:i/>
                <w:iCs/>
              </w:rPr>
            </w:pPr>
            <w:r>
              <w:rPr>
                <w:i/>
                <w:iCs/>
              </w:rPr>
              <w:t>0500261140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540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Default="00CA7CF2" w:rsidP="00CA166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473,5</w:t>
            </w:r>
          </w:p>
        </w:tc>
      </w:tr>
      <w:tr w:rsidR="00CA7CF2" w:rsidRPr="009350A0">
        <w:trPr>
          <w:trHeight w:val="780"/>
        </w:trPr>
        <w:tc>
          <w:tcPr>
            <w:tcW w:w="4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Default="00CA7CF2" w:rsidP="00C258B9">
            <w:pPr>
              <w:rPr>
                <w:i/>
                <w:iCs/>
              </w:rPr>
            </w:pPr>
            <w:r>
              <w:rPr>
                <w:i/>
                <w:iCs/>
              </w:rPr>
              <w:t>Иные межбюджетные трансферты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08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01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Default="00CA7CF2" w:rsidP="0024656F">
            <w:pPr>
              <w:tabs>
                <w:tab w:val="left" w:pos="6579"/>
              </w:tabs>
              <w:rPr>
                <w:i/>
                <w:iCs/>
              </w:rPr>
            </w:pPr>
            <w:r>
              <w:rPr>
                <w:i/>
                <w:iCs/>
              </w:rPr>
              <w:t>0500276010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Pr="00CA166A" w:rsidRDefault="00CA7CF2" w:rsidP="008E4A6A">
            <w:pPr>
              <w:tabs>
                <w:tab w:val="left" w:pos="6579"/>
              </w:tabs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540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7CF2" w:rsidRDefault="00CA7CF2" w:rsidP="00CA166A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1440,3</w:t>
            </w:r>
          </w:p>
        </w:tc>
      </w:tr>
    </w:tbl>
    <w:p w:rsidR="00CA7CF2" w:rsidRDefault="00CA7CF2" w:rsidP="007B3B90">
      <w:pPr>
        <w:ind w:left="6300"/>
        <w:jc w:val="right"/>
      </w:pPr>
      <w:r>
        <w:br w:type="page"/>
        <w:t xml:space="preserve">Приложение №3 </w:t>
      </w:r>
    </w:p>
    <w:p w:rsidR="00CA7CF2" w:rsidRDefault="00CA7CF2" w:rsidP="00D1681F">
      <w:pPr>
        <w:jc w:val="right"/>
      </w:pPr>
      <w:r>
        <w:t xml:space="preserve">                                                                                  к решению сессии «О  внесении изменений </w:t>
      </w:r>
    </w:p>
    <w:p w:rsidR="00CA7CF2" w:rsidRDefault="00CA7CF2" w:rsidP="00D1681F">
      <w:pPr>
        <w:jc w:val="right"/>
      </w:pPr>
      <w:r w:rsidRPr="009C2127">
        <w:t xml:space="preserve"> </w:t>
      </w:r>
      <w:r>
        <w:t>в решение</w:t>
      </w:r>
      <w:r w:rsidRPr="009C2127">
        <w:t xml:space="preserve"> сессии Совета депутатов Бабеевского</w:t>
      </w:r>
    </w:p>
    <w:p w:rsidR="00CA7CF2" w:rsidRPr="009C2127" w:rsidRDefault="00CA7CF2" w:rsidP="00D1681F">
      <w:pPr>
        <w:jc w:val="right"/>
      </w:pPr>
      <w:r w:rsidRPr="009C2127">
        <w:t xml:space="preserve"> сельского поселения от 26 декабря  2016 г № 16</w:t>
      </w:r>
    </w:p>
    <w:p w:rsidR="00CA7CF2" w:rsidRDefault="00CA7CF2" w:rsidP="00D1681F">
      <w:pPr>
        <w:jc w:val="right"/>
      </w:pPr>
      <w:r>
        <w:t xml:space="preserve"> </w:t>
      </w:r>
    </w:p>
    <w:p w:rsidR="00CA7CF2" w:rsidRDefault="00CA7CF2" w:rsidP="007B3B90">
      <w:pPr>
        <w:jc w:val="right"/>
      </w:pPr>
    </w:p>
    <w:p w:rsidR="00CA7CF2" w:rsidRDefault="00CA7CF2" w:rsidP="007B3B90">
      <w:pPr>
        <w:spacing w:line="240" w:lineRule="exact"/>
      </w:pPr>
    </w:p>
    <w:p w:rsidR="00CA7CF2" w:rsidRDefault="00CA7CF2" w:rsidP="007B3B90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CA7CF2" w:rsidRDefault="00CA7CF2" w:rsidP="007B3B90">
      <w:pPr>
        <w:spacing w:after="120"/>
        <w:jc w:val="center"/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</w:p>
    <w:p w:rsidR="00CA7CF2" w:rsidRDefault="00CA7CF2" w:rsidP="007B3B90">
      <w:pPr>
        <w:jc w:val="right"/>
        <w:rPr>
          <w:rFonts w:ascii="Arial CYR" w:hAnsi="Arial CYR" w:cs="Arial CYR"/>
          <w:b/>
          <w:bCs/>
          <w:lang w:val="en-US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lang w:val="en-US"/>
        </w:rPr>
        <w:t>(тыс. рублей)</w:t>
      </w:r>
    </w:p>
    <w:p w:rsidR="00CA7CF2" w:rsidRDefault="00CA7CF2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tbl>
      <w:tblPr>
        <w:tblW w:w="10173" w:type="dxa"/>
        <w:tblInd w:w="-106" w:type="dxa"/>
        <w:tblLayout w:type="fixed"/>
        <w:tblLook w:val="0000"/>
      </w:tblPr>
      <w:tblGrid>
        <w:gridCol w:w="3165"/>
        <w:gridCol w:w="708"/>
        <w:gridCol w:w="678"/>
        <w:gridCol w:w="669"/>
        <w:gridCol w:w="1692"/>
        <w:gridCol w:w="709"/>
        <w:gridCol w:w="709"/>
        <w:gridCol w:w="1843"/>
      </w:tblGrid>
      <w:tr w:rsidR="00CA7CF2" w:rsidRPr="009350A0">
        <w:trPr>
          <w:trHeight w:val="255"/>
        </w:trPr>
        <w:tc>
          <w:tcPr>
            <w:tcW w:w="31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Рз</w:t>
            </w:r>
          </w:p>
        </w:tc>
        <w:tc>
          <w:tcPr>
            <w:tcW w:w="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ПРз</w:t>
            </w: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ЭК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CA7CF2" w:rsidRPr="009350A0">
        <w:trPr>
          <w:trHeight w:val="224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>
            <w:pPr>
              <w:rPr>
                <w:b/>
                <w:bCs/>
                <w:lang w:val="en-US"/>
              </w:rPr>
            </w:pPr>
            <w:r w:rsidRPr="009350A0">
              <w:rPr>
                <w:b/>
                <w:bCs/>
                <w:lang w:val="en-US"/>
              </w:rPr>
              <w:t>ВСЕГО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91</w:t>
            </w:r>
            <w: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804099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5423,1</w:t>
            </w:r>
          </w:p>
        </w:tc>
      </w:tr>
      <w:tr w:rsidR="00CA7CF2" w:rsidRPr="009350A0">
        <w:trPr>
          <w:trHeight w:val="7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046718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 xml:space="preserve">Администрация  </w:t>
            </w:r>
            <w:r>
              <w:rPr>
                <w:b/>
                <w:bCs/>
              </w:rPr>
              <w:t>Бабеевского</w:t>
            </w:r>
            <w:r w:rsidRPr="005C6E3A">
              <w:rPr>
                <w:b/>
                <w:bCs/>
              </w:rPr>
              <w:t xml:space="preserve"> сельского поселения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b/>
                <w:bCs/>
              </w:rPr>
            </w:pPr>
          </w:p>
          <w:p w:rsidR="00CA7CF2" w:rsidRPr="005C6E3A" w:rsidRDefault="00CA7CF2" w:rsidP="00C258B9">
            <w:pPr>
              <w:rPr>
                <w:b/>
                <w:bCs/>
              </w:rPr>
            </w:pPr>
          </w:p>
          <w:p w:rsidR="00CA7CF2" w:rsidRPr="005C6E3A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1928,5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tabs>
                <w:tab w:val="left" w:pos="6579"/>
              </w:tabs>
              <w:rPr>
                <w:b/>
                <w:bCs/>
              </w:rPr>
            </w:pPr>
            <w:r w:rsidRPr="005C6E3A">
              <w:rPr>
                <w:b/>
                <w:bCs/>
              </w:rPr>
              <w:t xml:space="preserve">Глава исполнительной власти местного самоуправление 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b/>
                <w:bCs/>
              </w:rPr>
            </w:pPr>
          </w:p>
          <w:p w:rsidR="00CA7CF2" w:rsidRPr="005C6E3A" w:rsidRDefault="00CA7CF2" w:rsidP="00C258B9">
            <w:pPr>
              <w:rPr>
                <w:b/>
                <w:bCs/>
              </w:rPr>
            </w:pPr>
          </w:p>
          <w:p w:rsidR="00CA7CF2" w:rsidRPr="005C6E3A" w:rsidRDefault="00CA7CF2" w:rsidP="00C258B9">
            <w:pPr>
              <w:rPr>
                <w:b/>
                <w:bCs/>
              </w:rPr>
            </w:pPr>
          </w:p>
          <w:p w:rsidR="00CA7CF2" w:rsidRPr="005C6E3A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02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0467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DD1C6C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260,4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 w:rsidRPr="005C6E3A"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36992" w:rsidRDefault="00CA7CF2" w:rsidP="00C258B9">
            <w:pPr>
              <w:rPr>
                <w:b/>
                <w:bCs/>
              </w:rPr>
            </w:pPr>
          </w:p>
          <w:p w:rsidR="00CA7CF2" w:rsidRPr="00136992" w:rsidRDefault="00CA7CF2" w:rsidP="00C258B9">
            <w:pPr>
              <w:rPr>
                <w:b/>
                <w:bCs/>
              </w:rPr>
            </w:pPr>
          </w:p>
          <w:p w:rsidR="00CA7CF2" w:rsidRPr="00136992" w:rsidRDefault="00CA7CF2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91</w:t>
            </w:r>
            <w:r>
              <w:rPr>
                <w:b/>
                <w:bCs/>
              </w:rP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  <w:lang w:val="en-US"/>
              </w:rPr>
              <w:t> </w:t>
            </w:r>
            <w:r w:rsidRPr="00136992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136992">
              <w:rPr>
                <w:b/>
                <w:bCs/>
              </w:rPr>
              <w:t>02</w:t>
            </w:r>
            <w:r w:rsidRPr="00136992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0467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 </w:t>
            </w:r>
            <w:r>
              <w:rPr>
                <w:b/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260,4</w:t>
            </w:r>
          </w:p>
        </w:tc>
      </w:tr>
      <w:tr w:rsidR="00CA7CF2" w:rsidRPr="009350A0">
        <w:trPr>
          <w:trHeight w:val="323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 w:rsidRPr="005C6E3A"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 w:rsidRPr="005C6E3A">
              <w:t>91</w:t>
            </w:r>
            <w: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046718">
            <w:pPr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 w:rsidRPr="005C6E3A">
              <w:t> </w:t>
            </w: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 w:rsidRPr="005C6E3A"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200,0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 w:rsidRPr="005C6E3A"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/>
          <w:p w:rsidR="00CA7CF2" w:rsidRPr="005C6E3A" w:rsidRDefault="00CA7CF2" w:rsidP="00C258B9">
            <w:r w:rsidRPr="005C6E3A">
              <w:t>91</w:t>
            </w:r>
            <w: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t>02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046718">
            <w:pPr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 w:rsidRPr="005C6E3A">
              <w:t> </w:t>
            </w:r>
            <w: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 w:rsidRPr="005C6E3A"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60,4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 w:rsidRPr="005C6E3A">
              <w:rPr>
                <w:b/>
                <w:bCs/>
              </w:rPr>
              <w:t>Глава исполнительной власти местного самоуправление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24742E" w:rsidRDefault="00CA7CF2" w:rsidP="00C258B9">
            <w:pPr>
              <w:rPr>
                <w:b/>
                <w:bCs/>
              </w:rPr>
            </w:pPr>
            <w:r w:rsidRPr="0024742E"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02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046718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164,8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A26141">
            <w:r w:rsidRPr="005C6E3A"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24742E" w:rsidRDefault="00CA7CF2" w:rsidP="00C258B9">
            <w:pPr>
              <w:rPr>
                <w:b/>
                <w:bCs/>
              </w:rPr>
            </w:pPr>
            <w:r w:rsidRPr="0024742E"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02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0467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651004115</w:t>
            </w:r>
            <w:r w:rsidRPr="0024742E">
              <w:rPr>
                <w:b/>
                <w:bCs/>
              </w:rPr>
              <w:t>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  <w:r w:rsidRPr="0024742E">
              <w:rPr>
                <w:b/>
                <w:bCs/>
              </w:rP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164,8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A26141">
            <w:r w:rsidRPr="005C6E3A"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02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126,6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A26141">
            <w:r w:rsidRPr="005C6E3A"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02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38,2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A26141"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pPr>
              <w:rPr>
                <w:b/>
                <w:bCs/>
              </w:rPr>
            </w:pPr>
            <w:r w:rsidRPr="00BF5A5E"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F5A5E" w:rsidRDefault="00CA7CF2" w:rsidP="00C258B9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F5A5E" w:rsidRDefault="00CA7CF2" w:rsidP="00C258B9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F5A5E" w:rsidRDefault="00CA7CF2" w:rsidP="00046718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F5A5E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F5A5E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BF5A5E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230,3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A26141">
            <w:r w:rsidRPr="005C6E3A">
              <w:rPr>
                <w:lang w:val="en-US"/>
              </w:rPr>
              <w:t>Центральный аппарат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pPr>
              <w:rPr>
                <w:b/>
                <w:bCs/>
              </w:rPr>
            </w:pPr>
            <w:r w:rsidRPr="00BF5A5E"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F5A5E" w:rsidRDefault="00CA7CF2" w:rsidP="00C258B9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F5A5E" w:rsidRDefault="00CA7CF2" w:rsidP="00C258B9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F5A5E" w:rsidRDefault="00CA7CF2" w:rsidP="00046718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651041110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BF5A5E" w:rsidRDefault="00CA7CF2" w:rsidP="00C258B9">
            <w:pPr>
              <w:jc w:val="center"/>
              <w:rPr>
                <w:b/>
                <w:bCs/>
              </w:rPr>
            </w:pPr>
            <w:r w:rsidRPr="00BF5A5E">
              <w:rPr>
                <w:b/>
                <w:bCs/>
              </w:rPr>
              <w:t>230,3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A26141">
            <w:r w:rsidRPr="005C6E3A">
              <w:rPr>
                <w:b/>
                <w:bCs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230,3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A26141">
            <w: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176,9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A26141">
            <w: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53,4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A26141"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D314D" w:rsidRDefault="00CA7CF2" w:rsidP="00C258B9">
            <w:pPr>
              <w:jc w:val="center"/>
              <w:rPr>
                <w:b/>
                <w:bCs/>
              </w:rPr>
            </w:pPr>
            <w:r w:rsidRPr="005D314D">
              <w:rPr>
                <w:b/>
                <w:bCs/>
              </w:rPr>
              <w:t>671,3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A26141">
            <w:r w:rsidRPr="005C6E3A">
              <w:rPr>
                <w:lang w:val="en-US"/>
              </w:rPr>
              <w:t>Центральный аппарат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D314D" w:rsidRDefault="00CA7CF2" w:rsidP="00C258B9">
            <w:pPr>
              <w:jc w:val="center"/>
              <w:rPr>
                <w:b/>
                <w:bCs/>
              </w:rPr>
            </w:pPr>
            <w:r w:rsidRPr="005D314D">
              <w:rPr>
                <w:b/>
                <w:bCs/>
              </w:rPr>
              <w:t>671,3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A26141">
            <w:r>
              <w:t>Прочая закупка товаров, работ, услуг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10,0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A26141">
            <w:r>
              <w:t>Уплата налога на имущество и земельного налога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6511041120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290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647,8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A26141">
            <w: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852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290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1,5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A26141">
            <w: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046718">
            <w:pPr>
              <w:jc w:val="center"/>
            </w:pPr>
            <w:r>
              <w:t>6510041120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853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290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12,0</w:t>
            </w:r>
          </w:p>
        </w:tc>
      </w:tr>
      <w:tr w:rsidR="00CA7CF2" w:rsidRPr="009350A0">
        <w:trPr>
          <w:trHeight w:val="76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b/>
                <w:bCs/>
              </w:rPr>
            </w:pPr>
          </w:p>
          <w:p w:rsidR="00CA7CF2" w:rsidRPr="005C6E3A" w:rsidRDefault="00CA7CF2" w:rsidP="00C258B9">
            <w:pPr>
              <w:rPr>
                <w:b/>
                <w:bCs/>
              </w:rPr>
            </w:pPr>
          </w:p>
          <w:p w:rsidR="00CA7CF2" w:rsidRPr="005C6E3A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046718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601,5</w:t>
            </w:r>
          </w:p>
        </w:tc>
      </w:tr>
      <w:tr w:rsidR="00CA7CF2" w:rsidRPr="009350A0">
        <w:trPr>
          <w:trHeight w:val="247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 w:rsidRPr="005C6E3A">
              <w:rPr>
                <w:lang w:val="en-US"/>
              </w:rPr>
              <w:t>Центральный аппарат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24742E" w:rsidRDefault="00CA7CF2" w:rsidP="00C258B9">
            <w:pPr>
              <w:jc w:val="center"/>
            </w:pPr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672,2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b/>
                <w:bCs/>
              </w:rPr>
            </w:pPr>
            <w:r w:rsidRPr="005C6E3A">
              <w:rPr>
                <w:b/>
                <w:bCs/>
              </w:rPr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b/>
                <w:bCs/>
              </w:rPr>
            </w:pPr>
          </w:p>
          <w:p w:rsidR="00CA7CF2" w:rsidRPr="005C6E3A" w:rsidRDefault="00CA7CF2" w:rsidP="00C258B9">
            <w:pPr>
              <w:rPr>
                <w:b/>
                <w:bCs/>
              </w:rPr>
            </w:pPr>
          </w:p>
          <w:p w:rsidR="00CA7CF2" w:rsidRPr="005C6E3A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E1F3C" w:rsidRDefault="00CA7CF2" w:rsidP="00C258B9">
            <w:pPr>
              <w:rPr>
                <w:b/>
                <w:bCs/>
              </w:rPr>
            </w:pPr>
          </w:p>
          <w:p w:rsidR="00CA7CF2" w:rsidRPr="0024742E" w:rsidRDefault="00CA7CF2" w:rsidP="0024742E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391,2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300,0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61358D" w:rsidRDefault="00CA7CF2" w:rsidP="00C258B9">
            <w:pPr>
              <w:rPr>
                <w:b/>
                <w:bCs/>
              </w:rPr>
            </w:pPr>
            <w:r w:rsidRPr="0061358D">
              <w:rPr>
                <w:b/>
                <w:bCs/>
              </w:rPr>
              <w:t>Командировочные расходы (суточные)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36992" w:rsidRDefault="00CA7CF2" w:rsidP="00C258B9">
            <w:pPr>
              <w:jc w:val="center"/>
            </w:pPr>
          </w:p>
          <w:p w:rsidR="00CA7CF2" w:rsidRPr="00136992" w:rsidRDefault="00CA7CF2" w:rsidP="00C258B9">
            <w:pPr>
              <w:jc w:val="center"/>
            </w:pPr>
            <w:r w:rsidRPr="00136992">
              <w:t>91</w:t>
            </w:r>
            <w: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</w:pPr>
            <w:r w:rsidRPr="00136992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</w:pPr>
            <w:r w:rsidRPr="00136992"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</w:pPr>
            <w:r>
              <w:t>122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</w:pPr>
            <w:r w:rsidRPr="00136992">
              <w:t>212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</w:pPr>
            <w:r>
              <w:t>0,6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/>
          <w:p w:rsidR="00CA7CF2" w:rsidRPr="005C6E3A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90,6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Приобретение услуг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 </w:t>
            </w:r>
            <w:r w:rsidRPr="005C6E3A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</w:rPr>
              <w:t>04</w:t>
            </w:r>
            <w:r w:rsidRPr="005C6E3A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</w:rPr>
            </w:pPr>
            <w:r w:rsidRPr="005C6E3A">
              <w:rPr>
                <w:b/>
                <w:bCs/>
              </w:rPr>
              <w:t> </w:t>
            </w: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5C6E3A">
              <w:rPr>
                <w:b/>
                <w:bCs/>
                <w:lang w:val="en-US"/>
              </w:rPr>
              <w:t>220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4B1855" w:rsidRDefault="00CA7CF2" w:rsidP="00C258B9">
            <w:pPr>
              <w:jc w:val="center"/>
            </w:pPr>
            <w:r w:rsidRPr="004B1855">
              <w:t>210,3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Услуги связи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 w:rsidRPr="005C6E3A">
              <w:t>91</w:t>
            </w:r>
            <w:r>
              <w:t>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16,2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pPr>
              <w:rPr>
                <w:lang w:val="en-US"/>
              </w:rPr>
            </w:pPr>
            <w:r w:rsidRPr="005C6E3A">
              <w:rPr>
                <w:lang w:val="en-US"/>
              </w:rPr>
              <w:t>Коммунальные услуги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87,1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 w:rsidRPr="005C6E3A">
              <w:rPr>
                <w:lang w:val="en-US"/>
              </w:rPr>
              <w:t>Прочие услуги</w:t>
            </w:r>
          </w:p>
          <w:p w:rsidR="00CA7CF2" w:rsidRPr="00357F06" w:rsidRDefault="00CA7CF2" w:rsidP="00C258B9"/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C6E3A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 </w:t>
            </w:r>
            <w:r w:rsidRPr="005C6E3A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t>04</w:t>
            </w:r>
            <w:r w:rsidRPr="005C6E3A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 w:rsidRPr="005C6E3A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  <w:rPr>
                <w:lang w:val="en-US"/>
              </w:rPr>
            </w:pPr>
            <w:r w:rsidRPr="005C6E3A">
              <w:rPr>
                <w:lang w:val="en-US"/>
              </w:rPr>
              <w:t>226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C6E3A" w:rsidRDefault="00CA7CF2" w:rsidP="00C258B9">
            <w:pPr>
              <w:jc w:val="center"/>
            </w:pPr>
            <w:r>
              <w:t>36,3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54DDB" w:rsidRDefault="00CA7CF2" w:rsidP="00C258B9">
            <w:pPr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54DDB" w:rsidRDefault="00CA7CF2" w:rsidP="00C258B9">
            <w:pPr>
              <w:rPr>
                <w:b/>
                <w:bCs/>
              </w:rPr>
            </w:pPr>
          </w:p>
          <w:p w:rsidR="00CA7CF2" w:rsidRPr="00154DDB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 </w:t>
            </w:r>
            <w:r w:rsidRPr="00154DDB"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</w:rPr>
              <w:t>04</w:t>
            </w:r>
            <w:r w:rsidRPr="00154DDB">
              <w:rPr>
                <w:b/>
                <w:bCs/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 </w:t>
            </w: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  <w:lang w:val="en-US"/>
              </w:rPr>
            </w:pPr>
            <w:r w:rsidRPr="00154DDB">
              <w:rPr>
                <w:b/>
                <w:bCs/>
                <w:lang w:val="en-US"/>
              </w:rPr>
              <w:t>300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4B1855" w:rsidRDefault="00CA7CF2" w:rsidP="00C258B9">
            <w:pPr>
              <w:jc w:val="center"/>
            </w:pPr>
            <w:r w:rsidRPr="004B1855">
              <w:t>70,7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>
            <w:r w:rsidRPr="009350A0">
              <w:rPr>
                <w:lang w:val="en-US"/>
              </w:rPr>
              <w:t xml:space="preserve">Увеличение стоимости </w:t>
            </w:r>
            <w:r w:rsidRPr="009350A0">
              <w:t>основных средств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/>
          <w:p w:rsidR="00CA7CF2" w:rsidRPr="009350A0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3</w:t>
            </w:r>
            <w:r w:rsidRPr="009350A0">
              <w:t>1</w:t>
            </w:r>
            <w:r w:rsidRPr="009350A0">
              <w:rPr>
                <w:lang w:val="en-US"/>
              </w:rPr>
              <w:t>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7,0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4F105E" w:rsidRDefault="00CA7CF2" w:rsidP="00C258B9">
            <w:pPr>
              <w:rPr>
                <w:lang w:val="en-US"/>
              </w:rPr>
            </w:pPr>
            <w:r w:rsidRPr="004F105E">
              <w:rPr>
                <w:lang w:val="en-US"/>
              </w:rPr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/>
          <w:p w:rsidR="00CA7CF2" w:rsidRPr="009350A0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lang w:val="en-US"/>
              </w:rPr>
            </w:pPr>
            <w:r w:rsidRPr="009350A0">
              <w:rPr>
                <w:lang w:val="en-US"/>
              </w:rPr>
              <w:t> </w:t>
            </w:r>
            <w:r w:rsidRPr="009350A0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lang w:val="en-US"/>
              </w:rPr>
            </w:pPr>
            <w:r w:rsidRPr="009350A0">
              <w:t>04</w:t>
            </w:r>
            <w:r w:rsidRPr="009350A0">
              <w:rPr>
                <w:lang w:val="en-US"/>
              </w:rPr>
              <w:t>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F5A5E" w:rsidRDefault="00CA7CF2" w:rsidP="00C258B9">
            <w:r>
              <w:t>6510076010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 </w:t>
            </w: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i/>
                <w:iCs/>
                <w:lang w:val="en-US"/>
              </w:rPr>
            </w:pPr>
            <w:r w:rsidRPr="009350A0">
              <w:rPr>
                <w:i/>
                <w:iCs/>
                <w:lang w:val="en-US"/>
              </w:rPr>
              <w:t>340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4F105E" w:rsidRDefault="00CA7CF2" w:rsidP="00C258B9">
            <w:pPr>
              <w:jc w:val="center"/>
            </w:pPr>
            <w:r>
              <w:t>70,0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54DDB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pPr>
              <w:rPr>
                <w:b/>
                <w:bCs/>
              </w:rPr>
            </w:pPr>
          </w:p>
          <w:p w:rsidR="00CA7CF2" w:rsidRDefault="00CA7CF2" w:rsidP="00C258B9">
            <w:pPr>
              <w:rPr>
                <w:b/>
                <w:bCs/>
              </w:rPr>
            </w:pPr>
          </w:p>
          <w:p w:rsidR="00CA7CF2" w:rsidRDefault="00CA7CF2" w:rsidP="00C258B9">
            <w:pPr>
              <w:rPr>
                <w:b/>
                <w:bCs/>
              </w:rPr>
            </w:pPr>
          </w:p>
          <w:p w:rsidR="00CA7CF2" w:rsidRDefault="00CA7CF2" w:rsidP="00C258B9">
            <w:pPr>
              <w:rPr>
                <w:b/>
                <w:bCs/>
              </w:rPr>
            </w:pPr>
          </w:p>
          <w:p w:rsidR="00CA7CF2" w:rsidRPr="00154DDB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pPr>
              <w:rPr>
                <w:b/>
                <w:bCs/>
              </w:rPr>
            </w:pPr>
            <w:r w:rsidRPr="00154DDB">
              <w:rPr>
                <w:b/>
                <w:bCs/>
                <w:lang w:val="en-US"/>
              </w:rPr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pPr>
              <w:rPr>
                <w:b/>
                <w:bCs/>
              </w:rPr>
            </w:pPr>
          </w:p>
          <w:p w:rsidR="00CA7CF2" w:rsidRPr="00154DDB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54DDB" w:rsidRDefault="00CA7CF2" w:rsidP="00C258B9">
            <w:pPr>
              <w:rPr>
                <w:b/>
                <w:bCs/>
              </w:rPr>
            </w:pPr>
            <w:r w:rsidRPr="004F105E">
              <w:rPr>
                <w:lang w:val="en-US"/>
              </w:rPr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B052DB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jc w:val="center"/>
            </w:pPr>
            <w:r w:rsidRPr="00B052DB">
              <w:t>01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jc w:val="center"/>
            </w:pPr>
            <w:r w:rsidRPr="00B052DB">
              <w:t>04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47326E" w:rsidRDefault="00CA7CF2" w:rsidP="00C258B9">
            <w:pPr>
              <w:jc w:val="center"/>
            </w:pPr>
            <w:r w:rsidRPr="0047326E"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jc w:val="center"/>
            </w:pPr>
            <w:r w:rsidRPr="00B052DB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jc w:val="center"/>
            </w:pPr>
            <w:r w:rsidRPr="00B052DB">
              <w:t>340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B052DB" w:rsidRDefault="00CA7CF2" w:rsidP="00C258B9">
            <w:pPr>
              <w:jc w:val="center"/>
            </w:pPr>
            <w:r w:rsidRPr="00B052DB">
              <w:t>0,1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54DDB" w:rsidRDefault="00CA7CF2" w:rsidP="00C258B9">
            <w:pPr>
              <w:rPr>
                <w:b/>
                <w:bCs/>
              </w:rPr>
            </w:pPr>
            <w:r w:rsidRPr="00154DDB">
              <w:rPr>
                <w:b/>
                <w:bCs/>
              </w:rPr>
              <w:t>Военкомат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54DDB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</w:rPr>
            </w:pPr>
            <w:r w:rsidRPr="00154DDB">
              <w:rPr>
                <w:b/>
                <w:bCs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154DDB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58,2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>
            <w:r w:rsidRPr="009350A0">
              <w:t>Расходы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  <w:rPr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58,2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73B54" w:rsidRDefault="00CA7CF2" w:rsidP="00C258B9">
            <w:r w:rsidRPr="00173B54">
              <w:t>Оплата труда и 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36992" w:rsidRDefault="00CA7CF2" w:rsidP="00C258B9">
            <w:pPr>
              <w:rPr>
                <w:b/>
                <w:bCs/>
              </w:rPr>
            </w:pPr>
          </w:p>
          <w:p w:rsidR="00CA7CF2" w:rsidRPr="00136992" w:rsidRDefault="00CA7CF2" w:rsidP="00C258B9">
            <w:pPr>
              <w:rPr>
                <w:b/>
                <w:bCs/>
              </w:rPr>
            </w:pPr>
          </w:p>
          <w:p w:rsidR="00CA7CF2" w:rsidRPr="00136992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36992" w:rsidRDefault="00CA7CF2" w:rsidP="00C258B9">
            <w:pPr>
              <w:rPr>
                <w:b/>
                <w:bCs/>
              </w:rPr>
            </w:pPr>
          </w:p>
          <w:p w:rsidR="00CA7CF2" w:rsidRPr="00136992" w:rsidRDefault="00CA7CF2" w:rsidP="00C258B9">
            <w:pPr>
              <w:rPr>
                <w:b/>
                <w:bCs/>
              </w:rPr>
            </w:pPr>
          </w:p>
          <w:p w:rsidR="00CA7CF2" w:rsidRPr="00136992" w:rsidRDefault="00CA7CF2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/>
          <w:p w:rsidR="00CA7CF2" w:rsidRDefault="00CA7CF2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210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41,7</w:t>
            </w:r>
          </w:p>
        </w:tc>
      </w:tr>
      <w:tr w:rsidR="00CA7CF2" w:rsidRPr="009350A0">
        <w:trPr>
          <w:trHeight w:val="252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73B54" w:rsidRDefault="00CA7CF2" w:rsidP="00C258B9">
            <w:r w:rsidRPr="00173B54">
              <w:t>Заработная плата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211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32,0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73B54" w:rsidRDefault="00CA7CF2" w:rsidP="00C258B9">
            <w:r w:rsidRPr="00173B54">
              <w:t>Начисления на оплату труда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/>
          <w:p w:rsidR="00CA7CF2" w:rsidRPr="009350A0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/>
          <w:p w:rsidR="00CA7CF2" w:rsidRPr="009350A0" w:rsidRDefault="00CA7CF2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213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9,7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73B54" w:rsidRDefault="00CA7CF2" w:rsidP="00C258B9">
            <w:pPr>
              <w:rPr>
                <w:b/>
                <w:bCs/>
              </w:rPr>
            </w:pPr>
            <w:r w:rsidRPr="00173B54">
              <w:t>Поступление нефинансовых активов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36992" w:rsidRDefault="00CA7CF2" w:rsidP="00C258B9">
            <w:pPr>
              <w:rPr>
                <w:b/>
                <w:bCs/>
              </w:rPr>
            </w:pPr>
          </w:p>
          <w:p w:rsidR="00CA7CF2" w:rsidRPr="00136992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36992" w:rsidRDefault="00CA7CF2" w:rsidP="00C258B9">
            <w:pPr>
              <w:rPr>
                <w:b/>
                <w:bCs/>
              </w:rPr>
            </w:pPr>
          </w:p>
          <w:p w:rsidR="00CA7CF2" w:rsidRPr="00136992" w:rsidRDefault="00CA7CF2" w:rsidP="00C258B9">
            <w:pPr>
              <w:rPr>
                <w:b/>
                <w:bCs/>
              </w:rPr>
            </w:pPr>
            <w:r w:rsidRPr="00136992">
              <w:rPr>
                <w:b/>
                <w:bCs/>
              </w:rPr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 w:rsidRPr="00136992">
              <w:rPr>
                <w:b/>
                <w:bCs/>
              </w:rPr>
              <w:t>300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13699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16,5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73B54" w:rsidRDefault="00CA7CF2" w:rsidP="00C258B9">
            <w:pPr>
              <w:rPr>
                <w:b/>
                <w:bCs/>
              </w:rPr>
            </w:pPr>
            <w:r w:rsidRPr="00173B54">
              <w:t>Увеличение стоимости материальных запасов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/>
          <w:p w:rsidR="00CA7CF2" w:rsidRPr="009350A0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02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/>
          <w:p w:rsidR="00CA7CF2" w:rsidRPr="009350A0" w:rsidRDefault="00CA7CF2" w:rsidP="00C258B9">
            <w:r w:rsidRPr="009350A0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8910051180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 w:rsidRPr="009350A0">
              <w:t>340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16,5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D314D" w:rsidRDefault="00CA7CF2" w:rsidP="00C258B9">
            <w:pPr>
              <w:rPr>
                <w:b/>
                <w:bCs/>
              </w:rPr>
            </w:pPr>
            <w:r w:rsidRPr="005D314D">
              <w:rPr>
                <w:b/>
                <w:bCs/>
              </w:rPr>
              <w:t>Дорожный фонд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D314D" w:rsidRDefault="00CA7CF2" w:rsidP="00C258B9">
            <w:pPr>
              <w:rPr>
                <w:b/>
                <w:bCs/>
              </w:rPr>
            </w:pPr>
            <w:r w:rsidRPr="005D314D"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D314D" w:rsidRDefault="00CA7CF2" w:rsidP="00C258B9">
            <w:pPr>
              <w:jc w:val="center"/>
              <w:rPr>
                <w:b/>
                <w:bCs/>
              </w:rPr>
            </w:pPr>
            <w:r w:rsidRPr="005D314D">
              <w:rPr>
                <w:b/>
                <w:bCs/>
              </w:rP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D314D" w:rsidRDefault="00CA7CF2" w:rsidP="00C258B9">
            <w:pPr>
              <w:rPr>
                <w:b/>
                <w:bCs/>
              </w:rPr>
            </w:pPr>
            <w:r w:rsidRPr="005D314D">
              <w:rPr>
                <w:b/>
                <w:bCs/>
              </w:rPr>
              <w:t>09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D314D" w:rsidRDefault="00CA7CF2" w:rsidP="00C258B9">
            <w:pPr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D314D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5D314D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5D314D" w:rsidRDefault="00CA7CF2" w:rsidP="00C258B9">
            <w:pPr>
              <w:jc w:val="center"/>
              <w:rPr>
                <w:b/>
                <w:bCs/>
              </w:rPr>
            </w:pPr>
            <w:r w:rsidRPr="005D314D">
              <w:rPr>
                <w:b/>
                <w:bCs/>
              </w:rPr>
              <w:t>559,3</w:t>
            </w:r>
          </w:p>
        </w:tc>
      </w:tr>
      <w:tr w:rsidR="00CA7CF2" w:rsidRPr="009350A0">
        <w:trPr>
          <w:trHeight w:val="255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173B54" w:rsidRDefault="00CA7CF2" w:rsidP="00C258B9">
            <w:r>
              <w:t>Ремонт автодорог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04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9350A0" w:rsidRDefault="00CA7CF2" w:rsidP="00C258B9">
            <w:r>
              <w:t>09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C258B9">
            <w:pPr>
              <w:jc w:val="center"/>
            </w:pPr>
            <w:r>
              <w:t>225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</w:pPr>
            <w:r>
              <w:t>559,3</w:t>
            </w:r>
          </w:p>
        </w:tc>
      </w:tr>
      <w:tr w:rsidR="00CA7CF2" w:rsidRPr="00896CA1">
        <w:trPr>
          <w:trHeight w:val="569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896CA1" w:rsidRDefault="00CA7CF2" w:rsidP="00C258B9">
            <w:pPr>
              <w:rPr>
                <w:b/>
                <w:bCs/>
              </w:rPr>
            </w:pPr>
            <w:r w:rsidRPr="00896CA1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896CA1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  <w:highlight w:val="yellow"/>
              </w:rPr>
            </w:pPr>
            <w:r>
              <w:rPr>
                <w:b/>
                <w:bCs/>
              </w:rPr>
              <w:t>118,7</w:t>
            </w:r>
          </w:p>
        </w:tc>
      </w:tr>
      <w:tr w:rsidR="00CA7CF2" w:rsidRPr="009350A0">
        <w:trPr>
          <w:trHeight w:val="318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896CA1" w:rsidRDefault="00CA7CF2" w:rsidP="00C258B9">
            <w:r w:rsidRPr="00896CA1">
              <w:t>Благоустройство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896CA1" w:rsidRDefault="00CA7CF2" w:rsidP="00C258B9">
            <w: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</w:pPr>
            <w:r w:rsidRPr="00896CA1">
              <w:t>05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</w:pPr>
            <w:r w:rsidRPr="00896CA1">
              <w:t>03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47326E">
            <w:pPr>
              <w:jc w:val="center"/>
            </w:pPr>
            <w: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</w:pPr>
            <w: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</w:pPr>
            <w:r>
              <w:t>225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</w:pPr>
            <w:r>
              <w:t>118,7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pPr>
              <w:rPr>
                <w:b/>
                <w:bCs/>
              </w:rPr>
            </w:pPr>
          </w:p>
          <w:p w:rsidR="00CA7CF2" w:rsidRPr="00896CA1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pPr>
              <w:rPr>
                <w:b/>
                <w:bCs/>
              </w:rPr>
            </w:pPr>
          </w:p>
          <w:p w:rsidR="00CA7CF2" w:rsidRPr="00896CA1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47326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8910003010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263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59,6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896CA1" w:rsidRDefault="00CA7CF2" w:rsidP="0047326E">
            <w:pPr>
              <w:rPr>
                <w:b/>
                <w:bCs/>
              </w:rPr>
            </w:pPr>
            <w:r w:rsidRPr="00896CA1">
              <w:rPr>
                <w:b/>
                <w:bCs/>
              </w:rPr>
              <w:t>МБУК КДЦ «</w:t>
            </w:r>
            <w:r>
              <w:rPr>
                <w:b/>
                <w:bCs/>
              </w:rPr>
              <w:t>Лесно-Цыбаевский»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896CA1" w:rsidRDefault="00CA7CF2" w:rsidP="00C258B9">
            <w:pPr>
              <w:rPr>
                <w:b/>
                <w:bCs/>
              </w:rPr>
            </w:pPr>
          </w:p>
          <w:p w:rsidR="00CA7CF2" w:rsidRPr="00896CA1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08</w:t>
            </w:r>
            <w:r w:rsidRPr="00896CA1">
              <w:rPr>
                <w:b/>
                <w:bCs/>
                <w:lang w:val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01 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  <w:r w:rsidRPr="00896CA1">
              <w:rPr>
                <w:b/>
                <w:bCs/>
              </w:rPr>
              <w:t> 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896CA1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2698,8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A7CF2" w:rsidRPr="00462974" w:rsidRDefault="00CA7CF2" w:rsidP="00C258B9">
            <w:pPr>
              <w:rPr>
                <w:lang w:val="en-US"/>
              </w:rPr>
            </w:pPr>
            <w:r w:rsidRPr="00462974">
              <w:rPr>
                <w:lang w:val="en-US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A7CF2" w:rsidRPr="00575A65" w:rsidRDefault="00CA7CF2" w:rsidP="00C258B9">
            <w:pPr>
              <w:rPr>
                <w:b/>
                <w:bCs/>
              </w:rPr>
            </w:pPr>
          </w:p>
          <w:p w:rsidR="00CA7CF2" w:rsidRPr="00575A65" w:rsidRDefault="00CA7CF2" w:rsidP="00C258B9">
            <w:pPr>
              <w:rPr>
                <w:b/>
                <w:bCs/>
              </w:rPr>
            </w:pPr>
          </w:p>
          <w:p w:rsidR="00CA7CF2" w:rsidRPr="00575A65" w:rsidRDefault="00CA7CF2" w:rsidP="00C258B9">
            <w:pPr>
              <w:rPr>
                <w:b/>
                <w:bCs/>
              </w:rPr>
            </w:pPr>
          </w:p>
          <w:p w:rsidR="00CA7CF2" w:rsidRPr="00575A65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575A65" w:rsidRDefault="00CA7CF2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</w:rPr>
              <w:t>08</w:t>
            </w:r>
            <w:r w:rsidRPr="00575A65">
              <w:rPr>
                <w:b/>
                <w:bCs/>
                <w:lang w:val="en-US"/>
              </w:rPr>
              <w:t> </w:t>
            </w: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575A65" w:rsidRDefault="00CA7CF2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</w:rPr>
              <w:t>01 </w:t>
            </w:r>
          </w:p>
        </w:tc>
        <w:tc>
          <w:tcPr>
            <w:tcW w:w="16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575A65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0500261140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575A65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47326E" w:rsidRDefault="00CA7CF2" w:rsidP="00C258B9">
            <w:pPr>
              <w:jc w:val="center"/>
              <w:rPr>
                <w:b/>
                <w:bCs/>
              </w:rPr>
            </w:pPr>
            <w:r w:rsidRPr="00575A65">
              <w:rPr>
                <w:b/>
                <w:bCs/>
                <w:lang w:val="en-US"/>
              </w:rPr>
              <w:t> </w:t>
            </w:r>
            <w:r>
              <w:rPr>
                <w:b/>
                <w:bCs/>
              </w:rPr>
              <w:t>241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CA7CF2" w:rsidRPr="009C6E8D" w:rsidRDefault="00CA7CF2" w:rsidP="009C6E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127,9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A7CF2" w:rsidRPr="00462974" w:rsidRDefault="00CA7CF2" w:rsidP="00C258B9">
            <w:pPr>
              <w:rPr>
                <w:lang w:val="en-US"/>
              </w:rPr>
            </w:pPr>
            <w:r w:rsidRPr="00462974">
              <w:rPr>
                <w:lang w:val="en-US"/>
              </w:rPr>
              <w:t>Обеспечение деятельности подведомственных учреждений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A7CF2" w:rsidRPr="00575A65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  <w:jc w:val="center"/>
            </w:pPr>
            <w:r w:rsidRPr="009350A0">
              <w:t>08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  <w:jc w:val="center"/>
            </w:pPr>
            <w:r w:rsidRPr="009350A0">
              <w:t>01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</w:pPr>
            <w:r>
              <w:t>0500276010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  <w:jc w:val="center"/>
            </w:pPr>
            <w:r w:rsidRPr="009350A0"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9C6E8D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657,0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A7CF2" w:rsidRPr="005D314D" w:rsidRDefault="00CA7CF2" w:rsidP="00C258B9">
            <w: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CA7CF2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  <w:jc w:val="center"/>
            </w:pPr>
            <w:r>
              <w:t>08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Default="00CA7CF2" w:rsidP="009C6E8D">
            <w:pPr>
              <w:tabs>
                <w:tab w:val="left" w:pos="6579"/>
              </w:tabs>
            </w:pPr>
            <w:r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  <w:jc w:val="center"/>
            </w:pPr>
            <w: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473,5</w:t>
            </w:r>
          </w:p>
        </w:tc>
      </w:tr>
      <w:tr w:rsidR="00CA7CF2" w:rsidRPr="009350A0">
        <w:trPr>
          <w:trHeight w:val="510"/>
        </w:trPr>
        <w:tc>
          <w:tcPr>
            <w:tcW w:w="31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Pr="005D314D" w:rsidRDefault="00CA7CF2" w:rsidP="00C258B9">
            <w: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CA7CF2" w:rsidRDefault="00CA7CF2" w:rsidP="00C258B9">
            <w:pPr>
              <w:rPr>
                <w:b/>
                <w:bCs/>
              </w:rPr>
            </w:pPr>
            <w:r>
              <w:rPr>
                <w:b/>
                <w:bCs/>
              </w:rPr>
              <w:t>912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  <w:jc w:val="center"/>
            </w:pPr>
            <w:r>
              <w:t>08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  <w:jc w:val="center"/>
            </w:pPr>
            <w:r>
              <w:t>01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9C6E8D">
            <w:pPr>
              <w:tabs>
                <w:tab w:val="left" w:pos="6579"/>
              </w:tabs>
            </w:pPr>
            <w:r>
              <w:t>0500276010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Pr="009350A0" w:rsidRDefault="00CA7CF2" w:rsidP="009C6E8D">
            <w:pPr>
              <w:tabs>
                <w:tab w:val="left" w:pos="6579"/>
              </w:tabs>
              <w:jc w:val="center"/>
            </w:pPr>
            <w: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CA7CF2" w:rsidRDefault="00CA7CF2" w:rsidP="00C258B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1440,0</w:t>
            </w:r>
          </w:p>
        </w:tc>
      </w:tr>
    </w:tbl>
    <w:p w:rsidR="00CA7CF2" w:rsidRDefault="00CA7CF2" w:rsidP="00AB3652">
      <w:pPr>
        <w:rPr>
          <w:lang w:eastAsia="ar-SA"/>
        </w:rPr>
      </w:pPr>
    </w:p>
    <w:p w:rsidR="00CA7CF2" w:rsidRDefault="00CA7CF2" w:rsidP="00AB3652"/>
    <w:p w:rsidR="00CA7CF2" w:rsidRDefault="00CA7CF2" w:rsidP="007B3B90">
      <w:pPr>
        <w:jc w:val="right"/>
      </w:pPr>
      <w:r>
        <w:br w:type="page"/>
        <w:t>Приложение №4</w:t>
      </w:r>
    </w:p>
    <w:p w:rsidR="00CA7CF2" w:rsidRDefault="00CA7CF2" w:rsidP="007B3B90">
      <w:pPr>
        <w:jc w:val="right"/>
      </w:pPr>
      <w:r>
        <w:t xml:space="preserve">                                                                                  к решению сессии «О бюджете </w:t>
      </w:r>
    </w:p>
    <w:p w:rsidR="00CA7CF2" w:rsidRDefault="00CA7CF2" w:rsidP="007B3B90">
      <w:pPr>
        <w:jc w:val="right"/>
      </w:pPr>
      <w:r>
        <w:t xml:space="preserve">                                                                                  Бабеевского сельского поселения</w:t>
      </w:r>
    </w:p>
    <w:p w:rsidR="00CA7CF2" w:rsidRDefault="00CA7CF2" w:rsidP="007B3B90">
      <w:pPr>
        <w:jc w:val="right"/>
      </w:pPr>
      <w:r>
        <w:t xml:space="preserve">                                                                                  на 2017 год.»</w:t>
      </w:r>
    </w:p>
    <w:p w:rsidR="00CA7CF2" w:rsidRDefault="00CA7CF2" w:rsidP="007B3B90">
      <w:pPr>
        <w:jc w:val="right"/>
      </w:pPr>
      <w:r>
        <w:t>от 26 декабря 2016 г № 16</w:t>
      </w:r>
    </w:p>
    <w:p w:rsidR="00CA7CF2" w:rsidRDefault="00CA7CF2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A7CF2" w:rsidRDefault="00CA7CF2" w:rsidP="007B3B90">
      <w:pPr>
        <w:pStyle w:val="ConsPlusNormal"/>
        <w:widowControl/>
        <w:spacing w:line="228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10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80"/>
        <w:gridCol w:w="5751"/>
        <w:gridCol w:w="1709"/>
        <w:gridCol w:w="40"/>
        <w:gridCol w:w="40"/>
        <w:gridCol w:w="40"/>
        <w:gridCol w:w="40"/>
        <w:gridCol w:w="10"/>
      </w:tblGrid>
      <w:tr w:rsidR="00CA7CF2">
        <w:trPr>
          <w:gridAfter w:val="1"/>
          <w:wAfter w:w="10" w:type="dxa"/>
          <w:trHeight w:val="720"/>
        </w:trPr>
        <w:tc>
          <w:tcPr>
            <w:tcW w:w="10640" w:type="dxa"/>
            <w:gridSpan w:val="3"/>
            <w:vAlign w:val="bottom"/>
          </w:tcPr>
          <w:p w:rsidR="00CA7CF2" w:rsidRDefault="00CA7CF2" w:rsidP="00641012">
            <w:pPr>
              <w:snapToGrid w:val="0"/>
              <w:jc w:val="center"/>
            </w:pPr>
            <w:r>
              <w:rPr>
                <w:b/>
                <w:bCs/>
              </w:rPr>
              <w:t>ИСТОЧНИКИ ВНУТРЕННЕГО ФИНАНСИРОВАНИЯ ДЕФИЦИТА БЮДЖЕТА   БАБЕЕВСКОГО СЕЛЬСКОГО ПОСЕЛЕНИЯ НА 2016 ГОД</w:t>
            </w:r>
          </w:p>
        </w:tc>
        <w:tc>
          <w:tcPr>
            <w:tcW w:w="40" w:type="dxa"/>
          </w:tcPr>
          <w:p w:rsidR="00CA7CF2" w:rsidRDefault="00CA7CF2" w:rsidP="00641012">
            <w:pPr>
              <w:snapToGrid w:val="0"/>
            </w:pPr>
          </w:p>
        </w:tc>
        <w:tc>
          <w:tcPr>
            <w:tcW w:w="40" w:type="dxa"/>
          </w:tcPr>
          <w:p w:rsidR="00CA7CF2" w:rsidRDefault="00CA7CF2" w:rsidP="00641012">
            <w:pPr>
              <w:snapToGrid w:val="0"/>
            </w:pPr>
          </w:p>
        </w:tc>
        <w:tc>
          <w:tcPr>
            <w:tcW w:w="40" w:type="dxa"/>
          </w:tcPr>
          <w:p w:rsidR="00CA7CF2" w:rsidRDefault="00CA7CF2" w:rsidP="00641012">
            <w:pPr>
              <w:snapToGrid w:val="0"/>
            </w:pPr>
          </w:p>
        </w:tc>
        <w:tc>
          <w:tcPr>
            <w:tcW w:w="40" w:type="dxa"/>
          </w:tcPr>
          <w:p w:rsidR="00CA7CF2" w:rsidRDefault="00CA7CF2" w:rsidP="00641012">
            <w:pPr>
              <w:snapToGrid w:val="0"/>
            </w:pPr>
          </w:p>
        </w:tc>
      </w:tr>
      <w:tr w:rsidR="00CA7CF2">
        <w:trPr>
          <w:gridAfter w:val="1"/>
          <w:wAfter w:w="10" w:type="dxa"/>
          <w:trHeight w:val="315"/>
        </w:trPr>
        <w:tc>
          <w:tcPr>
            <w:tcW w:w="10640" w:type="dxa"/>
            <w:gridSpan w:val="3"/>
            <w:vAlign w:val="bottom"/>
          </w:tcPr>
          <w:p w:rsidR="00CA7CF2" w:rsidRDefault="00CA7CF2" w:rsidP="00641012">
            <w:pPr>
              <w:snapToGrid w:val="0"/>
              <w:jc w:val="right"/>
              <w:rPr>
                <w:b/>
                <w:bCs/>
              </w:rPr>
            </w:pPr>
            <w:r>
              <w:t>(тыс. рублей)</w:t>
            </w:r>
          </w:p>
        </w:tc>
        <w:tc>
          <w:tcPr>
            <w:tcW w:w="40" w:type="dxa"/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</w:p>
        </w:tc>
        <w:tc>
          <w:tcPr>
            <w:tcW w:w="40" w:type="dxa"/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1575"/>
        </w:trPr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8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47326E">
            <w:pPr>
              <w:snapToGrid w:val="0"/>
              <w:jc w:val="right"/>
            </w:pPr>
            <w:r>
              <w:rPr>
                <w:b/>
                <w:bCs/>
              </w:rPr>
              <w:t>-5423,1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</w:pPr>
            <w:r>
              <w:t>000 01 05 02 00 00 0000 500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</w:pPr>
            <w:r>
              <w:t>Увеличение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</w:pPr>
            <w:r>
              <w:t>-5423,1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</w:pPr>
            <w:r>
              <w:t>000 01 05 02 01 00 0000 510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</w:pPr>
            <w:r>
              <w:t>-5423,1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</w:pPr>
            <w:r>
              <w:t>000 01 05 02 01 05 0000 510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</w:pPr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  <w:rPr>
                <w:b/>
                <w:bCs/>
              </w:rPr>
            </w:pPr>
            <w:r>
              <w:t>-5423,1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5423,1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</w:pPr>
            <w:r>
              <w:t>Уменьшение прочих остатков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47326E">
            <w:pPr>
              <w:snapToGrid w:val="0"/>
              <w:jc w:val="right"/>
            </w:pPr>
            <w:r>
              <w:t>5423,1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</w:pPr>
            <w:r>
              <w:t>000 01 05 02 01 00 0000 610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</w:pPr>
            <w:r>
              <w:t>5423,1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</w:pPr>
            <w:r>
              <w:t>000 01 05 02 01 05 0000 610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</w:pPr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</w:pPr>
            <w:r>
              <w:t>5423,1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  <w:r>
              <w:t>Итого источников внутреннего финансирования дефицита районного  бюджета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  <w:r>
              <w:t>Привлечение средств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right"/>
              <w:rPr>
                <w:b/>
                <w:bCs/>
              </w:rPr>
            </w:pP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jc w:val="both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rPr>
                <w:b/>
                <w:bCs/>
              </w:rPr>
            </w:pPr>
            <w:r>
              <w:t>Погашение основной суммы задолженности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</w:pPr>
            <w:r>
              <w:rPr>
                <w:b/>
                <w:bCs/>
              </w:rPr>
              <w:t> </w:t>
            </w:r>
          </w:p>
        </w:tc>
      </w:tr>
      <w:tr w:rsidR="00CA7CF2">
        <w:tblPrEx>
          <w:tblCellMar>
            <w:left w:w="108" w:type="dxa"/>
            <w:right w:w="108" w:type="dxa"/>
          </w:tblCellMar>
        </w:tblPrEx>
        <w:trPr>
          <w:trHeight w:val="645"/>
        </w:trPr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  <w:jc w:val="center"/>
            </w:pPr>
            <w:r>
              <w:t> </w:t>
            </w:r>
          </w:p>
        </w:tc>
        <w:tc>
          <w:tcPr>
            <w:tcW w:w="5751" w:type="dxa"/>
            <w:tcBorders>
              <w:left w:val="single" w:sz="4" w:space="0" w:color="000000"/>
              <w:bottom w:val="single" w:sz="4" w:space="0" w:color="000000"/>
            </w:tcBorders>
          </w:tcPr>
          <w:p w:rsidR="00CA7CF2" w:rsidRDefault="00CA7CF2" w:rsidP="00641012">
            <w:pPr>
              <w:snapToGrid w:val="0"/>
              <w:rPr>
                <w:sz w:val="20"/>
                <w:szCs w:val="20"/>
              </w:rPr>
            </w:pPr>
            <w:r>
              <w:t> </w:t>
            </w:r>
          </w:p>
        </w:tc>
        <w:tc>
          <w:tcPr>
            <w:tcW w:w="1879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CA7CF2" w:rsidRDefault="00CA7CF2" w:rsidP="00641012">
            <w:pPr>
              <w:snapToGrid w:val="0"/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CA7CF2" w:rsidRDefault="00CA7CF2" w:rsidP="007B3B90">
      <w:pPr>
        <w:pStyle w:val="ConsPlusNormal"/>
        <w:widowControl/>
        <w:spacing w:line="228" w:lineRule="auto"/>
        <w:ind w:firstLine="0"/>
        <w:jc w:val="both"/>
        <w:rPr>
          <w:rFonts w:cs="Times New Roman"/>
        </w:rPr>
      </w:pPr>
    </w:p>
    <w:p w:rsidR="00CA7CF2" w:rsidRDefault="00CA7CF2"/>
    <w:sectPr w:rsidR="00CA7CF2" w:rsidSect="00EC1450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B90"/>
    <w:rsid w:val="00005D8F"/>
    <w:rsid w:val="00046718"/>
    <w:rsid w:val="000517A3"/>
    <w:rsid w:val="00064587"/>
    <w:rsid w:val="00064B04"/>
    <w:rsid w:val="000736D4"/>
    <w:rsid w:val="000945D2"/>
    <w:rsid w:val="000F1026"/>
    <w:rsid w:val="00126F03"/>
    <w:rsid w:val="00136992"/>
    <w:rsid w:val="00154DDB"/>
    <w:rsid w:val="00173B54"/>
    <w:rsid w:val="001878DF"/>
    <w:rsid w:val="001A1D46"/>
    <w:rsid w:val="001E1324"/>
    <w:rsid w:val="001E604D"/>
    <w:rsid w:val="001E7A60"/>
    <w:rsid w:val="001F3633"/>
    <w:rsid w:val="00214726"/>
    <w:rsid w:val="0023394C"/>
    <w:rsid w:val="0024656F"/>
    <w:rsid w:val="0024742E"/>
    <w:rsid w:val="00252A02"/>
    <w:rsid w:val="0025302E"/>
    <w:rsid w:val="002A3D57"/>
    <w:rsid w:val="002C68CD"/>
    <w:rsid w:val="0030623A"/>
    <w:rsid w:val="00332E3B"/>
    <w:rsid w:val="0034117D"/>
    <w:rsid w:val="00357F06"/>
    <w:rsid w:val="0038125A"/>
    <w:rsid w:val="0039061A"/>
    <w:rsid w:val="003A4661"/>
    <w:rsid w:val="003A6AA2"/>
    <w:rsid w:val="003B14EC"/>
    <w:rsid w:val="00450067"/>
    <w:rsid w:val="00461CA9"/>
    <w:rsid w:val="00462974"/>
    <w:rsid w:val="0047326E"/>
    <w:rsid w:val="004B1855"/>
    <w:rsid w:val="004B3D41"/>
    <w:rsid w:val="004F105E"/>
    <w:rsid w:val="00525F76"/>
    <w:rsid w:val="00545CC2"/>
    <w:rsid w:val="00575A65"/>
    <w:rsid w:val="005B13B7"/>
    <w:rsid w:val="005C6E3A"/>
    <w:rsid w:val="005D314D"/>
    <w:rsid w:val="005E1F3C"/>
    <w:rsid w:val="005F4467"/>
    <w:rsid w:val="0061358D"/>
    <w:rsid w:val="00641012"/>
    <w:rsid w:val="00681C4D"/>
    <w:rsid w:val="00727D5A"/>
    <w:rsid w:val="007441A3"/>
    <w:rsid w:val="007970C7"/>
    <w:rsid w:val="007B3B90"/>
    <w:rsid w:val="00804099"/>
    <w:rsid w:val="0082688C"/>
    <w:rsid w:val="00836F01"/>
    <w:rsid w:val="0084682C"/>
    <w:rsid w:val="0085325A"/>
    <w:rsid w:val="0085573D"/>
    <w:rsid w:val="00896CA1"/>
    <w:rsid w:val="008E4A6A"/>
    <w:rsid w:val="009350A0"/>
    <w:rsid w:val="00985B0C"/>
    <w:rsid w:val="009872A5"/>
    <w:rsid w:val="009C2127"/>
    <w:rsid w:val="009C40DE"/>
    <w:rsid w:val="009C6E8D"/>
    <w:rsid w:val="00A254DC"/>
    <w:rsid w:val="00A26141"/>
    <w:rsid w:val="00A86F18"/>
    <w:rsid w:val="00AB3652"/>
    <w:rsid w:val="00B052DB"/>
    <w:rsid w:val="00B17941"/>
    <w:rsid w:val="00B428B8"/>
    <w:rsid w:val="00B61985"/>
    <w:rsid w:val="00BC52A7"/>
    <w:rsid w:val="00BD3DA5"/>
    <w:rsid w:val="00BF5A5E"/>
    <w:rsid w:val="00C047CC"/>
    <w:rsid w:val="00C14C6C"/>
    <w:rsid w:val="00C258B9"/>
    <w:rsid w:val="00C25DE3"/>
    <w:rsid w:val="00C93E9D"/>
    <w:rsid w:val="00CA166A"/>
    <w:rsid w:val="00CA7CF2"/>
    <w:rsid w:val="00CB3923"/>
    <w:rsid w:val="00CC485F"/>
    <w:rsid w:val="00CF17F7"/>
    <w:rsid w:val="00D01E9C"/>
    <w:rsid w:val="00D14D89"/>
    <w:rsid w:val="00D1681F"/>
    <w:rsid w:val="00D726D1"/>
    <w:rsid w:val="00D93EED"/>
    <w:rsid w:val="00DC1794"/>
    <w:rsid w:val="00DD1C6C"/>
    <w:rsid w:val="00DE63BF"/>
    <w:rsid w:val="00DF05E8"/>
    <w:rsid w:val="00E0394B"/>
    <w:rsid w:val="00E20C98"/>
    <w:rsid w:val="00E46E54"/>
    <w:rsid w:val="00E94977"/>
    <w:rsid w:val="00EA7B67"/>
    <w:rsid w:val="00EC1450"/>
    <w:rsid w:val="00F51C95"/>
    <w:rsid w:val="00F822BD"/>
    <w:rsid w:val="00F96932"/>
    <w:rsid w:val="00FC52DD"/>
    <w:rsid w:val="00FE7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B9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a"/>
    <w:next w:val="BodyText"/>
    <w:link w:val="Heading1Char"/>
    <w:uiPriority w:val="99"/>
    <w:qFormat/>
    <w:rsid w:val="007B3B90"/>
    <w:pPr>
      <w:tabs>
        <w:tab w:val="num" w:pos="360"/>
      </w:tabs>
      <w:ind w:left="360" w:hanging="360"/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B3B90"/>
    <w:pPr>
      <w:keepNext/>
      <w:widowControl/>
      <w:tabs>
        <w:tab w:val="num" w:pos="720"/>
      </w:tabs>
      <w:ind w:left="708" w:right="-185"/>
      <w:outlineLvl w:val="2"/>
    </w:pPr>
    <w:rPr>
      <w:rFonts w:eastAsia="Times New Roman"/>
      <w:sz w:val="28"/>
      <w:szCs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7"/>
    </w:pPr>
    <w:rPr>
      <w:rFonts w:eastAsia="Times New Roman"/>
      <w:b/>
      <w:bCs/>
      <w:sz w:val="40"/>
      <w:szCs w:val="4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B3B90"/>
    <w:pPr>
      <w:keepNext/>
      <w:widowControl/>
      <w:tabs>
        <w:tab w:val="num" w:pos="720"/>
      </w:tabs>
      <w:ind w:left="720" w:hanging="360"/>
      <w:jc w:val="center"/>
      <w:outlineLvl w:val="8"/>
    </w:pPr>
    <w:rPr>
      <w:rFonts w:eastAsia="Times New Roman"/>
      <w:b/>
      <w:bCs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B3B90"/>
    <w:rPr>
      <w:rFonts w:ascii="Times New Roman" w:hAnsi="Times New Roman" w:cs="Times New Roman"/>
      <w:b/>
      <w:bCs/>
      <w:sz w:val="48"/>
      <w:szCs w:val="48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B3B90"/>
    <w:rPr>
      <w:rFonts w:ascii="Times New Roman" w:hAnsi="Times New Roman" w:cs="Times New Roman"/>
      <w:b/>
      <w:b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B3B90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7B3B90"/>
    <w:rPr>
      <w:rFonts w:ascii="Times New Roman" w:hAnsi="Times New Roman" w:cs="Times New Roman"/>
      <w:b/>
      <w:bCs/>
      <w:sz w:val="40"/>
      <w:szCs w:val="4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7B3B90"/>
    <w:rPr>
      <w:rFonts w:ascii="Times New Roman" w:hAnsi="Times New Roman" w:cs="Times New Roman"/>
      <w:b/>
      <w:bCs/>
      <w:sz w:val="32"/>
      <w:szCs w:val="32"/>
      <w:lang w:eastAsia="en-US"/>
    </w:rPr>
  </w:style>
  <w:style w:type="character" w:customStyle="1" w:styleId="WW8Num4z0">
    <w:name w:val="WW8Num4z0"/>
    <w:uiPriority w:val="99"/>
    <w:rsid w:val="007B3B90"/>
  </w:style>
  <w:style w:type="character" w:customStyle="1" w:styleId="WW8Num4z1">
    <w:name w:val="WW8Num4z1"/>
    <w:uiPriority w:val="99"/>
    <w:rsid w:val="007B3B90"/>
    <w:rPr>
      <w:rFonts w:ascii="Courier New" w:hAnsi="Courier New" w:cs="Courier New"/>
    </w:rPr>
  </w:style>
  <w:style w:type="character" w:customStyle="1" w:styleId="WW8Num4z2">
    <w:name w:val="WW8Num4z2"/>
    <w:uiPriority w:val="99"/>
    <w:rsid w:val="007B3B90"/>
    <w:rPr>
      <w:rFonts w:ascii="Wingdings" w:hAnsi="Wingdings" w:cs="Wingdings"/>
    </w:rPr>
  </w:style>
  <w:style w:type="character" w:customStyle="1" w:styleId="WW8Num4z3">
    <w:name w:val="WW8Num4z3"/>
    <w:uiPriority w:val="99"/>
    <w:rsid w:val="007B3B90"/>
    <w:rPr>
      <w:rFonts w:ascii="Symbol" w:hAnsi="Symbol" w:cs="Symbol"/>
    </w:rPr>
  </w:style>
  <w:style w:type="character" w:customStyle="1" w:styleId="WW8Num5z0">
    <w:name w:val="WW8Num5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6z0">
    <w:name w:val="WW8Num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8z0">
    <w:name w:val="WW8Num8z0"/>
    <w:uiPriority w:val="99"/>
    <w:rsid w:val="007B3B90"/>
    <w:rPr>
      <w:rFonts w:ascii="Symbol" w:hAnsi="Symbol" w:cs="Symbol"/>
    </w:rPr>
  </w:style>
  <w:style w:type="character" w:customStyle="1" w:styleId="WW8Num8z1">
    <w:name w:val="WW8Num8z1"/>
    <w:uiPriority w:val="99"/>
    <w:rsid w:val="007B3B90"/>
    <w:rPr>
      <w:rFonts w:ascii="Courier New" w:hAnsi="Courier New" w:cs="Courier New"/>
    </w:rPr>
  </w:style>
  <w:style w:type="character" w:customStyle="1" w:styleId="WW8Num8z2">
    <w:name w:val="WW8Num8z2"/>
    <w:uiPriority w:val="99"/>
    <w:rsid w:val="007B3B90"/>
    <w:rPr>
      <w:rFonts w:ascii="Wingdings" w:hAnsi="Wingdings" w:cs="Wingdings"/>
    </w:rPr>
  </w:style>
  <w:style w:type="character" w:customStyle="1" w:styleId="WW8Num10z0">
    <w:name w:val="WW8Num1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2z0">
    <w:name w:val="WW8Num12z0"/>
    <w:uiPriority w:val="99"/>
    <w:rsid w:val="007B3B90"/>
    <w:rPr>
      <w:rFonts w:ascii="Symbol" w:hAnsi="Symbol" w:cs="Symbol"/>
    </w:rPr>
  </w:style>
  <w:style w:type="character" w:customStyle="1" w:styleId="WW8Num12z1">
    <w:name w:val="WW8Num12z1"/>
    <w:uiPriority w:val="99"/>
    <w:rsid w:val="007B3B90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7B3B90"/>
    <w:rPr>
      <w:rFonts w:ascii="Wingdings" w:hAnsi="Wingdings" w:cs="Wingdings"/>
    </w:rPr>
  </w:style>
  <w:style w:type="character" w:customStyle="1" w:styleId="WW8Num14z0">
    <w:name w:val="WW8Num14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6z0">
    <w:name w:val="WW8Num16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18z0">
    <w:name w:val="WW8Num18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WW8Num20z0">
    <w:name w:val="WW8Num20z0"/>
    <w:uiPriority w:val="99"/>
    <w:rsid w:val="007B3B90"/>
    <w:rPr>
      <w:sz w:val="26"/>
      <w:szCs w:val="26"/>
    </w:rPr>
  </w:style>
  <w:style w:type="character" w:customStyle="1" w:styleId="WW8Num22z1">
    <w:name w:val="WW8Num22z1"/>
    <w:uiPriority w:val="99"/>
    <w:rsid w:val="007B3B90"/>
    <w:rPr>
      <w:rFonts w:ascii="Courier New" w:hAnsi="Courier New" w:cs="Courier New"/>
    </w:rPr>
  </w:style>
  <w:style w:type="character" w:customStyle="1" w:styleId="WW8Num22z2">
    <w:name w:val="WW8Num22z2"/>
    <w:uiPriority w:val="99"/>
    <w:rsid w:val="007B3B90"/>
    <w:rPr>
      <w:rFonts w:ascii="Wingdings" w:hAnsi="Wingdings" w:cs="Wingdings"/>
    </w:rPr>
  </w:style>
  <w:style w:type="character" w:customStyle="1" w:styleId="WW8Num22z3">
    <w:name w:val="WW8Num22z3"/>
    <w:uiPriority w:val="99"/>
    <w:rsid w:val="007B3B90"/>
    <w:rPr>
      <w:rFonts w:ascii="Symbol" w:hAnsi="Symbol" w:cs="Symbol"/>
    </w:rPr>
  </w:style>
  <w:style w:type="character" w:customStyle="1" w:styleId="WW8Num30z0">
    <w:name w:val="WW8Num30z0"/>
    <w:uiPriority w:val="99"/>
    <w:rsid w:val="007B3B90"/>
    <w:rPr>
      <w:rFonts w:ascii="Symbol" w:hAnsi="Symbol" w:cs="Symbol"/>
      <w:sz w:val="20"/>
      <w:szCs w:val="20"/>
    </w:rPr>
  </w:style>
  <w:style w:type="character" w:customStyle="1" w:styleId="2">
    <w:name w:val="Основной шрифт абзаца2"/>
    <w:uiPriority w:val="99"/>
    <w:rsid w:val="007B3B90"/>
  </w:style>
  <w:style w:type="character" w:customStyle="1" w:styleId="Absatz-Standardschriftart">
    <w:name w:val="Absatz-Standardschriftart"/>
    <w:uiPriority w:val="99"/>
    <w:rsid w:val="007B3B90"/>
  </w:style>
  <w:style w:type="character" w:customStyle="1" w:styleId="WW-Absatz-Standardschriftart">
    <w:name w:val="WW-Absatz-Standardschriftart"/>
    <w:uiPriority w:val="99"/>
    <w:rsid w:val="007B3B90"/>
  </w:style>
  <w:style w:type="character" w:customStyle="1" w:styleId="WW-Absatz-Standardschriftart1">
    <w:name w:val="WW-Absatz-Standardschriftart1"/>
    <w:uiPriority w:val="99"/>
    <w:rsid w:val="007B3B90"/>
  </w:style>
  <w:style w:type="character" w:customStyle="1" w:styleId="WW-Absatz-Standardschriftart11">
    <w:name w:val="WW-Absatz-Standardschriftart11"/>
    <w:uiPriority w:val="99"/>
    <w:rsid w:val="007B3B90"/>
  </w:style>
  <w:style w:type="character" w:customStyle="1" w:styleId="WW-Absatz-Standardschriftart111">
    <w:name w:val="WW-Absatz-Standardschriftart111"/>
    <w:uiPriority w:val="99"/>
    <w:rsid w:val="007B3B90"/>
  </w:style>
  <w:style w:type="character" w:customStyle="1" w:styleId="WW-Absatz-Standardschriftart1111">
    <w:name w:val="WW-Absatz-Standardschriftart1111"/>
    <w:uiPriority w:val="99"/>
    <w:rsid w:val="007B3B90"/>
  </w:style>
  <w:style w:type="character" w:customStyle="1" w:styleId="WW-Absatz-Standardschriftart11111">
    <w:name w:val="WW-Absatz-Standardschriftart11111"/>
    <w:uiPriority w:val="99"/>
    <w:rsid w:val="007B3B90"/>
  </w:style>
  <w:style w:type="character" w:customStyle="1" w:styleId="WW-Absatz-Standardschriftart111111">
    <w:name w:val="WW-Absatz-Standardschriftart111111"/>
    <w:uiPriority w:val="99"/>
    <w:rsid w:val="007B3B90"/>
  </w:style>
  <w:style w:type="character" w:customStyle="1" w:styleId="WW-Absatz-Standardschriftart1111111">
    <w:name w:val="WW-Absatz-Standardschriftart1111111"/>
    <w:uiPriority w:val="99"/>
    <w:rsid w:val="007B3B90"/>
  </w:style>
  <w:style w:type="character" w:customStyle="1" w:styleId="WW-Absatz-Standardschriftart11111111">
    <w:name w:val="WW-Absatz-Standardschriftart11111111"/>
    <w:uiPriority w:val="99"/>
    <w:rsid w:val="007B3B90"/>
  </w:style>
  <w:style w:type="character" w:customStyle="1" w:styleId="1">
    <w:name w:val="Основной шрифт абзаца1"/>
    <w:uiPriority w:val="99"/>
    <w:rsid w:val="007B3B90"/>
  </w:style>
  <w:style w:type="character" w:styleId="PageNumber">
    <w:name w:val="page number"/>
    <w:basedOn w:val="1"/>
    <w:uiPriority w:val="99"/>
    <w:rsid w:val="007B3B90"/>
  </w:style>
  <w:style w:type="character" w:customStyle="1" w:styleId="hl41">
    <w:name w:val="hl41"/>
    <w:basedOn w:val="1"/>
    <w:uiPriority w:val="99"/>
    <w:rsid w:val="007B3B90"/>
    <w:rPr>
      <w:b/>
      <w:bCs/>
      <w:sz w:val="20"/>
      <w:szCs w:val="20"/>
    </w:rPr>
  </w:style>
  <w:style w:type="character" w:customStyle="1" w:styleId="a0">
    <w:name w:val="Символ нумерации"/>
    <w:uiPriority w:val="99"/>
    <w:rsid w:val="007B3B90"/>
  </w:style>
  <w:style w:type="character" w:styleId="Hyperlink">
    <w:name w:val="Hyperlink"/>
    <w:basedOn w:val="2"/>
    <w:uiPriority w:val="99"/>
    <w:rsid w:val="007B3B90"/>
    <w:rPr>
      <w:color w:val="0000FF"/>
      <w:u w:val="single"/>
    </w:rPr>
  </w:style>
  <w:style w:type="character" w:customStyle="1" w:styleId="apple-converted-space">
    <w:name w:val="apple-converted-space"/>
    <w:basedOn w:val="2"/>
    <w:uiPriority w:val="99"/>
    <w:rsid w:val="007B3B90"/>
  </w:style>
  <w:style w:type="character" w:styleId="Emphasis">
    <w:name w:val="Emphasis"/>
    <w:basedOn w:val="2"/>
    <w:uiPriority w:val="99"/>
    <w:qFormat/>
    <w:rsid w:val="007B3B90"/>
    <w:rPr>
      <w:i/>
      <w:iCs/>
    </w:rPr>
  </w:style>
  <w:style w:type="character" w:customStyle="1" w:styleId="a1">
    <w:name w:val="Гипертекстовая ссылка"/>
    <w:basedOn w:val="2"/>
    <w:uiPriority w:val="99"/>
    <w:rsid w:val="007B3B90"/>
    <w:rPr>
      <w:b/>
      <w:bCs/>
      <w:color w:val="auto"/>
    </w:rPr>
  </w:style>
  <w:style w:type="paragraph" w:customStyle="1" w:styleId="a">
    <w:name w:val="Заголовок"/>
    <w:basedOn w:val="Normal"/>
    <w:next w:val="BodyText"/>
    <w:uiPriority w:val="99"/>
    <w:rsid w:val="007B3B90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B3B9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List">
    <w:name w:val="List"/>
    <w:basedOn w:val="BodyText"/>
    <w:uiPriority w:val="99"/>
    <w:rsid w:val="007B3B90"/>
  </w:style>
  <w:style w:type="paragraph" w:customStyle="1" w:styleId="20">
    <w:name w:val="Название2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21">
    <w:name w:val="Указатель2"/>
    <w:basedOn w:val="Normal"/>
    <w:uiPriority w:val="99"/>
    <w:rsid w:val="007B3B90"/>
    <w:pPr>
      <w:suppressLineNumbers/>
    </w:pPr>
  </w:style>
  <w:style w:type="paragraph" w:customStyle="1" w:styleId="10">
    <w:name w:val="Название1"/>
    <w:basedOn w:val="Normal"/>
    <w:uiPriority w:val="99"/>
    <w:rsid w:val="007B3B90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Normal"/>
    <w:uiPriority w:val="99"/>
    <w:rsid w:val="007B3B90"/>
    <w:pPr>
      <w:suppressLineNumbers/>
    </w:pPr>
  </w:style>
  <w:style w:type="paragraph" w:styleId="BalloonText">
    <w:name w:val="Balloon Text"/>
    <w:basedOn w:val="Normal"/>
    <w:link w:val="BalloonTextChar"/>
    <w:uiPriority w:val="99"/>
    <w:semiHidden/>
    <w:rsid w:val="007B3B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7B3B90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Subtitle"/>
    <w:link w:val="TitleChar"/>
    <w:uiPriority w:val="99"/>
    <w:qFormat/>
    <w:rsid w:val="007B3B90"/>
    <w:pPr>
      <w:widowControl/>
      <w:suppressAutoHyphens w:val="0"/>
      <w:jc w:val="center"/>
    </w:pPr>
    <w:rPr>
      <w:rFonts w:eastAsia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7B3B90"/>
    <w:rPr>
      <w:rFonts w:ascii="Times New Roman" w:hAnsi="Times New Roman" w:cs="Times New Roman"/>
      <w:b/>
      <w:bCs/>
      <w:sz w:val="20"/>
      <w:szCs w:val="20"/>
    </w:rPr>
  </w:style>
  <w:style w:type="paragraph" w:styleId="Subtitle">
    <w:name w:val="Subtitle"/>
    <w:basedOn w:val="a"/>
    <w:next w:val="BodyText"/>
    <w:link w:val="SubtitleChar"/>
    <w:uiPriority w:val="99"/>
    <w:qFormat/>
    <w:rsid w:val="007B3B90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B3B90"/>
    <w:rPr>
      <w:rFonts w:ascii="Arial" w:hAnsi="Arial" w:cs="Arial"/>
      <w:i/>
      <w:iCs/>
      <w:sz w:val="28"/>
      <w:szCs w:val="28"/>
    </w:rPr>
  </w:style>
  <w:style w:type="paragraph" w:customStyle="1" w:styleId="ConsPlusNormal">
    <w:name w:val="ConsPlusNormal"/>
    <w:uiPriority w:val="99"/>
    <w:rsid w:val="007B3B90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rmal">
    <w:name w:val="ConsNormal"/>
    <w:uiPriority w:val="99"/>
    <w:rsid w:val="007B3B90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B3B90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nformat">
    <w:name w:val="ConsPlusNonformat"/>
    <w:uiPriority w:val="99"/>
    <w:rsid w:val="007B3B90"/>
    <w:pPr>
      <w:widowControl w:val="0"/>
      <w:suppressAutoHyphens/>
      <w:autoSpaceDE w:val="0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eader">
    <w:name w:val="header"/>
    <w:basedOn w:val="Normal"/>
    <w:link w:val="Head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7B3B90"/>
    <w:pPr>
      <w:widowControl/>
      <w:tabs>
        <w:tab w:val="center" w:pos="4677"/>
        <w:tab w:val="right" w:pos="9355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B3B90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7B3B90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uiPriority w:val="99"/>
    <w:rsid w:val="007B3B90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nformat">
    <w:name w:val="ConsNonformat"/>
    <w:uiPriority w:val="99"/>
    <w:rsid w:val="007B3B90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12">
    <w:name w:val="Знак1 Знак Знак Знак Знак Знак Знак Знак Знак Знак"/>
    <w:basedOn w:val="Normal"/>
    <w:next w:val="Normal"/>
    <w:uiPriority w:val="99"/>
    <w:rsid w:val="007B3B90"/>
    <w:pPr>
      <w:widowControl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f3f3f2f3f3f3fWeb">
    <w:name w:val="Î3fá3fû3f÷2fí3fû3fé3f (Web)"/>
    <w:basedOn w:val="Normal"/>
    <w:uiPriority w:val="99"/>
    <w:rsid w:val="007B3B90"/>
    <w:pPr>
      <w:spacing w:before="100" w:after="100"/>
    </w:pPr>
    <w:rPr>
      <w:rFonts w:ascii="Arial Unicode MS" w:eastAsia="Times New Roman" w:hAnsi="Arial Unicode MS" w:cs="Arial Unicode MS"/>
    </w:rPr>
  </w:style>
  <w:style w:type="paragraph" w:customStyle="1" w:styleId="a2">
    <w:name w:val="Содержимое таблицы"/>
    <w:basedOn w:val="Normal"/>
    <w:uiPriority w:val="99"/>
    <w:rsid w:val="007B3B90"/>
    <w:pPr>
      <w:widowControl/>
      <w:suppressLineNumbers/>
    </w:pPr>
    <w:rPr>
      <w:rFonts w:eastAsia="Times New Roman"/>
    </w:rPr>
  </w:style>
  <w:style w:type="paragraph" w:customStyle="1" w:styleId="a3">
    <w:name w:val="Заголовок таблицы"/>
    <w:basedOn w:val="a2"/>
    <w:uiPriority w:val="99"/>
    <w:rsid w:val="007B3B90"/>
    <w:pPr>
      <w:jc w:val="center"/>
    </w:pPr>
    <w:rPr>
      <w:b/>
      <w:bCs/>
      <w:i/>
      <w:iCs/>
    </w:rPr>
  </w:style>
  <w:style w:type="paragraph" w:customStyle="1" w:styleId="a4">
    <w:name w:val="Содержимое врезки"/>
    <w:basedOn w:val="BodyText"/>
    <w:uiPriority w:val="99"/>
    <w:rsid w:val="007B3B90"/>
    <w:pPr>
      <w:widowControl/>
      <w:spacing w:after="0"/>
      <w:jc w:val="both"/>
    </w:pPr>
    <w:rPr>
      <w:rFonts w:eastAsia="Times New Roman"/>
      <w:sz w:val="28"/>
      <w:szCs w:val="28"/>
    </w:rPr>
  </w:style>
  <w:style w:type="paragraph" w:customStyle="1" w:styleId="110">
    <w:name w:val="Знак1 Знак Знак Знак Знак Знак Знак Знак Знак Знак1"/>
    <w:basedOn w:val="Normal"/>
    <w:next w:val="Normal"/>
    <w:uiPriority w:val="99"/>
    <w:rsid w:val="007B3B90"/>
    <w:pPr>
      <w:widowControl/>
      <w:suppressAutoHyphens w:val="0"/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a5">
    <w:name w:val="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6">
    <w:name w:val="Знак Знак Знак Знак Знак Знак Знак"/>
    <w:basedOn w:val="Normal"/>
    <w:uiPriority w:val="99"/>
    <w:rsid w:val="007B3B90"/>
    <w:pPr>
      <w:widowControl/>
      <w:suppressAutoHyphens w:val="0"/>
      <w:spacing w:before="100" w:after="100"/>
    </w:pPr>
    <w:rPr>
      <w:rFonts w:ascii="Tahoma" w:eastAsia="Times New Roman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676</TotalTime>
  <Pages>8</Pages>
  <Words>1741</Words>
  <Characters>9926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 ТЕМНИКОВСКОГО МУНИЦИПАЛЬНОГО РАЙОНА </dc:title>
  <dc:subject/>
  <dc:creator>эверест</dc:creator>
  <cp:keywords/>
  <dc:description/>
  <cp:lastModifiedBy>1</cp:lastModifiedBy>
  <cp:revision>32</cp:revision>
  <cp:lastPrinted>2017-01-27T08:39:00Z</cp:lastPrinted>
  <dcterms:created xsi:type="dcterms:W3CDTF">2016-02-01T10:06:00Z</dcterms:created>
  <dcterms:modified xsi:type="dcterms:W3CDTF">2017-07-19T08:07:00Z</dcterms:modified>
</cp:coreProperties>
</file>