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757" w:type="dxa"/>
        <w:tblInd w:w="-106" w:type="dxa"/>
        <w:tblLook w:val="0000"/>
      </w:tblPr>
      <w:tblGrid>
        <w:gridCol w:w="960"/>
        <w:gridCol w:w="1540"/>
        <w:gridCol w:w="2020"/>
        <w:gridCol w:w="1790"/>
        <w:gridCol w:w="1407"/>
        <w:gridCol w:w="1445"/>
        <w:gridCol w:w="1350"/>
        <w:gridCol w:w="1252"/>
        <w:gridCol w:w="442"/>
        <w:gridCol w:w="2551"/>
      </w:tblGrid>
      <w:tr w:rsidR="004E7D55" w:rsidRPr="007E41E1">
        <w:trPr>
          <w:trHeight w:val="600"/>
        </w:trPr>
        <w:tc>
          <w:tcPr>
            <w:tcW w:w="25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4E7D55" w:rsidRPr="007E41E1" w:rsidRDefault="004E7D55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0237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7D55" w:rsidRPr="007E41E1" w:rsidRDefault="004E7D55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Финансовая и имущественная поддержка субъектам малого и среднего предпринимательства</w:t>
            </w:r>
          </w:p>
          <w:p w:rsidR="004E7D55" w:rsidRPr="007E41E1" w:rsidRDefault="004E7D55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7D55" w:rsidRPr="007E41E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9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E41E1">
              <w:rPr>
                <w:rFonts w:ascii="Times New Roman" w:hAnsi="Times New Roman" w:cs="Times New Roman"/>
                <w:b/>
                <w:bCs/>
              </w:rPr>
              <w:t>Реестра субъектов малого и среднего предпринимательства – получателей поддержки по состоянию на 01.01.2017 г</w:t>
            </w:r>
          </w:p>
        </w:tc>
      </w:tr>
      <w:tr w:rsidR="004E7D55" w:rsidRPr="007E41E1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E7D55" w:rsidRPr="007E41E1">
        <w:trPr>
          <w:trHeight w:val="31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Основание для включения (исключения) сведений в реестр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Сведения о субъекте малого и среднего предпринимательства – получателя поддержки</w:t>
            </w:r>
          </w:p>
        </w:tc>
        <w:tc>
          <w:tcPr>
            <w:tcW w:w="84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Сведения о предоставленной поддержке</w:t>
            </w:r>
          </w:p>
        </w:tc>
      </w:tr>
      <w:tr w:rsidR="004E7D55" w:rsidRPr="007E41E1">
        <w:trPr>
          <w:trHeight w:val="39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Организационно правовая форма регистрации субъекта малого и среднего бизнеса – получателя поддержки  ИП-индивидуальный предприниматель; ЮР-юридическое лицо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Наименование муниципального района и городского округа субъекта малого и среднего бизнеса  –получателя поддержки</w:t>
            </w:r>
          </w:p>
        </w:tc>
        <w:tc>
          <w:tcPr>
            <w:tcW w:w="1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Вид поддержки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Форма поддержки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Размер поддержки</w:t>
            </w:r>
          </w:p>
        </w:tc>
        <w:tc>
          <w:tcPr>
            <w:tcW w:w="16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Срок оказания поддержки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Информация о нарушениях порядка и условий предоставления поддержки(если имеется), в том числе о нецелевом использовании средств поддержки</w:t>
            </w:r>
          </w:p>
        </w:tc>
      </w:tr>
      <w:tr w:rsidR="004E7D55" w:rsidRPr="007E41E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E41E1">
              <w:rPr>
                <w:rFonts w:ascii="Times New Roman" w:hAnsi="Times New Roman" w:cs="Times New Roman"/>
              </w:rPr>
              <w:t>9</w:t>
            </w:r>
          </w:p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E7D55" w:rsidRPr="007E41E1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E7D55" w:rsidRPr="007E41E1" w:rsidRDefault="004E7D55" w:rsidP="00523ED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E7D55" w:rsidRDefault="004E7D55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E7D55" w:rsidRDefault="004E7D55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E7D55" w:rsidRDefault="004E7D55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E7D55" w:rsidRPr="00523ED6" w:rsidRDefault="004E7D55" w:rsidP="00523ED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E7D55" w:rsidRPr="00523ED6" w:rsidRDefault="004E7D55" w:rsidP="00523ED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Бабеевского </w:t>
      </w:r>
    </w:p>
    <w:p w:rsidR="004E7D55" w:rsidRPr="00523ED6" w:rsidRDefault="004E7D55" w:rsidP="00523ED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23ED6">
        <w:rPr>
          <w:rFonts w:ascii="Times New Roman" w:hAnsi="Times New Roman" w:cs="Times New Roman"/>
        </w:rPr>
        <w:t xml:space="preserve">сельского </w:t>
      </w:r>
      <w:r>
        <w:rPr>
          <w:rFonts w:ascii="Times New Roman" w:hAnsi="Times New Roman" w:cs="Times New Roman"/>
        </w:rPr>
        <w:t>по</w:t>
      </w:r>
      <w:r w:rsidRPr="00523ED6">
        <w:rPr>
          <w:rFonts w:ascii="Times New Roman" w:hAnsi="Times New Roman" w:cs="Times New Roman"/>
        </w:rPr>
        <w:t xml:space="preserve">селения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Ю.П.Нечайкин</w:t>
      </w:r>
    </w:p>
    <w:sectPr w:rsidR="004E7D55" w:rsidRPr="00523ED6" w:rsidSect="009E1B8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ED6"/>
    <w:rsid w:val="00087D0C"/>
    <w:rsid w:val="00412178"/>
    <w:rsid w:val="004E7D55"/>
    <w:rsid w:val="00523ED6"/>
    <w:rsid w:val="005E0897"/>
    <w:rsid w:val="007D7AD4"/>
    <w:rsid w:val="007E41E1"/>
    <w:rsid w:val="009E1B82"/>
    <w:rsid w:val="00F9756B"/>
    <w:rsid w:val="00FA7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AD4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145</Words>
  <Characters>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2017-05-02T11:02:00Z</dcterms:created>
  <dcterms:modified xsi:type="dcterms:W3CDTF">2017-08-21T12:28:00Z</dcterms:modified>
</cp:coreProperties>
</file>