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57" w:type="dxa"/>
        <w:tblInd w:w="-106" w:type="dxa"/>
        <w:tblLook w:val="0000"/>
      </w:tblPr>
      <w:tblGrid>
        <w:gridCol w:w="960"/>
        <w:gridCol w:w="1540"/>
        <w:gridCol w:w="2020"/>
        <w:gridCol w:w="1790"/>
        <w:gridCol w:w="1407"/>
        <w:gridCol w:w="1445"/>
        <w:gridCol w:w="1350"/>
        <w:gridCol w:w="1252"/>
        <w:gridCol w:w="442"/>
        <w:gridCol w:w="2551"/>
      </w:tblGrid>
      <w:tr w:rsidR="002601EA" w:rsidRPr="002D6061">
        <w:trPr>
          <w:trHeight w:val="600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</w:rPr>
              <w:t>По состоянию на 01.01.2017 г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601EA" w:rsidRPr="002D6061" w:rsidRDefault="002601EA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3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01EA" w:rsidRPr="002D6061" w:rsidRDefault="002601EA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Финансовая и имущественная поддержка субъектам малого и среднего предпринимательства</w:t>
            </w:r>
          </w:p>
          <w:p w:rsidR="002601EA" w:rsidRPr="002D6061" w:rsidRDefault="002601EA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01EA" w:rsidRPr="002D6061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79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01EA" w:rsidRPr="002D6061" w:rsidRDefault="002601EA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D6061">
              <w:rPr>
                <w:rFonts w:ascii="Times New Roman" w:hAnsi="Times New Roman" w:cs="Times New Roman"/>
                <w:b/>
                <w:bCs/>
              </w:rPr>
              <w:t>Реестра субъектов малого и среднего предпринимательства – получателей поддержки по состоянию на 01.01.2017 г</w:t>
            </w:r>
          </w:p>
        </w:tc>
      </w:tr>
      <w:tr w:rsidR="002601EA" w:rsidRPr="002D6061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601EA" w:rsidRPr="002D6061">
        <w:trPr>
          <w:trHeight w:val="31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Основание для включения (исключения) сведений в реестр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Сведения о субъекте малого и среднего предпринимательства – получателя поддержки</w:t>
            </w:r>
          </w:p>
        </w:tc>
        <w:tc>
          <w:tcPr>
            <w:tcW w:w="8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Сведения о предоставленной поддержке</w:t>
            </w:r>
          </w:p>
        </w:tc>
      </w:tr>
      <w:tr w:rsidR="002601EA" w:rsidRPr="002D6061">
        <w:trPr>
          <w:trHeight w:val="39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Организационно правовая форма регистрации субъекта малого и среднего бизнеса – получателя поддержки  ИП-индивидуальный предприниматель; ЮР-юридическое лицо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Наименование муниципального района и городского округа субъекта малого и среднего бизнеса  –получателя поддержки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Вид поддержки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Форма поддержки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Размер поддержки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Срок оказания поддержки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Информация о нарушениях порядка и условий предоставления поддержки(если имеется), в том числе о нецелевом использовании средств поддержки</w:t>
            </w:r>
          </w:p>
        </w:tc>
      </w:tr>
      <w:tr w:rsidR="002601EA" w:rsidRPr="002D6061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01EA" w:rsidRPr="002D6061" w:rsidRDefault="002601EA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6061">
              <w:rPr>
                <w:rFonts w:ascii="Times New Roman" w:hAnsi="Times New Roman" w:cs="Times New Roman"/>
              </w:rPr>
              <w:t>9</w:t>
            </w:r>
          </w:p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601EA" w:rsidRPr="002D6061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01EA" w:rsidRPr="002D6061" w:rsidRDefault="002601EA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2601EA" w:rsidRDefault="002601EA" w:rsidP="00523E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601EA" w:rsidRDefault="002601EA" w:rsidP="00523E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601EA" w:rsidRDefault="002601EA" w:rsidP="00523E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601EA" w:rsidRPr="00523ED6" w:rsidRDefault="002601EA" w:rsidP="00523E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601EA" w:rsidRPr="00523ED6" w:rsidRDefault="002601EA" w:rsidP="00C841B6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523ED6">
        <w:rPr>
          <w:rFonts w:ascii="Times New Roman" w:hAnsi="Times New Roman" w:cs="Times New Roman"/>
        </w:rPr>
        <w:t xml:space="preserve">Глава </w:t>
      </w:r>
      <w:r>
        <w:rPr>
          <w:rFonts w:ascii="Times New Roman" w:hAnsi="Times New Roman" w:cs="Times New Roman"/>
        </w:rPr>
        <w:t>Старогородского</w:t>
      </w:r>
    </w:p>
    <w:p w:rsidR="002601EA" w:rsidRPr="00523ED6" w:rsidRDefault="002601EA" w:rsidP="00523E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3ED6">
        <w:rPr>
          <w:rFonts w:ascii="Times New Roman" w:hAnsi="Times New Roman" w:cs="Times New Roman"/>
        </w:rPr>
        <w:t xml:space="preserve">сельского </w:t>
      </w:r>
      <w:r>
        <w:rPr>
          <w:rFonts w:ascii="Times New Roman" w:hAnsi="Times New Roman" w:cs="Times New Roman"/>
        </w:rPr>
        <w:t>по</w:t>
      </w:r>
      <w:r w:rsidRPr="00523ED6">
        <w:rPr>
          <w:rFonts w:ascii="Times New Roman" w:hAnsi="Times New Roman" w:cs="Times New Roman"/>
        </w:rPr>
        <w:t xml:space="preserve">селения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М.Н.Долбилин</w:t>
      </w:r>
    </w:p>
    <w:sectPr w:rsidR="002601EA" w:rsidRPr="00523ED6" w:rsidSect="009E1B8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3ED6"/>
    <w:rsid w:val="00087D0C"/>
    <w:rsid w:val="00162414"/>
    <w:rsid w:val="001E4517"/>
    <w:rsid w:val="00204E7F"/>
    <w:rsid w:val="002601EA"/>
    <w:rsid w:val="002D6061"/>
    <w:rsid w:val="00412178"/>
    <w:rsid w:val="00523ED6"/>
    <w:rsid w:val="007D7AD4"/>
    <w:rsid w:val="0081321D"/>
    <w:rsid w:val="009E1B82"/>
    <w:rsid w:val="00B14711"/>
    <w:rsid w:val="00C46D42"/>
    <w:rsid w:val="00C84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AD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DocumentMapChar"/>
    <w:uiPriority w:val="99"/>
    <w:semiHidden/>
    <w:rsid w:val="00C841B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150</Words>
  <Characters>858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Финансовая и имущественная поддержка субъектам малого и среднего предпринимательства</dc:title>
  <dc:subject/>
  <dc:creator>1</dc:creator>
  <cp:keywords/>
  <dc:description/>
  <cp:lastModifiedBy>user</cp:lastModifiedBy>
  <cp:revision>3</cp:revision>
  <dcterms:created xsi:type="dcterms:W3CDTF">2017-11-20T07:43:00Z</dcterms:created>
  <dcterms:modified xsi:type="dcterms:W3CDTF">2017-11-21T07:44:00Z</dcterms:modified>
</cp:coreProperties>
</file>