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DA5" w:rsidRDefault="006E0DA5" w:rsidP="00A537D0">
      <w:pPr>
        <w:pStyle w:val="NormalW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 w:cs="Arial"/>
          <w:color w:val="333333"/>
        </w:rPr>
      </w:pPr>
      <w:r>
        <w:rPr>
          <w:rStyle w:val="Strong"/>
          <w:rFonts w:ascii="diaria_promedium" w:hAnsi="diaria_promedium" w:cs="Arial"/>
          <w:color w:val="333333"/>
          <w:bdr w:val="none" w:sz="0" w:space="0" w:color="auto" w:frame="1"/>
        </w:rPr>
        <w:t>Перечень федеральных законов, определяющих полномочия, задачи и функции органов местного самоуправления и структурных подразделений указанных органов</w:t>
      </w:r>
    </w:p>
    <w:p w:rsidR="006E0DA5" w:rsidRDefault="006E0DA5" w:rsidP="00A537D0">
      <w:pPr>
        <w:pStyle w:val="NormalW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 </w:t>
      </w:r>
    </w:p>
    <w:p w:rsidR="006E0DA5" w:rsidRDefault="006E0DA5" w:rsidP="00A537D0">
      <w:pPr>
        <w:pStyle w:val="NormalWeb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Конституция Российской Федерации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diaria_promedium" w:hAnsi="diaria_promedium" w:cs="Arial"/>
            <w:color w:val="333333"/>
          </w:rPr>
          <w:t>2003 г</w:t>
        </w:r>
      </w:smartTag>
      <w:r>
        <w:rPr>
          <w:rFonts w:ascii="diaria_promedium" w:hAnsi="diaria_promedium" w:cs="Arial"/>
          <w:color w:val="333333"/>
        </w:rPr>
        <w:t>. N 131-ФЗ "Об общих принципах организации местного самоуправления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Трудовой кодекс Российской Федерации от 30 декабря </w:t>
      </w:r>
      <w:smartTag w:uri="urn:schemas-microsoft-com:office:smarttags" w:element="metricconverter">
        <w:smartTagPr>
          <w:attr w:name="ProductID" w:val="2001 г"/>
        </w:smartTagPr>
        <w:r>
          <w:rPr>
            <w:rFonts w:ascii="diaria_promedium" w:hAnsi="diaria_promedium" w:cs="Arial"/>
            <w:color w:val="333333"/>
          </w:rPr>
          <w:t>2001 г</w:t>
        </w:r>
      </w:smartTag>
      <w:r>
        <w:rPr>
          <w:rFonts w:ascii="diaria_promedium" w:hAnsi="diaria_promedium" w:cs="Arial"/>
          <w:color w:val="333333"/>
        </w:rPr>
        <w:t>. N 197-ФЗ (ТК РФ)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Налоговый кодекс Российской Федерации (НК РФ)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Гражданский кодекс Российской Федерации (ГК РФ) (части первая, вторая, третья и четвертая)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Лесной кодекс Российской Федерации от 4 декабря </w:t>
      </w:r>
      <w:smartTag w:uri="urn:schemas-microsoft-com:office:smarttags" w:element="metricconverter">
        <w:smartTagPr>
          <w:attr w:name="ProductID" w:val="2006 г"/>
        </w:smartTagPr>
        <w:r>
          <w:rPr>
            <w:rFonts w:ascii="diaria_promedium" w:hAnsi="diaria_promedium" w:cs="Arial"/>
            <w:color w:val="333333"/>
          </w:rPr>
          <w:t>2006 г</w:t>
        </w:r>
      </w:smartTag>
      <w:r>
        <w:rPr>
          <w:rFonts w:ascii="diaria_promedium" w:hAnsi="diaria_promedium" w:cs="Arial"/>
          <w:color w:val="333333"/>
        </w:rPr>
        <w:t>. N 200-ФЗ (ЛК РФ)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Водный кодекс Российской Федерации от 3 июня </w:t>
      </w:r>
      <w:smartTag w:uri="urn:schemas-microsoft-com:office:smarttags" w:element="metricconverter">
        <w:smartTagPr>
          <w:attr w:name="ProductID" w:val="2006 г"/>
        </w:smartTagPr>
        <w:r>
          <w:rPr>
            <w:rFonts w:ascii="diaria_promedium" w:hAnsi="diaria_promedium" w:cs="Arial"/>
            <w:color w:val="333333"/>
          </w:rPr>
          <w:t>2006 г</w:t>
        </w:r>
      </w:smartTag>
      <w:r>
        <w:rPr>
          <w:rFonts w:ascii="diaria_promedium" w:hAnsi="diaria_promedium" w:cs="Arial"/>
          <w:color w:val="333333"/>
        </w:rPr>
        <w:t>. N 74-ФЗ (ВК РФ)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Жилищный кодекс Российской Федерации от 29 декабря </w:t>
      </w:r>
      <w:smartTag w:uri="urn:schemas-microsoft-com:office:smarttags" w:element="metricconverter">
        <w:smartTagPr>
          <w:attr w:name="ProductID" w:val="2004 г"/>
        </w:smartTagPr>
        <w:r>
          <w:rPr>
            <w:rFonts w:ascii="diaria_promedium" w:hAnsi="diaria_promedium" w:cs="Arial"/>
            <w:color w:val="333333"/>
          </w:rPr>
          <w:t>2004 г</w:t>
        </w:r>
      </w:smartTag>
      <w:r>
        <w:rPr>
          <w:rFonts w:ascii="diaria_promedium" w:hAnsi="diaria_promedium" w:cs="Arial"/>
          <w:color w:val="333333"/>
        </w:rPr>
        <w:t>. N 188-ФЗ (ЖК РФ)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Градостроительный кодекс Российской Федерации от 29 декабря </w:t>
      </w:r>
      <w:smartTag w:uri="urn:schemas-microsoft-com:office:smarttags" w:element="metricconverter">
        <w:smartTagPr>
          <w:attr w:name="ProductID" w:val="2004 г"/>
        </w:smartTagPr>
        <w:r>
          <w:rPr>
            <w:rFonts w:ascii="diaria_promedium" w:hAnsi="diaria_promedium" w:cs="Arial"/>
            <w:color w:val="333333"/>
          </w:rPr>
          <w:t>2004 г</w:t>
        </w:r>
      </w:smartTag>
      <w:r>
        <w:rPr>
          <w:rFonts w:ascii="diaria_promedium" w:hAnsi="diaria_promedium" w:cs="Arial"/>
          <w:color w:val="333333"/>
        </w:rPr>
        <w:t>. N 190-ФЗ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Гражданский процессуальный кодекс Российской Федерации от 14 ноября </w:t>
      </w:r>
      <w:smartTag w:uri="urn:schemas-microsoft-com:office:smarttags" w:element="metricconverter">
        <w:smartTagPr>
          <w:attr w:name="ProductID" w:val="2002 г"/>
        </w:smartTagPr>
        <w:r>
          <w:rPr>
            <w:rFonts w:ascii="diaria_promedium" w:hAnsi="diaria_promedium" w:cs="Arial"/>
            <w:color w:val="333333"/>
          </w:rPr>
          <w:t>2002 г</w:t>
        </w:r>
      </w:smartTag>
      <w:r>
        <w:rPr>
          <w:rFonts w:ascii="diaria_promedium" w:hAnsi="diaria_promedium" w:cs="Arial"/>
          <w:color w:val="333333"/>
        </w:rPr>
        <w:t>. N 138-ФЗ (ГПК РФ)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Арбитражный процессуальный кодекс Российской Федерации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rFonts w:ascii="diaria_promedium" w:hAnsi="diaria_promedium" w:cs="Arial"/>
            <w:color w:val="333333"/>
          </w:rPr>
          <w:t>2002 г</w:t>
        </w:r>
      </w:smartTag>
      <w:r>
        <w:rPr>
          <w:rFonts w:ascii="diaria_promedium" w:hAnsi="diaria_promedium" w:cs="Arial"/>
          <w:color w:val="333333"/>
        </w:rPr>
        <w:t>. N 95-ФЗ (АПК РФ)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Земельный кодекс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>
          <w:rPr>
            <w:rFonts w:ascii="diaria_promedium" w:hAnsi="diaria_promedium" w:cs="Arial"/>
            <w:color w:val="333333"/>
          </w:rPr>
          <w:t>2001 г</w:t>
        </w:r>
      </w:smartTag>
      <w:r>
        <w:rPr>
          <w:rFonts w:ascii="diaria_promedium" w:hAnsi="diaria_promedium" w:cs="Arial"/>
          <w:color w:val="333333"/>
        </w:rPr>
        <w:t>. N 136-ФЗ (ЗК РФ)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Бюджетный кодекс Российской Федерации от 31 июля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diaria_promedium" w:hAnsi="diaria_promedium" w:cs="Arial"/>
            <w:color w:val="333333"/>
          </w:rPr>
          <w:t>1998 г</w:t>
        </w:r>
      </w:smartTag>
      <w:r>
        <w:rPr>
          <w:rFonts w:ascii="diaria_promedium" w:hAnsi="diaria_promedium" w:cs="Arial"/>
          <w:color w:val="333333"/>
        </w:rPr>
        <w:t>. N 145-ФЗ (БК РФ)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9 февраля </w:t>
      </w:r>
      <w:smartTag w:uri="urn:schemas-microsoft-com:office:smarttags" w:element="metricconverter">
        <w:smartTagPr>
          <w:attr w:name="ProductID" w:val="2009 г"/>
        </w:smartTagPr>
        <w:r>
          <w:rPr>
            <w:rFonts w:ascii="diaria_promedium" w:hAnsi="diaria_promedium" w:cs="Arial"/>
            <w:color w:val="333333"/>
          </w:rPr>
          <w:t>2009 г</w:t>
        </w:r>
      </w:smartTag>
      <w:r>
        <w:rPr>
          <w:rFonts w:ascii="diaria_promedium" w:hAnsi="diaria_promedium" w:cs="Arial"/>
          <w:color w:val="333333"/>
        </w:rPr>
        <w:t>. N 8-ФЗ "Об обеспечении доступа к информации о деятельности государственных органов и органов местного самоуправления"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21 ноября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diaria_promedium" w:hAnsi="diaria_promedium" w:cs="Arial"/>
            <w:color w:val="333333"/>
          </w:rPr>
          <w:t>2011 г</w:t>
        </w:r>
      </w:smartTag>
      <w:r>
        <w:rPr>
          <w:rFonts w:ascii="diaria_promedium" w:hAnsi="diaria_promedium" w:cs="Arial"/>
          <w:color w:val="333333"/>
        </w:rPr>
        <w:t>. N 324-ФЗ "О бесплатной юридической помощи в Российской Федерации"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21 ноября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diaria_promedium" w:hAnsi="diaria_promedium" w:cs="Arial"/>
            <w:color w:val="333333"/>
          </w:rPr>
          <w:t>2011 г</w:t>
        </w:r>
      </w:smartTag>
      <w:r>
        <w:rPr>
          <w:rFonts w:ascii="diaria_promedium" w:hAnsi="diaria_promedium" w:cs="Arial"/>
          <w:color w:val="333333"/>
        </w:rPr>
        <w:t>. N 323-ФЗ "Об основах охраны здоровья граждан в Российской Федерации"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11 июля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diaria_promedium" w:hAnsi="diaria_promedium" w:cs="Arial"/>
            <w:color w:val="333333"/>
          </w:rPr>
          <w:t>2011 г</w:t>
        </w:r>
      </w:smartTag>
      <w:r>
        <w:rPr>
          <w:rFonts w:ascii="diaria_promedium" w:hAnsi="diaria_promedium" w:cs="Arial"/>
          <w:color w:val="333333"/>
        </w:rPr>
        <w:t>. N 190-ФЗ "Об обращении с радиоактивными отходами и о внесении изменений в отдельные законодательные акты Российской Федерации"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6 мая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diaria_promedium" w:hAnsi="diaria_promedium" w:cs="Arial"/>
            <w:color w:val="333333"/>
          </w:rPr>
          <w:t>2011 г</w:t>
        </w:r>
      </w:smartTag>
      <w:r>
        <w:rPr>
          <w:rFonts w:ascii="diaria_promedium" w:hAnsi="diaria_promedium" w:cs="Arial"/>
          <w:color w:val="333333"/>
        </w:rPr>
        <w:t>. N 100-ФЗ "О добровольной пожарной охране"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7 февраля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diaria_promedium" w:hAnsi="diaria_promedium" w:cs="Arial"/>
            <w:color w:val="333333"/>
          </w:rPr>
          <w:t>2011 г</w:t>
        </w:r>
      </w:smartTag>
      <w:r>
        <w:rPr>
          <w:rFonts w:ascii="diaria_promedium" w:hAnsi="diaria_promedium" w:cs="Arial"/>
          <w:color w:val="333333"/>
        </w:rPr>
        <w:t>. N 3-ФЗ "О полиции"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28 декабря </w:t>
      </w:r>
      <w:smartTag w:uri="urn:schemas-microsoft-com:office:smarttags" w:element="metricconverter">
        <w:smartTagPr>
          <w:attr w:name="ProductID" w:val="2010 г"/>
        </w:smartTagPr>
        <w:r>
          <w:rPr>
            <w:rFonts w:ascii="diaria_promedium" w:hAnsi="diaria_promedium" w:cs="Arial"/>
            <w:color w:val="333333"/>
          </w:rPr>
          <w:t>2010 г</w:t>
        </w:r>
      </w:smartTag>
      <w:r>
        <w:rPr>
          <w:rFonts w:ascii="diaria_promedium" w:hAnsi="diaria_promedium" w:cs="Arial"/>
          <w:color w:val="333333"/>
        </w:rPr>
        <w:t>. N 390-ФЗ "О безопасности"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28 декабря </w:t>
      </w:r>
      <w:smartTag w:uri="urn:schemas-microsoft-com:office:smarttags" w:element="metricconverter">
        <w:smartTagPr>
          <w:attr w:name="ProductID" w:val="2010 г"/>
        </w:smartTagPr>
        <w:r>
          <w:rPr>
            <w:rFonts w:ascii="diaria_promedium" w:hAnsi="diaria_promedium" w:cs="Arial"/>
            <w:color w:val="333333"/>
          </w:rPr>
          <w:t>2010 г</w:t>
        </w:r>
      </w:smartTag>
      <w:r>
        <w:rPr>
          <w:rFonts w:ascii="diaria_promedium" w:hAnsi="diaria_promedium" w:cs="Arial"/>
          <w:color w:val="333333"/>
        </w:rPr>
        <w:t>. N 403-ФЗ "О Следственном комитете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27 июля </w:t>
      </w:r>
      <w:smartTag w:uri="urn:schemas-microsoft-com:office:smarttags" w:element="metricconverter">
        <w:smartTagPr>
          <w:attr w:name="ProductID" w:val="2010 г"/>
        </w:smartTagPr>
        <w:r>
          <w:rPr>
            <w:rFonts w:ascii="diaria_promedium" w:hAnsi="diaria_promedium" w:cs="Arial"/>
            <w:color w:val="333333"/>
          </w:rPr>
          <w:t>2010 г</w:t>
        </w:r>
      </w:smartTag>
      <w:r>
        <w:rPr>
          <w:rFonts w:ascii="diaria_promedium" w:hAnsi="diaria_promedium" w:cs="Arial"/>
          <w:color w:val="333333"/>
        </w:rPr>
        <w:t>. N 224-ФЗ "О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27 июля </w:t>
      </w:r>
      <w:smartTag w:uri="urn:schemas-microsoft-com:office:smarttags" w:element="metricconverter">
        <w:smartTagPr>
          <w:attr w:name="ProductID" w:val="2010 г"/>
        </w:smartTagPr>
        <w:r>
          <w:rPr>
            <w:rFonts w:ascii="diaria_promedium" w:hAnsi="diaria_promedium" w:cs="Arial"/>
            <w:color w:val="333333"/>
          </w:rPr>
          <w:t>2010 г</w:t>
        </w:r>
      </w:smartTag>
      <w:r>
        <w:rPr>
          <w:rFonts w:ascii="diaria_promedium" w:hAnsi="diaria_promedium" w:cs="Arial"/>
          <w:color w:val="333333"/>
        </w:rPr>
        <w:t>. N 210-ФЗ "Об организации предоставления государственных и муниципальных услуг"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28 декабря </w:t>
      </w:r>
      <w:smartTag w:uri="urn:schemas-microsoft-com:office:smarttags" w:element="metricconverter">
        <w:smartTagPr>
          <w:attr w:name="ProductID" w:val="2009 г"/>
        </w:smartTagPr>
        <w:r>
          <w:rPr>
            <w:rFonts w:ascii="diaria_promedium" w:hAnsi="diaria_promedium" w:cs="Arial"/>
            <w:color w:val="333333"/>
          </w:rPr>
          <w:t>2009 г</w:t>
        </w:r>
      </w:smartTag>
      <w:r>
        <w:rPr>
          <w:rFonts w:ascii="diaria_promedium" w:hAnsi="diaria_promedium" w:cs="Arial"/>
          <w:color w:val="333333"/>
        </w:rPr>
        <w:t>. N 381-ФЗ "Об основах государственного регулирования торговой деятельности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23 ноября </w:t>
      </w:r>
      <w:smartTag w:uri="urn:schemas-microsoft-com:office:smarttags" w:element="metricconverter">
        <w:smartTagPr>
          <w:attr w:name="ProductID" w:val="2009 г"/>
        </w:smartTagPr>
        <w:r>
          <w:rPr>
            <w:rFonts w:ascii="diaria_promedium" w:hAnsi="diaria_promedium" w:cs="Arial"/>
            <w:color w:val="333333"/>
          </w:rPr>
          <w:t>2009 г</w:t>
        </w:r>
      </w:smartTag>
      <w:r>
        <w:rPr>
          <w:rFonts w:ascii="diaria_promedium" w:hAnsi="diaria_promedium" w:cs="Arial"/>
          <w:color w:val="333333"/>
        </w:rPr>
        <w:t>. N 261-ФЗ "Об энергосбережении и о повышении энергетической эффективности и о внесении изменений в отдельные законодательные акты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26 декабря </w:t>
      </w:r>
      <w:smartTag w:uri="urn:schemas-microsoft-com:office:smarttags" w:element="metricconverter">
        <w:smartTagPr>
          <w:attr w:name="ProductID" w:val="2008 г"/>
        </w:smartTagPr>
        <w:r>
          <w:rPr>
            <w:rFonts w:ascii="diaria_promedium" w:hAnsi="diaria_promedium" w:cs="Arial"/>
            <w:color w:val="333333"/>
          </w:rPr>
          <w:t>2008 г</w:t>
        </w:r>
      </w:smartTag>
      <w:r>
        <w:rPr>
          <w:rFonts w:ascii="diaria_promedium" w:hAnsi="diaria_promedium" w:cs="Arial"/>
          <w:color w:val="333333"/>
        </w:rPr>
        <w:t>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4 декабря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diaria_promedium" w:hAnsi="diaria_promedium" w:cs="Arial"/>
            <w:color w:val="333333"/>
          </w:rPr>
          <w:t>2007 г</w:t>
        </w:r>
      </w:smartTag>
      <w:r>
        <w:rPr>
          <w:rFonts w:ascii="diaria_promedium" w:hAnsi="diaria_promedium" w:cs="Arial"/>
          <w:color w:val="333333"/>
        </w:rPr>
        <w:t>. N 329-ФЗ "О физической культуре и спорте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8 ноября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diaria_promedium" w:hAnsi="diaria_promedium" w:cs="Arial"/>
            <w:color w:val="333333"/>
          </w:rPr>
          <w:t>2007 г</w:t>
        </w:r>
      </w:smartTag>
      <w:r>
        <w:rPr>
          <w:rFonts w:ascii="diaria_promedium" w:hAnsi="diaria_promedium" w:cs="Arial"/>
          <w:color w:val="333333"/>
        </w:rPr>
        <w:t>.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24 июля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diaria_promedium" w:hAnsi="diaria_promedium" w:cs="Arial"/>
            <w:color w:val="333333"/>
          </w:rPr>
          <w:t>2007 г</w:t>
        </w:r>
      </w:smartTag>
      <w:r>
        <w:rPr>
          <w:rFonts w:ascii="diaria_promedium" w:hAnsi="diaria_promedium" w:cs="Arial"/>
          <w:color w:val="333333"/>
        </w:rPr>
        <w:t>. N 209-ФЗ "О развитии малого и среднего предпринимательства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26 июля </w:t>
      </w:r>
      <w:smartTag w:uri="urn:schemas-microsoft-com:office:smarttags" w:element="metricconverter">
        <w:smartTagPr>
          <w:attr w:name="ProductID" w:val="2006 г"/>
        </w:smartTagPr>
        <w:r>
          <w:rPr>
            <w:rFonts w:ascii="diaria_promedium" w:hAnsi="diaria_promedium" w:cs="Arial"/>
            <w:color w:val="333333"/>
          </w:rPr>
          <w:t>2006 г</w:t>
        </w:r>
      </w:smartTag>
      <w:r>
        <w:rPr>
          <w:rFonts w:ascii="diaria_promedium" w:hAnsi="diaria_promedium" w:cs="Arial"/>
          <w:color w:val="333333"/>
        </w:rPr>
        <w:t>. N 135-ФЗ "О защите конкуренции"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22 октября </w:t>
      </w:r>
      <w:smartTag w:uri="urn:schemas-microsoft-com:office:smarttags" w:element="metricconverter">
        <w:smartTagPr>
          <w:attr w:name="ProductID" w:val="2004 г"/>
        </w:smartTagPr>
        <w:r>
          <w:rPr>
            <w:rFonts w:ascii="diaria_promedium" w:hAnsi="diaria_promedium" w:cs="Arial"/>
            <w:color w:val="333333"/>
          </w:rPr>
          <w:t>2004 г</w:t>
        </w:r>
      </w:smartTag>
      <w:r>
        <w:rPr>
          <w:rFonts w:ascii="diaria_promedium" w:hAnsi="diaria_promedium" w:cs="Arial"/>
          <w:color w:val="333333"/>
        </w:rPr>
        <w:t>. N 125-ФЗ "Об архивном деле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29 июля </w:t>
      </w:r>
      <w:smartTag w:uri="urn:schemas-microsoft-com:office:smarttags" w:element="metricconverter">
        <w:smartTagPr>
          <w:attr w:name="ProductID" w:val="2004 г"/>
        </w:smartTagPr>
        <w:r>
          <w:rPr>
            <w:rFonts w:ascii="diaria_promedium" w:hAnsi="diaria_promedium" w:cs="Arial"/>
            <w:color w:val="333333"/>
          </w:rPr>
          <w:t>2004 г</w:t>
        </w:r>
      </w:smartTag>
      <w:r>
        <w:rPr>
          <w:rFonts w:ascii="diaria_promedium" w:hAnsi="diaria_promedium" w:cs="Arial"/>
          <w:color w:val="333333"/>
        </w:rPr>
        <w:t>. N 98-ФЗ "О коммерческой тайне"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19 июня </w:t>
      </w:r>
      <w:smartTag w:uri="urn:schemas-microsoft-com:office:smarttags" w:element="metricconverter">
        <w:smartTagPr>
          <w:attr w:name="ProductID" w:val="2004 г"/>
        </w:smartTagPr>
        <w:r>
          <w:rPr>
            <w:rFonts w:ascii="diaria_promedium" w:hAnsi="diaria_promedium" w:cs="Arial"/>
            <w:color w:val="333333"/>
          </w:rPr>
          <w:t>2004 г</w:t>
        </w:r>
      </w:smartTag>
      <w:r>
        <w:rPr>
          <w:rFonts w:ascii="diaria_promedium" w:hAnsi="diaria_promedium" w:cs="Arial"/>
          <w:color w:val="333333"/>
        </w:rPr>
        <w:t>. N 54-ФЗ "О собраниях, митингах, демонстрациях, шествиях и пикетированиях"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8 декабря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diaria_promedium" w:hAnsi="diaria_promedium" w:cs="Arial"/>
            <w:color w:val="333333"/>
          </w:rPr>
          <w:t>2003 г</w:t>
        </w:r>
      </w:smartTag>
      <w:r>
        <w:rPr>
          <w:rFonts w:ascii="diaria_promedium" w:hAnsi="diaria_promedium" w:cs="Arial"/>
          <w:color w:val="333333"/>
        </w:rPr>
        <w:t>. N 164-ФЗ "Об основах государственного регулирования внешнеторговой деятельности"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11 ноября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diaria_promedium" w:hAnsi="diaria_promedium" w:cs="Arial"/>
            <w:color w:val="333333"/>
          </w:rPr>
          <w:t>2003 г</w:t>
        </w:r>
      </w:smartTag>
      <w:r>
        <w:rPr>
          <w:rFonts w:ascii="diaria_promedium" w:hAnsi="diaria_promedium" w:cs="Arial"/>
          <w:color w:val="333333"/>
        </w:rPr>
        <w:t>. N 138-ФЗ "О лотереях"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7 июля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diaria_promedium" w:hAnsi="diaria_promedium" w:cs="Arial"/>
            <w:color w:val="333333"/>
          </w:rPr>
          <w:t>2003 г</w:t>
        </w:r>
      </w:smartTag>
      <w:r>
        <w:rPr>
          <w:rFonts w:ascii="diaria_promedium" w:hAnsi="diaria_promedium" w:cs="Arial"/>
          <w:color w:val="333333"/>
        </w:rPr>
        <w:t>. N 112-ФЗ "О личном подсобном хозяйстве"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26 октября </w:t>
      </w:r>
      <w:smartTag w:uri="urn:schemas-microsoft-com:office:smarttags" w:element="metricconverter">
        <w:smartTagPr>
          <w:attr w:name="ProductID" w:val="2002 г"/>
        </w:smartTagPr>
        <w:r>
          <w:rPr>
            <w:rFonts w:ascii="diaria_promedium" w:hAnsi="diaria_promedium" w:cs="Arial"/>
            <w:color w:val="333333"/>
          </w:rPr>
          <w:t>2002 г</w:t>
        </w:r>
      </w:smartTag>
      <w:r>
        <w:rPr>
          <w:rFonts w:ascii="diaria_promedium" w:hAnsi="diaria_promedium" w:cs="Arial"/>
          <w:color w:val="333333"/>
        </w:rPr>
        <w:t>. N 127-ФЗ "О несостоятельности (банкротстве)"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12 июня </w:t>
      </w:r>
      <w:smartTag w:uri="urn:schemas-microsoft-com:office:smarttags" w:element="metricconverter">
        <w:smartTagPr>
          <w:attr w:name="ProductID" w:val="2002 г"/>
        </w:smartTagPr>
        <w:r>
          <w:rPr>
            <w:rFonts w:ascii="diaria_promedium" w:hAnsi="diaria_promedium" w:cs="Arial"/>
            <w:color w:val="333333"/>
          </w:rPr>
          <w:t>2002 г</w:t>
        </w:r>
      </w:smartTag>
      <w:r>
        <w:rPr>
          <w:rFonts w:ascii="diaria_promedium" w:hAnsi="diaria_promedium" w:cs="Arial"/>
          <w:color w:val="333333"/>
        </w:rPr>
        <w:t>. N 67-ФЗ "Об основных гарантиях избирательных прав и права на участие в референдуме граждан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10 января </w:t>
      </w:r>
      <w:smartTag w:uri="urn:schemas-microsoft-com:office:smarttags" w:element="metricconverter">
        <w:smartTagPr>
          <w:attr w:name="ProductID" w:val="2002 г"/>
        </w:smartTagPr>
        <w:r>
          <w:rPr>
            <w:rFonts w:ascii="diaria_promedium" w:hAnsi="diaria_promedium" w:cs="Arial"/>
            <w:color w:val="333333"/>
          </w:rPr>
          <w:t>2002 г</w:t>
        </w:r>
      </w:smartTag>
      <w:r>
        <w:rPr>
          <w:rFonts w:ascii="diaria_promedium" w:hAnsi="diaria_promedium" w:cs="Arial"/>
          <w:color w:val="333333"/>
        </w:rPr>
        <w:t>. N 7-ФЗ "Об охране окружающей среды"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21 декабря </w:t>
      </w:r>
      <w:smartTag w:uri="urn:schemas-microsoft-com:office:smarttags" w:element="metricconverter">
        <w:smartTagPr>
          <w:attr w:name="ProductID" w:val="2001 г"/>
        </w:smartTagPr>
        <w:r>
          <w:rPr>
            <w:rFonts w:ascii="diaria_promedium" w:hAnsi="diaria_promedium" w:cs="Arial"/>
            <w:color w:val="333333"/>
          </w:rPr>
          <w:t>2001 г</w:t>
        </w:r>
      </w:smartTag>
      <w:r>
        <w:rPr>
          <w:rFonts w:ascii="diaria_promedium" w:hAnsi="diaria_promedium" w:cs="Arial"/>
          <w:color w:val="333333"/>
        </w:rPr>
        <w:t>. N 178-ФЗ "О приватизации государственного и муниципального имущества"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17 июля </w:t>
      </w:r>
      <w:smartTag w:uri="urn:schemas-microsoft-com:office:smarttags" w:element="metricconverter">
        <w:smartTagPr>
          <w:attr w:name="ProductID" w:val="1999 г"/>
        </w:smartTagPr>
        <w:r>
          <w:rPr>
            <w:rFonts w:ascii="diaria_promedium" w:hAnsi="diaria_promedium" w:cs="Arial"/>
            <w:color w:val="333333"/>
          </w:rPr>
          <w:t>1999 г</w:t>
        </w:r>
      </w:smartTag>
      <w:r>
        <w:rPr>
          <w:rFonts w:ascii="diaria_promedium" w:hAnsi="diaria_promedium" w:cs="Arial"/>
          <w:color w:val="333333"/>
        </w:rPr>
        <w:t>. N 176-ФЗ "О почтовой связи"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9 июля </w:t>
      </w:r>
      <w:smartTag w:uri="urn:schemas-microsoft-com:office:smarttags" w:element="metricconverter">
        <w:smartTagPr>
          <w:attr w:name="ProductID" w:val="1999 г"/>
        </w:smartTagPr>
        <w:r>
          <w:rPr>
            <w:rFonts w:ascii="diaria_promedium" w:hAnsi="diaria_promedium" w:cs="Arial"/>
            <w:color w:val="333333"/>
          </w:rPr>
          <w:t>1999 г</w:t>
        </w:r>
      </w:smartTag>
      <w:r>
        <w:rPr>
          <w:rFonts w:ascii="diaria_promedium" w:hAnsi="diaria_promedium" w:cs="Arial"/>
          <w:color w:val="333333"/>
        </w:rPr>
        <w:t>. N 160-ФЗ "Об иностранных инвестициях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25 февраля </w:t>
      </w:r>
      <w:smartTag w:uri="urn:schemas-microsoft-com:office:smarttags" w:element="metricconverter">
        <w:smartTagPr>
          <w:attr w:name="ProductID" w:val="1999 г"/>
        </w:smartTagPr>
        <w:r>
          <w:rPr>
            <w:rFonts w:ascii="diaria_promedium" w:hAnsi="diaria_promedium" w:cs="Arial"/>
            <w:color w:val="333333"/>
          </w:rPr>
          <w:t>1999 г</w:t>
        </w:r>
      </w:smartTag>
      <w:r>
        <w:rPr>
          <w:rFonts w:ascii="diaria_promedium" w:hAnsi="diaria_promedium" w:cs="Arial"/>
          <w:color w:val="333333"/>
        </w:rPr>
        <w:t>. N 39-ФЗ "Об инвестиционной деятельности в Российской Федерации, осуществляемой в форме капитальных вложений"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 от 29 июля 1998 года N 135-ФЗ "Об оценочной деятельности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24 июня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diaria_promedium" w:hAnsi="diaria_promedium" w:cs="Arial"/>
            <w:color w:val="333333"/>
          </w:rPr>
          <w:t>1998 г</w:t>
        </w:r>
      </w:smartTag>
      <w:r>
        <w:rPr>
          <w:rFonts w:ascii="diaria_promedium" w:hAnsi="diaria_promedium" w:cs="Arial"/>
          <w:color w:val="333333"/>
        </w:rPr>
        <w:t>. N 89-ФЗ "Об отходах производства и потребления"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15 апреля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diaria_promedium" w:hAnsi="diaria_promedium" w:cs="Arial"/>
            <w:color w:val="333333"/>
          </w:rPr>
          <w:t>1998 г</w:t>
        </w:r>
      </w:smartTag>
      <w:r>
        <w:rPr>
          <w:rFonts w:ascii="diaria_promedium" w:hAnsi="diaria_promedium" w:cs="Arial"/>
          <w:color w:val="333333"/>
        </w:rPr>
        <w:t>. N 66-ФЗ "О садоводческих, огороднических и дачных некоммерческих объединениях граждан"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28 марта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diaria_promedium" w:hAnsi="diaria_promedium" w:cs="Arial"/>
            <w:color w:val="333333"/>
          </w:rPr>
          <w:t>1998 г</w:t>
        </w:r>
      </w:smartTag>
      <w:r>
        <w:rPr>
          <w:rFonts w:ascii="diaria_promedium" w:hAnsi="diaria_promedium" w:cs="Arial"/>
          <w:color w:val="333333"/>
        </w:rPr>
        <w:t>. N 53-ФЗ "О воинской обязанности и военной службе"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12 февраля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diaria_promedium" w:hAnsi="diaria_promedium" w:cs="Arial"/>
            <w:color w:val="333333"/>
          </w:rPr>
          <w:t>1998 г</w:t>
        </w:r>
      </w:smartTag>
      <w:r>
        <w:rPr>
          <w:rFonts w:ascii="diaria_promedium" w:hAnsi="diaria_promedium" w:cs="Arial"/>
          <w:color w:val="333333"/>
        </w:rPr>
        <w:t>. N 28-ФЗ "О гражданской обороне"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26 февраля </w:t>
      </w:r>
      <w:smartTag w:uri="urn:schemas-microsoft-com:office:smarttags" w:element="metricconverter">
        <w:smartTagPr>
          <w:attr w:name="ProductID" w:val="1997 г"/>
        </w:smartTagPr>
        <w:r>
          <w:rPr>
            <w:rFonts w:ascii="diaria_promedium" w:hAnsi="diaria_promedium" w:cs="Arial"/>
            <w:color w:val="333333"/>
          </w:rPr>
          <w:t>1997 г</w:t>
        </w:r>
      </w:smartTag>
      <w:r>
        <w:rPr>
          <w:rFonts w:ascii="diaria_promedium" w:hAnsi="diaria_promedium" w:cs="Arial"/>
          <w:color w:val="333333"/>
        </w:rPr>
        <w:t>. N 31-ФЗ "О мобилизационной подготовке и мобилизации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31 мая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diaria_promedium" w:hAnsi="diaria_promedium" w:cs="Arial"/>
            <w:color w:val="333333"/>
          </w:rPr>
          <w:t>1996 г</w:t>
        </w:r>
      </w:smartTag>
      <w:r>
        <w:rPr>
          <w:rFonts w:ascii="diaria_promedium" w:hAnsi="diaria_promedium" w:cs="Arial"/>
          <w:color w:val="333333"/>
        </w:rPr>
        <w:t>. N 61-ФЗ "Об обороне"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12 января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diaria_promedium" w:hAnsi="diaria_promedium" w:cs="Arial"/>
            <w:color w:val="333333"/>
          </w:rPr>
          <w:t>1996 г</w:t>
        </w:r>
      </w:smartTag>
      <w:r>
        <w:rPr>
          <w:rFonts w:ascii="diaria_promedium" w:hAnsi="diaria_promedium" w:cs="Arial"/>
          <w:color w:val="333333"/>
        </w:rPr>
        <w:t>. N 7-ФЗ "О некоммерческих организациях"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12 января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diaria_promedium" w:hAnsi="diaria_promedium" w:cs="Arial"/>
            <w:color w:val="333333"/>
          </w:rPr>
          <w:t>1996 г</w:t>
        </w:r>
      </w:smartTag>
      <w:r>
        <w:rPr>
          <w:rFonts w:ascii="diaria_promedium" w:hAnsi="diaria_promedium" w:cs="Arial"/>
          <w:color w:val="333333"/>
        </w:rPr>
        <w:t>. N 10-ФЗ "О профессиональных союзах, их правах и гарантиях деятельности"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10 января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diaria_promedium" w:hAnsi="diaria_promedium" w:cs="Arial"/>
            <w:color w:val="333333"/>
          </w:rPr>
          <w:t>1996 г</w:t>
        </w:r>
      </w:smartTag>
      <w:r>
        <w:rPr>
          <w:rFonts w:ascii="diaria_promedium" w:hAnsi="diaria_promedium" w:cs="Arial"/>
          <w:color w:val="333333"/>
        </w:rPr>
        <w:t>. N 4-ФЗ "О мелиорации земель"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27 мая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diaria_promedium" w:hAnsi="diaria_promedium" w:cs="Arial"/>
            <w:color w:val="333333"/>
          </w:rPr>
          <w:t>1996 г</w:t>
        </w:r>
      </w:smartTag>
      <w:r>
        <w:rPr>
          <w:rFonts w:ascii="diaria_promedium" w:hAnsi="diaria_promedium" w:cs="Arial"/>
          <w:color w:val="333333"/>
        </w:rPr>
        <w:t>. N 57-ФЗ "О государственной охране"(с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10 декабря </w:t>
      </w:r>
      <w:smartTag w:uri="urn:schemas-microsoft-com:office:smarttags" w:element="metricconverter">
        <w:smartTagPr>
          <w:attr w:name="ProductID" w:val="1995 г"/>
        </w:smartTagPr>
        <w:r>
          <w:rPr>
            <w:rFonts w:ascii="diaria_promedium" w:hAnsi="diaria_promedium" w:cs="Arial"/>
            <w:color w:val="333333"/>
          </w:rPr>
          <w:t>1995 г</w:t>
        </w:r>
      </w:smartTag>
      <w:r>
        <w:rPr>
          <w:rFonts w:ascii="diaria_promedium" w:hAnsi="diaria_promedium" w:cs="Arial"/>
          <w:color w:val="333333"/>
        </w:rPr>
        <w:t>. N 196-ФЗ "О безопасности дорожного движения"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23 ноября </w:t>
      </w:r>
      <w:smartTag w:uri="urn:schemas-microsoft-com:office:smarttags" w:element="metricconverter">
        <w:smartTagPr>
          <w:attr w:name="ProductID" w:val="1995 г"/>
        </w:smartTagPr>
        <w:r>
          <w:rPr>
            <w:rFonts w:ascii="diaria_promedium" w:hAnsi="diaria_promedium" w:cs="Arial"/>
            <w:color w:val="333333"/>
          </w:rPr>
          <w:t>1995 г</w:t>
        </w:r>
      </w:smartTag>
      <w:r>
        <w:rPr>
          <w:rFonts w:ascii="diaria_promedium" w:hAnsi="diaria_promedium" w:cs="Arial"/>
          <w:color w:val="333333"/>
        </w:rPr>
        <w:t>. N 174-ФЗ "Об экологической экспертизе"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22 ноября </w:t>
      </w:r>
      <w:smartTag w:uri="urn:schemas-microsoft-com:office:smarttags" w:element="metricconverter">
        <w:smartTagPr>
          <w:attr w:name="ProductID" w:val="1995 г"/>
        </w:smartTagPr>
        <w:r>
          <w:rPr>
            <w:rFonts w:ascii="diaria_promedium" w:hAnsi="diaria_promedium" w:cs="Arial"/>
            <w:color w:val="333333"/>
          </w:rPr>
          <w:t>1995 г</w:t>
        </w:r>
      </w:smartTag>
      <w:r>
        <w:rPr>
          <w:rFonts w:ascii="diaria_promedium" w:hAnsi="diaria_promedium" w:cs="Arial"/>
          <w:color w:val="333333"/>
        </w:rPr>
        <w:t>.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21 ноября </w:t>
      </w:r>
      <w:smartTag w:uri="urn:schemas-microsoft-com:office:smarttags" w:element="metricconverter">
        <w:smartTagPr>
          <w:attr w:name="ProductID" w:val="1995 г"/>
        </w:smartTagPr>
        <w:r>
          <w:rPr>
            <w:rFonts w:ascii="diaria_promedium" w:hAnsi="diaria_promedium" w:cs="Arial"/>
            <w:color w:val="333333"/>
          </w:rPr>
          <w:t>1995 г</w:t>
        </w:r>
      </w:smartTag>
      <w:r>
        <w:rPr>
          <w:rFonts w:ascii="diaria_promedium" w:hAnsi="diaria_promedium" w:cs="Arial"/>
          <w:color w:val="333333"/>
        </w:rPr>
        <w:t>. N 170-ФЗ "Об использовании атомной энергии"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11 августа </w:t>
      </w:r>
      <w:smartTag w:uri="urn:schemas-microsoft-com:office:smarttags" w:element="metricconverter">
        <w:smartTagPr>
          <w:attr w:name="ProductID" w:val="1995 г"/>
        </w:smartTagPr>
        <w:r>
          <w:rPr>
            <w:rFonts w:ascii="diaria_promedium" w:hAnsi="diaria_promedium" w:cs="Arial"/>
            <w:color w:val="333333"/>
          </w:rPr>
          <w:t>1995 г</w:t>
        </w:r>
      </w:smartTag>
      <w:r>
        <w:rPr>
          <w:rFonts w:ascii="diaria_promedium" w:hAnsi="diaria_promedium" w:cs="Arial"/>
          <w:color w:val="333333"/>
        </w:rPr>
        <w:t>. N 135-ФЗ "О благотворительной деятельности и благотворительных организациях"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23 февраля </w:t>
      </w:r>
      <w:smartTag w:uri="urn:schemas-microsoft-com:office:smarttags" w:element="metricconverter">
        <w:smartTagPr>
          <w:attr w:name="ProductID" w:val="1995 г"/>
        </w:smartTagPr>
        <w:r>
          <w:rPr>
            <w:rFonts w:ascii="diaria_promedium" w:hAnsi="diaria_promedium" w:cs="Arial"/>
            <w:color w:val="333333"/>
          </w:rPr>
          <w:t>1995 г</w:t>
        </w:r>
      </w:smartTag>
      <w:r>
        <w:rPr>
          <w:rFonts w:ascii="diaria_promedium" w:hAnsi="diaria_promedium" w:cs="Arial"/>
          <w:color w:val="333333"/>
        </w:rPr>
        <w:t>. N 26-ФЗ "О природных лечебных ресурсах, лечебно-оздоровительных местностях и курортах"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Fonts w:ascii="diaria_promedium" w:hAnsi="diaria_promedium" w:cs="Arial"/>
            <w:color w:val="333333"/>
          </w:rPr>
          <w:t>1994 г</w:t>
        </w:r>
      </w:smartTag>
      <w:r>
        <w:rPr>
          <w:rFonts w:ascii="diaria_promedium" w:hAnsi="diaria_promedium" w:cs="Arial"/>
          <w:color w:val="333333"/>
        </w:rPr>
        <w:t>. N 68-ФЗ "О защите населения и территорий от чрезвычайных ситуаций природного и техногенного характера"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Федеральный закон от 26 ноября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diaria_promedium" w:hAnsi="diaria_promedium" w:cs="Arial"/>
            <w:color w:val="333333"/>
          </w:rPr>
          <w:t>1996 г</w:t>
        </w:r>
      </w:smartTag>
      <w:r>
        <w:rPr>
          <w:rFonts w:ascii="diaria_promedium" w:hAnsi="diaria_promedium" w:cs="Arial"/>
          <w:color w:val="333333"/>
        </w:rPr>
        <w:t>. N 138-ФЗ "Об обеспечении конституционных прав граждан Российской Федерации избирать и быть избранными в органы местного самоуправления"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Семейный кодекс Российской Федерации от 29 декабря 1995 г. N 223-ФЗ (СК РФ)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10 июня 2008 г. N 76-ФЗ "Об общественном контроле за обеспечением прав человека в местах принудительного содержания и о содействии лицам, находящимся в местах принудительного содержания"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 января 2000 г. N 37-ФЗ "О народных заседателях федеральных судов общей юрисдикции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17 декабря 1999 г. N 211-ФЗ "Об общих принципах организации и деятельности ассоциаций экономического взаимодействия субъектов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24 мая 1999 г. N 99-ФЗ "О государственной политике Российской Федерации в отношении соотечественников за рубежом"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6 декабря 2011 г. N 412-ФЗ "О внесении изменений в Федеральный закон "О физической культуре и спорте в Российской Федерации"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3 декабря 2011 г. N 383-ФЗ "О внесении изменений в отдельные законодательные акты Российской Федерации"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8 мая 2010 г. N 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22 августа 2004 г. N 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местного самоуправления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конституционный закон от 28 июня 2004 г. N 5-ФКЗ "О референдуме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конституционный закон от 30 января 2002 г. N 1-ФКЗ "О военном положении"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конституционный закон от 25 декабря 2000 г. N 1-ФКЗ "О Государственном флаге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конституционный закон от 25 декабря 2000 г. N 2-ФКЗ "О Государственном гербе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конституционный закон от 25 декабря 2000 г. N 3-ФКЗ "О Государственном гимне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19 июля 2011 г. N 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6 апреля 2011 г. N 63-ФЗ "Об электронной подписи"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7 февраля 2011 г. N 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30 ноября 2010 г. N 327-ФЗ "О передаче религиозным организациям имущества религиозного назначения, находящегося в государственной или муниципальной собственности"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27 июля 2010 г. N 225-ФЗ "Об обязательном страховании гражданской ответственности владельца опасного объекта за причинение вреда в результате аварии на опасном объекте"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17 июля 2009 г. N 172-ФЗ "Об антикоррупционной экспертизе нормативных правовых актов и проектов нормативных правовых актов"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14 февраля 2009 г. N 22-ФЗ "О навигационной деятельности"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25 декабря 2008 г. N 273-ФЗ "О противодействии коррупции"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22 декабря 2008 г. N 262-ФЗ "Об обеспечении доступа к информации о деятельности судов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24 июля 2008 г. N 161-ФЗ "О содействии развитию жилищного строительства"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22 июля 2008 г. N 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24 апреля 2008 г. N 48-ФЗ "Об опеке и попечительстве"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24 июля 2007 г. N 221-ФЗ "О государственном кадастре недвижимости"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 марта 2007 г. N 25-ФЗ "О муниципальной службе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9 февраля 2007 г. N 16-ФЗ "О транспортной безопасности"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30 декабря 2006 г. N 281-ФЗ "О специальных экономических мерах"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 от 30 декабря 2006 года N 271-ФЗ "О розничных рынках и о внесении изменений в Трудовой кодекс Российской Федерации"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29 декабря 2006 г. N 256-ФЗ "О дополнительных мерах государственной поддержки семей, имеющих детей"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3 ноября 2006 г. N 174-ФЗ "Об автономных учреждениях"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27 июля 2006 г. N 149-ФЗ "Об информации, информационных технологиях и о защите информации"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27 июля 2006 г. N 152-ФЗ "О персональных данных"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 мая 2006 г. N 59-ФЗ "О порядке рассмотрения обращений граждан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13 марта 2006 г. N 38-ФЗ "О рекламе"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6 марта 2006 г. N 35-ФЗ "О противодействии терроризму"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21 июля 2005 г. N 94-ФЗ "О размещении заказов на поставки товаров, выполнение работ, оказание услуг для государственных и муниципальных нужд"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21 июля 2005 г. N 115-ФЗ "О концессионных соглашениях"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 июня 2005 г. N 53-ФЗ "О государственном языке Российской Федерации"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18 мая 2005 г. N 51-ФЗ "О выборах депутатов Государственной Думы Федерального Собрания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4 апреля 2005 г. N 32-ФЗ "Об Общественной палате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21 декабря 2004 г. N 172-ФЗ "О переводе земель или земельных участков из одной категории в другую"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20 декабря 2004 г. N 166-ФЗ "О рыболовстве и сохранении водных биологических ресурсов"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8 декабря 2003 г. N 165-ФЗ "О специальных защитных, антидемпинговых и компенсационных мерах при импорте товаров"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7 июля 2003 г. N 126-ФЗ "О связи"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11 июня 2003 г. N 74-ФЗ "О крестьянском (фермерском) хозяйстве"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10 января 2003 г. N 17-ФЗ "О железнодорожном транспорте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10 января 2003 г. N 19-ФЗ "О выборах Президента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14 ноября 2002 г. N 161-ФЗ "О государственных и муниципальных унитарных предприятиях"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25 июля 2002 г. N 113-ФЗ "Об альтернативной гражданской службе"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25 июля 2002 г. N 114-ФЗ "О противодействии экстремистской деятельности"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25 июля 2002 г. N 115-ФЗ "О правовом положении иностранных граждан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24 июля 2002 г. N 101-ФЗ "Об обороте земель сельскохозяйственного назначения"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25 апреля 2002 г. N 40-ФЗ "Об обязательном страховании гражданской ответственности владельцев транспортных средств"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17 декабря 2001 г. N 173-ФЗ "О трудовых пенсиях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15 декабря 2001 г. N 166-ФЗ "О государственном пенсионном обеспечении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8 августа 2001 г. N 129-ФЗ "О государственной регистрации юридических лиц и индивидуальных предпринимателей"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7 августа 2001 г. N 115-ФЗ "О противодействии легализации (отмыванию) доходов, полученных преступным путем, и финансированию терроризма"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11 июля 2001 г. N 95-ФЗ "О политических партиях"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6 октября 1999 г.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16 июля 1999 г. N 165-ФЗ "Об основах обязательного социального страхования"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24 июня 1999 г. N 120-ФЗ "Об основах системы профилактики безнадзорности и правонарушений несовершеннолетних"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31 марта 1999 г. N 69-ФЗ "О газоснабжении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30 марта 1999 г. N 52-ФЗ "О санитарно-эпидемиологическом благополучии населения"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17 сентября 1998 г. N 157-ФЗ "Об иммунопрофилактике инфекционных болезней"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29 июля 1998 г. N 136-ФЗ "Об особенностях эмиссии и обращения государственных и муниципальных ценных бумаг"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24 июля 1998 г. N 124-ФЗ "Об основных гарантиях прав ребенка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24 июля 1998 г. N 125-ФЗ "Об обязательном социальном страховании от несчастных случаев на производстве и профессиональных заболеваний"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19 июля 1998 г. N 115-ФЗ "Об особенностях правового положения акционерных обществ работников (народных предприятий)"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16 июля 1998 г. N 102-ФЗ "Об ипотеке (залоге недвижимости)"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27 мая 1998 г. N 76-ФЗ "О статусе военнослужащих"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28 марта 1998 г. N 53-ФЗ "О воинской обязанности и военной службе"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8 февраля 1998 г. N 14-ФЗ "Об обществах с ограниченной ответственностью"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18 декабря 1997 г. N 152-ФЗ "О наименованиях географических объектов"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15 ноября 1997 г. N 143-ФЗ "Об актах гражданского состояния"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26 сентября 1997 г. N 125-ФЗ "О свободе совести и о религиозных объединениях"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21 июля 1997 г. N 117-ФЗ "О безопасности гидротехнических сооружений"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21 июля 1997 г. N 118-ФЗ "О судебных приставах"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21 июля 1997 г. N 122-ФЗ "О государственной регистрации прав на недвижимое имущество и сделок с ним"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 мая 1997 г. N 76-ФЗ "Об уничтожении химического оружия"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24 ноября 1996 г. N 132-ФЗ "Об основах туристской деятельности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23 августа 1996 г. N 127-ФЗ "О науке и государственной научно-технической политике"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22 августа 1996 г. N 125-ФЗ "О высшем и послевузовском профессиональном образовании"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15 августа 1996 г. N 114-ФЗ "О порядке выезда из Российской Федерации и въезда в Российскую Федерацию"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17 июня 1996 г. N 74-ФЗ "О национально-культурной автономии"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27 мая 1996 г. N 57-ФЗ "О государственной охране"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26 мая 1996 г. N 54-ФЗ "О Музейном фонде Российской Федерации и музеях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8 мая 1996 г. N 41-ФЗ "О производственных кооперативах"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22 апреля 1996 г. N 39-ФЗ "О рынке ценных бумаг"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12 января 1996 г. N 8-ФЗ "О погребении и похоронном деле"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9 января 1996 г. N 3-ФЗ "О радиационной безопасности населения"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26 декабря 1995 г. N 208-ФЗ "Об акционерных обществах"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10 декабря 1995 г. N 195-ФЗ "Об основах социального обслуживания населения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24 ноября 1995 г. N 181-ФЗ "О социальной защите инвалидов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17 ноября 1995 г. N 169-ФЗ "Об архитектурной деятельности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17 августа 1995 г. N 147-ФЗ "О естественных монополиях" (с изменениями и дополнениями) 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12 августа 1995 г. N 144-ФЗ "Об оперативно-розыскной деятельности"(с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19 мая 1995 г. N 82-ФЗ "Об общественных объединениях"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3 апреля 1995 г. N 40-ФЗ "О федеральной службе безопасности"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14 марта 1995 г. N 33-ФЗ "Об особо охраняемых природных территориях"(с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12 января 1995 г. N 5-ФЗ "О ветеранах"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11 января 1995 г. N 4-ФЗ "О Счетной палате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29 декабря 1994 г. N 77-ФЗ "Об обязательном экземпляре документов"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29 декабря 1994 г. N 78-ФЗ "О библиотечном деле"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19 февраля 1993 г. N 4528-I "О беженцах"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 декабря 1990 г. N 395-I "О банках и банковской деятельности"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Воздушный кодекс Российской Федерации от 19 марта 1997 г. N 60-ФЗ (ВК РФ)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 июля 2011 г. N 169-ФЗ "О внесении изменений в отдельные законодательные акты Российской Федерации"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17 июля 2009 г. N 145-ФЗ "О Государственной компании "Российские автомобильные дороги" и о внесении изменений в отдельные законодательные акты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14 марта 2009 г. N 31-ФЗ "О государственной регистрации прав на воздушные суда и сделок с ними"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30 декабря 2006 г. N 271-ФЗ "О розничных рынках и о внесении изменений в Трудовой кодекс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29 декабря 2006 г. N 264-ФЗ "О развитии сельского хозяйства"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4 декабря 2006 г. N 201-ФЗ "О введении в действие Лесного кодекса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21 июля 2005 г. N 97-ФЗ "О государственной регистрации уставов муниципальных образований"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29 декабря 2004 г. N 191-ФЗ "О введении в действие Градостроительного кодекса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10 января 2003 г. N 20-ФЗ "О Государственной автоматизированной системе Российской Федерации "Выборы"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27 ноября 2002 г. N 156-ФЗ "Об объединениях работодателей"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9 июля 2002 г. N 83-ФЗ "О финансовом оздоровлении сельскохозяйственных товаропроизводителей"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25 января 2002 г. N 8-ФЗ "О Всероссийской переписи населения"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25 октября 2001 г. N 137-ФЗ "О введении в действие Земельного кодекса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4 мая 1999 г. N 95-ФЗ "О безвозмездной помощи (содействии)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(содействия)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19 мая 1995 г. N 80-ФЗ "Об увековечении Победы советского народа в Великой Отечественной Войне 1941 - 1945 годов"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13 марта 1995 г. N 32-ФЗ "О днях воинской славы и памятных датах России"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8 мая 1994 г. N 3-ФЗ "О статусе члена Совета Федерации и статусе депутата Государственной Думы Федерального Собрания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7 мая 2007 г. N 68-ФЗ "О Знамени Победы"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20 августа 2004 г. N 113-ФЗ "О присяжных заседателях федеральных судов общей юрисдикции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18 июля 2011 г. N 224-ФЗ "О внесении изменений в статьи 51 и 56 Градостроительного кодекса Российской Федерации и отдельные законодательные акты Российской Федерации"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Федеральный закон от 11 июля 2011 г. N 193-ФЗ "О внесении изменений в Федеральный закон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 и отдельные законодательные акты Российской Федерации"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Российской Федерации от 9 октября 1992 года N 3612-I "Основы законодательства Российской Федерации о культуре"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Основы законодательства Российской Федерации об охране здоровья граждан от 22 июля 1993 г. N 5487-I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21 июля 1993 г. N 5473-I "Об учреждениях и органах, исполняющих уголовные наказания в виде лишения свободы"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19 февраля 1993 г. N 4530-I "О вынужденных переселенцах"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10 июля 1992 г. N 3266-I "Об образовании"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21 февраля 1992 г. N 2395-1 "О недрах"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7 февраля 1992 г. N 2300-I "О защите прав потребителей"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25 октября 1991 г. N 1807-I "О языках народов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19 апреля 1991 г. N 1032-1 "О занятости населения в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20 августа 1993 г. N 5663-I "О космической деятельности"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21 июля 1993 г. N 5485-I "О государственной тайне"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9 июня 1993 г. N 5142-I "О донорстве крови и ее компонентов"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27 апреля 1993 г. N 4866-I "Об обжаловании в суд действий и решений, нарушающих права и свободы граждан"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20 февраля 1992 г. N 2383-I "О товарных биржах и биржевой торговле"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27 декабря 1991 г. N 2124-I "О средствах массовой информации"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18 октября 1991 г. N 1761-I "О реабилитации жертв политических репрессий"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15 мая 1991 г. N 1244-1 "О социальной защите граждан, подвергшихся воздействию радиации вследствие катастрофы на Чернобыльской АЭС"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21 марта 1991 г. N 943-I "О налоговых органах Российской Федерации" (с изменениями и дополнениями)</w:t>
      </w:r>
    </w:p>
    <w:p w:rsidR="006E0DA5" w:rsidRDefault="006E0DA5" w:rsidP="00A537D0">
      <w:pPr>
        <w:pStyle w:val="NormalWeb"/>
        <w:numPr>
          <w:ilvl w:val="0"/>
          <w:numId w:val="1"/>
        </w:numPr>
        <w:spacing w:before="0" w:beforeAutospacing="0" w:after="0" w:afterAutospacing="0" w:line="450" w:lineRule="atLeast"/>
        <w:ind w:left="0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Закон РФ от 15 января 1993 г. N 4301-I "О статусе Героев Советского Союза, Героев Российской Федерации и полных кавалеров ордена Славы" (с изменениями и дополнениями)</w:t>
      </w:r>
    </w:p>
    <w:p w:rsidR="006E0DA5" w:rsidRDefault="006E0DA5"/>
    <w:sectPr w:rsidR="006E0DA5" w:rsidSect="006E0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B5951"/>
    <w:multiLevelType w:val="multilevel"/>
    <w:tmpl w:val="A160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37D0"/>
    <w:rsid w:val="006E0DA5"/>
    <w:rsid w:val="00A53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537D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A537D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16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60441">
          <w:marLeft w:val="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6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16</Pages>
  <Words>4348</Words>
  <Characters>24787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федеральных законов, определяющих полномочия, задачи и функции органов местного самоуправления и структурных подразделений указанных органов</dc:title>
  <dc:subject/>
  <dc:creator>zam</dc:creator>
  <cp:keywords/>
  <dc:description/>
  <cp:lastModifiedBy>zam</cp:lastModifiedBy>
  <cp:revision>1</cp:revision>
  <dcterms:created xsi:type="dcterms:W3CDTF">2018-01-11T09:25:00Z</dcterms:created>
  <dcterms:modified xsi:type="dcterms:W3CDTF">2018-01-11T09:27:00Z</dcterms:modified>
</cp:coreProperties>
</file>