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51F" w:rsidRPr="00335800" w:rsidRDefault="0078151F" w:rsidP="00335800">
      <w:pPr>
        <w:pStyle w:val="NormalWeb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color w:val="333333"/>
        </w:rPr>
      </w:pPr>
      <w:r w:rsidRPr="00335800">
        <w:rPr>
          <w:rStyle w:val="Strong"/>
          <w:color w:val="333333"/>
          <w:bdr w:val="none" w:sz="0" w:space="0" w:color="auto" w:frame="1"/>
        </w:rPr>
        <w:t>Перечень законов Республики Мордовия, определяющих полномочия, задачи и функции органов местного самоуправления и структурных подразделений указанных органов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color w:val="333333"/>
        </w:rPr>
      </w:pPr>
      <w:r w:rsidRPr="00335800">
        <w:rPr>
          <w:rStyle w:val="Strong"/>
          <w:color w:val="333333"/>
          <w:bdr w:val="none" w:sz="0" w:space="0" w:color="auto" w:frame="1"/>
        </w:rPr>
        <w:t> 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Конституция Республики Мордовия (принята 21 сентября </w:t>
      </w:r>
      <w:smartTag w:uri="urn:schemas-microsoft-com:office:smarttags" w:element="metricconverter">
        <w:smartTagPr>
          <w:attr w:name="ProductID" w:val="1995 г"/>
        </w:smartTagPr>
        <w:r w:rsidRPr="00335800">
          <w:rPr>
            <w:color w:val="333333"/>
          </w:rPr>
          <w:t>1995 г</w:t>
        </w:r>
      </w:smartTag>
      <w:r w:rsidRPr="00335800">
        <w:rPr>
          <w:color w:val="333333"/>
        </w:rPr>
        <w:t>.)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7 сентября </w:t>
      </w:r>
      <w:smartTag w:uri="urn:schemas-microsoft-com:office:smarttags" w:element="metricconverter">
        <w:smartTagPr>
          <w:attr w:name="ProductID" w:val="2011 г"/>
        </w:smartTagPr>
        <w:r w:rsidRPr="00335800">
          <w:rPr>
            <w:color w:val="333333"/>
          </w:rPr>
          <w:t>2011 г</w:t>
        </w:r>
      </w:smartTag>
      <w:r w:rsidRPr="00335800">
        <w:rPr>
          <w:color w:val="333333"/>
        </w:rPr>
        <w:t>. N 52-З "О наделении органов местного самоуправления государственными полномочиями по обеспечению жилыми помещениями граждан, уволенных с военной службы, и совместно проживающих с ними членов их семей"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 w:rsidRPr="00335800">
          <w:rPr>
            <w:color w:val="333333"/>
          </w:rPr>
          <w:t>2010 г</w:t>
        </w:r>
      </w:smartTag>
      <w:r w:rsidRPr="00335800">
        <w:rPr>
          <w:color w:val="333333"/>
        </w:rPr>
        <w:t>. N 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12 марта </w:t>
      </w:r>
      <w:smartTag w:uri="urn:schemas-microsoft-com:office:smarttags" w:element="metricconverter">
        <w:smartTagPr>
          <w:attr w:name="ProductID" w:val="2009 г"/>
        </w:smartTagPr>
        <w:r w:rsidRPr="00335800">
          <w:rPr>
            <w:color w:val="333333"/>
          </w:rPr>
          <w:t>2009 г</w:t>
        </w:r>
      </w:smartTag>
      <w:r w:rsidRPr="00335800">
        <w:rPr>
          <w:color w:val="333333"/>
        </w:rPr>
        <w:t>. N 22-З "О наделении органов местного самоуправления государственными полномочиями по предоставлению субсидий поселениям"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18 декабря </w:t>
      </w:r>
      <w:smartTag w:uri="urn:schemas-microsoft-com:office:smarttags" w:element="metricconverter">
        <w:smartTagPr>
          <w:attr w:name="ProductID" w:val="2008 г"/>
        </w:smartTagPr>
        <w:r w:rsidRPr="00335800">
          <w:rPr>
            <w:color w:val="333333"/>
          </w:rPr>
          <w:t>2008 г</w:t>
        </w:r>
      </w:smartTag>
      <w:r w:rsidRPr="00335800">
        <w:rPr>
          <w:color w:val="333333"/>
        </w:rPr>
        <w:t>. N 134-З "О наделении органов местного самоуправления государственными полномочиями по организации деятельности по опеке и попечительству"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14 июля </w:t>
      </w:r>
      <w:smartTag w:uri="urn:schemas-microsoft-com:office:smarttags" w:element="metricconverter">
        <w:smartTagPr>
          <w:attr w:name="ProductID" w:val="2008 г"/>
        </w:smartTagPr>
        <w:r w:rsidRPr="00335800">
          <w:rPr>
            <w:color w:val="333333"/>
          </w:rPr>
          <w:t>2008 г</w:t>
        </w:r>
      </w:smartTag>
      <w:r w:rsidRPr="00335800">
        <w:rPr>
          <w:color w:val="333333"/>
        </w:rPr>
        <w:t>. N 57-З "О наделении органов местного самоуправления государственными полномочиями по обеспечению наличными денежными средствами получателей средств республиканского бюджета Республики Мордовия, находящихся на территории муниципальных районов Республики Мордовия"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14 июля </w:t>
      </w:r>
      <w:smartTag w:uri="urn:schemas-microsoft-com:office:smarttags" w:element="metricconverter">
        <w:smartTagPr>
          <w:attr w:name="ProductID" w:val="2008 г"/>
        </w:smartTagPr>
        <w:r w:rsidRPr="00335800">
          <w:rPr>
            <w:color w:val="333333"/>
          </w:rPr>
          <w:t>2008 г</w:t>
        </w:r>
      </w:smartTag>
      <w:r w:rsidRPr="00335800">
        <w:rPr>
          <w:color w:val="333333"/>
        </w:rPr>
        <w:t>. N 59-З "О наделении органов местного самоуправления государственными полномочиями по поддержке сельскохозяйственного производства"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23 декабря </w:t>
      </w:r>
      <w:smartTag w:uri="urn:schemas-microsoft-com:office:smarttags" w:element="metricconverter">
        <w:smartTagPr>
          <w:attr w:name="ProductID" w:val="2005 г"/>
        </w:smartTagPr>
        <w:r w:rsidRPr="00335800">
          <w:rPr>
            <w:color w:val="333333"/>
          </w:rPr>
          <w:t>2005 г</w:t>
        </w:r>
      </w:smartTag>
      <w:r w:rsidRPr="00335800">
        <w:rPr>
          <w:color w:val="333333"/>
        </w:rPr>
        <w:t>. N 101-З "О наделении органов местного самоуправления отдельными государственными полномочиями по проведению всероссийской сельскохозяйственной переписи"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28 ноября </w:t>
      </w:r>
      <w:smartTag w:uri="urn:schemas-microsoft-com:office:smarttags" w:element="metricconverter">
        <w:smartTagPr>
          <w:attr w:name="ProductID" w:val="2005 г"/>
        </w:smartTagPr>
        <w:r w:rsidRPr="00335800">
          <w:rPr>
            <w:color w:val="333333"/>
          </w:rPr>
          <w:t>2005 г</w:t>
        </w:r>
      </w:smartTag>
      <w:r w:rsidRPr="00335800">
        <w:rPr>
          <w:color w:val="333333"/>
        </w:rPr>
        <w:t>. N 84-З "О наделении органов местного самоуправления государственными полномочиями по государственной регистрации актов гражданского состояния"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28 ноября </w:t>
      </w:r>
      <w:smartTag w:uri="urn:schemas-microsoft-com:office:smarttags" w:element="metricconverter">
        <w:smartTagPr>
          <w:attr w:name="ProductID" w:val="2005 г"/>
        </w:smartTagPr>
        <w:r w:rsidRPr="00335800">
          <w:rPr>
            <w:color w:val="333333"/>
          </w:rPr>
          <w:t>2005 г</w:t>
        </w:r>
      </w:smartTag>
      <w:r w:rsidRPr="00335800">
        <w:rPr>
          <w:color w:val="333333"/>
        </w:rPr>
        <w:t>. N 87-З "О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30 марта </w:t>
      </w:r>
      <w:smartTag w:uri="urn:schemas-microsoft-com:office:smarttags" w:element="metricconverter">
        <w:smartTagPr>
          <w:attr w:name="ProductID" w:val="2005 г"/>
        </w:smartTagPr>
        <w:r w:rsidRPr="00335800">
          <w:rPr>
            <w:color w:val="333333"/>
          </w:rPr>
          <w:t>2005 г</w:t>
        </w:r>
      </w:smartTag>
      <w:r w:rsidRPr="00335800">
        <w:rPr>
          <w:color w:val="333333"/>
        </w:rPr>
        <w:t>. N 29-З "Об упразднении внутригородских муниципальных образований города Саранск и соответствующих органов местного самоуправления"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28 января </w:t>
      </w:r>
      <w:smartTag w:uri="urn:schemas-microsoft-com:office:smarttags" w:element="metricconverter">
        <w:smartTagPr>
          <w:attr w:name="ProductID" w:val="2004 г"/>
        </w:smartTagPr>
        <w:r w:rsidRPr="00335800">
          <w:rPr>
            <w:color w:val="333333"/>
          </w:rPr>
          <w:t>2004 г</w:t>
        </w:r>
      </w:smartTag>
      <w:r w:rsidRPr="00335800">
        <w:rPr>
          <w:color w:val="333333"/>
        </w:rPr>
        <w:t>. N 6-З "О наименованиях органов местного самоуправления и должностных лиц местного самоуправления в Республике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24 декабря </w:t>
      </w:r>
      <w:smartTag w:uri="urn:schemas-microsoft-com:office:smarttags" w:element="metricconverter">
        <w:smartTagPr>
          <w:attr w:name="ProductID" w:val="2010 г"/>
        </w:smartTagPr>
        <w:r w:rsidRPr="00335800">
          <w:rPr>
            <w:color w:val="333333"/>
          </w:rPr>
          <w:t>2010 г</w:t>
        </w:r>
      </w:smartTag>
      <w:r w:rsidRPr="00335800">
        <w:rPr>
          <w:color w:val="333333"/>
        </w:rPr>
        <w:t>. N 104-З "Об обеспечении жилыми помещениями детей-сирот, детей, оставшихся без попечения родителей, лиц из числа детей-сирот и детей, оставшихся без попечения родителей"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21 февраля </w:t>
      </w:r>
      <w:smartTag w:uri="urn:schemas-microsoft-com:office:smarttags" w:element="metricconverter">
        <w:smartTagPr>
          <w:attr w:name="ProductID" w:val="2008 г"/>
        </w:smartTagPr>
        <w:r w:rsidRPr="00335800">
          <w:rPr>
            <w:color w:val="333333"/>
          </w:rPr>
          <w:t>2008 г</w:t>
        </w:r>
      </w:smartTag>
      <w:r w:rsidRPr="00335800">
        <w:rPr>
          <w:color w:val="333333"/>
        </w:rPr>
        <w:t>. N 4-З "О межбюджетных отношениях в Республике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335800">
          <w:rPr>
            <w:color w:val="333333"/>
          </w:rPr>
          <w:t>2007 г</w:t>
        </w:r>
      </w:smartTag>
      <w:r w:rsidRPr="00335800">
        <w:rPr>
          <w:color w:val="333333"/>
        </w:rPr>
        <w:t>. N 48-З "О регулировании отношений в сфере муниципальной службы"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28 ноября </w:t>
      </w:r>
      <w:smartTag w:uri="urn:schemas-microsoft-com:office:smarttags" w:element="metricconverter">
        <w:smartTagPr>
          <w:attr w:name="ProductID" w:val="2005 г"/>
        </w:smartTagPr>
        <w:r w:rsidRPr="00335800">
          <w:rPr>
            <w:color w:val="333333"/>
          </w:rPr>
          <w:t>2005 г</w:t>
        </w:r>
      </w:smartTag>
      <w:r w:rsidRPr="00335800">
        <w:rPr>
          <w:color w:val="333333"/>
        </w:rPr>
        <w:t>. N 77-З "О государственном регулировании розничного оборота алкогольной продукции на территории Республики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1 июля </w:t>
      </w:r>
      <w:smartTag w:uri="urn:schemas-microsoft-com:office:smarttags" w:element="metricconverter">
        <w:smartTagPr>
          <w:attr w:name="ProductID" w:val="2005 г"/>
        </w:smartTagPr>
        <w:r w:rsidRPr="00335800">
          <w:rPr>
            <w:color w:val="333333"/>
          </w:rPr>
          <w:t>2005 г</w:t>
        </w:r>
      </w:smartTag>
      <w:r w:rsidRPr="00335800">
        <w:rPr>
          <w:color w:val="333333"/>
        </w:rPr>
        <w:t>. N 57-З "О правовом регулировании жилищных отношений в Республике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30 марта </w:t>
      </w:r>
      <w:smartTag w:uri="urn:schemas-microsoft-com:office:smarttags" w:element="metricconverter">
        <w:smartTagPr>
          <w:attr w:name="ProductID" w:val="2005 г"/>
        </w:smartTagPr>
        <w:r w:rsidRPr="00335800">
          <w:rPr>
            <w:color w:val="333333"/>
          </w:rPr>
          <w:t>2005 г</w:t>
        </w:r>
      </w:smartTag>
      <w:r w:rsidRPr="00335800">
        <w:rPr>
          <w:color w:val="333333"/>
        </w:rPr>
        <w:t>. N 26-З "Об организации деятельности комиссий по делам несовершеннолетних и защите их прав в Республике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7 февраля </w:t>
      </w:r>
      <w:smartTag w:uri="urn:schemas-microsoft-com:office:smarttags" w:element="metricconverter">
        <w:smartTagPr>
          <w:attr w:name="ProductID" w:val="2005 г"/>
        </w:smartTagPr>
        <w:r w:rsidRPr="00335800">
          <w:rPr>
            <w:color w:val="333333"/>
          </w:rPr>
          <w:t>2005 г</w:t>
        </w:r>
      </w:smartTag>
      <w:r w:rsidRPr="00335800">
        <w:rPr>
          <w:color w:val="333333"/>
        </w:rPr>
        <w:t>. N 9-З "О квотировании рабочих мест для отдельных категорий граждан, особо нуждающихся в социальной защите"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7 февраля </w:t>
      </w:r>
      <w:smartTag w:uri="urn:schemas-microsoft-com:office:smarttags" w:element="metricconverter">
        <w:smartTagPr>
          <w:attr w:name="ProductID" w:val="2005 г"/>
        </w:smartTagPr>
        <w:r w:rsidRPr="00335800">
          <w:rPr>
            <w:color w:val="333333"/>
          </w:rPr>
          <w:t>2005 г</w:t>
        </w:r>
      </w:smartTag>
      <w:r w:rsidRPr="00335800">
        <w:rPr>
          <w:color w:val="333333"/>
        </w:rPr>
        <w:t>. N 10-З "Об архивном деле Республики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26 марта </w:t>
      </w:r>
      <w:smartTag w:uri="urn:schemas-microsoft-com:office:smarttags" w:element="metricconverter">
        <w:smartTagPr>
          <w:attr w:name="ProductID" w:val="2004 г"/>
        </w:smartTagPr>
        <w:r w:rsidRPr="00335800">
          <w:rPr>
            <w:color w:val="333333"/>
          </w:rPr>
          <w:t>2004 г</w:t>
        </w:r>
      </w:smartTag>
      <w:r w:rsidRPr="00335800">
        <w:rPr>
          <w:color w:val="333333"/>
        </w:rPr>
        <w:t>. N 34-З "О Государственном Собрании Республики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17 октября </w:t>
      </w:r>
      <w:smartTag w:uri="urn:schemas-microsoft-com:office:smarttags" w:element="metricconverter">
        <w:smartTagPr>
          <w:attr w:name="ProductID" w:val="2002 г"/>
        </w:smartTagPr>
        <w:r w:rsidRPr="00335800">
          <w:rPr>
            <w:color w:val="333333"/>
          </w:rPr>
          <w:t>2002 г</w:t>
        </w:r>
      </w:smartTag>
      <w:r w:rsidRPr="00335800">
        <w:rPr>
          <w:color w:val="333333"/>
        </w:rPr>
        <w:t>. N 45-З "Об административных комиссиях в Республике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12 ноября </w:t>
      </w:r>
      <w:smartTag w:uri="urn:schemas-microsoft-com:office:smarttags" w:element="metricconverter">
        <w:smartTagPr>
          <w:attr w:name="ProductID" w:val="2001 г"/>
        </w:smartTagPr>
        <w:r w:rsidRPr="00335800">
          <w:rPr>
            <w:color w:val="333333"/>
          </w:rPr>
          <w:t>2001 г</w:t>
        </w:r>
      </w:smartTag>
      <w:r w:rsidRPr="00335800">
        <w:rPr>
          <w:color w:val="333333"/>
        </w:rPr>
        <w:t>. N 42-З "О Правительстве Республики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2 октября </w:t>
      </w:r>
      <w:smartTag w:uri="urn:schemas-microsoft-com:office:smarttags" w:element="metricconverter">
        <w:smartTagPr>
          <w:attr w:name="ProductID" w:val="2000 г"/>
        </w:smartTagPr>
        <w:r w:rsidRPr="00335800">
          <w:rPr>
            <w:color w:val="333333"/>
          </w:rPr>
          <w:t>2000 г</w:t>
        </w:r>
      </w:smartTag>
      <w:r w:rsidRPr="00335800">
        <w:rPr>
          <w:color w:val="333333"/>
        </w:rPr>
        <w:t>. N 40-З "О Центральной избирательной комиссии Республики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2 октября </w:t>
      </w:r>
      <w:smartTag w:uri="urn:schemas-microsoft-com:office:smarttags" w:element="metricconverter">
        <w:smartTagPr>
          <w:attr w:name="ProductID" w:val="2000 г"/>
        </w:smartTagPr>
        <w:r w:rsidRPr="00335800">
          <w:rPr>
            <w:color w:val="333333"/>
          </w:rPr>
          <w:t>2000 г</w:t>
        </w:r>
      </w:smartTag>
      <w:r w:rsidRPr="00335800">
        <w:rPr>
          <w:color w:val="333333"/>
        </w:rPr>
        <w:t>. N 41-З "О туризме в Республике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14 июня </w:t>
      </w:r>
      <w:smartTag w:uri="urn:schemas-microsoft-com:office:smarttags" w:element="metricconverter">
        <w:smartTagPr>
          <w:attr w:name="ProductID" w:val="2000 г"/>
        </w:smartTagPr>
        <w:r w:rsidRPr="00335800">
          <w:rPr>
            <w:color w:val="333333"/>
          </w:rPr>
          <w:t>2000 г</w:t>
        </w:r>
      </w:smartTag>
      <w:r w:rsidRPr="00335800">
        <w:rPr>
          <w:color w:val="333333"/>
        </w:rPr>
        <w:t>. N 28-З "О народных художественных промыслах и народных ремеслах в Республике Мордовия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6 мая </w:t>
      </w:r>
      <w:smartTag w:uri="urn:schemas-microsoft-com:office:smarttags" w:element="metricconverter">
        <w:smartTagPr>
          <w:attr w:name="ProductID" w:val="1998 г"/>
        </w:smartTagPr>
        <w:r w:rsidRPr="00335800">
          <w:rPr>
            <w:color w:val="333333"/>
          </w:rPr>
          <w:t>1998 г</w:t>
        </w:r>
      </w:smartTag>
      <w:r w:rsidRPr="00335800">
        <w:rPr>
          <w:color w:val="333333"/>
        </w:rPr>
        <w:t>. N 19-З "О государственных языках Республики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335800">
          <w:rPr>
            <w:color w:val="333333"/>
          </w:rPr>
          <w:t>1998 г</w:t>
        </w:r>
      </w:smartTag>
      <w:r w:rsidRPr="00335800">
        <w:rPr>
          <w:color w:val="333333"/>
        </w:rPr>
        <w:t>. N 7-З "О порядке решения вопросов административно-территориального устройства Республики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18 октября </w:t>
      </w:r>
      <w:smartTag w:uri="urn:schemas-microsoft-com:office:smarttags" w:element="metricconverter">
        <w:smartTagPr>
          <w:attr w:name="ProductID" w:val="2011 г"/>
        </w:smartTagPr>
        <w:r w:rsidRPr="00335800">
          <w:rPr>
            <w:color w:val="333333"/>
          </w:rPr>
          <w:t>2011 г</w:t>
        </w:r>
      </w:smartTag>
      <w:r w:rsidRPr="00335800">
        <w:rPr>
          <w:color w:val="333333"/>
        </w:rPr>
        <w:t>. N 68-З "О Государственном регулировании торговой деятельности на территории Республики Мордовия"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7 сентября </w:t>
      </w:r>
      <w:smartTag w:uri="urn:schemas-microsoft-com:office:smarttags" w:element="metricconverter">
        <w:smartTagPr>
          <w:attr w:name="ProductID" w:val="2011 г"/>
        </w:smartTagPr>
        <w:r w:rsidRPr="00335800">
          <w:rPr>
            <w:color w:val="333333"/>
          </w:rPr>
          <w:t>2011 г</w:t>
        </w:r>
      </w:smartTag>
      <w:r w:rsidRPr="00335800">
        <w:rPr>
          <w:color w:val="333333"/>
        </w:rPr>
        <w:t>. N 50-З "О предоставлении в Республике Мордовия земельных участков гражданам, имеющим трех и более детей"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15 марта </w:t>
      </w:r>
      <w:smartTag w:uri="urn:schemas-microsoft-com:office:smarttags" w:element="metricconverter">
        <w:smartTagPr>
          <w:attr w:name="ProductID" w:val="2011 г"/>
        </w:smartTagPr>
        <w:r w:rsidRPr="00335800">
          <w:rPr>
            <w:color w:val="333333"/>
          </w:rPr>
          <w:t>2011 г</w:t>
        </w:r>
      </w:smartTag>
      <w:r w:rsidRPr="00335800">
        <w:rPr>
          <w:color w:val="333333"/>
        </w:rPr>
        <w:t>. N 4-З "О нормативах расходов на реализацию основных общеобразовательных программ"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24 декабря </w:t>
      </w:r>
      <w:smartTag w:uri="urn:schemas-microsoft-com:office:smarttags" w:element="metricconverter">
        <w:smartTagPr>
          <w:attr w:name="ProductID" w:val="2010 г"/>
        </w:smartTagPr>
        <w:r w:rsidRPr="00335800">
          <w:rPr>
            <w:color w:val="333333"/>
          </w:rPr>
          <w:t>2010 г</w:t>
        </w:r>
      </w:smartTag>
      <w:r w:rsidRPr="00335800">
        <w:rPr>
          <w:color w:val="333333"/>
        </w:rPr>
        <w:t>. N 100-З "О республиканском бюджете Республики Мордовия на 2011 год и на плановый период 2012 и 2013 годов"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13 мая </w:t>
      </w:r>
      <w:smartTag w:uri="urn:schemas-microsoft-com:office:smarttags" w:element="metricconverter">
        <w:smartTagPr>
          <w:attr w:name="ProductID" w:val="2010 г"/>
        </w:smartTagPr>
        <w:r w:rsidRPr="00335800">
          <w:rPr>
            <w:color w:val="333333"/>
          </w:rPr>
          <w:t>2010 г</w:t>
        </w:r>
      </w:smartTag>
      <w:r w:rsidRPr="00335800">
        <w:rPr>
          <w:color w:val="333333"/>
        </w:rPr>
        <w:t>. N 40-З "О вознаграждении опекунам и попечителям несовершеннолетних граждан в Республике Мордовия"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4 мая </w:t>
      </w:r>
      <w:smartTag w:uri="urn:schemas-microsoft-com:office:smarttags" w:element="metricconverter">
        <w:smartTagPr>
          <w:attr w:name="ProductID" w:val="2009 г"/>
        </w:smartTagPr>
        <w:r w:rsidRPr="00335800">
          <w:rPr>
            <w:color w:val="333333"/>
          </w:rPr>
          <w:t>2009 г</w:t>
        </w:r>
      </w:smartTag>
      <w:r w:rsidRPr="00335800">
        <w:rPr>
          <w:color w:val="333333"/>
        </w:rPr>
        <w:t>. N 35-З "О разграничении имущества, находящегося в муниципальной собственности, между муниципальными районами, поселениями, городским округом"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12 марта </w:t>
      </w:r>
      <w:smartTag w:uri="urn:schemas-microsoft-com:office:smarttags" w:element="metricconverter">
        <w:smartTagPr>
          <w:attr w:name="ProductID" w:val="2009 г"/>
        </w:smartTagPr>
        <w:r w:rsidRPr="00335800">
          <w:rPr>
            <w:color w:val="333333"/>
          </w:rPr>
          <w:t>2009 г</w:t>
        </w:r>
      </w:smartTag>
      <w:r w:rsidRPr="00335800">
        <w:rPr>
          <w:color w:val="333333"/>
        </w:rPr>
        <w:t>. N 23-З "О регулировании земельных отношений на территории Республики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4 февраля </w:t>
      </w:r>
      <w:smartTag w:uri="urn:schemas-microsoft-com:office:smarttags" w:element="metricconverter">
        <w:smartTagPr>
          <w:attr w:name="ProductID" w:val="2009 г"/>
        </w:smartTagPr>
        <w:r w:rsidRPr="00335800">
          <w:rPr>
            <w:color w:val="333333"/>
          </w:rPr>
          <w:t>2009 г</w:t>
        </w:r>
      </w:smartTag>
      <w:r w:rsidRPr="00335800">
        <w:rPr>
          <w:color w:val="333333"/>
        </w:rPr>
        <w:t>. N 11-З "О профилактике алкоголизма, наркомании и токсикомании в Республике Мордовия"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30 октября </w:t>
      </w:r>
      <w:smartTag w:uri="urn:schemas-microsoft-com:office:smarttags" w:element="metricconverter">
        <w:smartTagPr>
          <w:attr w:name="ProductID" w:val="2008 г"/>
        </w:smartTagPr>
        <w:r w:rsidRPr="00335800">
          <w:rPr>
            <w:color w:val="333333"/>
          </w:rPr>
          <w:t>2008 г</w:t>
        </w:r>
      </w:smartTag>
      <w:r w:rsidRPr="00335800">
        <w:rPr>
          <w:color w:val="333333"/>
        </w:rPr>
        <w:t>. N 102-З "О регистре муниципальных нормативных правовых актов Республики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21 февраля </w:t>
      </w:r>
      <w:smartTag w:uri="urn:schemas-microsoft-com:office:smarttags" w:element="metricconverter">
        <w:smartTagPr>
          <w:attr w:name="ProductID" w:val="2008 г"/>
        </w:smartTagPr>
        <w:r w:rsidRPr="00335800">
          <w:rPr>
            <w:color w:val="333333"/>
          </w:rPr>
          <w:t>2008 г</w:t>
        </w:r>
      </w:smartTag>
      <w:r w:rsidRPr="00335800">
        <w:rPr>
          <w:color w:val="333333"/>
        </w:rPr>
        <w:t>. N 5-З "О предоставлении государственных гарантий Республики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3 мая </w:t>
      </w:r>
      <w:smartTag w:uri="urn:schemas-microsoft-com:office:smarttags" w:element="metricconverter">
        <w:smartTagPr>
          <w:attr w:name="ProductID" w:val="2007 г"/>
        </w:smartTagPr>
        <w:r w:rsidRPr="00335800">
          <w:rPr>
            <w:color w:val="333333"/>
          </w:rPr>
          <w:t>2007 г</w:t>
        </w:r>
      </w:smartTag>
      <w:r w:rsidRPr="00335800">
        <w:rPr>
          <w:color w:val="333333"/>
        </w:rPr>
        <w:t>. N 34-З "Об организации транспортного обслуживания населения в пригородном и межмуниципальном сообщении на территории Республики Мордовия"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3 мая </w:t>
      </w:r>
      <w:smartTag w:uri="urn:schemas-microsoft-com:office:smarttags" w:element="metricconverter">
        <w:smartTagPr>
          <w:attr w:name="ProductID" w:val="2007 г"/>
        </w:smartTagPr>
        <w:r w:rsidRPr="00335800">
          <w:rPr>
            <w:color w:val="333333"/>
          </w:rPr>
          <w:t>2007 г</w:t>
        </w:r>
      </w:smartTag>
      <w:r w:rsidRPr="00335800">
        <w:rPr>
          <w:color w:val="333333"/>
        </w:rPr>
        <w:t>. N 41-З "О правовом регулировании отношений в сфере организации розничных рынков на территории Республики Мордовия"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3 мая </w:t>
      </w:r>
      <w:smartTag w:uri="urn:schemas-microsoft-com:office:smarttags" w:element="metricconverter">
        <w:smartTagPr>
          <w:attr w:name="ProductID" w:val="2007 г"/>
        </w:smartTagPr>
        <w:r w:rsidRPr="00335800">
          <w:rPr>
            <w:color w:val="333333"/>
          </w:rPr>
          <w:t>2007 г</w:t>
        </w:r>
      </w:smartTag>
      <w:r w:rsidRPr="00335800">
        <w:rPr>
          <w:color w:val="333333"/>
        </w:rPr>
        <w:t>. N 42-З "О профилактике правонарушений в Республике Мордовия"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335800">
          <w:rPr>
            <w:color w:val="333333"/>
          </w:rPr>
          <w:t>2007 г</w:t>
        </w:r>
      </w:smartTag>
      <w:r w:rsidRPr="00335800">
        <w:rPr>
          <w:color w:val="333333"/>
        </w:rPr>
        <w:t>. N 16-З "О выборах депутатов представительных органов муниципальных образований в Республике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15 февраля </w:t>
      </w:r>
      <w:smartTag w:uri="urn:schemas-microsoft-com:office:smarttags" w:element="metricconverter">
        <w:smartTagPr>
          <w:attr w:name="ProductID" w:val="2007 г"/>
        </w:smartTagPr>
        <w:r w:rsidRPr="00335800">
          <w:rPr>
            <w:color w:val="333333"/>
          </w:rPr>
          <w:t>2007 г</w:t>
        </w:r>
      </w:smartTag>
      <w:r w:rsidRPr="00335800">
        <w:rPr>
          <w:color w:val="333333"/>
        </w:rPr>
        <w:t>. N 15-З "О местном референдуме в Республике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13 февраля </w:t>
      </w:r>
      <w:smartTag w:uri="urn:schemas-microsoft-com:office:smarttags" w:element="metricconverter">
        <w:smartTagPr>
          <w:attr w:name="ProductID" w:val="2007 г"/>
        </w:smartTagPr>
        <w:r w:rsidRPr="00335800">
          <w:rPr>
            <w:color w:val="333333"/>
          </w:rPr>
          <w:t>2007 г</w:t>
        </w:r>
      </w:smartTag>
      <w:r w:rsidRPr="00335800">
        <w:rPr>
          <w:color w:val="333333"/>
        </w:rPr>
        <w:t>. N 9-З "О проекте схемы территориального планирования Республики Мордовия"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27 июня </w:t>
      </w:r>
      <w:smartTag w:uri="urn:schemas-microsoft-com:office:smarttags" w:element="metricconverter">
        <w:smartTagPr>
          <w:attr w:name="ProductID" w:val="2006 г"/>
        </w:smartTagPr>
        <w:r w:rsidRPr="00335800">
          <w:rPr>
            <w:color w:val="333333"/>
          </w:rPr>
          <w:t>2006 г</w:t>
        </w:r>
      </w:smartTag>
      <w:r w:rsidRPr="00335800">
        <w:rPr>
          <w:color w:val="333333"/>
        </w:rPr>
        <w:t>. N 41-З "О выборах депутатов Государственного Собрания Республики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20 февраля </w:t>
      </w:r>
      <w:smartTag w:uri="urn:schemas-microsoft-com:office:smarttags" w:element="metricconverter">
        <w:smartTagPr>
          <w:attr w:name="ProductID" w:val="2006 г"/>
        </w:smartTagPr>
        <w:r w:rsidRPr="00335800">
          <w:rPr>
            <w:color w:val="333333"/>
          </w:rPr>
          <w:t>2006 г</w:t>
        </w:r>
      </w:smartTag>
      <w:r w:rsidRPr="00335800">
        <w:rPr>
          <w:color w:val="333333"/>
        </w:rPr>
        <w:t>. N 7-З "Об Общественной Палате Республики Мордовия"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23 декабря </w:t>
      </w:r>
      <w:smartTag w:uri="urn:schemas-microsoft-com:office:smarttags" w:element="metricconverter">
        <w:smartTagPr>
          <w:attr w:name="ProductID" w:val="2005 г"/>
        </w:smartTagPr>
        <w:r w:rsidRPr="00335800">
          <w:rPr>
            <w:color w:val="333333"/>
          </w:rPr>
          <w:t>2005 г</w:t>
        </w:r>
      </w:smartTag>
      <w:r w:rsidRPr="00335800">
        <w:rPr>
          <w:color w:val="333333"/>
        </w:rPr>
        <w:t>. N 96-З "Об Уполномоченном по правам человека в Республике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 xml:space="preserve"> Закон Республики Мордовия от 26 мая </w:t>
      </w:r>
      <w:smartTag w:uri="urn:schemas-microsoft-com:office:smarttags" w:element="metricconverter">
        <w:smartTagPr>
          <w:attr w:name="ProductID" w:val="2005 г"/>
        </w:smartTagPr>
        <w:r w:rsidRPr="00335800">
          <w:rPr>
            <w:color w:val="333333"/>
          </w:rPr>
          <w:t>2005 г</w:t>
        </w:r>
      </w:smartTag>
      <w:r w:rsidRPr="00335800">
        <w:rPr>
          <w:color w:val="333333"/>
        </w:rPr>
        <w:t>. N 46-З "О предупреждении и ликвидации последствий чрезвычайных ситуаций, стихийных бедствий и эпидемий в Республике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 Закон Республики Мордовия от 1 декабря 2004 г. N 86-З "О порядке учета и реализации наказов избирателей"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 Закон Республики Мордовия от 29 января 2004 г. N 19-З "О референдуме Республики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 Закон Республики Мордовия от 28 января 2004 г. N 5-З "Об условиях контракта для глав администраций муниципальных районов (городских округов) в Республике Мордовия в части осуществления государственных полномочий"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 Закон Республики Мордовия от 7 июля 2003 г. N 32-З "Об обороте земель сельскохозяйственного назначения в Республике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 Закон Республики Мордовия от 19 ноября 2002 г. N 48-З "О Государственном флаге Республики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 Закон Республики Мордовия от 19 ноября 2002 г. N 49-З "О Государственном гербе Республики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 Закон Республики Мордовия от 19 ноября 2002 г. N 50-З "О Государственном гимне Республики Мордовия"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 Закон Республики Мордовия от 12 июля 2002 г. N 32-З "О порядке назначения представителей общественности в квалификационную коллегию судей Республики Мордовия"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 Закон Республики Мордовия от 23 мая 2002 г. N 11-З "О приватизации государственного имущества Республики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 Закон Республики Мордовия от 21 февраля 2002 г. N 10-З "О правовых актах Республики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 Закон Республики Мордовия от 9 ноября 2000 г. N 54-З "Об участии граждан Российской Федерации, проживающих на территории Республики Мордовия, в обеспечении правопорядка"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 Закон Республики Мордовия от 8 июня 1999 г. N 30-З "О муниципальной службе в Республике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 Закон Республики Мордовия от 9 марта 1999 г. N 14-З "О защите трудовых прав граждан на территории Республики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 Закон Республики Мордовия от 30 ноября 1998 г. N 48-З "Об образовании в Республике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 Закон Республики Мордовия от 28 февраля 1997 г. N 17-З "О статусе депутата Государственного Собрания Республики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 Закон Республики Мордовия от 13 июня 1996 г. N 22-З "О профессиональных союзах, их правах и гарантиях деятельности"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 Закон Республики Мордовия от 10 марта 1995 г. N 62-I "О комитетах и комиссиях Государственного Собрания Республики Мордовия" (с изменениями и дополнениями)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 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0" w:afterAutospacing="0" w:line="450" w:lineRule="atLeast"/>
        <w:textAlignment w:val="baseline"/>
        <w:rPr>
          <w:color w:val="333333"/>
        </w:rPr>
      </w:pPr>
      <w:r w:rsidRPr="00335800">
        <w:rPr>
          <w:rStyle w:val="Strong"/>
          <w:color w:val="333333"/>
          <w:bdr w:val="none" w:sz="0" w:space="0" w:color="auto" w:frame="1"/>
        </w:rPr>
        <w:t> Полномочия местного самоуправления – это закрепляемые нормами муниципального права за населением муниципальных образований, органами местного самоуправления и должностными лицами местного самоуправления права и обязанности, необходимые для осуществления задач и функций местного самоуправления на территории муниципальных образований.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 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Полномочия местного самоуправления можно подразделить на три основные группы: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1) полномочия, закрепленные Конституцией РФ и законами;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2) «собственные», т.е. полномочия, которые устанавливаются органами местного самоуправления в соответствии с уставами муниципальных образований;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3) отдельные государственные полномочия, которыми федеральным законом или законами субъектов Российской Федерации могут наделяться органы местного самоуправления.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Значительная часть полномочий местного самоуправления реализуется непосредственно населением муниципальных образований. Формы реализации полномочий непосредственно населением были рассмотрены в предыдущей главе. Поэтому содержимое данной главы будет посвящено полномочиям, реализуемым органами и должностными лицами местного самоуправления.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Полномочия органов местного самоуправления и должностных лиц местного самоуправления закрепляются в настоящее время в соответствии с федеральными законами, законами субъектов РФ в уставах муниципальных образований, других нормативных правовых актах муниципальных образований, определяющих статус органов местного самоуправления (положениях, регламентах и т.д.).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Полномочия органов местного самоуправления по решению вопросов местного значения выделены в отдельную статью Закона «Об общих принципах…» - ст.17. Полномочия являются общими для всех типов муниципальных образований и включают в себя: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1) принятие устава муниципального образования и внесение в него изменений и дополнений, издание муниципальных правовых актов;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2) установление официальных символов муниципального образования;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3) создание муниципальных предприятий и учреждений, финансирование муниципальных учреждений, формирование и размещение муниципального заказа;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45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4) установление тарифов на услуги, предоставляемые муниципальными предприятиями и учреждениями, если иное не предусмотрено федеральными законами;</w:t>
      </w:r>
    </w:p>
    <w:p w:rsidR="0078151F" w:rsidRPr="00335800" w:rsidRDefault="0078151F" w:rsidP="00335800">
      <w:pPr>
        <w:pStyle w:val="NormalWeb"/>
        <w:shd w:val="clear" w:color="auto" w:fill="EBEBEB"/>
        <w:spacing w:before="0" w:beforeAutospacing="0" w:after="0" w:afterAutospacing="0" w:line="450" w:lineRule="atLeast"/>
        <w:textAlignment w:val="baseline"/>
        <w:rPr>
          <w:color w:val="333333"/>
        </w:rPr>
      </w:pPr>
      <w:r w:rsidRPr="00335800">
        <w:rPr>
          <w:color w:val="333333"/>
        </w:rPr>
        <w:t>5)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</w:t>
      </w:r>
    </w:p>
    <w:p w:rsidR="0078151F" w:rsidRPr="00C51BED" w:rsidRDefault="0078151F" w:rsidP="00C51BED"/>
    <w:sectPr w:rsidR="0078151F" w:rsidRPr="00C51BED" w:rsidSect="00781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1BED"/>
    <w:rsid w:val="00335800"/>
    <w:rsid w:val="0078151F"/>
    <w:rsid w:val="00C51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358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335800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230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0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9</Pages>
  <Words>1993</Words>
  <Characters>11362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законов Республики Мордовия, определяющих полномочия, задачи и функции органов местного самоуправления и структурных подразделений указанных органов</dc:title>
  <dc:subject/>
  <dc:creator>zam</dc:creator>
  <cp:keywords/>
  <dc:description/>
  <cp:lastModifiedBy>zam</cp:lastModifiedBy>
  <cp:revision>1</cp:revision>
  <dcterms:created xsi:type="dcterms:W3CDTF">2018-01-11T08:44:00Z</dcterms:created>
  <dcterms:modified xsi:type="dcterms:W3CDTF">2018-01-11T09:24:00Z</dcterms:modified>
</cp:coreProperties>
</file>