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357" w:rsidRDefault="00242357" w:rsidP="00160E78">
      <w:pPr>
        <w:outlineLvl w:val="0"/>
        <w:rPr>
          <w:szCs w:val="28"/>
        </w:rPr>
      </w:pPr>
    </w:p>
    <w:p w:rsidR="00242357" w:rsidRDefault="00242357" w:rsidP="00160E78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ПОСЕЛЕНИЯТЕМНИКОВСКОГО МУНИЦИПАЛЬНОГО РАЙОНА</w:t>
      </w:r>
    </w:p>
    <w:p w:rsidR="00242357" w:rsidRDefault="00242357" w:rsidP="00160E78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242357" w:rsidRDefault="00242357" w:rsidP="00160E78">
      <w:pPr>
        <w:jc w:val="center"/>
        <w:rPr>
          <w:szCs w:val="28"/>
        </w:rPr>
      </w:pPr>
    </w:p>
    <w:p w:rsidR="00242357" w:rsidRDefault="00242357" w:rsidP="00160E78">
      <w:pPr>
        <w:jc w:val="center"/>
        <w:rPr>
          <w:szCs w:val="28"/>
        </w:rPr>
      </w:pPr>
    </w:p>
    <w:p w:rsidR="00242357" w:rsidRPr="00990A2C" w:rsidRDefault="00242357" w:rsidP="00160E78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242357" w:rsidRDefault="00242357" w:rsidP="00160E7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242357" w:rsidRDefault="00242357" w:rsidP="00160E78">
      <w:pPr>
        <w:tabs>
          <w:tab w:val="left" w:pos="3195"/>
        </w:tabs>
        <w:rPr>
          <w:szCs w:val="28"/>
        </w:rPr>
      </w:pPr>
      <w:r>
        <w:rPr>
          <w:szCs w:val="28"/>
        </w:rPr>
        <w:t>01 декабря  2017 года                                                                                       № 43</w:t>
      </w:r>
    </w:p>
    <w:p w:rsidR="00242357" w:rsidRDefault="00242357" w:rsidP="00160E78">
      <w:pPr>
        <w:tabs>
          <w:tab w:val="left" w:pos="3195"/>
        </w:tabs>
        <w:rPr>
          <w:szCs w:val="28"/>
        </w:rPr>
      </w:pPr>
    </w:p>
    <w:p w:rsidR="00242357" w:rsidRDefault="00242357" w:rsidP="00160E78">
      <w:pPr>
        <w:tabs>
          <w:tab w:val="left" w:pos="3195"/>
        </w:tabs>
        <w:jc w:val="center"/>
        <w:rPr>
          <w:szCs w:val="28"/>
        </w:rPr>
      </w:pPr>
      <w:r>
        <w:rPr>
          <w:szCs w:val="28"/>
        </w:rPr>
        <w:t>д.Русское Тювеево</w:t>
      </w:r>
    </w:p>
    <w:p w:rsidR="00242357" w:rsidRDefault="00242357" w:rsidP="00160E78">
      <w:pPr>
        <w:jc w:val="center"/>
      </w:pPr>
    </w:p>
    <w:p w:rsidR="00242357" w:rsidRDefault="00242357" w:rsidP="00160E78">
      <w:pPr>
        <w:jc w:val="center"/>
        <w:rPr>
          <w:szCs w:val="28"/>
        </w:rPr>
      </w:pPr>
      <w:r w:rsidRPr="00912603">
        <w:rPr>
          <w:b/>
          <w:szCs w:val="28"/>
        </w:rPr>
        <w:t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3 квартал 2017 года</w:t>
      </w:r>
      <w:r>
        <w:rPr>
          <w:szCs w:val="28"/>
        </w:rPr>
        <w:t>.</w:t>
      </w:r>
    </w:p>
    <w:p w:rsidR="00242357" w:rsidRDefault="00242357" w:rsidP="00160E78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242357" w:rsidRPr="006F3022" w:rsidRDefault="00242357" w:rsidP="006F3022">
      <w:pPr>
        <w:pStyle w:val="NoSpacing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6F3022">
        <w:rPr>
          <w:rFonts w:ascii="Times New Roman" w:hAnsi="Times New Roman"/>
          <w:sz w:val="28"/>
          <w:szCs w:val="28"/>
        </w:rPr>
        <w:t xml:space="preserve">Заслушав и обсудив доклад </w:t>
      </w:r>
      <w:r>
        <w:rPr>
          <w:rFonts w:ascii="Times New Roman" w:hAnsi="Times New Roman"/>
          <w:sz w:val="28"/>
          <w:szCs w:val="28"/>
        </w:rPr>
        <w:t>г</w:t>
      </w:r>
      <w:r w:rsidRPr="006F3022">
        <w:rPr>
          <w:rFonts w:ascii="Times New Roman" w:hAnsi="Times New Roman"/>
          <w:sz w:val="28"/>
          <w:szCs w:val="28"/>
        </w:rPr>
        <w:t xml:space="preserve">лавного  бухгалтера </w:t>
      </w:r>
      <w:r>
        <w:rPr>
          <w:rFonts w:ascii="Times New Roman" w:hAnsi="Times New Roman"/>
          <w:sz w:val="28"/>
          <w:szCs w:val="28"/>
        </w:rPr>
        <w:t>Комаровой В.Н.</w:t>
      </w:r>
      <w:r w:rsidRPr="006F3022">
        <w:rPr>
          <w:rFonts w:ascii="Times New Roman" w:hAnsi="Times New Roman"/>
          <w:sz w:val="28"/>
          <w:szCs w:val="28"/>
        </w:rPr>
        <w:t xml:space="preserve"> об </w:t>
      </w:r>
      <w:r>
        <w:rPr>
          <w:rFonts w:ascii="Times New Roman" w:hAnsi="Times New Roman"/>
          <w:sz w:val="28"/>
          <w:szCs w:val="28"/>
        </w:rPr>
        <w:t>и</w:t>
      </w:r>
      <w:r w:rsidRPr="006F3022">
        <w:rPr>
          <w:rFonts w:ascii="Times New Roman" w:hAnsi="Times New Roman"/>
          <w:sz w:val="28"/>
          <w:szCs w:val="28"/>
        </w:rPr>
        <w:t xml:space="preserve">сполнении бюджета </w:t>
      </w:r>
      <w:r>
        <w:rPr>
          <w:rFonts w:ascii="Times New Roman" w:hAnsi="Times New Roman"/>
          <w:sz w:val="28"/>
          <w:szCs w:val="28"/>
        </w:rPr>
        <w:t xml:space="preserve">Русско-Тювеевского сельского поселения </w:t>
      </w:r>
      <w:r w:rsidRPr="006F3022">
        <w:rPr>
          <w:rFonts w:ascii="Times New Roman" w:hAnsi="Times New Roman"/>
          <w:sz w:val="28"/>
          <w:szCs w:val="28"/>
        </w:rPr>
        <w:t xml:space="preserve">Темниковского муниципального района Республики Мордовия за  3 квартал 2017 года Совет депутатов </w:t>
      </w:r>
      <w:r>
        <w:rPr>
          <w:rFonts w:ascii="Times New Roman" w:hAnsi="Times New Roman"/>
          <w:sz w:val="28"/>
          <w:szCs w:val="28"/>
        </w:rPr>
        <w:t>Русско-Тювеев</w:t>
      </w:r>
      <w:r w:rsidRPr="006F3022">
        <w:rPr>
          <w:rFonts w:ascii="Times New Roman" w:hAnsi="Times New Roman"/>
          <w:sz w:val="28"/>
          <w:szCs w:val="28"/>
        </w:rPr>
        <w:t>ского  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6F3022">
        <w:rPr>
          <w:rFonts w:ascii="Times New Roman" w:hAnsi="Times New Roman"/>
          <w:sz w:val="28"/>
          <w:szCs w:val="28"/>
        </w:rPr>
        <w:t>р е ш и л</w:t>
      </w:r>
      <w:r>
        <w:rPr>
          <w:rFonts w:ascii="Times New Roman" w:hAnsi="Times New Roman"/>
          <w:sz w:val="28"/>
          <w:szCs w:val="28"/>
        </w:rPr>
        <w:t>:</w:t>
      </w:r>
    </w:p>
    <w:p w:rsidR="00242357" w:rsidRDefault="00242357" w:rsidP="009E70AE">
      <w:pPr>
        <w:spacing w:line="360" w:lineRule="auto"/>
        <w:jc w:val="both"/>
      </w:pPr>
      <w:r>
        <w:rPr>
          <w:color w:val="000000"/>
          <w:szCs w:val="28"/>
        </w:rPr>
        <w:t xml:space="preserve"> </w:t>
      </w:r>
      <w:r>
        <w:t xml:space="preserve">         1.</w:t>
      </w:r>
      <w:r w:rsidRPr="0042130F">
        <w:t xml:space="preserve"> Утвердить о</w:t>
      </w:r>
      <w:r>
        <w:t>тчет об исполнении бюджета по администрации Русско-Тювеевского  сельского поселения Темниковского  муниципального района Республики Мордовия за 3 квартал 2017 года. (см.приложение )</w:t>
      </w:r>
      <w:r w:rsidRPr="00B470BE">
        <w:t xml:space="preserve"> </w:t>
      </w:r>
    </w:p>
    <w:p w:rsidR="00242357" w:rsidRPr="00B470BE" w:rsidRDefault="00242357" w:rsidP="009E70AE">
      <w:pPr>
        <w:pStyle w:val="NoSpacing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70BE">
        <w:rPr>
          <w:rFonts w:ascii="Times New Roman" w:hAnsi="Times New Roman"/>
          <w:sz w:val="28"/>
          <w:szCs w:val="28"/>
        </w:rPr>
        <w:t xml:space="preserve">2. Опубликовать настоящее решение в  информационном бюллетене и разместить на официальном сайте  администрации </w:t>
      </w:r>
      <w:r w:rsidRPr="00B470BE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B470BE">
        <w:rPr>
          <w:rFonts w:ascii="Times New Roman" w:hAnsi="Times New Roman"/>
          <w:sz w:val="28"/>
          <w:szCs w:val="28"/>
        </w:rPr>
        <w:t xml:space="preserve">  сельского поселения в сети «Интернет»</w:t>
      </w:r>
      <w:r>
        <w:rPr>
          <w:rFonts w:ascii="Times New Roman" w:hAnsi="Times New Roman"/>
          <w:sz w:val="28"/>
          <w:szCs w:val="28"/>
        </w:rPr>
        <w:t>.</w:t>
      </w:r>
    </w:p>
    <w:p w:rsidR="00242357" w:rsidRDefault="00242357" w:rsidP="00160E78">
      <w:pPr>
        <w:ind w:right="-82" w:firstLine="709"/>
        <w:jc w:val="both"/>
        <w:rPr>
          <w:szCs w:val="28"/>
        </w:rPr>
      </w:pPr>
    </w:p>
    <w:p w:rsidR="00242357" w:rsidRDefault="00242357" w:rsidP="00160E78">
      <w:pPr>
        <w:rPr>
          <w:szCs w:val="28"/>
        </w:rPr>
      </w:pPr>
      <w:r w:rsidRPr="00E54197">
        <w:rPr>
          <w:szCs w:val="28"/>
        </w:rPr>
        <w:t>И.о.главы Русско-Тювеевского</w:t>
      </w:r>
      <w:r>
        <w:rPr>
          <w:szCs w:val="28"/>
        </w:rPr>
        <w:t xml:space="preserve">  </w:t>
      </w:r>
    </w:p>
    <w:p w:rsidR="00242357" w:rsidRDefault="00242357" w:rsidP="00160E78">
      <w:pPr>
        <w:rPr>
          <w:szCs w:val="28"/>
        </w:rPr>
      </w:pPr>
      <w:r w:rsidRPr="00E54197">
        <w:rPr>
          <w:szCs w:val="28"/>
        </w:rPr>
        <w:t xml:space="preserve">сельского </w:t>
      </w:r>
      <w:r>
        <w:rPr>
          <w:szCs w:val="28"/>
        </w:rPr>
        <w:t>п</w:t>
      </w:r>
      <w:r w:rsidRPr="00E54197">
        <w:rPr>
          <w:szCs w:val="28"/>
        </w:rPr>
        <w:t>оселения</w:t>
      </w:r>
      <w:r>
        <w:rPr>
          <w:szCs w:val="28"/>
        </w:rPr>
        <w:t xml:space="preserve">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Ф.Ф.Леонович</w:t>
      </w:r>
    </w:p>
    <w:p w:rsidR="00242357" w:rsidRDefault="00242357" w:rsidP="00160E78">
      <w:pPr>
        <w:rPr>
          <w:szCs w:val="28"/>
        </w:rPr>
      </w:pPr>
    </w:p>
    <w:p w:rsidR="00242357" w:rsidRDefault="00242357" w:rsidP="00160E78">
      <w:pPr>
        <w:rPr>
          <w:szCs w:val="28"/>
        </w:rPr>
      </w:pPr>
    </w:p>
    <w:p w:rsidR="00242357" w:rsidRDefault="00242357" w:rsidP="00160E78">
      <w:pPr>
        <w:rPr>
          <w:szCs w:val="28"/>
        </w:rPr>
      </w:pPr>
    </w:p>
    <w:p w:rsidR="00242357" w:rsidRDefault="00242357" w:rsidP="00160E78">
      <w:pPr>
        <w:rPr>
          <w:szCs w:val="28"/>
        </w:rPr>
      </w:pPr>
    </w:p>
    <w:p w:rsidR="00242357" w:rsidRDefault="00242357" w:rsidP="00160E78">
      <w:pPr>
        <w:rPr>
          <w:szCs w:val="28"/>
        </w:rPr>
      </w:pPr>
    </w:p>
    <w:p w:rsidR="00242357" w:rsidRDefault="00242357" w:rsidP="00160E78">
      <w:pPr>
        <w:rPr>
          <w:szCs w:val="28"/>
        </w:rPr>
      </w:pPr>
    </w:p>
    <w:p w:rsidR="00242357" w:rsidRDefault="00242357" w:rsidP="00160E78">
      <w:pPr>
        <w:rPr>
          <w:szCs w:val="28"/>
        </w:rPr>
      </w:pPr>
    </w:p>
    <w:p w:rsidR="00242357" w:rsidRDefault="00242357" w:rsidP="00160E78">
      <w:pPr>
        <w:rPr>
          <w:szCs w:val="28"/>
        </w:rPr>
        <w:sectPr w:rsidR="00242357" w:rsidSect="00045A0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42357" w:rsidRDefault="00242357" w:rsidP="00160E78">
      <w:pPr>
        <w:rPr>
          <w:szCs w:val="28"/>
        </w:rPr>
      </w:pPr>
    </w:p>
    <w:p w:rsidR="00242357" w:rsidRDefault="00242357"/>
    <w:p w:rsidR="00242357" w:rsidRPr="00045A0D" w:rsidRDefault="00242357" w:rsidP="00045A0D">
      <w:pPr>
        <w:tabs>
          <w:tab w:val="left" w:pos="6878"/>
        </w:tabs>
        <w:jc w:val="right"/>
        <w:rPr>
          <w:sz w:val="20"/>
        </w:rPr>
      </w:pPr>
      <w:r>
        <w:tab/>
      </w:r>
      <w:r w:rsidRPr="00637E8F">
        <w:rPr>
          <w:b/>
        </w:rPr>
        <w:t xml:space="preserve">   </w:t>
      </w:r>
      <w:r w:rsidRPr="00637E8F">
        <w:t xml:space="preserve"> </w:t>
      </w:r>
      <w:r>
        <w:rPr>
          <w:sz w:val="20"/>
        </w:rPr>
        <w:t>Приложение</w:t>
      </w:r>
    </w:p>
    <w:p w:rsidR="00242357" w:rsidRPr="00045A0D" w:rsidRDefault="00242357" w:rsidP="00045A0D">
      <w:pPr>
        <w:tabs>
          <w:tab w:val="left" w:pos="6878"/>
        </w:tabs>
        <w:jc w:val="right"/>
        <w:rPr>
          <w:sz w:val="20"/>
        </w:rPr>
      </w:pPr>
      <w:r w:rsidRPr="00045A0D">
        <w:rPr>
          <w:sz w:val="20"/>
        </w:rPr>
        <w:t xml:space="preserve">                                                                                                             к решению Совета депутатов</w:t>
      </w:r>
    </w:p>
    <w:p w:rsidR="00242357" w:rsidRPr="00045A0D" w:rsidRDefault="00242357" w:rsidP="00045A0D">
      <w:pPr>
        <w:tabs>
          <w:tab w:val="left" w:pos="6878"/>
        </w:tabs>
        <w:jc w:val="right"/>
        <w:rPr>
          <w:sz w:val="20"/>
        </w:rPr>
      </w:pPr>
      <w:r w:rsidRPr="00045A0D">
        <w:rPr>
          <w:sz w:val="20"/>
        </w:rPr>
        <w:t xml:space="preserve">                                                                                                                      Русско-Тювеевского сельского поселения Темниковского </w:t>
      </w:r>
    </w:p>
    <w:p w:rsidR="00242357" w:rsidRPr="00045A0D" w:rsidRDefault="00242357" w:rsidP="00045A0D">
      <w:pPr>
        <w:tabs>
          <w:tab w:val="left" w:pos="6878"/>
        </w:tabs>
        <w:jc w:val="right"/>
        <w:rPr>
          <w:sz w:val="20"/>
        </w:rPr>
      </w:pPr>
      <w:r w:rsidRPr="00045A0D">
        <w:rPr>
          <w:sz w:val="20"/>
        </w:rPr>
        <w:t>муниципального района</w:t>
      </w:r>
    </w:p>
    <w:p w:rsidR="00242357" w:rsidRPr="00045A0D" w:rsidRDefault="00242357" w:rsidP="00045A0D">
      <w:pPr>
        <w:tabs>
          <w:tab w:val="left" w:pos="6878"/>
        </w:tabs>
        <w:jc w:val="right"/>
        <w:rPr>
          <w:sz w:val="20"/>
        </w:rPr>
      </w:pPr>
      <w:r w:rsidRPr="00045A0D">
        <w:rPr>
          <w:sz w:val="20"/>
        </w:rPr>
        <w:t xml:space="preserve">                                                                                                             от </w:t>
      </w:r>
      <w:r>
        <w:rPr>
          <w:sz w:val="20"/>
        </w:rPr>
        <w:t>01</w:t>
      </w:r>
      <w:r w:rsidRPr="00045A0D">
        <w:rPr>
          <w:sz w:val="20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Pr="00045A0D">
          <w:rPr>
            <w:sz w:val="20"/>
          </w:rPr>
          <w:t>2017 г</w:t>
        </w:r>
      </w:smartTag>
      <w:r w:rsidRPr="00045A0D">
        <w:rPr>
          <w:sz w:val="20"/>
        </w:rPr>
        <w:t xml:space="preserve">. № </w:t>
      </w:r>
      <w:r>
        <w:rPr>
          <w:sz w:val="20"/>
        </w:rPr>
        <w:t>43</w:t>
      </w:r>
    </w:p>
    <w:p w:rsidR="00242357" w:rsidRDefault="00242357"/>
    <w:p w:rsidR="00242357" w:rsidRDefault="00242357"/>
    <w:tbl>
      <w:tblPr>
        <w:tblpPr w:leftFromText="180" w:rightFromText="180" w:vertAnchor="text" w:horzAnchor="page" w:tblpX="1" w:tblpY="-78"/>
        <w:tblW w:w="16930" w:type="dxa"/>
        <w:tblLook w:val="0000"/>
      </w:tblPr>
      <w:tblGrid>
        <w:gridCol w:w="1855"/>
        <w:gridCol w:w="236"/>
        <w:gridCol w:w="842"/>
        <w:gridCol w:w="601"/>
        <w:gridCol w:w="483"/>
        <w:gridCol w:w="724"/>
        <w:gridCol w:w="331"/>
        <w:gridCol w:w="331"/>
        <w:gridCol w:w="661"/>
        <w:gridCol w:w="483"/>
        <w:gridCol w:w="1324"/>
        <w:gridCol w:w="1223"/>
        <w:gridCol w:w="1161"/>
        <w:gridCol w:w="1091"/>
        <w:gridCol w:w="1605"/>
        <w:gridCol w:w="1417"/>
        <w:gridCol w:w="1339"/>
        <w:gridCol w:w="1223"/>
      </w:tblGrid>
      <w:tr w:rsidR="00242357" w:rsidRPr="00045A0D" w:rsidTr="00045A0D">
        <w:trPr>
          <w:trHeight w:val="240"/>
        </w:trPr>
        <w:tc>
          <w:tcPr>
            <w:tcW w:w="12951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ОТЧЕТ  ОБ  ИСПОЛНЕНИИ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40"/>
        </w:trPr>
        <w:tc>
          <w:tcPr>
            <w:tcW w:w="12951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40"/>
        </w:trPr>
        <w:tc>
          <w:tcPr>
            <w:tcW w:w="12951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40"/>
        </w:trPr>
        <w:tc>
          <w:tcPr>
            <w:tcW w:w="12951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КОДЫ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Форма по ОКУД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0503127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3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на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 xml:space="preserve">«01» октября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045A0D">
                <w:rPr>
                  <w:rFonts w:ascii="Arial" w:hAnsi="Arial" w:cs="Arial"/>
                  <w:sz w:val="16"/>
                  <w:szCs w:val="16"/>
                  <w:lang w:eastAsia="ru-RU"/>
                </w:rPr>
                <w:t>2017 г</w:t>
              </w:r>
            </w:smartTag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01.10.2017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439"/>
        </w:trPr>
        <w:tc>
          <w:tcPr>
            <w:tcW w:w="606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282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FFFF"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по ОКПО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04303157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439"/>
        </w:trPr>
        <w:tc>
          <w:tcPr>
            <w:tcW w:w="606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 xml:space="preserve">главный администратор, администратор источников финансирования </w:t>
            </w: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дефицита бюджета</w:t>
            </w:r>
          </w:p>
        </w:tc>
        <w:tc>
          <w:tcPr>
            <w:tcW w:w="5282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Глава по БК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бюджета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8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по ОКТМО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89249824001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4017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Периодичность: месячная,квартальная, годовая</w:t>
            </w: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Единица измерения: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по ОКЕИ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383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59"/>
        </w:trPr>
        <w:tc>
          <w:tcPr>
            <w:tcW w:w="14368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1. Доходы бюджета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013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Код дохода</w:t>
            </w: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0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439"/>
        </w:trPr>
        <w:tc>
          <w:tcPr>
            <w:tcW w:w="293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013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01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40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Доходы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3013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2 818 600,00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2 012 505,11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2 012 505,11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818 434,91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ind w:firstLineChars="200" w:firstLine="76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8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3015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19 900,00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20 069,58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20 069,58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65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81,63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81,63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918,37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659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249,62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249,62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1 750,38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178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1010203001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63,24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63,24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1 136,76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1999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1010203001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1 300,00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25,00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1 275,00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178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629,03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629,03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19 370,97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1339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73,22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73,22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6 426,78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1560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137 400,00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64 478,92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64 478,92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72 921,08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11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49 665,97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49 665,97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70 334,03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1560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7 964,58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7 964,58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2 035,42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11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700,88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700,88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2 399,12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178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1110904510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76 200,00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88 370,44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88 370,44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439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Прочие субсидии бюджетам сельских поселений 7601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2022999910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2 007 000,00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1 414 500,00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1 414 500,00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592 500,00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88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 7715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2023002410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7715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11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2023511810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5118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29 100,00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29 100,00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29 100,00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178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4201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4201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250 500,00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248 300,00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248 300,00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2 200,00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178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4220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4220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178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4304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4304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8 033,00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8 033,00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16 067,00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30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40"/>
        </w:trPr>
        <w:tc>
          <w:tcPr>
            <w:tcW w:w="14368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2. Расходы бюджета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013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Код расхода</w:t>
            </w: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527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562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242357" w:rsidRPr="00045A0D" w:rsidTr="00045A0D">
        <w:trPr>
          <w:trHeight w:val="660"/>
        </w:trPr>
        <w:tc>
          <w:tcPr>
            <w:tcW w:w="293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013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12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01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</w:tr>
      <w:tr w:rsidR="00242357" w:rsidRPr="00045A0D" w:rsidTr="00045A0D">
        <w:trPr>
          <w:trHeight w:val="240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Расходы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3013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2 818 600,00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2 818 600,00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1 919 968,39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1 919 968,39</w:t>
            </w:r>
          </w:p>
        </w:tc>
        <w:tc>
          <w:tcPr>
            <w:tcW w:w="133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973 942,24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973 942,24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ind w:firstLineChars="200" w:firstLine="76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1999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206 200,00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206 200,00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180 729,00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180 729,00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25 471,00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25 471,00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62 300,00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62 300,00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27 205,54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27 205,54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35 094,46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35 094,46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19203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42 790,54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42 790,54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32 471,71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32 471,71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3 631,00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3 631,00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6 369,00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6 369,00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22 254,00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22 254,00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3 010,95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3 010,95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1 989,05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1 989,05</w:t>
            </w:r>
          </w:p>
        </w:tc>
      </w:tr>
      <w:tr w:rsidR="00242357" w:rsidRPr="00045A0D" w:rsidTr="00045A0D">
        <w:trPr>
          <w:trHeight w:val="1999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400 900,00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400 900,00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353 554,00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353 554,00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47 346,00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47 346,00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121 500,00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121 500,00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50 850,26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50 850,26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70 649,74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70 649,74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250 200,00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250 200,00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134 234,70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134 234,70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115 965,30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115 965,30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42200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79 858,09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79 858,09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141,91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141,91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17302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42357" w:rsidRPr="00045A0D" w:rsidTr="00045A0D">
        <w:trPr>
          <w:trHeight w:val="1999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35 404,00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35 404,00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17 702,00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17 702,00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17 702,00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17 702,00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9 655,20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9 655,20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4 827,60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4 827,60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4 827,60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4 827,60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13 140,80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13 140,80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6 570,40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6 570,40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6 570,40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6 570,40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13001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274 600,00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274 600,00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248 247,00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248 247,00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26 353,00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26 353,00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0501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161 200,00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161 200,00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161 200,00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161 200,00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37 643,20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37 643,20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82 356,80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82 356,80</w:t>
            </w:r>
          </w:p>
        </w:tc>
      </w:tr>
      <w:tr w:rsidR="00242357" w:rsidRPr="00045A0D" w:rsidTr="00045A0D">
        <w:trPr>
          <w:trHeight w:val="1339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Взнос в уставный капитал открытого акционерного общества «Всероссийский научный центр по безопасности биологически активных веществ», г. Старая Купавна, Московская область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61140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48,38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48,38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61140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455 400,00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455 400,00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39 436,48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39 436,48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415 963,52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415 963,52</w:t>
            </w:r>
          </w:p>
        </w:tc>
      </w:tr>
      <w:tr w:rsidR="00242357" w:rsidRPr="00045A0D" w:rsidTr="00045A0D">
        <w:trPr>
          <w:trHeight w:val="1339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Взнос в уставный капитал открытого акционерного общества «Всероссийский научный центр по безопасности биологически активных веществ», г. Старая Купавна, Московская область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84 522,98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84 522,98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295 498,92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295 498,92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-210 975,94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-210 975,94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415 477,02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415 477,02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338 725,58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338 725,58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76 751,44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76 751,44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42357" w:rsidRPr="00045A0D" w:rsidRDefault="00242357" w:rsidP="00045A0D">
            <w:pPr>
              <w:ind w:firstLineChars="200" w:firstLine="76"/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89 400,00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89 400,00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21 487,04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21 487,04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67 912,96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67 912,96</w:t>
            </w:r>
          </w:p>
        </w:tc>
      </w:tr>
      <w:tr w:rsidR="00242357" w:rsidRPr="00045A0D" w:rsidTr="00045A0D">
        <w:trPr>
          <w:trHeight w:val="480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Результат исполнения бюджета (дефицит / профицит )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3013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92 536,72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92 536,72</w:t>
            </w:r>
          </w:p>
        </w:tc>
        <w:tc>
          <w:tcPr>
            <w:tcW w:w="133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013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40"/>
        </w:trPr>
        <w:tc>
          <w:tcPr>
            <w:tcW w:w="12951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013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Код источника финансирования</w:t>
            </w: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0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439"/>
        </w:trPr>
        <w:tc>
          <w:tcPr>
            <w:tcW w:w="293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013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01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480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Источники финансирования дефицита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3013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-8 013,74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-8 013,74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40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ind w:firstLineChars="200" w:firstLine="76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013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480"/>
        </w:trPr>
        <w:tc>
          <w:tcPr>
            <w:tcW w:w="293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2357" w:rsidRPr="00045A0D" w:rsidRDefault="00242357" w:rsidP="00045A0D">
            <w:pPr>
              <w:ind w:firstLineChars="200" w:firstLine="86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3013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40"/>
        </w:trPr>
        <w:tc>
          <w:tcPr>
            <w:tcW w:w="293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357" w:rsidRPr="00045A0D" w:rsidRDefault="00242357" w:rsidP="00045A0D">
            <w:pPr>
              <w:ind w:firstLineChars="400" w:firstLine="152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480"/>
        </w:trPr>
        <w:tc>
          <w:tcPr>
            <w:tcW w:w="293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357" w:rsidRPr="00045A0D" w:rsidRDefault="00242357" w:rsidP="00045A0D">
            <w:pPr>
              <w:ind w:firstLineChars="200" w:firstLine="86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3013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40"/>
        </w:trPr>
        <w:tc>
          <w:tcPr>
            <w:tcW w:w="293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357" w:rsidRPr="00045A0D" w:rsidRDefault="00242357" w:rsidP="00045A0D">
            <w:pPr>
              <w:ind w:firstLineChars="400" w:firstLine="152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40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357" w:rsidRPr="00045A0D" w:rsidRDefault="00242357" w:rsidP="00045A0D">
            <w:pPr>
              <w:ind w:firstLineChars="200" w:firstLine="86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301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40"/>
        </w:trPr>
        <w:tc>
          <w:tcPr>
            <w:tcW w:w="293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2357" w:rsidRPr="00045A0D" w:rsidRDefault="00242357" w:rsidP="00045A0D">
            <w:pPr>
              <w:ind w:firstLineChars="400" w:firstLine="152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увеличение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3013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40"/>
        </w:trPr>
        <w:tc>
          <w:tcPr>
            <w:tcW w:w="293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2357" w:rsidRPr="00045A0D" w:rsidRDefault="00242357" w:rsidP="00045A0D">
            <w:pPr>
              <w:ind w:firstLineChars="400" w:firstLine="152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уменьшение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3013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480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357" w:rsidRPr="00045A0D" w:rsidRDefault="00242357" w:rsidP="00045A0D">
            <w:pPr>
              <w:ind w:firstLineChars="200" w:firstLine="86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Изменение остатков по расчетам (стр. 810 + стр. 820)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301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-8 013,74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-8 013,74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882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357" w:rsidRPr="00045A0D" w:rsidRDefault="00242357" w:rsidP="00045A0D">
            <w:pPr>
              <w:ind w:firstLineChars="400" w:firstLine="152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</w:t>
            </w: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br/>
              <w:t>(стр. 811 + стр. 812)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301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-8 013,74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-8 013,74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59"/>
        </w:trPr>
        <w:tc>
          <w:tcPr>
            <w:tcW w:w="2933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42357" w:rsidRPr="00045A0D" w:rsidRDefault="00242357" w:rsidP="00045A0D">
            <w:pPr>
              <w:ind w:firstLineChars="600" w:firstLine="228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013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20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660"/>
        </w:trPr>
        <w:tc>
          <w:tcPr>
            <w:tcW w:w="293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357" w:rsidRPr="00045A0D" w:rsidRDefault="00242357" w:rsidP="00045A0D">
            <w:pPr>
              <w:ind w:firstLineChars="600" w:firstLine="228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3013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-2 012 505,11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-2 012 505,11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660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357" w:rsidRPr="00045A0D" w:rsidRDefault="00242357" w:rsidP="00045A0D">
            <w:pPr>
              <w:ind w:firstLineChars="600" w:firstLine="228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301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2 004 491,37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2 004 491,37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439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357" w:rsidRPr="00045A0D" w:rsidRDefault="00242357" w:rsidP="00045A0D">
            <w:pPr>
              <w:ind w:firstLineChars="400" w:firstLine="152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301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40"/>
        </w:trPr>
        <w:tc>
          <w:tcPr>
            <w:tcW w:w="2933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42357" w:rsidRPr="00045A0D" w:rsidRDefault="00242357" w:rsidP="00045A0D">
            <w:pPr>
              <w:ind w:firstLineChars="600" w:firstLine="228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013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439"/>
        </w:trPr>
        <w:tc>
          <w:tcPr>
            <w:tcW w:w="293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357" w:rsidRPr="00045A0D" w:rsidRDefault="00242357" w:rsidP="00045A0D">
            <w:pPr>
              <w:ind w:firstLineChars="600" w:firstLine="228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увеличение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3013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439"/>
        </w:trPr>
        <w:tc>
          <w:tcPr>
            <w:tcW w:w="2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357" w:rsidRPr="00045A0D" w:rsidRDefault="00242357" w:rsidP="00045A0D">
            <w:pPr>
              <w:ind w:firstLineChars="600" w:firstLine="228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уменьшение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3013" w:type="dxa"/>
            <w:gridSpan w:val="6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CFFCC"/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40"/>
        </w:trPr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3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Ф.Ф.Леонович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4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Руководитель финансово- экономической службы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40"/>
        </w:trPr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045A0D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30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045A0D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4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045A0D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045A0D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40"/>
        </w:trPr>
        <w:tc>
          <w:tcPr>
            <w:tcW w:w="209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Главный бухгалтер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3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45A0D">
              <w:rPr>
                <w:rFonts w:ascii="Arial" w:hAnsi="Arial" w:cs="Arial"/>
                <w:sz w:val="18"/>
                <w:szCs w:val="18"/>
                <w:lang w:eastAsia="ru-RU"/>
              </w:rPr>
              <w:t>В.Н. Комарова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045A0D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30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045A0D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29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CFFFF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45A0D">
              <w:rPr>
                <w:rFonts w:ascii="Arial" w:hAnsi="Arial" w:cs="Arial"/>
                <w:sz w:val="16"/>
                <w:szCs w:val="16"/>
                <w:lang w:eastAsia="ru-RU"/>
              </w:rPr>
              <w:t>1 октября 2017 г.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42357" w:rsidRPr="00045A0D" w:rsidTr="00045A0D">
        <w:trPr>
          <w:trHeight w:val="222"/>
        </w:trPr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2357" w:rsidRPr="00045A0D" w:rsidRDefault="00242357" w:rsidP="00045A0D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</w:tbl>
    <w:p w:rsidR="00242357" w:rsidRDefault="00242357" w:rsidP="00045A0D">
      <w:pPr>
        <w:jc w:val="center"/>
      </w:pPr>
    </w:p>
    <w:p w:rsidR="00242357" w:rsidRDefault="00242357" w:rsidP="00045A0D">
      <w:pPr>
        <w:jc w:val="center"/>
      </w:pPr>
    </w:p>
    <w:sectPr w:rsidR="00242357" w:rsidSect="00045A0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45A0D"/>
    <w:rsid w:val="00160E78"/>
    <w:rsid w:val="00242357"/>
    <w:rsid w:val="0042130F"/>
    <w:rsid w:val="004B62E6"/>
    <w:rsid w:val="00610BD7"/>
    <w:rsid w:val="00637E8F"/>
    <w:rsid w:val="006F3022"/>
    <w:rsid w:val="00912603"/>
    <w:rsid w:val="00990A2C"/>
    <w:rsid w:val="009E70AE"/>
    <w:rsid w:val="00B42436"/>
    <w:rsid w:val="00B470BE"/>
    <w:rsid w:val="00E54197"/>
    <w:rsid w:val="00F85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45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9</Pages>
  <Words>2032</Words>
  <Characters>11589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3</cp:revision>
  <dcterms:created xsi:type="dcterms:W3CDTF">2017-12-29T08:26:00Z</dcterms:created>
  <dcterms:modified xsi:type="dcterms:W3CDTF">2018-01-18T09:29:00Z</dcterms:modified>
</cp:coreProperties>
</file>