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39F" w:rsidRDefault="00E0239F" w:rsidP="00160E78">
      <w:pPr>
        <w:outlineLvl w:val="0"/>
        <w:rPr>
          <w:szCs w:val="28"/>
        </w:rPr>
      </w:pPr>
    </w:p>
    <w:p w:rsidR="00E0239F" w:rsidRDefault="00E0239F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E0239F" w:rsidRDefault="00E0239F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E0239F" w:rsidRDefault="00E0239F" w:rsidP="00160E78">
      <w:pPr>
        <w:jc w:val="center"/>
        <w:rPr>
          <w:szCs w:val="28"/>
        </w:rPr>
      </w:pPr>
    </w:p>
    <w:p w:rsidR="00E0239F" w:rsidRDefault="00E0239F" w:rsidP="00160E78">
      <w:pPr>
        <w:jc w:val="center"/>
        <w:rPr>
          <w:szCs w:val="28"/>
        </w:rPr>
      </w:pPr>
    </w:p>
    <w:p w:rsidR="00E0239F" w:rsidRPr="00990A2C" w:rsidRDefault="00E0239F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E0239F" w:rsidRDefault="00E0239F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0239F" w:rsidRDefault="00E0239F" w:rsidP="00160E78">
      <w:pPr>
        <w:tabs>
          <w:tab w:val="left" w:pos="3195"/>
        </w:tabs>
        <w:rPr>
          <w:szCs w:val="28"/>
        </w:rPr>
      </w:pPr>
      <w:r>
        <w:rPr>
          <w:szCs w:val="28"/>
        </w:rPr>
        <w:t>28 сентября  2017 года                                                                                      № 38</w:t>
      </w:r>
    </w:p>
    <w:p w:rsidR="00E0239F" w:rsidRDefault="00E0239F" w:rsidP="00160E78">
      <w:pPr>
        <w:tabs>
          <w:tab w:val="left" w:pos="3195"/>
        </w:tabs>
        <w:rPr>
          <w:szCs w:val="28"/>
        </w:rPr>
      </w:pPr>
    </w:p>
    <w:p w:rsidR="00E0239F" w:rsidRDefault="00E0239F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E0239F" w:rsidRDefault="00E0239F" w:rsidP="00160E78">
      <w:pPr>
        <w:jc w:val="center"/>
      </w:pPr>
    </w:p>
    <w:p w:rsidR="00E0239F" w:rsidRDefault="00E0239F" w:rsidP="00160E78">
      <w:pPr>
        <w:jc w:val="center"/>
        <w:rPr>
          <w:szCs w:val="28"/>
        </w:rPr>
      </w:pPr>
      <w:r w:rsidRPr="00912603">
        <w:rPr>
          <w:b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Cs w:val="28"/>
        </w:rPr>
        <w:t xml:space="preserve">1 полугодие </w:t>
      </w:r>
      <w:r w:rsidRPr="00912603">
        <w:rPr>
          <w:b/>
          <w:szCs w:val="28"/>
        </w:rPr>
        <w:t xml:space="preserve"> 2017 года</w:t>
      </w:r>
      <w:r>
        <w:rPr>
          <w:szCs w:val="28"/>
        </w:rPr>
        <w:t>.</w:t>
      </w:r>
    </w:p>
    <w:p w:rsidR="00E0239F" w:rsidRDefault="00E0239F" w:rsidP="00160E7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E0239F" w:rsidRPr="006F3022" w:rsidRDefault="00E0239F" w:rsidP="008A529F">
      <w:pPr>
        <w:pStyle w:val="NoSpacing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1 полугодие</w:t>
      </w:r>
      <w:r w:rsidRPr="006F3022">
        <w:rPr>
          <w:rFonts w:ascii="Times New Roman" w:hAnsi="Times New Roman"/>
          <w:sz w:val="28"/>
          <w:szCs w:val="28"/>
        </w:rPr>
        <w:t xml:space="preserve"> 2017 года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F3022">
        <w:rPr>
          <w:rFonts w:ascii="Times New Roman" w:hAnsi="Times New Roman"/>
          <w:sz w:val="28"/>
          <w:szCs w:val="28"/>
        </w:rPr>
        <w:t>р е ш и л</w:t>
      </w:r>
      <w:r>
        <w:rPr>
          <w:rFonts w:ascii="Times New Roman" w:hAnsi="Times New Roman"/>
          <w:sz w:val="28"/>
          <w:szCs w:val="28"/>
        </w:rPr>
        <w:t>:</w:t>
      </w:r>
    </w:p>
    <w:p w:rsidR="00E0239F" w:rsidRDefault="00E0239F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 xml:space="preserve">тчет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szCs w:val="28"/>
        </w:rPr>
        <w:t>1 полугодие</w:t>
      </w:r>
      <w:r w:rsidRPr="006F3022">
        <w:rPr>
          <w:szCs w:val="28"/>
        </w:rPr>
        <w:t xml:space="preserve"> 2017 года</w:t>
      </w:r>
      <w:r>
        <w:t>. (см.приложение )</w:t>
      </w:r>
      <w:r w:rsidRPr="00B470BE">
        <w:t xml:space="preserve"> </w:t>
      </w:r>
    </w:p>
    <w:p w:rsidR="00E0239F" w:rsidRPr="00B470BE" w:rsidRDefault="00E0239F" w:rsidP="009E70AE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E0239F" w:rsidRDefault="00E0239F" w:rsidP="00160E78">
      <w:pPr>
        <w:ind w:right="-82" w:firstLine="709"/>
        <w:jc w:val="both"/>
        <w:rPr>
          <w:szCs w:val="28"/>
        </w:rPr>
      </w:pPr>
    </w:p>
    <w:p w:rsidR="00E0239F" w:rsidRDefault="00E0239F" w:rsidP="00160E78">
      <w:pPr>
        <w:ind w:right="-82" w:firstLine="709"/>
        <w:jc w:val="both"/>
        <w:rPr>
          <w:szCs w:val="28"/>
        </w:rPr>
      </w:pPr>
    </w:p>
    <w:p w:rsidR="00E0239F" w:rsidRDefault="00E0239F" w:rsidP="00160E78">
      <w:pPr>
        <w:ind w:right="-82" w:firstLine="709"/>
        <w:jc w:val="both"/>
        <w:rPr>
          <w:szCs w:val="28"/>
        </w:rPr>
      </w:pPr>
    </w:p>
    <w:p w:rsidR="00E0239F" w:rsidRDefault="00E0239F" w:rsidP="00160E78">
      <w:pPr>
        <w:ind w:right="-82" w:firstLine="709"/>
        <w:jc w:val="both"/>
        <w:rPr>
          <w:szCs w:val="28"/>
        </w:rPr>
      </w:pPr>
    </w:p>
    <w:p w:rsidR="00E0239F" w:rsidRDefault="00E0239F" w:rsidP="00160E78">
      <w:pPr>
        <w:ind w:right="-82" w:firstLine="709"/>
        <w:jc w:val="both"/>
        <w:rPr>
          <w:szCs w:val="28"/>
        </w:rPr>
      </w:pPr>
    </w:p>
    <w:p w:rsidR="00E0239F" w:rsidRDefault="00E0239F" w:rsidP="00160E78">
      <w:pPr>
        <w:rPr>
          <w:szCs w:val="28"/>
        </w:rPr>
      </w:pPr>
      <w:r w:rsidRPr="00E54197">
        <w:rPr>
          <w:szCs w:val="28"/>
        </w:rPr>
        <w:t>И.о.главы Русско-Тювеевского</w:t>
      </w:r>
      <w:r>
        <w:rPr>
          <w:szCs w:val="28"/>
        </w:rPr>
        <w:t xml:space="preserve">  </w:t>
      </w:r>
    </w:p>
    <w:p w:rsidR="00E0239F" w:rsidRDefault="00E0239F" w:rsidP="00160E78">
      <w:pPr>
        <w:rPr>
          <w:szCs w:val="28"/>
        </w:rPr>
      </w:pPr>
      <w:r w:rsidRPr="00E54197">
        <w:rPr>
          <w:szCs w:val="28"/>
        </w:rPr>
        <w:t xml:space="preserve">сельского </w:t>
      </w:r>
      <w:r>
        <w:rPr>
          <w:szCs w:val="28"/>
        </w:rPr>
        <w:t>п</w:t>
      </w:r>
      <w:r w:rsidRPr="00E54197">
        <w:rPr>
          <w:szCs w:val="28"/>
        </w:rPr>
        <w:t>оселения</w:t>
      </w:r>
      <w:r>
        <w:rPr>
          <w:szCs w:val="28"/>
        </w:rPr>
        <w:t xml:space="preserve">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Ф.Ф.Леонович</w:t>
      </w:r>
    </w:p>
    <w:p w:rsidR="00E0239F" w:rsidRDefault="00E0239F" w:rsidP="00160E78">
      <w:pPr>
        <w:rPr>
          <w:szCs w:val="28"/>
        </w:rPr>
        <w:sectPr w:rsidR="00E0239F" w:rsidSect="00065AB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0239F" w:rsidRDefault="00E0239F" w:rsidP="00160E78">
      <w:pPr>
        <w:rPr>
          <w:szCs w:val="28"/>
        </w:rPr>
      </w:pPr>
    </w:p>
    <w:p w:rsidR="00E0239F" w:rsidRPr="00045A0D" w:rsidRDefault="00E0239F" w:rsidP="0066598B">
      <w:pPr>
        <w:tabs>
          <w:tab w:val="left" w:pos="6878"/>
        </w:tabs>
        <w:jc w:val="right"/>
        <w:rPr>
          <w:sz w:val="20"/>
        </w:rPr>
      </w:pPr>
      <w:r>
        <w:rPr>
          <w:sz w:val="20"/>
        </w:rPr>
        <w:t>Приложение</w:t>
      </w:r>
    </w:p>
    <w:p w:rsidR="00E0239F" w:rsidRPr="00045A0D" w:rsidRDefault="00E0239F" w:rsidP="0066598B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 xml:space="preserve">                                                                                                             к решению Совета депутатов</w:t>
      </w:r>
    </w:p>
    <w:p w:rsidR="00E0239F" w:rsidRPr="00045A0D" w:rsidRDefault="00E0239F" w:rsidP="0066598B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 xml:space="preserve">                                                                                                                      Русско-Тювеевского сельского поселения Темниковского </w:t>
      </w:r>
    </w:p>
    <w:p w:rsidR="00E0239F" w:rsidRPr="00045A0D" w:rsidRDefault="00E0239F" w:rsidP="0066598B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>муниципального района</w:t>
      </w:r>
    </w:p>
    <w:p w:rsidR="00E0239F" w:rsidRPr="00045A0D" w:rsidRDefault="00E0239F" w:rsidP="0066598B">
      <w:pPr>
        <w:tabs>
          <w:tab w:val="left" w:pos="6878"/>
        </w:tabs>
        <w:jc w:val="right"/>
        <w:rPr>
          <w:sz w:val="20"/>
        </w:rPr>
      </w:pPr>
      <w:r w:rsidRPr="00045A0D">
        <w:rPr>
          <w:sz w:val="20"/>
        </w:rPr>
        <w:t xml:space="preserve">                                                                                                             от </w:t>
      </w:r>
      <w:r>
        <w:rPr>
          <w:sz w:val="20"/>
        </w:rPr>
        <w:t>28</w:t>
      </w:r>
      <w:r w:rsidRPr="00045A0D">
        <w:rPr>
          <w:sz w:val="20"/>
        </w:rPr>
        <w:t xml:space="preserve"> </w:t>
      </w:r>
      <w:r>
        <w:rPr>
          <w:sz w:val="20"/>
        </w:rPr>
        <w:t>сентя</w:t>
      </w:r>
      <w:r w:rsidRPr="00045A0D">
        <w:rPr>
          <w:sz w:val="20"/>
        </w:rPr>
        <w:t xml:space="preserve">бря </w:t>
      </w:r>
      <w:smartTag w:uri="urn:schemas-microsoft-com:office:smarttags" w:element="metricconverter">
        <w:smartTagPr>
          <w:attr w:name="ProductID" w:val="2017 г"/>
        </w:smartTagPr>
        <w:r w:rsidRPr="00045A0D">
          <w:rPr>
            <w:sz w:val="20"/>
          </w:rPr>
          <w:t>2017 г</w:t>
        </w:r>
      </w:smartTag>
      <w:r w:rsidRPr="00045A0D">
        <w:rPr>
          <w:sz w:val="20"/>
        </w:rPr>
        <w:t xml:space="preserve">. № </w:t>
      </w:r>
      <w:r>
        <w:rPr>
          <w:sz w:val="20"/>
        </w:rPr>
        <w:t>38</w:t>
      </w:r>
    </w:p>
    <w:tbl>
      <w:tblPr>
        <w:tblpPr w:leftFromText="180" w:rightFromText="180" w:vertAnchor="text" w:horzAnchor="margin" w:tblpXSpec="center" w:tblpY="4110"/>
        <w:tblW w:w="17311" w:type="dxa"/>
        <w:tblLook w:val="0000"/>
      </w:tblPr>
      <w:tblGrid>
        <w:gridCol w:w="1897"/>
        <w:gridCol w:w="236"/>
        <w:gridCol w:w="842"/>
        <w:gridCol w:w="601"/>
        <w:gridCol w:w="483"/>
        <w:gridCol w:w="653"/>
        <w:gridCol w:w="331"/>
        <w:gridCol w:w="331"/>
        <w:gridCol w:w="236"/>
        <w:gridCol w:w="572"/>
        <w:gridCol w:w="483"/>
        <w:gridCol w:w="1324"/>
        <w:gridCol w:w="1223"/>
        <w:gridCol w:w="1161"/>
        <w:gridCol w:w="1117"/>
        <w:gridCol w:w="1842"/>
        <w:gridCol w:w="1417"/>
        <w:gridCol w:w="1339"/>
        <w:gridCol w:w="1223"/>
      </w:tblGrid>
      <w:tr w:rsidR="00E0239F" w:rsidRPr="00197716" w:rsidTr="00065AB2">
        <w:trPr>
          <w:trHeight w:val="240"/>
        </w:trPr>
        <w:tc>
          <w:tcPr>
            <w:tcW w:w="1333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1333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1333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1333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0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 xml:space="preserve">«01» июля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97716">
                <w:rPr>
                  <w:rFonts w:ascii="Arial" w:hAnsi="Arial" w:cs="Arial"/>
                  <w:sz w:val="16"/>
                  <w:szCs w:val="16"/>
                  <w:lang w:eastAsia="ru-RU"/>
                </w:rPr>
                <w:t>2017 г</w:t>
              </w:r>
            </w:smartTag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01.07.2017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618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08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618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308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0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405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59"/>
        </w:trPr>
        <w:tc>
          <w:tcPr>
            <w:tcW w:w="14749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8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34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29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8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08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1 290 211,90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1 290 211,90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1 528 388,10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82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13 322,68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13 322,68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6 577,32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99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53,13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53,13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946,87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65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186,19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186,19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1 813,81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7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1 136,76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99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1 280,00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7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582,06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582,06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19 417,94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33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55,20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6 444,80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56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137 400,00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64 477,92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64 477,92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72 922,08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1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49 665,97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49 665,97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70 334,03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56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7 212,76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7 212,76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2 787,24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1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328,34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328,34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2 771,66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7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48 511,41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48 511,41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27 688,59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 7601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2 007 000,00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940 100,00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940 100,00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1 066 900,00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8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1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7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250 500,00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48 300,00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48 300,00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7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4220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17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4304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4304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8 033,00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8 033,00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16 067,00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06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14749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8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53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E0239F" w:rsidRPr="00197716" w:rsidTr="00065AB2">
        <w:trPr>
          <w:trHeight w:val="660"/>
        </w:trPr>
        <w:tc>
          <w:tcPr>
            <w:tcW w:w="29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8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08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1 206 884,60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1 206 884,60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1 620 966,42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1 620 966,42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39F" w:rsidRPr="00197716" w:rsidTr="00065AB2">
        <w:trPr>
          <w:trHeight w:val="199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116 273,00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116 273,00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89 927,00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89 927,00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27 205,54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27 205,54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35 094,46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35 094,46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9 251,02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9 251,02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3 631,00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3 631,00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6 369,00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6 369,00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22 254,00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22 254,00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1 374,13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1 374,13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3 625,87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3 625,87</w:t>
            </w:r>
          </w:p>
        </w:tc>
      </w:tr>
      <w:tr w:rsidR="00E0239F" w:rsidRPr="00197716" w:rsidTr="00065AB2">
        <w:trPr>
          <w:trHeight w:val="199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210 060,90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210 060,90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190 839,10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190 839,10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50 187,57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50 187,57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71 312,43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71 312,43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118 327,93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118 327,93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131 872,07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131 872,07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79 858,09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141,91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141,91</w:t>
            </w:r>
          </w:p>
        </w:tc>
      </w:tr>
      <w:tr w:rsidR="00E0239F" w:rsidRPr="00197716" w:rsidTr="00065AB2">
        <w:trPr>
          <w:trHeight w:val="199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17 702,00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4 827,60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6 570,40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48 300,00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48 300,00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226 300,00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226 300,00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34 193,20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34 193,20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85 806,80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85 806,80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39 436,48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39 436,48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415 963,52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415 963,52</w:t>
            </w:r>
          </w:p>
        </w:tc>
      </w:tr>
      <w:tr w:rsidR="00E0239F" w:rsidRPr="00197716" w:rsidTr="00065AB2">
        <w:trPr>
          <w:trHeight w:val="133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Взнос в уставный капитал открытого акционерного общества «Всероссийский научный центр по безопасности биологически активных веществ», г. Старая Купавна,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84 522,98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415 477,02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415 477,02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338 725,58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338 725,58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76 751,44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76 751,44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0239F" w:rsidRPr="00197716" w:rsidRDefault="00E0239F" w:rsidP="00065AB2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14 991,18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14 991,18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74 408,82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74 408,82</w:t>
            </w:r>
          </w:p>
        </w:tc>
      </w:tr>
      <w:tr w:rsidR="00E0239F" w:rsidRPr="00197716" w:rsidTr="00065AB2">
        <w:trPr>
          <w:trHeight w:val="48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08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83 327,30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83 327,30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9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39F" w:rsidRPr="00197716" w:rsidTr="00065AB2">
        <w:trPr>
          <w:trHeight w:val="240"/>
        </w:trPr>
        <w:tc>
          <w:tcPr>
            <w:tcW w:w="13332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8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34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297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89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8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089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-83 327,30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-83 327,30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8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0239F" w:rsidRPr="00197716" w:rsidRDefault="00E0239F" w:rsidP="00065AB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8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0239F" w:rsidRPr="00197716" w:rsidRDefault="00E0239F" w:rsidP="00065AB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0239F" w:rsidRPr="00197716" w:rsidRDefault="00E0239F" w:rsidP="00065AB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8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-83 327,30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-83 327,30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882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-83 327,30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-83 327,30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59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197716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66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-1 290 211,90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-1 290 211,90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660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1 206 884,60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1 206 884,60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29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0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439"/>
        </w:trPr>
        <w:tc>
          <w:tcPr>
            <w:tcW w:w="2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39F" w:rsidRPr="00197716" w:rsidRDefault="00E0239F" w:rsidP="00065AB2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089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0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С.В. Колпаков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197716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0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197716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239F" w:rsidRPr="00197716" w:rsidRDefault="00E0239F" w:rsidP="00065AB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197716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197716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40"/>
        </w:trPr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0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97716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197716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0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197716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0239F" w:rsidRPr="00197716" w:rsidTr="00065AB2">
        <w:trPr>
          <w:trHeight w:val="222"/>
        </w:trPr>
        <w:tc>
          <w:tcPr>
            <w:tcW w:w="2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E0239F" w:rsidRPr="00197716" w:rsidRDefault="00E0239F" w:rsidP="00065AB2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97716">
              <w:rPr>
                <w:rFonts w:ascii="Arial" w:hAnsi="Arial" w:cs="Arial"/>
                <w:sz w:val="16"/>
                <w:szCs w:val="16"/>
                <w:lang w:eastAsia="ru-RU"/>
              </w:rPr>
              <w:t>1 июля 2017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0239F" w:rsidRPr="00197716" w:rsidRDefault="00E0239F" w:rsidP="00065AB2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E0239F" w:rsidRDefault="00E0239F" w:rsidP="009B2109">
      <w:pPr>
        <w:jc w:val="right"/>
        <w:rPr>
          <w:szCs w:val="28"/>
        </w:rPr>
      </w:pPr>
    </w:p>
    <w:p w:rsidR="00E0239F" w:rsidRPr="009B2109" w:rsidRDefault="00E0239F" w:rsidP="009B2109">
      <w:pPr>
        <w:jc w:val="right"/>
        <w:rPr>
          <w:szCs w:val="28"/>
        </w:rPr>
        <w:sectPr w:rsidR="00E0239F" w:rsidRPr="009B2109" w:rsidSect="0066598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0239F" w:rsidRDefault="00E0239F" w:rsidP="00160E78">
      <w:pPr>
        <w:rPr>
          <w:szCs w:val="28"/>
        </w:rPr>
      </w:pPr>
    </w:p>
    <w:p w:rsidR="00E0239F" w:rsidRDefault="00E0239F"/>
    <w:p w:rsidR="00E0239F" w:rsidRPr="00045A0D" w:rsidRDefault="00E0239F" w:rsidP="00045A0D">
      <w:pPr>
        <w:tabs>
          <w:tab w:val="left" w:pos="6878"/>
        </w:tabs>
        <w:jc w:val="right"/>
        <w:rPr>
          <w:sz w:val="20"/>
        </w:rPr>
      </w:pPr>
      <w:r>
        <w:tab/>
      </w:r>
      <w:r w:rsidRPr="00637E8F">
        <w:rPr>
          <w:b/>
        </w:rPr>
        <w:t xml:space="preserve">   </w:t>
      </w:r>
      <w:r w:rsidRPr="00637E8F">
        <w:t xml:space="preserve"> </w:t>
      </w:r>
    </w:p>
    <w:p w:rsidR="00E0239F" w:rsidRDefault="00E0239F"/>
    <w:p w:rsidR="00E0239F" w:rsidRDefault="00E0239F"/>
    <w:sectPr w:rsidR="00E0239F" w:rsidSect="0066598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065AB2"/>
    <w:rsid w:val="00160E78"/>
    <w:rsid w:val="00197716"/>
    <w:rsid w:val="001C486F"/>
    <w:rsid w:val="001C531C"/>
    <w:rsid w:val="001F0A65"/>
    <w:rsid w:val="00242357"/>
    <w:rsid w:val="0042130F"/>
    <w:rsid w:val="00423FD9"/>
    <w:rsid w:val="004B62E6"/>
    <w:rsid w:val="005C7AEF"/>
    <w:rsid w:val="00610BD7"/>
    <w:rsid w:val="00637E8F"/>
    <w:rsid w:val="0066598B"/>
    <w:rsid w:val="006F3022"/>
    <w:rsid w:val="00811AFD"/>
    <w:rsid w:val="008A529F"/>
    <w:rsid w:val="00912603"/>
    <w:rsid w:val="00990A2C"/>
    <w:rsid w:val="009B2109"/>
    <w:rsid w:val="009D1D26"/>
    <w:rsid w:val="009E70AE"/>
    <w:rsid w:val="00A20B3C"/>
    <w:rsid w:val="00B42436"/>
    <w:rsid w:val="00B470BE"/>
    <w:rsid w:val="00E0239F"/>
    <w:rsid w:val="00E12286"/>
    <w:rsid w:val="00E54197"/>
    <w:rsid w:val="00F8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19771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197716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19771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197716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197716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1977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197716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197716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1977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197716"/>
    <w:pP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1977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197716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19771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197716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19771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197716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1977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19771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197716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19771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197716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19771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19771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197716"/>
    <w:pPr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0">
    <w:name w:val="xl100"/>
    <w:basedOn w:val="Normal"/>
    <w:uiPriority w:val="99"/>
    <w:rsid w:val="0019771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197716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4">
    <w:name w:val="xl104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197716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19771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7">
    <w:name w:val="xl107"/>
    <w:basedOn w:val="Normal"/>
    <w:uiPriority w:val="99"/>
    <w:rsid w:val="00197716"/>
    <w:pPr>
      <w:pBdr>
        <w:top w:val="single" w:sz="4" w:space="0" w:color="000000"/>
        <w:left w:val="single" w:sz="4" w:space="15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8">
    <w:name w:val="xl108"/>
    <w:basedOn w:val="Normal"/>
    <w:uiPriority w:val="99"/>
    <w:rsid w:val="00197716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0">
    <w:name w:val="xl110"/>
    <w:basedOn w:val="Normal"/>
    <w:uiPriority w:val="99"/>
    <w:rsid w:val="0019771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11">
    <w:name w:val="xl111"/>
    <w:basedOn w:val="Normal"/>
    <w:uiPriority w:val="99"/>
    <w:rsid w:val="00197716"/>
    <w:pPr>
      <w:pBdr>
        <w:top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12">
    <w:name w:val="xl112"/>
    <w:basedOn w:val="Normal"/>
    <w:uiPriority w:val="99"/>
    <w:rsid w:val="00197716"/>
    <w:pPr>
      <w:pBdr>
        <w:left w:val="single" w:sz="4" w:space="15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3">
    <w:name w:val="xl113"/>
    <w:basedOn w:val="Normal"/>
    <w:uiPriority w:val="99"/>
    <w:rsid w:val="00197716"/>
    <w:pPr>
      <w:pBdr>
        <w:left w:val="single" w:sz="4" w:space="3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197716"/>
    <w:pPr>
      <w:pBdr>
        <w:left w:val="single" w:sz="4" w:space="15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5">
    <w:name w:val="xl115"/>
    <w:basedOn w:val="Normal"/>
    <w:uiPriority w:val="99"/>
    <w:rsid w:val="0019771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6">
    <w:name w:val="xl116"/>
    <w:basedOn w:val="Normal"/>
    <w:uiPriority w:val="99"/>
    <w:rsid w:val="00197716"/>
    <w:pPr>
      <w:pBdr>
        <w:top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8">
    <w:name w:val="xl118"/>
    <w:basedOn w:val="Normal"/>
    <w:uiPriority w:val="99"/>
    <w:rsid w:val="00197716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9">
    <w:name w:val="xl119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197716"/>
    <w:pPr>
      <w:pBdr>
        <w:top w:val="single" w:sz="4" w:space="0" w:color="000000"/>
        <w:left w:val="single" w:sz="4" w:space="15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121">
    <w:name w:val="xl121"/>
    <w:basedOn w:val="Normal"/>
    <w:uiPriority w:val="99"/>
    <w:rsid w:val="00197716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22">
    <w:name w:val="xl122"/>
    <w:basedOn w:val="Normal"/>
    <w:uiPriority w:val="99"/>
    <w:rsid w:val="00197716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197716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197716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197716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197716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197716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1977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19771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197716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19771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19771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197716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197716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19771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19771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39">
    <w:name w:val="xl139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197716"/>
    <w:pPr>
      <w:pBdr>
        <w:top w:val="single" w:sz="4" w:space="0" w:color="000000"/>
        <w:left w:val="single" w:sz="4" w:space="15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41">
    <w:name w:val="xl141"/>
    <w:basedOn w:val="Normal"/>
    <w:uiPriority w:val="99"/>
    <w:rsid w:val="00197716"/>
    <w:pPr>
      <w:pBdr>
        <w:top w:val="single" w:sz="4" w:space="0" w:color="000000"/>
        <w:left w:val="single" w:sz="4" w:space="15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197716"/>
    <w:pPr>
      <w:pBdr>
        <w:left w:val="single" w:sz="4" w:space="30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43">
    <w:name w:val="xl143"/>
    <w:basedOn w:val="Normal"/>
    <w:uiPriority w:val="99"/>
    <w:rsid w:val="0019771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4">
    <w:name w:val="xl144"/>
    <w:basedOn w:val="Normal"/>
    <w:uiPriority w:val="99"/>
    <w:rsid w:val="00197716"/>
    <w:pPr>
      <w:pBdr>
        <w:top w:val="single" w:sz="4" w:space="0" w:color="000000"/>
        <w:left w:val="single" w:sz="4" w:space="3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197716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197716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19771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lang w:eastAsia="ru-RU"/>
    </w:rPr>
  </w:style>
  <w:style w:type="paragraph" w:customStyle="1" w:styleId="xl148">
    <w:name w:val="xl148"/>
    <w:basedOn w:val="Normal"/>
    <w:uiPriority w:val="99"/>
    <w:rsid w:val="00197716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19771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19771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197716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197716"/>
    <w:pPr>
      <w:shd w:val="clear" w:color="auto" w:fill="CCFFFF"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197716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197716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55">
    <w:name w:val="xl155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15" w:color="000000"/>
      </w:pBdr>
      <w:shd w:val="clear" w:color="auto" w:fill="FFFFCC"/>
      <w:spacing w:before="100" w:beforeAutospacing="1" w:after="100" w:afterAutospacing="1"/>
      <w:ind w:firstLineChars="200" w:firstLine="200"/>
      <w:jc w:val="right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5">
    <w:name w:val="xl165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9">
    <w:name w:val="xl169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1">
    <w:name w:val="xl171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3">
    <w:name w:val="xl173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8">
    <w:name w:val="xl178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9">
    <w:name w:val="xl179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0">
    <w:name w:val="xl180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1">
    <w:name w:val="xl181"/>
    <w:basedOn w:val="Normal"/>
    <w:uiPriority w:val="99"/>
    <w:rsid w:val="001977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2">
    <w:name w:val="xl182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3">
    <w:name w:val="xl183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4">
    <w:name w:val="xl184"/>
    <w:basedOn w:val="Normal"/>
    <w:uiPriority w:val="99"/>
    <w:rsid w:val="00197716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5">
    <w:name w:val="xl185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19771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1977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17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</TotalTime>
  <Pages>10</Pages>
  <Words>2005</Words>
  <Characters>11435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8</cp:revision>
  <dcterms:created xsi:type="dcterms:W3CDTF">2017-12-29T08:26:00Z</dcterms:created>
  <dcterms:modified xsi:type="dcterms:W3CDTF">2018-01-18T11:31:00Z</dcterms:modified>
</cp:coreProperties>
</file>