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1DF" w:rsidRDefault="004861DF" w:rsidP="00467F01">
      <w:pPr>
        <w:jc w:val="center"/>
        <w:outlineLvl w:val="0"/>
        <w:rPr>
          <w:b/>
          <w:sz w:val="28"/>
          <w:szCs w:val="28"/>
        </w:rPr>
      </w:pPr>
    </w:p>
    <w:p w:rsidR="004861DF" w:rsidRDefault="004861DF" w:rsidP="00467F0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4861DF" w:rsidRDefault="004861DF" w:rsidP="00467F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РУССКО-ТЮВЕЕВСКОГО СЕЛЬСКОГО ПОСЕЛЕНИЯ </w:t>
      </w:r>
    </w:p>
    <w:p w:rsidR="004861DF" w:rsidRDefault="004861DF" w:rsidP="00467F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4861DF" w:rsidRDefault="004861DF" w:rsidP="00467F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861DF" w:rsidRDefault="004861DF" w:rsidP="00467F01">
      <w:pPr>
        <w:jc w:val="center"/>
        <w:rPr>
          <w:b/>
          <w:sz w:val="28"/>
          <w:szCs w:val="28"/>
        </w:rPr>
      </w:pPr>
    </w:p>
    <w:p w:rsidR="004861DF" w:rsidRDefault="004861DF" w:rsidP="00467F01">
      <w:pPr>
        <w:jc w:val="center"/>
        <w:rPr>
          <w:b/>
          <w:sz w:val="28"/>
          <w:szCs w:val="28"/>
        </w:rPr>
      </w:pPr>
    </w:p>
    <w:p w:rsidR="004861DF" w:rsidRDefault="004861DF" w:rsidP="00467F0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4861DF" w:rsidRDefault="004861DF" w:rsidP="00467F01">
      <w:pPr>
        <w:jc w:val="center"/>
        <w:outlineLvl w:val="0"/>
        <w:rPr>
          <w:b/>
          <w:bCs/>
          <w:sz w:val="28"/>
          <w:szCs w:val="28"/>
        </w:rPr>
      </w:pPr>
    </w:p>
    <w:p w:rsidR="004861DF" w:rsidRDefault="004861DF" w:rsidP="00467F01">
      <w:pPr>
        <w:jc w:val="center"/>
        <w:outlineLvl w:val="0"/>
        <w:rPr>
          <w:b/>
          <w:bCs/>
          <w:sz w:val="28"/>
          <w:szCs w:val="28"/>
        </w:rPr>
      </w:pPr>
    </w:p>
    <w:p w:rsidR="004861DF" w:rsidRDefault="004861DF" w:rsidP="00467F0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«  24  » марта 2017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21</w:t>
      </w:r>
    </w:p>
    <w:p w:rsidR="004861DF" w:rsidRDefault="004861DF" w:rsidP="00467F01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Русское Тювеево</w:t>
      </w:r>
    </w:p>
    <w:p w:rsidR="004861DF" w:rsidRDefault="004861DF" w:rsidP="00467F01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4861DF" w:rsidRPr="00A50651" w:rsidRDefault="004861DF" w:rsidP="00467F01">
      <w:pPr>
        <w:pStyle w:val="BodyText"/>
        <w:jc w:val="center"/>
        <w:rPr>
          <w:b/>
          <w:sz w:val="28"/>
          <w:szCs w:val="28"/>
        </w:rPr>
      </w:pPr>
      <w:r w:rsidRPr="00A50651">
        <w:rPr>
          <w:b/>
          <w:sz w:val="28"/>
          <w:szCs w:val="28"/>
        </w:rPr>
        <w:t>Об исполнении Бюджета Русско-Тювеевского сельского поселения Темниковского муниципального района Республики Мордовия за 2016 год</w:t>
      </w:r>
    </w:p>
    <w:p w:rsidR="004861DF" w:rsidRPr="0020671C" w:rsidRDefault="004861DF" w:rsidP="0020671C">
      <w:pPr>
        <w:pStyle w:val="BodyText"/>
        <w:jc w:val="center"/>
        <w:rPr>
          <w:sz w:val="28"/>
          <w:szCs w:val="28"/>
        </w:rPr>
      </w:pPr>
      <w:r>
        <w:t>.</w:t>
      </w:r>
    </w:p>
    <w:p w:rsidR="004861DF" w:rsidRDefault="004861DF" w:rsidP="0020671C">
      <w:pPr>
        <w:pStyle w:val="NoSpacing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Совет депутатов Русско-Тювеевского  сельского поселения Темниковского муниципального района р е ш и л:</w:t>
      </w:r>
    </w:p>
    <w:p w:rsidR="004861DF" w:rsidRDefault="004861DF" w:rsidP="0020671C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61DF" w:rsidRDefault="004861DF" w:rsidP="0020671C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61DF" w:rsidRDefault="004861DF" w:rsidP="0020671C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Отчет об исполнении бюджета Русско-Тювеевского  сельского поселения Темниковского  муниципального района Республики Мордовия за  2016 год, принять.(см.приложение)</w:t>
      </w:r>
    </w:p>
    <w:p w:rsidR="004861DF" w:rsidRDefault="004861DF" w:rsidP="0020671C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61DF" w:rsidRDefault="004861DF" w:rsidP="0020671C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61DF" w:rsidRDefault="004861DF" w:rsidP="0020671C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61DF" w:rsidRDefault="004861DF" w:rsidP="0020671C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61DF" w:rsidRDefault="004861DF" w:rsidP="00467F01">
      <w:pPr>
        <w:jc w:val="both"/>
        <w:outlineLvl w:val="0"/>
        <w:rPr>
          <w:sz w:val="28"/>
          <w:szCs w:val="28"/>
        </w:rPr>
      </w:pPr>
    </w:p>
    <w:p w:rsidR="004861DF" w:rsidRDefault="004861DF" w:rsidP="00467F01">
      <w:pPr>
        <w:jc w:val="both"/>
        <w:outlineLvl w:val="0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54"/>
        <w:gridCol w:w="3208"/>
      </w:tblGrid>
      <w:tr w:rsidR="004861DF" w:rsidTr="00467F01">
        <w:tc>
          <w:tcPr>
            <w:tcW w:w="6666" w:type="dxa"/>
          </w:tcPr>
          <w:p w:rsidR="004861DF" w:rsidRDefault="004861DF">
            <w:pPr>
              <w:pStyle w:val="a0"/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Русско-Тювеевского сельского поселения</w:t>
            </w:r>
          </w:p>
        </w:tc>
        <w:tc>
          <w:tcPr>
            <w:tcW w:w="3333" w:type="dxa"/>
          </w:tcPr>
          <w:p w:rsidR="004861DF" w:rsidRDefault="004861DF">
            <w:pPr>
              <w:pStyle w:val="a"/>
              <w:tabs>
                <w:tab w:val="left" w:pos="284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С.В.Колпаков</w:t>
            </w:r>
          </w:p>
          <w:p w:rsidR="004861DF" w:rsidRDefault="004861DF"/>
          <w:p w:rsidR="004861DF" w:rsidRDefault="004861DF"/>
          <w:p w:rsidR="004861DF" w:rsidRDefault="004861DF"/>
        </w:tc>
      </w:tr>
    </w:tbl>
    <w:p w:rsidR="004861DF" w:rsidRDefault="004861DF" w:rsidP="00A50651">
      <w:pPr>
        <w:tabs>
          <w:tab w:val="left" w:pos="6878"/>
        </w:tabs>
        <w:jc w:val="right"/>
        <w:rPr>
          <w:b/>
        </w:rPr>
        <w:sectPr w:rsidR="004861DF" w:rsidSect="00A5065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861DF" w:rsidRPr="00045A0D" w:rsidRDefault="004861DF" w:rsidP="00A50651">
      <w:pPr>
        <w:tabs>
          <w:tab w:val="left" w:pos="6878"/>
        </w:tabs>
        <w:jc w:val="right"/>
      </w:pPr>
      <w:r w:rsidRPr="00637E8F">
        <w:rPr>
          <w:b/>
        </w:rPr>
        <w:t xml:space="preserve">   </w:t>
      </w:r>
      <w:r w:rsidRPr="00637E8F">
        <w:t xml:space="preserve"> </w:t>
      </w:r>
      <w:r>
        <w:t>Приложение</w:t>
      </w:r>
    </w:p>
    <w:p w:rsidR="004861DF" w:rsidRPr="00045A0D" w:rsidRDefault="004861DF" w:rsidP="00A50651">
      <w:pPr>
        <w:tabs>
          <w:tab w:val="left" w:pos="6878"/>
        </w:tabs>
        <w:jc w:val="right"/>
      </w:pPr>
      <w:r w:rsidRPr="00045A0D">
        <w:t xml:space="preserve">                                                                                                             к решению Совета депутатов</w:t>
      </w:r>
    </w:p>
    <w:p w:rsidR="004861DF" w:rsidRPr="00045A0D" w:rsidRDefault="004861DF" w:rsidP="00A50651">
      <w:pPr>
        <w:tabs>
          <w:tab w:val="left" w:pos="6878"/>
        </w:tabs>
        <w:jc w:val="right"/>
      </w:pPr>
      <w:r w:rsidRPr="00045A0D">
        <w:t xml:space="preserve">                                                                                                                      Русско-Тювеевского сельского поселения Темниковского </w:t>
      </w:r>
    </w:p>
    <w:p w:rsidR="004861DF" w:rsidRPr="00045A0D" w:rsidRDefault="004861DF" w:rsidP="00A50651">
      <w:pPr>
        <w:tabs>
          <w:tab w:val="left" w:pos="6878"/>
        </w:tabs>
        <w:jc w:val="right"/>
      </w:pPr>
      <w:r w:rsidRPr="00045A0D">
        <w:t>муниципального района</w:t>
      </w:r>
    </w:p>
    <w:p w:rsidR="004861DF" w:rsidRPr="00045A0D" w:rsidRDefault="004861DF" w:rsidP="00A50651">
      <w:pPr>
        <w:tabs>
          <w:tab w:val="left" w:pos="6878"/>
        </w:tabs>
        <w:jc w:val="right"/>
      </w:pPr>
      <w:r w:rsidRPr="00045A0D">
        <w:t xml:space="preserve">                                                                                                             от </w:t>
      </w:r>
      <w:r>
        <w:t>24 марта</w:t>
      </w:r>
      <w:r w:rsidRPr="00045A0D"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045A0D">
          <w:t>2017 г</w:t>
        </w:r>
      </w:smartTag>
      <w:r w:rsidRPr="00045A0D">
        <w:t xml:space="preserve">. № </w:t>
      </w:r>
      <w:r>
        <w:t>21</w:t>
      </w:r>
    </w:p>
    <w:p w:rsidR="004861DF" w:rsidRDefault="004861DF" w:rsidP="00A50651">
      <w:pPr>
        <w:jc w:val="right"/>
        <w:rPr>
          <w:b/>
          <w:bCs/>
          <w:sz w:val="27"/>
          <w:szCs w:val="27"/>
        </w:rPr>
      </w:pPr>
    </w:p>
    <w:tbl>
      <w:tblPr>
        <w:tblW w:w="17378" w:type="dxa"/>
        <w:tblInd w:w="-1389" w:type="dxa"/>
        <w:tblLook w:val="0000"/>
      </w:tblPr>
      <w:tblGrid>
        <w:gridCol w:w="1898"/>
        <w:gridCol w:w="236"/>
        <w:gridCol w:w="842"/>
        <w:gridCol w:w="601"/>
        <w:gridCol w:w="483"/>
        <w:gridCol w:w="652"/>
        <w:gridCol w:w="331"/>
        <w:gridCol w:w="331"/>
        <w:gridCol w:w="236"/>
        <w:gridCol w:w="572"/>
        <w:gridCol w:w="483"/>
        <w:gridCol w:w="1335"/>
        <w:gridCol w:w="1224"/>
        <w:gridCol w:w="1161"/>
        <w:gridCol w:w="1147"/>
        <w:gridCol w:w="1867"/>
        <w:gridCol w:w="1417"/>
        <w:gridCol w:w="1339"/>
        <w:gridCol w:w="1223"/>
      </w:tblGrid>
      <w:tr w:rsidR="004861DF" w:rsidTr="00A50651">
        <w:trPr>
          <w:trHeight w:val="240"/>
        </w:trPr>
        <w:tc>
          <w:tcPr>
            <w:tcW w:w="133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133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133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133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 xml:space="preserve">«01» января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A50651">
                <w:rPr>
                  <w:rFonts w:ascii="Arial" w:hAnsi="Arial" w:cs="Arial"/>
                  <w:sz w:val="16"/>
                  <w:szCs w:val="16"/>
                </w:rPr>
                <w:t>2017 г</w:t>
              </w:r>
            </w:smartTag>
            <w:r w:rsidRPr="00A5065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01.01.2017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618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50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04303157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618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350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5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Местный бюджет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89249824001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BF2F1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4861DF" w:rsidRPr="00A50651" w:rsidRDefault="004861DF" w:rsidP="00BF2F1D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59"/>
        </w:trPr>
        <w:tc>
          <w:tcPr>
            <w:tcW w:w="14816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Код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08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9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29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08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3 334 649,00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3 099 633,49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3 099 633,49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305 499,41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5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65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27 300,00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30 920,90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30 920,90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414,59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78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34,24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65,76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33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0,58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0,42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78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10 999,00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7 107,20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7 107,20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3 891,80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33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87,55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412,45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56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47 046,00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45 082,69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45 082,69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1 963,31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1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9 191,17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9 191,17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808,83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56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128 154,00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130 781,48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130 781,48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1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3 300,00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347,75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347,75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2 952,25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78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89 500,00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153 735,52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153 735,52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66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 7710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2020100110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7710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574 400,00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574 400,00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574 400,00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 7601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2020299910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1 920 100,00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1 625 200,00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1 625 200,00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294 900,00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1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2020301510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54 800,00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54 800,00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88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2020302410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78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2020401410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367 649,00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367 649,00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367 649,00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133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 5147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5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2020405210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5147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05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14816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Код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08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4861DF" w:rsidTr="00A50651">
        <w:trPr>
          <w:trHeight w:val="660"/>
        </w:trPr>
        <w:tc>
          <w:tcPr>
            <w:tcW w:w="29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08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3 339 649,00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3 339 649,00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3 093 972,30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3 093 972,30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245 676,70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245 676,70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294 274,00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294 274,00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294 274,00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294 274,00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89 694,96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89 694,96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89 694,96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89 694,96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26 016,00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26 016,00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26 016,00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26 016,00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8 595,83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8 595,83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8 595,83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8 595,83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531 358,90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531 358,90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531 358,90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531 358,90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170 290,49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170 290,49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170 290,49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170 290,49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179 735,06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179 735,06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179 735,06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179 735,06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29 885,00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29 885,00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29 885,00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29 885,00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18 553,37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18 553,37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18 553,37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18 553,37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 здравоохранению и социальному развитию», здание общежития КГМА, ул. Красноармейская, д. 33, г. Киров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322 000,15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322 000,15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322 000,15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322 000,15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35 733,48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35 733,48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3 017,00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3 017,00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32 716,48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32 716,48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1 592,34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1 592,34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1 592,34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1 592,34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5 252,51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5 252,51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5 252,51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5 252,51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880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41130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880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199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32 004,00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32 004,00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32 004,00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32 004,00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9 665,20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9 665,20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9 665,20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9 665,20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13 130,80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13 130,80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13 130,80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13 130,80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13001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42010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367 649,00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367 649,00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367 649,00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367 649,00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24 072,00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24 072,00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24 071,56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24 071,56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0,44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170 444,14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170 444,14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11 552,75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11 552,75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158 891,39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158 891,39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05002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460 755,18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460 755,18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460 755,18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460 755,18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05108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51470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17303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359 846,59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359 846,59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359 846,59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359 846,59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85 500,00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85 500,00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31 831,61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31 831,61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53 668,39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53 668,39</w:t>
            </w:r>
          </w:p>
        </w:tc>
      </w:tr>
      <w:tr w:rsidR="004861DF" w:rsidTr="00A50651">
        <w:trPr>
          <w:trHeight w:val="48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08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5 661,19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5 661,19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861DF" w:rsidTr="00A50651">
        <w:trPr>
          <w:trHeight w:val="240"/>
        </w:trPr>
        <w:tc>
          <w:tcPr>
            <w:tcW w:w="13399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Код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08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9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29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8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08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-5 661,19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-5 661,19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76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8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86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400" w:firstLine="152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8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86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400" w:firstLine="152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86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400" w:firstLine="152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400" w:firstLine="152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8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200" w:firstLine="86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-5 661,19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-5 661,19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882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400" w:firstLine="152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A50651">
              <w:rPr>
                <w:rFonts w:ascii="Arial" w:hAnsi="Arial" w:cs="Arial"/>
                <w:sz w:val="16"/>
                <w:szCs w:val="16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-5 661,19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-5 661,19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59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600" w:firstLine="228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A50651">
              <w:rPr>
                <w:rFonts w:ascii="Arial" w:hAnsi="Arial" w:cs="Arial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66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600" w:firstLine="228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-3 099 633,49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-3 099 633,49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660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600" w:firstLine="228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3 093 972,30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3 093 972,30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400" w:firstLine="152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600" w:firstLine="228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29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600" w:firstLine="228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08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439"/>
        </w:trPr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ind w:firstLineChars="600" w:firstLine="228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088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С.В. Колпаков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5065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5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5065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5065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5065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40"/>
        </w:trPr>
        <w:tc>
          <w:tcPr>
            <w:tcW w:w="2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0651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A50651">
              <w:rPr>
                <w:rFonts w:ascii="Arial" w:hAnsi="Arial" w:cs="Arial"/>
                <w:sz w:val="18"/>
                <w:szCs w:val="18"/>
              </w:rPr>
              <w:t>В.Н. Комарова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5065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5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5065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0651">
              <w:rPr>
                <w:rFonts w:ascii="Arial" w:hAnsi="Arial" w:cs="Arial"/>
                <w:sz w:val="16"/>
                <w:szCs w:val="16"/>
              </w:rPr>
              <w:t>3 января 2017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61DF" w:rsidTr="00A50651">
        <w:trPr>
          <w:trHeight w:val="222"/>
        </w:trPr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861DF" w:rsidRPr="00A50651" w:rsidRDefault="004861DF" w:rsidP="00A5065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861DF" w:rsidRDefault="004861DF" w:rsidP="00467F01">
      <w:pPr>
        <w:jc w:val="center"/>
        <w:rPr>
          <w:b/>
          <w:bCs/>
          <w:sz w:val="27"/>
          <w:szCs w:val="27"/>
        </w:rPr>
      </w:pPr>
    </w:p>
    <w:p w:rsidR="004861DF" w:rsidRDefault="004861DF" w:rsidP="00467F01">
      <w:pPr>
        <w:jc w:val="center"/>
        <w:outlineLvl w:val="0"/>
        <w:rPr>
          <w:b/>
          <w:bCs/>
          <w:sz w:val="27"/>
          <w:szCs w:val="27"/>
        </w:rPr>
      </w:pPr>
    </w:p>
    <w:p w:rsidR="004861DF" w:rsidRDefault="004861DF" w:rsidP="00467F01">
      <w:pPr>
        <w:rPr>
          <w:sz w:val="27"/>
          <w:szCs w:val="27"/>
        </w:rPr>
      </w:pPr>
    </w:p>
    <w:p w:rsidR="004861DF" w:rsidRDefault="004861DF" w:rsidP="00467F01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p w:rsidR="004861DF" w:rsidRDefault="004861DF"/>
    <w:sectPr w:rsidR="004861DF" w:rsidSect="00A5065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40" w:hanging="360"/>
      </w:pPr>
      <w:rPr>
        <w:rFonts w:cs="Times New Roman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F01"/>
    <w:rsid w:val="00045A0D"/>
    <w:rsid w:val="0020671C"/>
    <w:rsid w:val="00467F01"/>
    <w:rsid w:val="004861DF"/>
    <w:rsid w:val="005939EE"/>
    <w:rsid w:val="00637E8F"/>
    <w:rsid w:val="00A50651"/>
    <w:rsid w:val="00BF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F01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67F01"/>
    <w:rPr>
      <w:rFonts w:cs="Times New Roman"/>
      <w:sz w:val="24"/>
      <w:lang w:val="ru-RU" w:eastAsia="ru-RU" w:bidi="ar-SA"/>
    </w:rPr>
  </w:style>
  <w:style w:type="paragraph" w:styleId="BodyText">
    <w:name w:val="Body Text"/>
    <w:basedOn w:val="Normal"/>
    <w:link w:val="BodyTextChar"/>
    <w:uiPriority w:val="99"/>
    <w:rsid w:val="00467F01"/>
    <w:pPr>
      <w:suppressAutoHyphens/>
      <w:overflowPunct w:val="0"/>
      <w:spacing w:after="120"/>
    </w:pPr>
    <w:rPr>
      <w:sz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F904A6"/>
    <w:rPr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467F01"/>
    <w:pPr>
      <w:jc w:val="both"/>
    </w:pPr>
    <w:rPr>
      <w:rFonts w:ascii="Arial" w:hAnsi="Arial" w:cs="Arial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467F01"/>
    <w:rPr>
      <w:rFonts w:ascii="Arial" w:hAnsi="Arial" w:cs="Arial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0671C"/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20671C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0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1978</Words>
  <Characters>11275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zam</dc:creator>
  <cp:keywords/>
  <dc:description/>
  <cp:lastModifiedBy>zam</cp:lastModifiedBy>
  <cp:revision>2</cp:revision>
  <dcterms:created xsi:type="dcterms:W3CDTF">2018-01-18T11:29:00Z</dcterms:created>
  <dcterms:modified xsi:type="dcterms:W3CDTF">2018-01-18T11:29:00Z</dcterms:modified>
</cp:coreProperties>
</file>