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0B0" w:rsidRDefault="009470B0" w:rsidP="00A26141">
      <w:pPr>
        <w:pStyle w:val="BodyText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БАБЕЕВСКОГО СЕЛЬСКОГО ПОСЕЛЕНИЯ ТЕМНИКОВСКОГО МУНИЦИПАЛЬНОГО РАЙОНА </w:t>
      </w:r>
    </w:p>
    <w:p w:rsidR="009470B0" w:rsidRDefault="009470B0" w:rsidP="00A26141">
      <w:pPr>
        <w:pStyle w:val="BodyText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9470B0" w:rsidRDefault="009470B0" w:rsidP="00A26141">
      <w:pPr>
        <w:pStyle w:val="BodyText"/>
        <w:jc w:val="center"/>
        <w:rPr>
          <w:b/>
          <w:bCs/>
          <w:sz w:val="28"/>
          <w:szCs w:val="28"/>
        </w:rPr>
      </w:pPr>
    </w:p>
    <w:p w:rsidR="009470B0" w:rsidRDefault="009470B0" w:rsidP="00A26141">
      <w:pPr>
        <w:pStyle w:val="BodyText"/>
        <w:jc w:val="center"/>
        <w:rPr>
          <w:b/>
          <w:bCs/>
          <w:sz w:val="28"/>
          <w:szCs w:val="28"/>
        </w:rPr>
      </w:pPr>
      <w:r>
        <w:t> </w:t>
      </w:r>
      <w:r>
        <w:rPr>
          <w:b/>
          <w:bCs/>
          <w:sz w:val="28"/>
          <w:szCs w:val="28"/>
        </w:rPr>
        <w:t>РЕШЕНИЕ</w:t>
      </w:r>
    </w:p>
    <w:p w:rsidR="009470B0" w:rsidRDefault="009470B0" w:rsidP="00A26141">
      <w:pPr>
        <w:pStyle w:val="BodyText"/>
        <w:jc w:val="center"/>
        <w:rPr>
          <w:i/>
          <w:iCs/>
        </w:rPr>
      </w:pPr>
      <w:r>
        <w:rPr>
          <w:b/>
          <w:bCs/>
          <w:sz w:val="28"/>
          <w:szCs w:val="28"/>
        </w:rPr>
        <w:t xml:space="preserve"> заседания девятой сессии Совета депутатов Бабеевского сельского поселения Темниковского муниципального района Республики Мордовия второго созыва</w:t>
      </w:r>
    </w:p>
    <w:p w:rsidR="009470B0" w:rsidRDefault="009470B0" w:rsidP="00A26141">
      <w:pPr>
        <w:jc w:val="both"/>
        <w:rPr>
          <w:b/>
          <w:bCs/>
        </w:rPr>
      </w:pPr>
    </w:p>
    <w:p w:rsidR="009470B0" w:rsidRDefault="009470B0" w:rsidP="00A26141">
      <w:pPr>
        <w:jc w:val="both"/>
        <w:rPr>
          <w:b/>
          <w:bCs/>
        </w:rPr>
      </w:pPr>
    </w:p>
    <w:p w:rsidR="009470B0" w:rsidRPr="00FF33AB" w:rsidRDefault="009470B0" w:rsidP="00A26141">
      <w:pPr>
        <w:pStyle w:val="BodyText"/>
        <w:spacing w:before="108" w:after="108"/>
        <w:rPr>
          <w:color w:val="000000"/>
          <w:sz w:val="28"/>
          <w:szCs w:val="28"/>
        </w:rPr>
      </w:pPr>
      <w:r w:rsidRPr="00FF33AB">
        <w:rPr>
          <w:color w:val="000000"/>
          <w:sz w:val="28"/>
          <w:szCs w:val="28"/>
        </w:rPr>
        <w:t xml:space="preserve"> «27» декабря   2017 г                                                                                         </w:t>
      </w:r>
      <w:r>
        <w:rPr>
          <w:color w:val="000000"/>
          <w:sz w:val="28"/>
          <w:szCs w:val="28"/>
        </w:rPr>
        <w:t xml:space="preserve">    </w:t>
      </w:r>
      <w:r w:rsidRPr="00FF33AB">
        <w:rPr>
          <w:color w:val="000000"/>
          <w:sz w:val="28"/>
          <w:szCs w:val="28"/>
        </w:rPr>
        <w:t xml:space="preserve">   № 53                            </w:t>
      </w:r>
    </w:p>
    <w:p w:rsidR="009470B0" w:rsidRDefault="009470B0" w:rsidP="00A26141">
      <w:pPr>
        <w:rPr>
          <w:sz w:val="28"/>
          <w:szCs w:val="28"/>
        </w:rPr>
      </w:pPr>
    </w:p>
    <w:p w:rsidR="009470B0" w:rsidRPr="00BD3DA5" w:rsidRDefault="009470B0" w:rsidP="00A26141">
      <w:pPr>
        <w:jc w:val="center"/>
        <w:rPr>
          <w:b/>
          <w:bCs/>
          <w:sz w:val="28"/>
          <w:szCs w:val="28"/>
        </w:rPr>
      </w:pPr>
      <w:r w:rsidRPr="00BD3DA5">
        <w:rPr>
          <w:b/>
          <w:bCs/>
          <w:sz w:val="28"/>
          <w:szCs w:val="28"/>
        </w:rPr>
        <w:t xml:space="preserve">О внесении изменений в   решение  сессии Совета депутатов </w:t>
      </w:r>
      <w:r>
        <w:rPr>
          <w:b/>
          <w:bCs/>
          <w:sz w:val="28"/>
          <w:szCs w:val="28"/>
        </w:rPr>
        <w:t>Бабеевского</w:t>
      </w:r>
      <w:r w:rsidRPr="00BD3DA5">
        <w:rPr>
          <w:b/>
          <w:bCs/>
          <w:sz w:val="28"/>
          <w:szCs w:val="28"/>
        </w:rPr>
        <w:t xml:space="preserve"> сельского поселения</w:t>
      </w:r>
      <w:r w:rsidRPr="00BD3DA5">
        <w:rPr>
          <w:b/>
          <w:bCs/>
          <w:sz w:val="22"/>
          <w:szCs w:val="22"/>
        </w:rPr>
        <w:t xml:space="preserve"> </w:t>
      </w:r>
      <w:r>
        <w:rPr>
          <w:b/>
          <w:bCs/>
          <w:sz w:val="28"/>
          <w:szCs w:val="28"/>
        </w:rPr>
        <w:t xml:space="preserve">от 26 декабря  2016 </w:t>
      </w:r>
      <w:r w:rsidRPr="00BD3DA5">
        <w:rPr>
          <w:b/>
          <w:bCs/>
          <w:sz w:val="28"/>
          <w:szCs w:val="28"/>
        </w:rPr>
        <w:t>г</w:t>
      </w:r>
      <w:r>
        <w:rPr>
          <w:b/>
          <w:bCs/>
          <w:sz w:val="28"/>
          <w:szCs w:val="28"/>
        </w:rPr>
        <w:t xml:space="preserve"> № 16 </w:t>
      </w:r>
    </w:p>
    <w:p w:rsidR="009470B0" w:rsidRDefault="009470B0" w:rsidP="00A26141">
      <w:pPr>
        <w:jc w:val="center"/>
        <w:rPr>
          <w:b/>
          <w:bCs/>
          <w:sz w:val="28"/>
          <w:szCs w:val="28"/>
        </w:rPr>
      </w:pPr>
      <w:r w:rsidRPr="00BD3DA5">
        <w:rPr>
          <w:b/>
          <w:bCs/>
          <w:sz w:val="28"/>
          <w:szCs w:val="28"/>
        </w:rPr>
        <w:t xml:space="preserve"> «Об утверждении Бюджета </w:t>
      </w:r>
      <w:r>
        <w:rPr>
          <w:b/>
          <w:bCs/>
          <w:sz w:val="28"/>
          <w:szCs w:val="28"/>
        </w:rPr>
        <w:t>Бабеевского</w:t>
      </w:r>
      <w:r w:rsidRPr="00BD3DA5">
        <w:rPr>
          <w:b/>
          <w:bCs/>
          <w:sz w:val="28"/>
          <w:szCs w:val="28"/>
        </w:rPr>
        <w:t xml:space="preserve"> сельского поселения </w:t>
      </w:r>
    </w:p>
    <w:p w:rsidR="009470B0" w:rsidRPr="00BD3DA5" w:rsidRDefault="009470B0" w:rsidP="00A26141">
      <w:pPr>
        <w:jc w:val="center"/>
        <w:rPr>
          <w:b/>
          <w:bCs/>
          <w:sz w:val="28"/>
          <w:szCs w:val="28"/>
        </w:rPr>
      </w:pPr>
      <w:r w:rsidRPr="00BD3DA5">
        <w:rPr>
          <w:b/>
          <w:bCs/>
          <w:sz w:val="28"/>
          <w:szCs w:val="28"/>
        </w:rPr>
        <w:t>Темниковско</w:t>
      </w:r>
      <w:r>
        <w:rPr>
          <w:b/>
          <w:bCs/>
          <w:sz w:val="28"/>
          <w:szCs w:val="28"/>
        </w:rPr>
        <w:t>го муниципального района на 2017</w:t>
      </w:r>
      <w:r w:rsidRPr="00BD3DA5">
        <w:rPr>
          <w:b/>
          <w:bCs/>
          <w:sz w:val="28"/>
          <w:szCs w:val="28"/>
        </w:rPr>
        <w:t xml:space="preserve"> год».</w:t>
      </w:r>
    </w:p>
    <w:p w:rsidR="009470B0" w:rsidRPr="00F822BD" w:rsidRDefault="009470B0" w:rsidP="00A26141">
      <w:pPr>
        <w:jc w:val="center"/>
        <w:rPr>
          <w:sz w:val="28"/>
          <w:szCs w:val="28"/>
        </w:rPr>
      </w:pPr>
    </w:p>
    <w:p w:rsidR="009470B0" w:rsidRPr="00F822BD" w:rsidRDefault="009470B0" w:rsidP="00A26141">
      <w:pPr>
        <w:spacing w:line="360" w:lineRule="auto"/>
        <w:rPr>
          <w:sz w:val="28"/>
          <w:szCs w:val="28"/>
        </w:rPr>
      </w:pPr>
    </w:p>
    <w:p w:rsidR="009470B0" w:rsidRPr="00BD3DA5" w:rsidRDefault="009470B0" w:rsidP="00A26141">
      <w:pPr>
        <w:pStyle w:val="ConsPlusNormal"/>
        <w:widowControl/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BD3DA5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BD3DA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Бабеевского </w:t>
      </w:r>
      <w:r w:rsidRPr="00BD3DA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 е ш и л</w:t>
      </w:r>
      <w:r w:rsidRPr="00BD3DA5">
        <w:rPr>
          <w:rFonts w:ascii="Times New Roman" w:hAnsi="Times New Roman" w:cs="Times New Roman"/>
          <w:sz w:val="28"/>
          <w:szCs w:val="28"/>
        </w:rPr>
        <w:t>:</w:t>
      </w:r>
    </w:p>
    <w:p w:rsidR="009470B0" w:rsidRPr="00BD3DA5" w:rsidRDefault="009470B0" w:rsidP="00A26141">
      <w:pPr>
        <w:spacing w:line="360" w:lineRule="auto"/>
        <w:ind w:firstLine="900"/>
        <w:jc w:val="both"/>
        <w:rPr>
          <w:b/>
          <w:bCs/>
          <w:color w:val="000000"/>
          <w:sz w:val="28"/>
          <w:szCs w:val="28"/>
        </w:rPr>
      </w:pPr>
    </w:p>
    <w:p w:rsidR="009470B0" w:rsidRPr="00BD3DA5" w:rsidRDefault="009470B0" w:rsidP="00A26141">
      <w:pPr>
        <w:spacing w:line="360" w:lineRule="auto"/>
        <w:jc w:val="both"/>
        <w:rPr>
          <w:b/>
          <w:bCs/>
          <w:sz w:val="28"/>
          <w:szCs w:val="28"/>
        </w:rPr>
      </w:pPr>
      <w:r w:rsidRPr="00BD3DA5">
        <w:rPr>
          <w:color w:val="000000"/>
          <w:sz w:val="28"/>
          <w:szCs w:val="28"/>
        </w:rPr>
        <w:t>1. Внести в решение Совета депутатов</w:t>
      </w:r>
      <w:r w:rsidRPr="00BD3DA5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Бабеевского</w:t>
      </w:r>
      <w:r w:rsidRPr="00BD3DA5">
        <w:rPr>
          <w:sz w:val="28"/>
          <w:szCs w:val="28"/>
        </w:rPr>
        <w:t xml:space="preserve"> сельского поселения</w:t>
      </w:r>
      <w:r w:rsidRPr="00BD3DA5">
        <w:rPr>
          <w:color w:val="000000"/>
          <w:sz w:val="28"/>
          <w:szCs w:val="28"/>
        </w:rPr>
        <w:t xml:space="preserve"> </w:t>
      </w:r>
      <w:r w:rsidRPr="00BD3DA5">
        <w:rPr>
          <w:sz w:val="28"/>
          <w:szCs w:val="28"/>
        </w:rPr>
        <w:t>Темниковского муниципал</w:t>
      </w:r>
      <w:r>
        <w:rPr>
          <w:sz w:val="28"/>
          <w:szCs w:val="28"/>
        </w:rPr>
        <w:t>ьного района от  26 декабря 2016</w:t>
      </w:r>
      <w:r w:rsidRPr="00BD3DA5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16</w:t>
      </w:r>
      <w:r w:rsidRPr="00BD3DA5">
        <w:rPr>
          <w:sz w:val="28"/>
          <w:szCs w:val="28"/>
        </w:rPr>
        <w:t xml:space="preserve"> «О бюджете </w:t>
      </w:r>
      <w:r>
        <w:rPr>
          <w:sz w:val="28"/>
          <w:szCs w:val="28"/>
        </w:rPr>
        <w:t>Бабеевского</w:t>
      </w:r>
      <w:r w:rsidRPr="00BD3DA5">
        <w:rPr>
          <w:sz w:val="28"/>
          <w:szCs w:val="28"/>
        </w:rPr>
        <w:t xml:space="preserve"> сельского поселения Темниковско</w:t>
      </w:r>
      <w:r>
        <w:rPr>
          <w:sz w:val="28"/>
          <w:szCs w:val="28"/>
        </w:rPr>
        <w:t xml:space="preserve">го муниципального района на 2017 </w:t>
      </w:r>
      <w:r w:rsidRPr="00BD3DA5">
        <w:rPr>
          <w:sz w:val="28"/>
          <w:szCs w:val="28"/>
        </w:rPr>
        <w:t>год»</w:t>
      </w:r>
      <w:r w:rsidRPr="00BD3DA5">
        <w:rPr>
          <w:b/>
          <w:bCs/>
          <w:sz w:val="28"/>
          <w:szCs w:val="28"/>
        </w:rPr>
        <w:t>:</w:t>
      </w:r>
    </w:p>
    <w:p w:rsidR="009470B0" w:rsidRPr="00BD3DA5" w:rsidRDefault="009470B0" w:rsidP="00A26141">
      <w:pPr>
        <w:ind w:firstLine="90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</w:t>
      </w:r>
    </w:p>
    <w:p w:rsidR="009470B0" w:rsidRPr="00BD3DA5" w:rsidRDefault="009470B0" w:rsidP="00A26141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3DA5">
        <w:rPr>
          <w:rFonts w:ascii="Times New Roman" w:hAnsi="Times New Roman" w:cs="Times New Roman"/>
          <w:sz w:val="28"/>
          <w:szCs w:val="28"/>
        </w:rPr>
        <w:t xml:space="preserve">1.1.  Утвердить бюджет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BD3DA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на 2017</w:t>
      </w:r>
      <w:r w:rsidRPr="00BD3DA5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</w:rPr>
        <w:t>5488,1</w:t>
      </w:r>
      <w:r w:rsidRPr="00BD3DA5">
        <w:rPr>
          <w:rFonts w:ascii="Times New Roman" w:hAnsi="Times New Roman" w:cs="Times New Roman"/>
          <w:sz w:val="28"/>
          <w:szCs w:val="28"/>
        </w:rPr>
        <w:t xml:space="preserve"> тыс.руб., расходам в сумме </w:t>
      </w:r>
      <w:r>
        <w:rPr>
          <w:rFonts w:ascii="Times New Roman" w:hAnsi="Times New Roman" w:cs="Times New Roman"/>
          <w:sz w:val="28"/>
          <w:szCs w:val="28"/>
        </w:rPr>
        <w:t>5488,1</w:t>
      </w:r>
      <w:r w:rsidRPr="00BD3D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D3DA5">
        <w:rPr>
          <w:rFonts w:ascii="Times New Roman" w:hAnsi="Times New Roman" w:cs="Times New Roman"/>
          <w:sz w:val="28"/>
          <w:szCs w:val="28"/>
        </w:rPr>
        <w:t>тыс.руб..</w:t>
      </w:r>
    </w:p>
    <w:p w:rsidR="009470B0" w:rsidRPr="00BD3DA5" w:rsidRDefault="009470B0" w:rsidP="00A26141">
      <w:pPr>
        <w:spacing w:line="360" w:lineRule="auto"/>
        <w:ind w:firstLine="90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</w:t>
      </w:r>
    </w:p>
    <w:p w:rsidR="009470B0" w:rsidRPr="00BD3DA5" w:rsidRDefault="009470B0" w:rsidP="00A26141">
      <w:pPr>
        <w:spacing w:line="360" w:lineRule="auto"/>
        <w:ind w:firstLine="54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    1.2. Приложение </w:t>
      </w:r>
      <w:r>
        <w:rPr>
          <w:sz w:val="28"/>
          <w:szCs w:val="28"/>
        </w:rPr>
        <w:t>1</w:t>
      </w:r>
      <w:r w:rsidRPr="00BD3DA5">
        <w:rPr>
          <w:sz w:val="28"/>
          <w:szCs w:val="28"/>
        </w:rPr>
        <w:t xml:space="preserve"> изложить в редакции согласно приложению № 1 к настоящему решению.</w:t>
      </w:r>
    </w:p>
    <w:p w:rsidR="009470B0" w:rsidRPr="00BD3DA5" w:rsidRDefault="009470B0" w:rsidP="00A26141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1.3. Приложение 2</w:t>
      </w:r>
      <w:r w:rsidRPr="00BD3DA5">
        <w:rPr>
          <w:sz w:val="28"/>
          <w:szCs w:val="28"/>
        </w:rPr>
        <w:t xml:space="preserve"> изложить в редакции согласно приложению № 2 к настоящему решению.</w:t>
      </w:r>
    </w:p>
    <w:p w:rsidR="009470B0" w:rsidRPr="00BD3DA5" w:rsidRDefault="009470B0" w:rsidP="00A26141">
      <w:pPr>
        <w:spacing w:line="360" w:lineRule="auto"/>
        <w:ind w:firstLine="54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     1.4. Приложение </w:t>
      </w:r>
      <w:r>
        <w:rPr>
          <w:sz w:val="28"/>
          <w:szCs w:val="28"/>
        </w:rPr>
        <w:t>3</w:t>
      </w:r>
      <w:r w:rsidRPr="00BD3DA5">
        <w:rPr>
          <w:sz w:val="28"/>
          <w:szCs w:val="28"/>
        </w:rPr>
        <w:t xml:space="preserve"> изложить в редакции согласно приложению № 3 к настоящему решению.</w:t>
      </w:r>
    </w:p>
    <w:p w:rsidR="009470B0" w:rsidRPr="00BD3DA5" w:rsidRDefault="009470B0" w:rsidP="00A26141">
      <w:pPr>
        <w:spacing w:line="360" w:lineRule="auto"/>
        <w:ind w:firstLine="54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    1.5  Приложение </w:t>
      </w:r>
      <w:r>
        <w:rPr>
          <w:sz w:val="28"/>
          <w:szCs w:val="28"/>
        </w:rPr>
        <w:t>4</w:t>
      </w:r>
      <w:r w:rsidRPr="00BD3DA5">
        <w:rPr>
          <w:sz w:val="28"/>
          <w:szCs w:val="28"/>
        </w:rPr>
        <w:t xml:space="preserve"> изложить в редакции согласно приложению № 4 к настоящему решению.  </w:t>
      </w:r>
    </w:p>
    <w:p w:rsidR="009470B0" w:rsidRPr="00BD3DA5" w:rsidRDefault="009470B0" w:rsidP="00A26141">
      <w:pPr>
        <w:ind w:firstLine="54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</w:t>
      </w:r>
    </w:p>
    <w:p w:rsidR="009470B0" w:rsidRPr="00BD3DA5" w:rsidRDefault="009470B0" w:rsidP="00A26141">
      <w:pPr>
        <w:ind w:firstLine="90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2.   Настоящее решение вступает в силу со дня его официального опубликования. </w:t>
      </w:r>
    </w:p>
    <w:p w:rsidR="009470B0" w:rsidRDefault="009470B0" w:rsidP="00A26141">
      <w:pPr>
        <w:pStyle w:val="ConsNonformat"/>
        <w:ind w:righ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3DA5"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</w:p>
    <w:p w:rsidR="009470B0" w:rsidRDefault="009470B0" w:rsidP="00A26141">
      <w:pPr>
        <w:pStyle w:val="ConsNonformat"/>
        <w:ind w:righ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470B0" w:rsidRDefault="009470B0" w:rsidP="00A26141">
      <w:pPr>
        <w:pStyle w:val="ConsNonformat"/>
        <w:ind w:righ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470B0" w:rsidRPr="00D93EED" w:rsidRDefault="009470B0" w:rsidP="00A26141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93EED">
        <w:rPr>
          <w:rFonts w:ascii="Times New Roman" w:hAnsi="Times New Roman" w:cs="Times New Roman"/>
          <w:sz w:val="28"/>
          <w:szCs w:val="28"/>
        </w:rPr>
        <w:t>Глава Бабеевского сельского поселения</w:t>
      </w:r>
    </w:p>
    <w:p w:rsidR="009470B0" w:rsidRPr="00D93EED" w:rsidRDefault="009470B0" w:rsidP="00A26141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93EED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470B0" w:rsidRPr="00D93EED" w:rsidRDefault="009470B0" w:rsidP="00A26141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93EED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Ю.П. Нечайкин</w:t>
      </w:r>
    </w:p>
    <w:p w:rsidR="009470B0" w:rsidRPr="00D93EED" w:rsidRDefault="009470B0" w:rsidP="00A26141">
      <w:pPr>
        <w:ind w:left="6300"/>
      </w:pPr>
    </w:p>
    <w:p w:rsidR="009470B0" w:rsidRDefault="009470B0" w:rsidP="00A26141">
      <w:pPr>
        <w:widowControl/>
        <w:suppressAutoHyphens w:val="0"/>
        <w:spacing w:after="200" w:line="276" w:lineRule="auto"/>
      </w:pPr>
    </w:p>
    <w:p w:rsidR="009470B0" w:rsidRDefault="009470B0" w:rsidP="00A26141">
      <w:pPr>
        <w:jc w:val="center"/>
      </w:pPr>
    </w:p>
    <w:p w:rsidR="009470B0" w:rsidRDefault="009470B0" w:rsidP="00A26141">
      <w:pPr>
        <w:jc w:val="center"/>
      </w:pPr>
      <w:r>
        <w:t xml:space="preserve">                                                                                                                   </w:t>
      </w:r>
    </w:p>
    <w:p w:rsidR="009470B0" w:rsidRDefault="009470B0" w:rsidP="00A26141">
      <w:pPr>
        <w:widowControl/>
        <w:suppressAutoHyphens w:val="0"/>
        <w:spacing w:after="200" w:line="276" w:lineRule="auto"/>
        <w:jc w:val="right"/>
      </w:pPr>
      <w:r>
        <w:br w:type="page"/>
        <w:t>Приложение №1</w:t>
      </w:r>
    </w:p>
    <w:p w:rsidR="009470B0" w:rsidRDefault="009470B0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9470B0" w:rsidRDefault="009470B0" w:rsidP="007B3B90">
      <w:pPr>
        <w:jc w:val="right"/>
      </w:pPr>
      <w:r>
        <w:t xml:space="preserve">                                                                                  Бабеевского сельского поселения</w:t>
      </w:r>
    </w:p>
    <w:p w:rsidR="009470B0" w:rsidRDefault="009470B0" w:rsidP="007B3B90">
      <w:pPr>
        <w:jc w:val="right"/>
      </w:pPr>
      <w:r>
        <w:t xml:space="preserve">                                                                                  на 2017 год.»</w:t>
      </w:r>
    </w:p>
    <w:p w:rsidR="009470B0" w:rsidRDefault="009470B0" w:rsidP="007B3B90">
      <w:pPr>
        <w:spacing w:line="240" w:lineRule="exact"/>
        <w:jc w:val="right"/>
      </w:pPr>
      <w:r>
        <w:t xml:space="preserve">     от 26 декабря 2016 г № 16 </w:t>
      </w:r>
    </w:p>
    <w:p w:rsidR="009470B0" w:rsidRDefault="009470B0" w:rsidP="007B3B90">
      <w:pPr>
        <w:spacing w:line="240" w:lineRule="exact"/>
        <w:jc w:val="right"/>
      </w:pPr>
    </w:p>
    <w:p w:rsidR="009470B0" w:rsidRDefault="009470B0" w:rsidP="007B3B90">
      <w:pPr>
        <w:pStyle w:val="3f3f3f2f3f3f3fWeb"/>
        <w:spacing w:before="0" w:after="0" w:line="240" w:lineRule="exact"/>
        <w:jc w:val="center"/>
        <w:rPr>
          <w:rFonts w:cs="Times New Roman"/>
        </w:rPr>
      </w:pPr>
      <w:r>
        <w:rPr>
          <w:rStyle w:val="hl41"/>
          <w:rFonts w:ascii="Times New Roman" w:hAnsi="Times New Roman" w:cs="Times New Roman"/>
        </w:rPr>
        <w:t>Объем поступлений доходов по основным источникам на 2017 год</w:t>
      </w:r>
    </w:p>
    <w:p w:rsidR="009470B0" w:rsidRDefault="009470B0" w:rsidP="007B3B90">
      <w:pPr>
        <w:jc w:val="right"/>
      </w:pPr>
      <w:r>
        <w:t xml:space="preserve"> (тыс.рублей)</w:t>
      </w:r>
    </w:p>
    <w:tbl>
      <w:tblPr>
        <w:tblW w:w="0" w:type="auto"/>
        <w:tblInd w:w="-106" w:type="dxa"/>
        <w:tblLayout w:type="fixed"/>
        <w:tblLook w:val="0000"/>
      </w:tblPr>
      <w:tblGrid>
        <w:gridCol w:w="3191"/>
        <w:gridCol w:w="4394"/>
        <w:gridCol w:w="2835"/>
      </w:tblGrid>
      <w:tr w:rsidR="009470B0" w:rsidRPr="001A1D46">
        <w:trPr>
          <w:trHeight w:val="945"/>
        </w:trPr>
        <w:tc>
          <w:tcPr>
            <w:tcW w:w="3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70B0" w:rsidRPr="001A1D46" w:rsidRDefault="009470B0" w:rsidP="00641012">
            <w:pPr>
              <w:snapToGrid w:val="0"/>
              <w:jc w:val="center"/>
            </w:pPr>
            <w:r w:rsidRPr="001A1D46">
              <w:t>Код бюджетной классификации доходов бюджета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9470B0" w:rsidRPr="001A1D46" w:rsidRDefault="009470B0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>Наименование доходов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470B0" w:rsidRPr="001A1D46" w:rsidRDefault="009470B0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 xml:space="preserve">Сумма 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>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>2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0B0" w:rsidRPr="001A1D46" w:rsidRDefault="009470B0" w:rsidP="00641012">
            <w:pPr>
              <w:snapToGrid w:val="0"/>
              <w:jc w:val="center"/>
              <w:rPr>
                <w:b/>
                <w:bCs/>
                <w:lang w:val="en-US"/>
              </w:rPr>
            </w:pPr>
            <w:r w:rsidRPr="001A1D46">
              <w:rPr>
                <w:lang w:val="en-US"/>
              </w:rPr>
              <w:t>3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  <w:lang w:val="en-US"/>
              </w:rPr>
              <w:t>0 00 00000 00 0000 000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Всего доходов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0B0" w:rsidRPr="001A1D46" w:rsidRDefault="009470B0" w:rsidP="000517A3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5488,1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  <w:lang w:val="en-US"/>
              </w:rPr>
              <w:t>1 00 00000 00 0000 000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Доходы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0B0" w:rsidRPr="001A1D46" w:rsidRDefault="009470B0" w:rsidP="000517A3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1469,3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</w:pPr>
            <w:r w:rsidRPr="001A1D46">
              <w:rPr>
                <w:b/>
                <w:bCs/>
                <w:lang w:val="en-US"/>
              </w:rPr>
              <w:t>1 01 0</w:t>
            </w:r>
            <w:r w:rsidRPr="001A1D46">
              <w:rPr>
                <w:b/>
                <w:bCs/>
              </w:rPr>
              <w:t>2</w:t>
            </w:r>
            <w:r w:rsidRPr="001A1D46">
              <w:rPr>
                <w:b/>
                <w:bCs/>
                <w:lang w:val="en-US"/>
              </w:rPr>
              <w:t>000 0</w:t>
            </w:r>
            <w:r w:rsidRPr="001A1D46">
              <w:rPr>
                <w:b/>
                <w:bCs/>
              </w:rPr>
              <w:t>1</w:t>
            </w:r>
            <w:r w:rsidRPr="001A1D46">
              <w:rPr>
                <w:b/>
                <w:bCs/>
                <w:lang w:val="en-US"/>
              </w:rPr>
              <w:t xml:space="preserve"> 0000</w:t>
            </w:r>
            <w:r w:rsidRPr="001A1D46">
              <w:rPr>
                <w:b/>
                <w:bCs/>
              </w:rPr>
              <w:t xml:space="preserve">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</w:pPr>
            <w:r w:rsidRPr="001A1D46">
              <w:t>Налог на доходы физических лиц</w:t>
            </w:r>
            <w:r w:rsidRPr="001A1D46">
              <w:rPr>
                <w:b/>
                <w:bCs/>
              </w:rPr>
              <w:t xml:space="preserve"> 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0B0" w:rsidRPr="000517A3" w:rsidRDefault="009470B0" w:rsidP="000517A3">
            <w:pPr>
              <w:snapToGrid w:val="0"/>
              <w:jc w:val="center"/>
              <w:rPr>
                <w:b/>
                <w:bCs/>
                <w:lang w:val="en-US"/>
              </w:rPr>
            </w:pPr>
            <w:r w:rsidRPr="000517A3">
              <w:rPr>
                <w:b/>
                <w:bCs/>
              </w:rPr>
              <w:t>8,5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</w:pPr>
            <w:r w:rsidRPr="001A1D46">
              <w:rPr>
                <w:lang w:val="en-US"/>
              </w:rPr>
              <w:t>1 0</w:t>
            </w:r>
            <w:r w:rsidRPr="001A1D46">
              <w:t>3</w:t>
            </w:r>
            <w:r w:rsidRPr="001A1D46">
              <w:rPr>
                <w:lang w:val="en-US"/>
              </w:rPr>
              <w:t xml:space="preserve"> 02</w:t>
            </w:r>
            <w:r w:rsidRPr="001A1D46">
              <w:t>25</w:t>
            </w:r>
            <w:r w:rsidRPr="001A1D46">
              <w:rPr>
                <w:lang w:val="en-US"/>
              </w:rPr>
              <w:t>0 01 0000 110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</w:pPr>
            <w:r w:rsidRPr="001A1D46">
              <w:t>Доходы от оплаты акцизов на автом.бензин,подлежащие распр.между бюджетами субъектов РФ и местными бюджетами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0B0" w:rsidRPr="001A1D46" w:rsidRDefault="009470B0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t>0,00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</w:rPr>
              <w:t>1 06 00000 00 0000 000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</w:pPr>
            <w:r w:rsidRPr="001A1D46">
              <w:rPr>
                <w:b/>
                <w:bCs/>
                <w:lang w:val="en-US"/>
              </w:rPr>
              <w:t xml:space="preserve">Налоги на </w:t>
            </w:r>
            <w:r w:rsidRPr="001A1D46">
              <w:rPr>
                <w:b/>
                <w:bCs/>
              </w:rPr>
              <w:t>имущество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0B0" w:rsidRPr="000517A3" w:rsidRDefault="009470B0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1450,8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</w:pPr>
            <w:r w:rsidRPr="001A1D46">
              <w:t>1 06 01000 00 0000 110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</w:pPr>
            <w:r w:rsidRPr="001A1D46">
              <w:t>Налог на имущество физических лиц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</w:pPr>
            <w:r>
              <w:t>22,7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</w:pPr>
            <w:r w:rsidRPr="001A1D46">
              <w:t>1 06 06000 00 0000 110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</w:pPr>
            <w:r w:rsidRPr="001A1D46">
              <w:t>Земельный налог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0517A3" w:rsidRDefault="009470B0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1428,1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1 11 00000 00 0000 00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</w:pPr>
            <w:r w:rsidRPr="001A1D46">
              <w:rPr>
                <w:b/>
                <w:bCs/>
              </w:rPr>
              <w:t>Неналоговые доходы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</w:pPr>
            <w:r w:rsidRPr="001A1D46">
              <w:t>0,0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</w:pPr>
            <w:r w:rsidRPr="001A1D46">
              <w:t xml:space="preserve">1 11 05000 00 0000 120 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</w:pPr>
            <w:r w:rsidRPr="001A1D46">
              <w:t>Арендная плата за землю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</w:pPr>
            <w:r w:rsidRPr="001A1D46">
              <w:t>0,0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 w:rsidRPr="001A1D46">
              <w:t>1 11 05000 00 0000 120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Аренда имущества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  <w:rPr>
                <w:lang w:val="en-US"/>
              </w:rPr>
            </w:pPr>
            <w:r>
              <w:rPr>
                <w:b/>
                <w:bCs/>
              </w:rPr>
              <w:t>10,0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lang w:val="en-US"/>
              </w:rPr>
              <w:t>1 11 0500000 0000 120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прочие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b/>
                <w:bCs/>
              </w:rPr>
              <w:t>0,0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lang w:val="en-US"/>
              </w:rPr>
              <w:t> 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Финансовая помощь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4018,8</w:t>
            </w:r>
          </w:p>
        </w:tc>
      </w:tr>
      <w:tr w:rsidR="009470B0" w:rsidRPr="001A1D46">
        <w:trPr>
          <w:trHeight w:val="307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</w:rPr>
              <w:t>2 02 01000 00 0000 151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  <w:lang w:val="en-US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2 02 01001 10 0000 151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из ФФПП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4</w:t>
            </w:r>
            <w:r>
              <w:rPr>
                <w:b/>
                <w:bCs/>
              </w:rPr>
              <w:t>49,3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2 02 02999 10 0000 151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2930,1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от реализации алкогольной продукции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0,00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0,00</w:t>
            </w:r>
          </w:p>
        </w:tc>
      </w:tr>
      <w:tr w:rsidR="009470B0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2 02 03000 00 0000 151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Целевые субвенции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58,3</w:t>
            </w:r>
          </w:p>
        </w:tc>
      </w:tr>
      <w:tr w:rsidR="009470B0" w:rsidRPr="001A1D46">
        <w:trPr>
          <w:trHeight w:val="255"/>
        </w:trPr>
        <w:tc>
          <w:tcPr>
            <w:tcW w:w="3191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9470B0" w:rsidRPr="001A1D46" w:rsidRDefault="009470B0" w:rsidP="00641012">
            <w:pPr>
              <w:snapToGrid w:val="0"/>
            </w:pPr>
            <w:r w:rsidRPr="001A1D46">
              <w:rPr>
                <w:b/>
                <w:bCs/>
              </w:rPr>
              <w:t>2 02 03015 10 0000 151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9470B0" w:rsidRPr="001A1D46" w:rsidRDefault="009470B0" w:rsidP="00641012">
            <w:pPr>
              <w:snapToGrid w:val="0"/>
            </w:pPr>
            <w:r w:rsidRPr="001A1D46">
              <w:t>На первичный воинский учет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t>58,2</w:t>
            </w:r>
          </w:p>
        </w:tc>
      </w:tr>
      <w:tr w:rsidR="009470B0" w:rsidRPr="001A1D46">
        <w:trPr>
          <w:trHeight w:val="255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1A1D46" w:rsidRDefault="009470B0" w:rsidP="00641012">
            <w:pPr>
              <w:snapToGrid w:val="0"/>
            </w:pPr>
            <w:r w:rsidRPr="001A1D46">
              <w:rPr>
                <w:b/>
                <w:bCs/>
              </w:rPr>
              <w:t>2 02 03024 10 0000 151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1A1D46" w:rsidRDefault="009470B0" w:rsidP="00641012">
            <w:pPr>
              <w:snapToGrid w:val="0"/>
            </w:pPr>
            <w:r w:rsidRPr="001A1D46"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</w:pPr>
            <w:r w:rsidRPr="001A1D46">
              <w:t>0,1</w:t>
            </w:r>
          </w:p>
        </w:tc>
      </w:tr>
      <w:tr w:rsidR="009470B0" w:rsidRPr="001A1D46">
        <w:trPr>
          <w:trHeight w:val="255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2 02 40014 10 4201 151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1A1D46" w:rsidRDefault="009470B0" w:rsidP="00641012">
            <w:pPr>
              <w:snapToGrid w:val="0"/>
            </w:pPr>
            <w:r>
              <w:t>Прочие субсидии бюджетам сельских поселений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</w:pPr>
            <w:r>
              <w:t>559,3</w:t>
            </w:r>
          </w:p>
        </w:tc>
      </w:tr>
      <w:tr w:rsidR="009470B0" w:rsidRPr="001A1D46">
        <w:trPr>
          <w:trHeight w:val="255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1A1D46" w:rsidRDefault="009470B0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2 02 40014 10 4304 151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1A1D46" w:rsidRDefault="009470B0" w:rsidP="00641012">
            <w:pPr>
              <w:snapToGrid w:val="0"/>
            </w:pPr>
            <w:r>
              <w:t>Прочие субсидии бюджетам сельских поселений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1A1D46" w:rsidRDefault="009470B0" w:rsidP="000517A3">
            <w:pPr>
              <w:snapToGrid w:val="0"/>
              <w:jc w:val="center"/>
            </w:pPr>
            <w:r>
              <w:t>21,8</w:t>
            </w:r>
          </w:p>
        </w:tc>
      </w:tr>
    </w:tbl>
    <w:p w:rsidR="009470B0" w:rsidRDefault="009470B0" w:rsidP="007B3B90">
      <w:pPr>
        <w:jc w:val="right"/>
      </w:pPr>
    </w:p>
    <w:p w:rsidR="009470B0" w:rsidRDefault="009470B0" w:rsidP="007B3B90">
      <w:pPr>
        <w:jc w:val="right"/>
      </w:pPr>
    </w:p>
    <w:p w:rsidR="009470B0" w:rsidRDefault="009470B0" w:rsidP="00794CB5">
      <w:pPr>
        <w:jc w:val="center"/>
      </w:pPr>
    </w:p>
    <w:p w:rsidR="009470B0" w:rsidRDefault="009470B0" w:rsidP="007B3B90">
      <w:pPr>
        <w:jc w:val="right"/>
      </w:pPr>
      <w:r>
        <w:t xml:space="preserve">Приложение №2 </w:t>
      </w:r>
    </w:p>
    <w:p w:rsidR="009470B0" w:rsidRDefault="009470B0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9470B0" w:rsidRDefault="009470B0" w:rsidP="007B3B90">
      <w:pPr>
        <w:jc w:val="right"/>
      </w:pPr>
      <w:r>
        <w:t xml:space="preserve">                                                                                  Бабеевского сельского поселения</w:t>
      </w:r>
    </w:p>
    <w:p w:rsidR="009470B0" w:rsidRDefault="009470B0" w:rsidP="007B3B90">
      <w:pPr>
        <w:jc w:val="right"/>
      </w:pPr>
      <w:r>
        <w:t xml:space="preserve">                                                                                  на 2017 год.»</w:t>
      </w:r>
    </w:p>
    <w:p w:rsidR="009470B0" w:rsidRDefault="009470B0" w:rsidP="007B3B90">
      <w:pPr>
        <w:jc w:val="right"/>
      </w:pPr>
      <w:r>
        <w:t>от 26 декабря 2016 г №16</w:t>
      </w:r>
    </w:p>
    <w:p w:rsidR="009470B0" w:rsidRDefault="009470B0" w:rsidP="007B3B90">
      <w:pPr>
        <w:spacing w:line="240" w:lineRule="exact"/>
        <w:ind w:left="5220"/>
        <w:jc w:val="right"/>
      </w:pPr>
    </w:p>
    <w:p w:rsidR="009470B0" w:rsidRDefault="009470B0" w:rsidP="007B3B90">
      <w:pPr>
        <w:keepNext/>
        <w:tabs>
          <w:tab w:val="left" w:pos="1080"/>
        </w:tabs>
        <w:ind w:left="1080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9470B0" w:rsidRPr="00D14D89" w:rsidRDefault="009470B0" w:rsidP="007B3B90">
      <w:pPr>
        <w:keepNext/>
        <w:tabs>
          <w:tab w:val="left" w:pos="1080"/>
          <w:tab w:val="left" w:pos="6579"/>
        </w:tabs>
        <w:ind w:left="1080"/>
        <w:jc w:val="center"/>
      </w:pPr>
      <w:r>
        <w:rPr>
          <w:b/>
          <w:bCs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9470B0" w:rsidRDefault="009470B0" w:rsidP="007B3B90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  <w:lang w:val="en-US"/>
        </w:rPr>
      </w:pPr>
      <w:r>
        <w:rPr>
          <w:lang w:val="en-US"/>
        </w:rPr>
        <w:t>(тыс. рублей)</w:t>
      </w:r>
    </w:p>
    <w:tbl>
      <w:tblPr>
        <w:tblW w:w="9781" w:type="dxa"/>
        <w:tblInd w:w="-106" w:type="dxa"/>
        <w:tblLayout w:type="fixed"/>
        <w:tblLook w:val="0000"/>
      </w:tblPr>
      <w:tblGrid>
        <w:gridCol w:w="4880"/>
        <w:gridCol w:w="774"/>
        <w:gridCol w:w="691"/>
        <w:gridCol w:w="1575"/>
        <w:gridCol w:w="752"/>
        <w:gridCol w:w="1109"/>
      </w:tblGrid>
      <w:tr w:rsidR="009470B0" w:rsidRPr="009350A0">
        <w:trPr>
          <w:trHeight w:val="255"/>
        </w:trPr>
        <w:tc>
          <w:tcPr>
            <w:tcW w:w="4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Рз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ПРз</w:t>
            </w:r>
          </w:p>
        </w:tc>
        <w:tc>
          <w:tcPr>
            <w:tcW w:w="15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ЦСР</w:t>
            </w:r>
          </w:p>
        </w:tc>
        <w:tc>
          <w:tcPr>
            <w:tcW w:w="7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ВР</w:t>
            </w:r>
          </w:p>
        </w:tc>
        <w:tc>
          <w:tcPr>
            <w:tcW w:w="11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  <w:lang w:val="en-US"/>
              </w:rPr>
              <w:t>Сумма</w:t>
            </w:r>
            <w:r w:rsidRPr="009350A0">
              <w:rPr>
                <w:b/>
                <w:bCs/>
              </w:rPr>
              <w:t xml:space="preserve"> </w:t>
            </w:r>
          </w:p>
        </w:tc>
      </w:tr>
      <w:tr w:rsidR="009470B0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 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 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5488,1</w:t>
            </w:r>
          </w:p>
        </w:tc>
      </w:tr>
      <w:tr w:rsidR="009470B0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2842,4</w:t>
            </w:r>
          </w:p>
        </w:tc>
      </w:tr>
      <w:tr w:rsidR="009470B0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DD1C6C" w:rsidRDefault="009470B0" w:rsidP="00C258B9">
            <w:pPr>
              <w:tabs>
                <w:tab w:val="left" w:pos="6579"/>
              </w:tabs>
            </w:pPr>
            <w:r w:rsidRPr="00DD1C6C">
              <w:t>Глава исполнительной власти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DD1C6C" w:rsidRDefault="009470B0" w:rsidP="008E4A6A">
            <w:pPr>
              <w:tabs>
                <w:tab w:val="left" w:pos="6579"/>
              </w:tabs>
              <w:jc w:val="center"/>
            </w:pPr>
            <w:r w:rsidRPr="00DD1C6C"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DD1C6C" w:rsidRDefault="009470B0" w:rsidP="008E4A6A">
            <w:pPr>
              <w:tabs>
                <w:tab w:val="left" w:pos="6579"/>
              </w:tabs>
              <w:jc w:val="center"/>
            </w:pPr>
            <w:r w:rsidRPr="00DD1C6C">
              <w:t>02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3A4661" w:rsidRDefault="009470B0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CA166A" w:rsidRDefault="009470B0" w:rsidP="00CA16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C93E9D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432,0</w:t>
            </w:r>
          </w:p>
        </w:tc>
      </w:tr>
      <w:tr w:rsidR="009470B0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 w:rsidRPr="009350A0">
              <w:t>02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C93E9D" w:rsidRDefault="009470B0" w:rsidP="003A4661">
            <w:pPr>
              <w:tabs>
                <w:tab w:val="left" w:pos="6579"/>
              </w:tabs>
              <w:jc w:val="center"/>
            </w:pPr>
            <w:r>
              <w:t>6510076010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794CB5" w:rsidRDefault="009470B0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>
              <w:t>296,2</w:t>
            </w:r>
          </w:p>
        </w:tc>
      </w:tr>
      <w:tr w:rsidR="009470B0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>
              <w:t>02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Default="009470B0" w:rsidP="003A4661">
            <w:pPr>
              <w:tabs>
                <w:tab w:val="left" w:pos="6579"/>
              </w:tabs>
              <w:jc w:val="center"/>
            </w:pPr>
            <w:r>
              <w:t>6510041150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C93E9D" w:rsidRDefault="009470B0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Default="009470B0" w:rsidP="008E4A6A">
            <w:pPr>
              <w:tabs>
                <w:tab w:val="left" w:pos="6579"/>
              </w:tabs>
              <w:jc w:val="center"/>
            </w:pPr>
            <w:r>
              <w:t>135,8</w:t>
            </w:r>
          </w:p>
        </w:tc>
      </w:tr>
      <w:tr w:rsidR="009470B0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DD1C6C" w:rsidRDefault="009470B0" w:rsidP="00C258B9">
            <w:pPr>
              <w:tabs>
                <w:tab w:val="left" w:pos="6579"/>
              </w:tabs>
              <w:rPr>
                <w:lang w:val="en-US"/>
              </w:rPr>
            </w:pPr>
            <w:r w:rsidRPr="00DD1C6C">
              <w:rPr>
                <w:lang w:val="en-US"/>
              </w:rPr>
              <w:t>Центральный аппарат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DD1C6C" w:rsidRDefault="009470B0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 w:rsidRPr="00DD1C6C">
              <w:rPr>
                <w:lang w:val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DD1C6C" w:rsidRDefault="009470B0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 w:rsidRPr="00DD1C6C">
              <w:rPr>
                <w:lang w:val="en-US"/>
              </w:rPr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3A4661" w:rsidRDefault="009470B0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DD1C6C" w:rsidRDefault="009470B0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836F01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2410,2</w:t>
            </w:r>
          </w:p>
        </w:tc>
      </w:tr>
      <w:tr w:rsidR="009470B0" w:rsidRPr="009350A0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 w:rsidRPr="009350A0"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836F01" w:rsidRDefault="009470B0" w:rsidP="008E4A6A">
            <w:pPr>
              <w:tabs>
                <w:tab w:val="left" w:pos="6579"/>
              </w:tabs>
              <w:jc w:val="center"/>
            </w:pPr>
            <w:r>
              <w:t>6510076010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>
              <w:t>1356,9</w:t>
            </w:r>
          </w:p>
        </w:tc>
      </w:tr>
      <w:tr w:rsidR="009470B0" w:rsidRPr="009350A0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Default="009470B0" w:rsidP="008E4A6A">
            <w:pPr>
              <w:tabs>
                <w:tab w:val="left" w:pos="6579"/>
              </w:tabs>
              <w:jc w:val="center"/>
            </w:pPr>
            <w:r>
              <w:t>6510041110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Default="009470B0" w:rsidP="008E4A6A">
            <w:pPr>
              <w:tabs>
                <w:tab w:val="left" w:pos="6579"/>
              </w:tabs>
              <w:jc w:val="center"/>
            </w:pPr>
            <w:r>
              <w:t>217,7</w:t>
            </w:r>
          </w:p>
        </w:tc>
      </w:tr>
      <w:tr w:rsidR="009470B0" w:rsidRPr="009350A0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CA166A" w:rsidRDefault="009470B0" w:rsidP="00CA166A">
            <w:pPr>
              <w:tabs>
                <w:tab w:val="left" w:pos="6579"/>
              </w:tabs>
              <w:rPr>
                <w:b/>
                <w:bCs/>
                <w:i/>
                <w:iCs/>
              </w:rPr>
            </w:pPr>
            <w:r w:rsidRPr="00CA166A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CA166A" w:rsidRDefault="009470B0" w:rsidP="008E4A6A">
            <w:pPr>
              <w:tabs>
                <w:tab w:val="left" w:pos="6579"/>
              </w:tabs>
              <w:jc w:val="center"/>
            </w:pPr>
            <w:r>
              <w:t>6510041120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Default="009470B0" w:rsidP="008E4A6A">
            <w:pPr>
              <w:tabs>
                <w:tab w:val="left" w:pos="6579"/>
              </w:tabs>
              <w:jc w:val="center"/>
            </w:pPr>
            <w:r>
              <w:t>835,7</w:t>
            </w:r>
          </w:p>
        </w:tc>
      </w:tr>
      <w:tr w:rsidR="009470B0" w:rsidRPr="009350A0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470B0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0B0" w:rsidRDefault="009470B0" w:rsidP="008E4A6A">
            <w:pPr>
              <w:jc w:val="center"/>
              <w:rPr>
                <w:b/>
                <w:bCs/>
              </w:rPr>
            </w:pPr>
          </w:p>
          <w:p w:rsidR="009470B0" w:rsidRDefault="009470B0" w:rsidP="008E4A6A">
            <w:pPr>
              <w:jc w:val="center"/>
              <w:rPr>
                <w:b/>
                <w:bCs/>
              </w:rPr>
            </w:pPr>
          </w:p>
          <w:p w:rsidR="009470B0" w:rsidRPr="00154DDB" w:rsidRDefault="009470B0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9470B0" w:rsidRPr="00154DDB" w:rsidRDefault="009470B0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154DDB" w:rsidRDefault="009470B0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8910077150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C25DE3" w:rsidRDefault="009470B0" w:rsidP="008E4A6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B052DB" w:rsidRDefault="009470B0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</w:tr>
      <w:tr w:rsidR="009470B0" w:rsidRPr="009350A0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470B0" w:rsidRPr="000736D4" w:rsidRDefault="009470B0" w:rsidP="00C258B9">
            <w:r w:rsidRPr="000736D4"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470B0" w:rsidRPr="000736D4" w:rsidRDefault="009470B0" w:rsidP="008E4A6A">
            <w:pPr>
              <w:jc w:val="center"/>
            </w:pPr>
          </w:p>
          <w:p w:rsidR="009470B0" w:rsidRPr="000736D4" w:rsidRDefault="009470B0" w:rsidP="008E4A6A">
            <w:pPr>
              <w:jc w:val="center"/>
            </w:pPr>
          </w:p>
          <w:p w:rsidR="009470B0" w:rsidRPr="000736D4" w:rsidRDefault="009470B0" w:rsidP="008E4A6A">
            <w:pPr>
              <w:jc w:val="center"/>
            </w:pPr>
            <w:r w:rsidRPr="000736D4"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9470B0" w:rsidRPr="000736D4" w:rsidRDefault="009470B0" w:rsidP="008E4A6A">
            <w:pPr>
              <w:jc w:val="center"/>
            </w:pPr>
            <w:r w:rsidRPr="000736D4"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0736D4" w:rsidRDefault="009470B0" w:rsidP="008E4A6A">
            <w:pPr>
              <w:jc w:val="center"/>
            </w:pPr>
            <w:r>
              <w:t>8910077150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0736D4" w:rsidRDefault="009470B0" w:rsidP="008E4A6A">
            <w:pPr>
              <w:jc w:val="center"/>
            </w:pPr>
            <w:r w:rsidRPr="000736D4"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0736D4" w:rsidRDefault="009470B0" w:rsidP="008E4A6A">
            <w:pPr>
              <w:jc w:val="center"/>
            </w:pPr>
            <w:r w:rsidRPr="000736D4">
              <w:t>0,1</w:t>
            </w:r>
          </w:p>
        </w:tc>
      </w:tr>
      <w:tr w:rsidR="009470B0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58,2</w:t>
            </w:r>
          </w:p>
        </w:tc>
      </w:tr>
      <w:tr w:rsidR="009470B0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</w:pPr>
            <w:r w:rsidRPr="009350A0">
              <w:t>Военкомат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 w:rsidRPr="009350A0"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 w:rsidRPr="009350A0">
              <w:t>03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25302E" w:rsidRDefault="009470B0" w:rsidP="008E4A6A">
            <w:pPr>
              <w:tabs>
                <w:tab w:val="left" w:pos="6579"/>
              </w:tabs>
              <w:jc w:val="center"/>
            </w:pPr>
            <w:r>
              <w:t>8910051180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>
              <w:t>58,2</w:t>
            </w:r>
          </w:p>
        </w:tc>
      </w:tr>
      <w:tr w:rsidR="009470B0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</w:pPr>
            <w:r>
              <w:t>Ремонт автодорог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9A23B2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9A23B2">
            <w:pPr>
              <w:tabs>
                <w:tab w:val="left" w:pos="6579"/>
              </w:tabs>
              <w:jc w:val="center"/>
            </w:pP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Default="009470B0" w:rsidP="009A23B2">
            <w:pPr>
              <w:tabs>
                <w:tab w:val="left" w:pos="6579"/>
              </w:tabs>
              <w:jc w:val="center"/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2C68CD" w:rsidRDefault="009470B0" w:rsidP="009A23B2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2C68CD" w:rsidRDefault="009470B0" w:rsidP="009A23B2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559,3</w:t>
            </w:r>
          </w:p>
        </w:tc>
      </w:tr>
      <w:tr w:rsidR="009470B0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Default="009470B0" w:rsidP="00C258B9">
            <w:pPr>
              <w:tabs>
                <w:tab w:val="left" w:pos="6579"/>
              </w:tabs>
            </w:pPr>
            <w:r>
              <w:t>Ремонт автодорог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9A23B2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9A23B2">
            <w:pPr>
              <w:tabs>
                <w:tab w:val="left" w:pos="6579"/>
              </w:tabs>
              <w:jc w:val="center"/>
            </w:pPr>
            <w:r>
              <w:t>09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Default="009470B0" w:rsidP="009A23B2">
            <w:pPr>
              <w:tabs>
                <w:tab w:val="left" w:pos="6579"/>
              </w:tabs>
              <w:jc w:val="center"/>
            </w:pPr>
            <w:r>
              <w:t>1300142010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2C68CD" w:rsidRDefault="009470B0" w:rsidP="009A23B2">
            <w:pPr>
              <w:tabs>
                <w:tab w:val="left" w:pos="6579"/>
              </w:tabs>
              <w:jc w:val="center"/>
            </w:pPr>
            <w:r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1C2336" w:rsidRDefault="009470B0" w:rsidP="009A23B2">
            <w:pPr>
              <w:tabs>
                <w:tab w:val="left" w:pos="6579"/>
              </w:tabs>
              <w:jc w:val="center"/>
            </w:pPr>
            <w:r w:rsidRPr="001C2336">
              <w:t>559,3</w:t>
            </w:r>
          </w:p>
        </w:tc>
      </w:tr>
      <w:tr w:rsidR="009470B0" w:rsidRPr="009350A0">
        <w:trPr>
          <w:trHeight w:val="374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156,6</w:t>
            </w:r>
          </w:p>
        </w:tc>
      </w:tr>
      <w:tr w:rsidR="009470B0" w:rsidRPr="009350A0">
        <w:trPr>
          <w:trHeight w:val="22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9470B0" w:rsidRPr="009350A0" w:rsidRDefault="009470B0" w:rsidP="00C258B9">
            <w:pPr>
              <w:tabs>
                <w:tab w:val="left" w:pos="6579"/>
              </w:tabs>
            </w:pPr>
            <w:r w:rsidRPr="009350A0">
              <w:t>Благоустройство территории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 w:rsidRPr="009350A0"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 w:rsidRPr="009350A0">
              <w:t>03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9470B0" w:rsidRPr="00C25DE3" w:rsidRDefault="009470B0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t>8910043040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9470B0" w:rsidRPr="00C25DE3" w:rsidRDefault="009470B0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highlight w:val="yellow"/>
              </w:rPr>
            </w:pPr>
            <w:r>
              <w:t>156,6</w:t>
            </w:r>
          </w:p>
        </w:tc>
      </w:tr>
      <w:tr w:rsidR="009470B0" w:rsidRPr="009350A0">
        <w:trPr>
          <w:trHeight w:val="510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9350A0" w:rsidRDefault="009470B0" w:rsidP="0024656F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МБУК КДЦ «</w:t>
            </w:r>
            <w:r>
              <w:rPr>
                <w:b/>
                <w:bCs/>
              </w:rPr>
              <w:t>Лесно-Цыбаевский»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1811,4</w:t>
            </w:r>
          </w:p>
        </w:tc>
      </w:tr>
      <w:tr w:rsidR="009470B0" w:rsidRPr="009350A0">
        <w:trPr>
          <w:trHeight w:val="141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9350A0" w:rsidRDefault="009470B0" w:rsidP="00C258B9">
            <w:pPr>
              <w:tabs>
                <w:tab w:val="left" w:pos="6579"/>
              </w:tabs>
            </w:pPr>
            <w:r w:rsidRPr="009350A0">
              <w:rPr>
                <w:lang w:val="en-US"/>
              </w:rPr>
              <w:t>Обеспечение деятельности подведомственных учреждений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 w:rsidRPr="009350A0"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24656F" w:rsidRDefault="009470B0" w:rsidP="008E4A6A">
            <w:pPr>
              <w:tabs>
                <w:tab w:val="left" w:pos="6579"/>
              </w:tabs>
              <w:jc w:val="center"/>
            </w:pPr>
            <w:r>
              <w:t>0500276010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9350A0" w:rsidRDefault="009470B0" w:rsidP="008E4A6A">
            <w:pPr>
              <w:tabs>
                <w:tab w:val="left" w:pos="6579"/>
              </w:tabs>
              <w:jc w:val="center"/>
            </w:pPr>
            <w:r w:rsidRPr="009350A0">
              <w:t>611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9C6E8D" w:rsidRDefault="009470B0" w:rsidP="00CA16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657,1</w:t>
            </w:r>
          </w:p>
        </w:tc>
      </w:tr>
      <w:tr w:rsidR="009470B0" w:rsidRPr="009350A0">
        <w:trPr>
          <w:trHeight w:val="1125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C258B9">
            <w:pPr>
              <w:rPr>
                <w:i/>
                <w:iCs/>
              </w:rPr>
            </w:pPr>
            <w:r w:rsidRPr="00CA166A">
              <w:rPr>
                <w:i/>
                <w:iCs/>
              </w:rPr>
              <w:t>Субсидии бюджетным учреждениям на финансовое обеспечение муниципального  задания на оказание муниципальных услуг (выполнение работ)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 w:rsidRPr="00CA166A">
              <w:rPr>
                <w:i/>
                <w:iCs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 w:rsidRPr="00CA166A">
              <w:rPr>
                <w:i/>
                <w:iCs/>
              </w:rPr>
              <w:t>01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24656F">
            <w:pPr>
              <w:tabs>
                <w:tab w:val="left" w:pos="6579"/>
              </w:tabs>
              <w:rPr>
                <w:i/>
                <w:iCs/>
              </w:rPr>
            </w:pPr>
            <w:r>
              <w:rPr>
                <w:i/>
                <w:iCs/>
              </w:rPr>
              <w:t>0500261140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 w:rsidRPr="00CA166A">
              <w:rPr>
                <w:i/>
                <w:iCs/>
              </w:rPr>
              <w:t>611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CA166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127,9</w:t>
            </w:r>
          </w:p>
        </w:tc>
      </w:tr>
      <w:tr w:rsidR="009470B0" w:rsidRPr="009350A0">
        <w:trPr>
          <w:trHeight w:val="330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C258B9">
            <w:pPr>
              <w:rPr>
                <w:i/>
                <w:iCs/>
              </w:rPr>
            </w:pPr>
            <w:r>
              <w:rPr>
                <w:i/>
                <w:iCs/>
              </w:rPr>
              <w:t>Иные межбюджетные трансферты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Default="009470B0" w:rsidP="0024656F">
            <w:pPr>
              <w:tabs>
                <w:tab w:val="left" w:pos="6579"/>
              </w:tabs>
              <w:rPr>
                <w:i/>
                <w:iCs/>
              </w:rPr>
            </w:pPr>
            <w:r>
              <w:rPr>
                <w:i/>
                <w:iCs/>
              </w:rPr>
              <w:t>0500261140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540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Default="009470B0" w:rsidP="00CA166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338,9</w:t>
            </w:r>
          </w:p>
        </w:tc>
      </w:tr>
      <w:tr w:rsidR="009470B0" w:rsidRPr="009350A0">
        <w:trPr>
          <w:trHeight w:val="780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Default="009470B0" w:rsidP="00C258B9">
            <w:pPr>
              <w:rPr>
                <w:i/>
                <w:iCs/>
              </w:rPr>
            </w:pPr>
            <w:r>
              <w:rPr>
                <w:i/>
                <w:iCs/>
              </w:rPr>
              <w:t>Иные межбюджетные трансферты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Default="009470B0" w:rsidP="0024656F">
            <w:pPr>
              <w:tabs>
                <w:tab w:val="left" w:pos="6579"/>
              </w:tabs>
              <w:rPr>
                <w:i/>
                <w:iCs/>
              </w:rPr>
            </w:pPr>
            <w:r>
              <w:rPr>
                <w:i/>
                <w:iCs/>
              </w:rPr>
              <w:t>0500276010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540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Default="009470B0" w:rsidP="00CA166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657,0</w:t>
            </w:r>
          </w:p>
        </w:tc>
      </w:tr>
      <w:tr w:rsidR="009470B0" w:rsidRPr="009350A0">
        <w:trPr>
          <w:trHeight w:val="780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Default="009470B0" w:rsidP="009A23B2">
            <w:pPr>
              <w:rPr>
                <w:i/>
                <w:iCs/>
              </w:rPr>
            </w:pPr>
            <w:r>
              <w:rPr>
                <w:i/>
                <w:iCs/>
              </w:rPr>
              <w:t>Иные межбюджетные трансферты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9A23B2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9A23B2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Default="009470B0" w:rsidP="009A23B2">
            <w:pPr>
              <w:tabs>
                <w:tab w:val="left" w:pos="6579"/>
              </w:tabs>
              <w:rPr>
                <w:i/>
                <w:iCs/>
              </w:rPr>
            </w:pPr>
            <w:r>
              <w:rPr>
                <w:i/>
                <w:iCs/>
              </w:rPr>
              <w:t>0500261140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A166A" w:rsidRDefault="009470B0" w:rsidP="009A23B2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540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Default="009470B0" w:rsidP="009A23B2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30,5</w:t>
            </w:r>
          </w:p>
        </w:tc>
      </w:tr>
      <w:tr w:rsidR="009470B0" w:rsidRPr="009350A0">
        <w:trPr>
          <w:trHeight w:val="780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0B0" w:rsidRPr="0085573D" w:rsidRDefault="009470B0" w:rsidP="009A23B2">
            <w:pPr>
              <w:tabs>
                <w:tab w:val="left" w:pos="6579"/>
              </w:tabs>
              <w:rPr>
                <w:b/>
                <w:bCs/>
              </w:rPr>
            </w:pPr>
            <w:r w:rsidRPr="0085573D">
              <w:rPr>
                <w:b/>
                <w:bCs/>
              </w:rPr>
              <w:t>Пенсионное обеспечение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85573D" w:rsidRDefault="009470B0" w:rsidP="009A23B2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85573D">
              <w:rPr>
                <w:b/>
                <w:bCs/>
              </w:rPr>
              <w:t>10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85573D" w:rsidRDefault="009470B0" w:rsidP="009A23B2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85573D">
              <w:rPr>
                <w:b/>
                <w:bCs/>
              </w:rPr>
              <w:t>01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E46E54" w:rsidRDefault="009470B0" w:rsidP="009A23B2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891</w:t>
            </w:r>
            <w:r>
              <w:rPr>
                <w:b/>
                <w:bCs/>
              </w:rPr>
              <w:t>0003010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C25DE3" w:rsidRDefault="009470B0" w:rsidP="009A23B2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312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70B0" w:rsidRPr="0085573D" w:rsidRDefault="009470B0" w:rsidP="009A23B2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60,2</w:t>
            </w:r>
          </w:p>
        </w:tc>
      </w:tr>
    </w:tbl>
    <w:p w:rsidR="009470B0" w:rsidRDefault="009470B0" w:rsidP="007B3B90">
      <w:pPr>
        <w:ind w:left="6300"/>
        <w:jc w:val="right"/>
      </w:pPr>
      <w:r>
        <w:br w:type="page"/>
        <w:t xml:space="preserve">Приложение №3 </w:t>
      </w:r>
    </w:p>
    <w:p w:rsidR="009470B0" w:rsidRDefault="009470B0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9470B0" w:rsidRDefault="009470B0" w:rsidP="007B3B90">
      <w:pPr>
        <w:jc w:val="right"/>
      </w:pPr>
      <w:r>
        <w:t xml:space="preserve">                                                                                  Бабеевского сельского поселения</w:t>
      </w:r>
    </w:p>
    <w:p w:rsidR="009470B0" w:rsidRDefault="009470B0" w:rsidP="007B3B90">
      <w:pPr>
        <w:jc w:val="right"/>
      </w:pPr>
      <w:r>
        <w:t xml:space="preserve">                                                                                  на 2017 год.»</w:t>
      </w:r>
    </w:p>
    <w:p w:rsidR="009470B0" w:rsidRDefault="009470B0" w:rsidP="007B3B90">
      <w:pPr>
        <w:jc w:val="right"/>
      </w:pPr>
      <w:r>
        <w:t>от 26 декабря  2016 г №16</w:t>
      </w:r>
    </w:p>
    <w:p w:rsidR="009470B0" w:rsidRDefault="009470B0" w:rsidP="007B3B90">
      <w:pPr>
        <w:jc w:val="right"/>
      </w:pPr>
    </w:p>
    <w:p w:rsidR="009470B0" w:rsidRDefault="009470B0" w:rsidP="007B3B90">
      <w:pPr>
        <w:spacing w:line="240" w:lineRule="exact"/>
      </w:pPr>
    </w:p>
    <w:p w:rsidR="009470B0" w:rsidRDefault="009470B0" w:rsidP="007B3B90">
      <w:pPr>
        <w:spacing w:line="240" w:lineRule="exact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9470B0" w:rsidRDefault="009470B0" w:rsidP="007B3B90">
      <w:pPr>
        <w:spacing w:after="120"/>
        <w:jc w:val="center"/>
      </w:pPr>
      <w:r>
        <w:rPr>
          <w:b/>
          <w:bCs/>
        </w:rPr>
        <w:t>расходов местного бюджета по ведомственной классификации расходов бюджетов Российской Федерации</w:t>
      </w:r>
    </w:p>
    <w:p w:rsidR="009470B0" w:rsidRDefault="009470B0" w:rsidP="007B3B90">
      <w:pPr>
        <w:jc w:val="right"/>
        <w:rPr>
          <w:rFonts w:ascii="Arial CYR" w:hAnsi="Arial CYR" w:cs="Arial CYR"/>
          <w:b/>
          <w:bCs/>
          <w:lang w:val="en-US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lang w:val="en-US"/>
        </w:rPr>
        <w:t>(тыс. рублей)</w:t>
      </w:r>
    </w:p>
    <w:p w:rsidR="009470B0" w:rsidRDefault="009470B0" w:rsidP="007B3B90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tbl>
      <w:tblPr>
        <w:tblW w:w="10173" w:type="dxa"/>
        <w:tblInd w:w="-106" w:type="dxa"/>
        <w:tblLayout w:type="fixed"/>
        <w:tblLook w:val="0000"/>
      </w:tblPr>
      <w:tblGrid>
        <w:gridCol w:w="3165"/>
        <w:gridCol w:w="708"/>
        <w:gridCol w:w="678"/>
        <w:gridCol w:w="669"/>
        <w:gridCol w:w="1692"/>
        <w:gridCol w:w="709"/>
        <w:gridCol w:w="709"/>
        <w:gridCol w:w="1843"/>
      </w:tblGrid>
      <w:tr w:rsidR="009470B0" w:rsidRPr="009350A0">
        <w:trPr>
          <w:trHeight w:val="255"/>
        </w:trPr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9350A0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Наименование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Рз</w:t>
            </w: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ПРз</w:t>
            </w: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ЭК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9470B0" w:rsidRPr="009350A0">
        <w:trPr>
          <w:trHeight w:val="224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9350A0" w:rsidRDefault="009470B0" w:rsidP="00C258B9">
            <w:pPr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 w:rsidRPr="009350A0">
              <w:t>91</w:t>
            </w:r>
            <w:r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 w:rsidRPr="009350A0"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 w:rsidRPr="009350A0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 w:rsidRPr="009350A0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 w:rsidRPr="009350A0">
              <w:t>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804099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5488,1</w:t>
            </w:r>
          </w:p>
        </w:tc>
      </w:tr>
      <w:tr w:rsidR="009470B0" w:rsidRPr="009350A0">
        <w:trPr>
          <w:trHeight w:val="76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046718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 xml:space="preserve">Администрация  </w:t>
            </w:r>
            <w:r>
              <w:rPr>
                <w:b/>
                <w:bCs/>
              </w:rPr>
              <w:t>Бабеевского</w:t>
            </w:r>
            <w:r w:rsidRPr="005C6E3A">
              <w:rPr>
                <w:b/>
                <w:bCs/>
              </w:rPr>
              <w:t xml:space="preserve"> сельского поселения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pPr>
              <w:rPr>
                <w:b/>
                <w:bCs/>
              </w:rPr>
            </w:pPr>
          </w:p>
          <w:p w:rsidR="009470B0" w:rsidRPr="005C6E3A" w:rsidRDefault="009470B0" w:rsidP="00C258B9">
            <w:pPr>
              <w:rPr>
                <w:b/>
                <w:bCs/>
              </w:rPr>
            </w:pPr>
          </w:p>
          <w:p w:rsidR="009470B0" w:rsidRPr="005C6E3A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2842,4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5C6E3A">
              <w:rPr>
                <w:b/>
                <w:bCs/>
              </w:rPr>
              <w:t xml:space="preserve">Глава исполнительной власти местного самоуправление 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pPr>
              <w:rPr>
                <w:b/>
                <w:bCs/>
              </w:rPr>
            </w:pPr>
          </w:p>
          <w:p w:rsidR="009470B0" w:rsidRPr="005C6E3A" w:rsidRDefault="009470B0" w:rsidP="00C258B9">
            <w:pPr>
              <w:rPr>
                <w:b/>
                <w:bCs/>
              </w:rPr>
            </w:pPr>
          </w:p>
          <w:p w:rsidR="009470B0" w:rsidRPr="005C6E3A" w:rsidRDefault="009470B0" w:rsidP="00C258B9">
            <w:pPr>
              <w:rPr>
                <w:b/>
                <w:bCs/>
              </w:rPr>
            </w:pPr>
          </w:p>
          <w:p w:rsidR="009470B0" w:rsidRPr="005C6E3A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02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0467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DD1C6C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296,2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r w:rsidRPr="005C6E3A"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136992" w:rsidRDefault="009470B0" w:rsidP="00C258B9">
            <w:pPr>
              <w:rPr>
                <w:b/>
                <w:bCs/>
              </w:rPr>
            </w:pPr>
          </w:p>
          <w:p w:rsidR="009470B0" w:rsidRPr="00136992" w:rsidRDefault="009470B0" w:rsidP="00C258B9">
            <w:pPr>
              <w:rPr>
                <w:b/>
                <w:bCs/>
              </w:rPr>
            </w:pPr>
          </w:p>
          <w:p w:rsidR="009470B0" w:rsidRPr="00136992" w:rsidRDefault="009470B0" w:rsidP="00C258B9">
            <w:pPr>
              <w:rPr>
                <w:b/>
                <w:bCs/>
              </w:rPr>
            </w:pPr>
            <w:r w:rsidRPr="00136992">
              <w:rPr>
                <w:b/>
                <w:bCs/>
              </w:rPr>
              <w:t>91</w:t>
            </w:r>
            <w:r>
              <w:rPr>
                <w:b/>
                <w:bCs/>
              </w:rPr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36992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136992">
              <w:rPr>
                <w:b/>
                <w:bCs/>
                <w:lang w:val="en-US"/>
              </w:rPr>
              <w:t> </w:t>
            </w:r>
            <w:r w:rsidRPr="00136992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36992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136992">
              <w:rPr>
                <w:b/>
                <w:bCs/>
              </w:rPr>
              <w:t>02</w:t>
            </w:r>
            <w:r w:rsidRPr="00136992">
              <w:rPr>
                <w:b/>
                <w:bCs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0467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36992" w:rsidRDefault="009470B0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 </w:t>
            </w:r>
            <w:r>
              <w:rPr>
                <w:b/>
                <w:bCs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36992" w:rsidRDefault="009470B0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210 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136992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296,2</w:t>
            </w:r>
          </w:p>
        </w:tc>
      </w:tr>
      <w:tr w:rsidR="009470B0" w:rsidRPr="009350A0">
        <w:trPr>
          <w:trHeight w:val="323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r w:rsidRPr="005C6E3A"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r w:rsidRPr="005C6E3A">
              <w:t>91</w:t>
            </w:r>
            <w:r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lang w:val="en-US"/>
              </w:rPr>
            </w:pPr>
            <w:r w:rsidRPr="005C6E3A">
              <w:t>02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046718">
            <w:pPr>
              <w:jc w:val="center"/>
            </w:pPr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 w:rsidRPr="005C6E3A">
              <w:t> </w:t>
            </w: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 w:rsidRPr="005C6E3A">
              <w:t>211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>
              <w:t>240,2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r w:rsidRPr="005C6E3A"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/>
          <w:p w:rsidR="009470B0" w:rsidRPr="005C6E3A" w:rsidRDefault="009470B0" w:rsidP="00C258B9">
            <w:r w:rsidRPr="005C6E3A">
              <w:t>91</w:t>
            </w:r>
            <w:r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lang w:val="en-US"/>
              </w:rPr>
            </w:pPr>
            <w:r w:rsidRPr="005C6E3A">
              <w:t>02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046718">
            <w:pPr>
              <w:jc w:val="center"/>
            </w:pPr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 w:rsidRPr="005C6E3A">
              <w:t> </w:t>
            </w:r>
            <w: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 w:rsidRPr="005C6E3A">
              <w:t>213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>
              <w:t>56,0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r w:rsidRPr="005C6E3A">
              <w:rPr>
                <w:b/>
                <w:bCs/>
              </w:rPr>
              <w:t>Глава исполнительной власти местного самоуправление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24742E" w:rsidRDefault="009470B0" w:rsidP="00C258B9">
            <w:pPr>
              <w:rPr>
                <w:b/>
                <w:bCs/>
              </w:rPr>
            </w:pPr>
            <w:r w:rsidRPr="0024742E"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C258B9">
            <w:pPr>
              <w:jc w:val="center"/>
              <w:rPr>
                <w:b/>
                <w:bCs/>
              </w:rPr>
            </w:pPr>
            <w:r w:rsidRPr="0024742E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C258B9">
            <w:pPr>
              <w:jc w:val="center"/>
              <w:rPr>
                <w:b/>
                <w:bCs/>
              </w:rPr>
            </w:pPr>
            <w:r w:rsidRPr="0024742E">
              <w:rPr>
                <w:b/>
                <w:bCs/>
              </w:rPr>
              <w:t>02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046718">
            <w:pPr>
              <w:jc w:val="center"/>
              <w:rPr>
                <w:b/>
                <w:bCs/>
              </w:rPr>
            </w:pPr>
            <w:r w:rsidRPr="0024742E">
              <w:rPr>
                <w:b/>
                <w:bCs/>
              </w:rP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24742E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135,8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A26141">
            <w:r w:rsidRPr="005C6E3A"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24742E" w:rsidRDefault="009470B0" w:rsidP="00C258B9">
            <w:pPr>
              <w:rPr>
                <w:b/>
                <w:bCs/>
              </w:rPr>
            </w:pPr>
            <w:r w:rsidRPr="0024742E"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C258B9">
            <w:pPr>
              <w:jc w:val="center"/>
              <w:rPr>
                <w:b/>
                <w:bCs/>
              </w:rPr>
            </w:pPr>
            <w:r w:rsidRPr="0024742E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C258B9">
            <w:pPr>
              <w:jc w:val="center"/>
              <w:rPr>
                <w:b/>
                <w:bCs/>
              </w:rPr>
            </w:pPr>
            <w:r w:rsidRPr="0024742E">
              <w:rPr>
                <w:b/>
                <w:bCs/>
              </w:rPr>
              <w:t>02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0467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651004115</w:t>
            </w:r>
            <w:r w:rsidRPr="0024742E">
              <w:rPr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C258B9">
            <w:pPr>
              <w:jc w:val="center"/>
              <w:rPr>
                <w:b/>
                <w:bCs/>
              </w:rPr>
            </w:pPr>
            <w:r w:rsidRPr="0024742E">
              <w:rPr>
                <w:b/>
                <w:bCs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C258B9">
            <w:pPr>
              <w:jc w:val="center"/>
              <w:rPr>
                <w:b/>
                <w:bCs/>
              </w:rPr>
            </w:pPr>
            <w:r w:rsidRPr="0024742E">
              <w:rPr>
                <w:b/>
                <w:bCs/>
              </w:rPr>
              <w:t>210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24742E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135,8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A26141">
            <w:r w:rsidRPr="005C6E3A"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>
              <w:t>02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046718">
            <w:pPr>
              <w:jc w:val="center"/>
            </w:pPr>
            <w: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>
              <w:t>211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91,8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A26141">
            <w:r w:rsidRPr="005C6E3A"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24742E" w:rsidRDefault="009470B0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>
              <w:t>02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046718">
            <w:pPr>
              <w:jc w:val="center"/>
            </w:pPr>
            <w: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>
              <w:t>213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44,0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A26141">
            <w:r w:rsidRPr="005C6E3A">
              <w:rPr>
                <w:b/>
                <w:b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BF5A5E" w:rsidRDefault="009470B0" w:rsidP="00C258B9">
            <w:pPr>
              <w:rPr>
                <w:b/>
                <w:bCs/>
              </w:rPr>
            </w:pPr>
            <w:r w:rsidRPr="00BF5A5E"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BF5A5E" w:rsidRDefault="009470B0" w:rsidP="00C258B9">
            <w:pPr>
              <w:jc w:val="center"/>
              <w:rPr>
                <w:b/>
                <w:bCs/>
              </w:rPr>
            </w:pPr>
            <w:r w:rsidRPr="00BF5A5E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BF5A5E" w:rsidRDefault="009470B0" w:rsidP="00C258B9">
            <w:pPr>
              <w:jc w:val="center"/>
              <w:rPr>
                <w:b/>
                <w:bCs/>
              </w:rPr>
            </w:pPr>
            <w:r w:rsidRPr="00BF5A5E">
              <w:rPr>
                <w:b/>
                <w:bCs/>
              </w:rP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BF5A5E" w:rsidRDefault="009470B0" w:rsidP="00046718">
            <w:pPr>
              <w:jc w:val="center"/>
              <w:rPr>
                <w:b/>
                <w:bCs/>
              </w:rPr>
            </w:pPr>
            <w:r w:rsidRPr="00BF5A5E">
              <w:rPr>
                <w:b/>
                <w:bCs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BF5A5E" w:rsidRDefault="009470B0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BF5A5E" w:rsidRDefault="009470B0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BF5A5E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217,7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A26141">
            <w:r w:rsidRPr="005C6E3A">
              <w:rPr>
                <w:b/>
                <w:bCs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046718">
            <w:pPr>
              <w:jc w:val="center"/>
            </w:pPr>
            <w: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210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217,7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A26141">
            <w:r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046718">
            <w:pPr>
              <w:jc w:val="center"/>
            </w:pPr>
            <w: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211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152,3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A26141">
            <w:r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04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046718">
            <w:pPr>
              <w:jc w:val="center"/>
            </w:pPr>
            <w: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213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65,4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A26141">
            <w:r w:rsidRPr="005C6E3A">
              <w:rPr>
                <w:b/>
                <w:b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046718">
            <w:pPr>
              <w:jc w:val="center"/>
            </w:pPr>
            <w: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5D314D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835,7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9A23B2">
            <w:r>
              <w:t>Иные выплаты персоналу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9A23B2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9A23B2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9A23B2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9A23B2">
            <w:pPr>
              <w:jc w:val="center"/>
            </w:pPr>
            <w: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9A23B2">
            <w:pPr>
              <w:jc w:val="center"/>
            </w:pPr>
            <w:r>
              <w:t>122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9A23B2">
            <w:pPr>
              <w:jc w:val="center"/>
            </w:pPr>
            <w:r>
              <w:t>212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9A23B2">
            <w:pPr>
              <w:jc w:val="center"/>
            </w:pPr>
            <w:r>
              <w:t>0,6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A26141">
            <w:r>
              <w:t>Прочая закупка товаров, работ, услуг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046718">
            <w:pPr>
              <w:jc w:val="center"/>
            </w:pPr>
            <w: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30,0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A26141">
            <w:r>
              <w:t>Уплата налога на имущество и земельного налога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046718">
            <w:pPr>
              <w:jc w:val="center"/>
            </w:pPr>
            <w:r>
              <w:t>6511041120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851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290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757,7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A26141">
            <w: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046718">
            <w:pPr>
              <w:jc w:val="center"/>
            </w:pPr>
            <w: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852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290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1,5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A26141">
            <w: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046718">
            <w:pPr>
              <w:jc w:val="center"/>
            </w:pPr>
            <w: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853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290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46,0</w:t>
            </w:r>
          </w:p>
        </w:tc>
      </w:tr>
      <w:tr w:rsidR="009470B0" w:rsidRPr="009350A0">
        <w:trPr>
          <w:trHeight w:val="76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pPr>
              <w:rPr>
                <w:b/>
                <w:bCs/>
              </w:rPr>
            </w:pPr>
          </w:p>
          <w:p w:rsidR="009470B0" w:rsidRPr="005C6E3A" w:rsidRDefault="009470B0" w:rsidP="00C258B9">
            <w:pPr>
              <w:rPr>
                <w:b/>
                <w:bCs/>
              </w:rPr>
            </w:pPr>
          </w:p>
          <w:p w:rsidR="009470B0" w:rsidRPr="005C6E3A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04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046718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1356,9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pPr>
              <w:rPr>
                <w:b/>
                <w:bCs/>
              </w:rPr>
            </w:pPr>
          </w:p>
          <w:p w:rsidR="009470B0" w:rsidRPr="005C6E3A" w:rsidRDefault="009470B0" w:rsidP="00C258B9">
            <w:pPr>
              <w:rPr>
                <w:b/>
                <w:bCs/>
              </w:rPr>
            </w:pPr>
          </w:p>
          <w:p w:rsidR="009470B0" w:rsidRPr="005C6E3A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04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E1F3C" w:rsidRDefault="009470B0" w:rsidP="00C258B9">
            <w:pPr>
              <w:rPr>
                <w:b/>
                <w:bCs/>
              </w:rPr>
            </w:pPr>
          </w:p>
          <w:p w:rsidR="009470B0" w:rsidRPr="0024742E" w:rsidRDefault="009470B0" w:rsidP="0024742E">
            <w:pPr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210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649,2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pPr>
              <w:rPr>
                <w:lang w:val="en-US"/>
              </w:rPr>
            </w:pPr>
            <w:r w:rsidRPr="005C6E3A">
              <w:rPr>
                <w:lang w:val="en-US"/>
              </w:rPr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BF5A5E" w:rsidRDefault="009470B0" w:rsidP="00C258B9"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211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>
              <w:t>521,2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pPr>
              <w:rPr>
                <w:lang w:val="en-US"/>
              </w:rPr>
            </w:pPr>
            <w:r w:rsidRPr="005C6E3A">
              <w:rPr>
                <w:lang w:val="en-US"/>
              </w:rPr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/>
          <w:p w:rsidR="009470B0" w:rsidRPr="005C6E3A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BF5A5E" w:rsidRDefault="009470B0" w:rsidP="00C258B9"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213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</w:pPr>
            <w:r>
              <w:t>128,0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pPr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Приобретение услуг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C6E3A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04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BF5A5E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  <w:r>
              <w:rPr>
                <w:b/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EB0544" w:rsidRDefault="009470B0" w:rsidP="00C258B9">
            <w:pPr>
              <w:jc w:val="center"/>
              <w:rPr>
                <w:b/>
                <w:bCs/>
              </w:rPr>
            </w:pPr>
            <w:r w:rsidRPr="00EB0544">
              <w:rPr>
                <w:b/>
                <w:bCs/>
              </w:rPr>
              <w:t>355,5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EB0544" w:rsidRDefault="009470B0" w:rsidP="00C258B9">
            <w:pPr>
              <w:rPr>
                <w:b/>
                <w:bCs/>
              </w:rPr>
            </w:pPr>
            <w:r>
              <w:t>Уплата налога на имущество и земельного налога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EB0544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C6E3A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EB0544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EB0544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352,2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154DDB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pPr>
              <w:rPr>
                <w:b/>
                <w:bCs/>
              </w:rPr>
            </w:pPr>
          </w:p>
          <w:p w:rsidR="009470B0" w:rsidRDefault="009470B0" w:rsidP="00C258B9">
            <w:pPr>
              <w:rPr>
                <w:b/>
                <w:bCs/>
              </w:rPr>
            </w:pPr>
          </w:p>
          <w:p w:rsidR="009470B0" w:rsidRDefault="009470B0" w:rsidP="00C258B9">
            <w:pPr>
              <w:rPr>
                <w:b/>
                <w:bCs/>
              </w:rPr>
            </w:pPr>
          </w:p>
          <w:p w:rsidR="009470B0" w:rsidRDefault="009470B0" w:rsidP="00C258B9">
            <w:pPr>
              <w:rPr>
                <w:b/>
                <w:bCs/>
              </w:rPr>
            </w:pPr>
          </w:p>
          <w:p w:rsidR="009470B0" w:rsidRPr="00154DDB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54DDB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54DDB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B052DB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6510077150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B052DB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B052DB" w:rsidRDefault="009470B0" w:rsidP="00C258B9">
            <w:pPr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pPr>
              <w:rPr>
                <w:b/>
                <w:bCs/>
              </w:rPr>
            </w:pPr>
            <w:r w:rsidRPr="00154DDB">
              <w:rPr>
                <w:b/>
                <w:bCs/>
                <w:lang w:val="en-US"/>
              </w:rPr>
              <w:t>Поступление нефинансовых активов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pPr>
              <w:rPr>
                <w:b/>
                <w:bCs/>
              </w:rPr>
            </w:pPr>
          </w:p>
          <w:p w:rsidR="009470B0" w:rsidRPr="00154DDB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54DDB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54DDB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B052DB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6510077150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B052DB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B052DB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154DDB" w:rsidRDefault="009470B0" w:rsidP="00C258B9">
            <w:pPr>
              <w:rPr>
                <w:b/>
                <w:bCs/>
              </w:rPr>
            </w:pPr>
            <w:r w:rsidRPr="004F105E">
              <w:rPr>
                <w:lang w:val="en-US"/>
              </w:rPr>
              <w:t>Увеличение стоимости материальных запасов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B052DB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B052DB" w:rsidRDefault="009470B0" w:rsidP="00C258B9">
            <w:pPr>
              <w:jc w:val="center"/>
            </w:pPr>
            <w:r w:rsidRPr="00B052DB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B052DB" w:rsidRDefault="009470B0" w:rsidP="00C258B9">
            <w:pPr>
              <w:jc w:val="center"/>
            </w:pPr>
            <w:r w:rsidRPr="00B052DB"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47326E" w:rsidRDefault="009470B0" w:rsidP="00C258B9">
            <w:pPr>
              <w:jc w:val="center"/>
            </w:pPr>
            <w:r>
              <w:t>6510077150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B052DB" w:rsidRDefault="009470B0" w:rsidP="00C258B9">
            <w:pPr>
              <w:jc w:val="center"/>
            </w:pPr>
            <w:r w:rsidRPr="00B052DB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B052DB" w:rsidRDefault="009470B0" w:rsidP="00C258B9">
            <w:pPr>
              <w:jc w:val="center"/>
            </w:pPr>
            <w:r w:rsidRPr="00B052DB">
              <w:t>340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B052DB" w:rsidRDefault="009470B0" w:rsidP="00C258B9">
            <w:pPr>
              <w:jc w:val="center"/>
            </w:pPr>
            <w:r w:rsidRPr="00B052DB">
              <w:t>0,1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154DDB" w:rsidRDefault="009470B0" w:rsidP="00C258B9">
            <w:pPr>
              <w:rPr>
                <w:b/>
                <w:bCs/>
              </w:rPr>
            </w:pPr>
            <w:r w:rsidRPr="00154DDB">
              <w:rPr>
                <w:b/>
                <w:bCs/>
              </w:rPr>
              <w:t>Военкомат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154DDB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54DDB" w:rsidRDefault="009470B0" w:rsidP="00C258B9">
            <w:pPr>
              <w:jc w:val="center"/>
              <w:rPr>
                <w:b/>
                <w:bCs/>
              </w:rPr>
            </w:pPr>
            <w:r w:rsidRPr="00154DDB">
              <w:rPr>
                <w:b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54DDB" w:rsidRDefault="009470B0" w:rsidP="00C258B9">
            <w:pPr>
              <w:jc w:val="center"/>
              <w:rPr>
                <w:b/>
                <w:bCs/>
              </w:rPr>
            </w:pPr>
            <w:r w:rsidRPr="00154DDB">
              <w:rPr>
                <w:b/>
                <w:bCs/>
              </w:rPr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54DDB" w:rsidRDefault="009470B0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54DDB" w:rsidRDefault="009470B0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54DDB" w:rsidRDefault="009470B0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154DDB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58,2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9350A0" w:rsidRDefault="009470B0" w:rsidP="00C258B9">
            <w:r w:rsidRPr="009350A0">
              <w:t>Расходы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9350A0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 w:rsidRPr="009350A0"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 w:rsidRPr="009350A0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>
              <w:t>58,2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173B54" w:rsidRDefault="009470B0" w:rsidP="00C258B9">
            <w:r w:rsidRPr="00173B54"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136992" w:rsidRDefault="009470B0" w:rsidP="00C258B9">
            <w:pPr>
              <w:rPr>
                <w:b/>
                <w:bCs/>
              </w:rPr>
            </w:pPr>
          </w:p>
          <w:p w:rsidR="009470B0" w:rsidRPr="00136992" w:rsidRDefault="009470B0" w:rsidP="00C258B9">
            <w:pPr>
              <w:rPr>
                <w:b/>
                <w:bCs/>
              </w:rPr>
            </w:pPr>
          </w:p>
          <w:p w:rsidR="009470B0" w:rsidRPr="00136992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36992" w:rsidRDefault="009470B0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136992" w:rsidRDefault="009470B0" w:rsidP="00C258B9">
            <w:pPr>
              <w:rPr>
                <w:b/>
                <w:bCs/>
              </w:rPr>
            </w:pPr>
          </w:p>
          <w:p w:rsidR="009470B0" w:rsidRPr="00136992" w:rsidRDefault="009470B0" w:rsidP="00C258B9">
            <w:pPr>
              <w:rPr>
                <w:b/>
                <w:bCs/>
              </w:rPr>
            </w:pPr>
          </w:p>
          <w:p w:rsidR="009470B0" w:rsidRPr="00136992" w:rsidRDefault="009470B0" w:rsidP="00C258B9">
            <w:pPr>
              <w:rPr>
                <w:b/>
                <w:bCs/>
              </w:rPr>
            </w:pPr>
            <w:r w:rsidRPr="00136992">
              <w:rPr>
                <w:b/>
                <w:bCs/>
              </w:rPr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/>
          <w:p w:rsidR="009470B0" w:rsidRDefault="009470B0" w:rsidP="00C258B9">
            <w: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36992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36992" w:rsidRDefault="009470B0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210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136992" w:rsidRDefault="009470B0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41,7</w:t>
            </w:r>
          </w:p>
        </w:tc>
      </w:tr>
      <w:tr w:rsidR="009470B0" w:rsidRPr="009350A0">
        <w:trPr>
          <w:trHeight w:val="252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173B54" w:rsidRDefault="009470B0" w:rsidP="00C258B9">
            <w:r w:rsidRPr="00173B54"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9350A0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 w:rsidRPr="009350A0"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9350A0" w:rsidRDefault="009470B0" w:rsidP="00C258B9">
            <w:r w:rsidRPr="009350A0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 w:rsidRPr="009350A0">
              <w:t>211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>
              <w:t>32,0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173B54" w:rsidRDefault="009470B0" w:rsidP="00C258B9">
            <w:r w:rsidRPr="00173B54"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9350A0" w:rsidRDefault="009470B0" w:rsidP="00C258B9"/>
          <w:p w:rsidR="009470B0" w:rsidRPr="009350A0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 w:rsidRPr="009350A0"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9350A0" w:rsidRDefault="009470B0" w:rsidP="00C258B9"/>
          <w:p w:rsidR="009470B0" w:rsidRPr="009350A0" w:rsidRDefault="009470B0" w:rsidP="00C258B9">
            <w:r w:rsidRPr="009350A0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 w:rsidRPr="009350A0">
              <w:t>213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>
              <w:t>9,7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173B54" w:rsidRDefault="009470B0" w:rsidP="00C258B9">
            <w:pPr>
              <w:rPr>
                <w:b/>
                <w:bCs/>
              </w:rPr>
            </w:pPr>
            <w:r w:rsidRPr="00173B54">
              <w:t>Поступление нефинансовых активов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136992" w:rsidRDefault="009470B0" w:rsidP="00C258B9">
            <w:pPr>
              <w:rPr>
                <w:b/>
                <w:bCs/>
              </w:rPr>
            </w:pPr>
          </w:p>
          <w:p w:rsidR="009470B0" w:rsidRPr="00136992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36992" w:rsidRDefault="009470B0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136992" w:rsidRDefault="009470B0" w:rsidP="00C258B9">
            <w:pPr>
              <w:rPr>
                <w:b/>
                <w:bCs/>
              </w:rPr>
            </w:pPr>
          </w:p>
          <w:p w:rsidR="009470B0" w:rsidRPr="00136992" w:rsidRDefault="009470B0" w:rsidP="00C258B9">
            <w:pPr>
              <w:rPr>
                <w:b/>
                <w:bCs/>
              </w:rPr>
            </w:pPr>
            <w:r w:rsidRPr="00136992">
              <w:rPr>
                <w:b/>
                <w:bCs/>
              </w:rPr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36992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136992" w:rsidRDefault="009470B0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300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136992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16,5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173B54" w:rsidRDefault="009470B0" w:rsidP="00C258B9">
            <w:pPr>
              <w:rPr>
                <w:b/>
                <w:bCs/>
              </w:rPr>
            </w:pPr>
            <w:r w:rsidRPr="00173B54">
              <w:t>Увеличение стоимости материальных запасов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9350A0" w:rsidRDefault="009470B0" w:rsidP="00C258B9"/>
          <w:p w:rsidR="009470B0" w:rsidRPr="009350A0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 w:rsidRPr="009350A0"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9350A0" w:rsidRDefault="009470B0" w:rsidP="00C258B9"/>
          <w:p w:rsidR="009470B0" w:rsidRPr="009350A0" w:rsidRDefault="009470B0" w:rsidP="00C258B9">
            <w:r w:rsidRPr="009350A0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 w:rsidRPr="009350A0">
              <w:t>340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>
              <w:t>16,5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D314D" w:rsidRDefault="009470B0" w:rsidP="00C258B9">
            <w:pPr>
              <w:rPr>
                <w:b/>
                <w:bCs/>
              </w:rPr>
            </w:pPr>
            <w:r w:rsidRPr="005D314D">
              <w:rPr>
                <w:b/>
                <w:bCs/>
              </w:rPr>
              <w:t>Дорожный фонд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D314D" w:rsidRDefault="009470B0" w:rsidP="00C258B9">
            <w:pPr>
              <w:rPr>
                <w:b/>
                <w:bCs/>
              </w:rPr>
            </w:pPr>
            <w:r w:rsidRPr="005D314D"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D314D" w:rsidRDefault="009470B0" w:rsidP="00C258B9">
            <w:pPr>
              <w:jc w:val="center"/>
              <w:rPr>
                <w:b/>
                <w:bCs/>
              </w:rPr>
            </w:pPr>
            <w:r w:rsidRPr="005D314D">
              <w:rPr>
                <w:b/>
                <w:bCs/>
              </w:rPr>
              <w:t>04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D314D" w:rsidRDefault="009470B0" w:rsidP="00C258B9">
            <w:pPr>
              <w:rPr>
                <w:b/>
                <w:bCs/>
              </w:rPr>
            </w:pPr>
            <w:r w:rsidRPr="005D314D">
              <w:rPr>
                <w:b/>
                <w:bCs/>
              </w:rPr>
              <w:t>09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D314D" w:rsidRDefault="009470B0" w:rsidP="00C258B9">
            <w:pPr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D314D" w:rsidRDefault="009470B0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5D314D" w:rsidRDefault="009470B0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5D314D" w:rsidRDefault="009470B0" w:rsidP="00C258B9">
            <w:pPr>
              <w:jc w:val="center"/>
              <w:rPr>
                <w:b/>
                <w:bCs/>
              </w:rPr>
            </w:pPr>
            <w:r w:rsidRPr="005D314D">
              <w:rPr>
                <w:b/>
                <w:bCs/>
              </w:rPr>
              <w:t>559,3</w:t>
            </w:r>
          </w:p>
        </w:tc>
      </w:tr>
      <w:tr w:rsidR="009470B0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173B54" w:rsidRDefault="009470B0" w:rsidP="00C258B9">
            <w:r>
              <w:t>Ремонт автодорог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9350A0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>
              <w:t>04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9350A0" w:rsidRDefault="009470B0" w:rsidP="00C258B9">
            <w:r>
              <w:t>09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r>
              <w:t>1300142010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C258B9">
            <w:pPr>
              <w:jc w:val="center"/>
            </w:pPr>
            <w:r>
              <w:t>225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</w:pPr>
            <w:r>
              <w:t>559,3</w:t>
            </w:r>
          </w:p>
        </w:tc>
      </w:tr>
      <w:tr w:rsidR="009470B0" w:rsidRPr="00896CA1">
        <w:trPr>
          <w:trHeight w:val="569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896CA1" w:rsidRDefault="009470B0" w:rsidP="00C258B9">
            <w:pPr>
              <w:rPr>
                <w:b/>
                <w:bCs/>
              </w:rPr>
            </w:pPr>
            <w:r w:rsidRPr="00896CA1">
              <w:rPr>
                <w:b/>
                <w:bCs/>
              </w:rPr>
              <w:t>Жилищно-комунальное хозяйство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896CA1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</w:rPr>
            </w:pPr>
            <w:r w:rsidRPr="00896CA1">
              <w:rPr>
                <w:b/>
                <w:bCs/>
              </w:rPr>
              <w:t>05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156,6</w:t>
            </w:r>
          </w:p>
        </w:tc>
      </w:tr>
      <w:tr w:rsidR="009470B0" w:rsidRPr="009350A0">
        <w:trPr>
          <w:trHeight w:val="318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896CA1" w:rsidRDefault="009470B0" w:rsidP="00C258B9">
            <w:r w:rsidRPr="00896CA1">
              <w:t>Благоустройство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896CA1" w:rsidRDefault="009470B0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</w:pPr>
            <w:r w:rsidRPr="00896CA1">
              <w:t>05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</w:pPr>
            <w:r w:rsidRPr="00896CA1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47326E">
            <w:pPr>
              <w:jc w:val="center"/>
            </w:pPr>
            <w: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</w:pP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</w:pPr>
            <w:r>
              <w:t>225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</w:pPr>
            <w:r>
              <w:t>156,6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pPr>
              <w:rPr>
                <w:b/>
                <w:bCs/>
              </w:rPr>
            </w:pPr>
          </w:p>
          <w:p w:rsidR="009470B0" w:rsidRPr="00896CA1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C258B9">
            <w:pPr>
              <w:rPr>
                <w:b/>
                <w:bCs/>
              </w:rPr>
            </w:pPr>
          </w:p>
          <w:p w:rsidR="009470B0" w:rsidRPr="00896CA1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4732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60,2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896CA1" w:rsidRDefault="009470B0" w:rsidP="0047326E">
            <w:pPr>
              <w:rPr>
                <w:b/>
                <w:bCs/>
              </w:rPr>
            </w:pPr>
            <w:r w:rsidRPr="00896CA1">
              <w:rPr>
                <w:b/>
                <w:bCs/>
              </w:rPr>
              <w:t>МБУК КДЦ «</w:t>
            </w:r>
            <w:r>
              <w:rPr>
                <w:b/>
                <w:bCs/>
              </w:rPr>
              <w:t>Лесно-Цыбаевский»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896CA1" w:rsidRDefault="009470B0" w:rsidP="00C258B9">
            <w:pPr>
              <w:rPr>
                <w:b/>
                <w:bCs/>
              </w:rPr>
            </w:pPr>
          </w:p>
          <w:p w:rsidR="009470B0" w:rsidRPr="00896CA1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</w:rPr>
            </w:pPr>
            <w:r w:rsidRPr="00896CA1">
              <w:rPr>
                <w:b/>
                <w:bCs/>
              </w:rPr>
              <w:t>08</w:t>
            </w:r>
            <w:r w:rsidRPr="00896CA1">
              <w:rPr>
                <w:b/>
                <w:bCs/>
                <w:lang w:val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</w:rPr>
            </w:pPr>
            <w:r w:rsidRPr="00896CA1">
              <w:rPr>
                <w:b/>
                <w:bCs/>
              </w:rPr>
              <w:t>01 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</w:rPr>
            </w:pPr>
            <w:r w:rsidRPr="00896CA1">
              <w:rPr>
                <w:b/>
                <w:bCs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896CA1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1811,4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470B0" w:rsidRPr="00462974" w:rsidRDefault="009470B0" w:rsidP="00C258B9">
            <w:pPr>
              <w:rPr>
                <w:lang w:val="en-US"/>
              </w:rPr>
            </w:pPr>
            <w:r w:rsidRPr="00462974">
              <w:rPr>
                <w:lang w:val="en-US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470B0" w:rsidRPr="00575A65" w:rsidRDefault="009470B0" w:rsidP="00C258B9">
            <w:pPr>
              <w:rPr>
                <w:b/>
                <w:bCs/>
              </w:rPr>
            </w:pPr>
          </w:p>
          <w:p w:rsidR="009470B0" w:rsidRPr="00575A65" w:rsidRDefault="009470B0" w:rsidP="00C258B9">
            <w:pPr>
              <w:rPr>
                <w:b/>
                <w:bCs/>
              </w:rPr>
            </w:pPr>
          </w:p>
          <w:p w:rsidR="009470B0" w:rsidRPr="00575A65" w:rsidRDefault="009470B0" w:rsidP="00C258B9">
            <w:pPr>
              <w:rPr>
                <w:b/>
                <w:bCs/>
              </w:rPr>
            </w:pPr>
          </w:p>
          <w:p w:rsidR="009470B0" w:rsidRPr="00575A65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575A65" w:rsidRDefault="009470B0" w:rsidP="00C258B9">
            <w:pPr>
              <w:jc w:val="center"/>
              <w:rPr>
                <w:b/>
                <w:bCs/>
              </w:rPr>
            </w:pPr>
            <w:r w:rsidRPr="00575A65">
              <w:rPr>
                <w:b/>
                <w:bCs/>
              </w:rPr>
              <w:t>08</w:t>
            </w:r>
            <w:r w:rsidRPr="00575A65">
              <w:rPr>
                <w:b/>
                <w:bCs/>
                <w:lang w:val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575A65" w:rsidRDefault="009470B0" w:rsidP="00C258B9">
            <w:pPr>
              <w:jc w:val="center"/>
              <w:rPr>
                <w:b/>
                <w:bCs/>
              </w:rPr>
            </w:pPr>
            <w:r w:rsidRPr="00575A65">
              <w:rPr>
                <w:b/>
                <w:bCs/>
              </w:rPr>
              <w:t>01 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575A65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0500261140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575A65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611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47326E" w:rsidRDefault="009470B0" w:rsidP="00C258B9">
            <w:pPr>
              <w:jc w:val="center"/>
              <w:rPr>
                <w:b/>
                <w:bCs/>
              </w:rPr>
            </w:pPr>
            <w:r w:rsidRPr="00575A65">
              <w:rPr>
                <w:b/>
                <w:bCs/>
                <w:lang w:val="en-US"/>
              </w:rPr>
              <w:t> </w:t>
            </w:r>
            <w:r>
              <w:rPr>
                <w:b/>
                <w:bCs/>
              </w:rPr>
              <w:t>241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9470B0" w:rsidRPr="009C6E8D" w:rsidRDefault="009470B0" w:rsidP="009C6E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127,9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470B0" w:rsidRPr="00462974" w:rsidRDefault="009470B0" w:rsidP="00C258B9">
            <w:pPr>
              <w:rPr>
                <w:lang w:val="en-US"/>
              </w:rPr>
            </w:pPr>
            <w:r w:rsidRPr="00462974">
              <w:rPr>
                <w:lang w:val="en-US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470B0" w:rsidRPr="00575A65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9C6E8D">
            <w:pPr>
              <w:tabs>
                <w:tab w:val="left" w:pos="6579"/>
              </w:tabs>
              <w:jc w:val="center"/>
            </w:pPr>
            <w:r w:rsidRPr="009350A0">
              <w:t>08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9C6E8D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9C6E8D">
            <w:pPr>
              <w:tabs>
                <w:tab w:val="left" w:pos="6579"/>
              </w:tabs>
            </w:pPr>
            <w:r>
              <w:t>0500276010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9C6E8D">
            <w:pPr>
              <w:tabs>
                <w:tab w:val="left" w:pos="6579"/>
              </w:tabs>
              <w:jc w:val="center"/>
            </w:pPr>
            <w:r w:rsidRPr="009350A0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9C6E8D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657,1</w:t>
            </w:r>
          </w:p>
        </w:tc>
      </w:tr>
      <w:tr w:rsidR="009470B0" w:rsidRPr="009350A0">
        <w:trPr>
          <w:trHeight w:val="739"/>
        </w:trPr>
        <w:tc>
          <w:tcPr>
            <w:tcW w:w="316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470B0" w:rsidRPr="005D314D" w:rsidRDefault="009470B0" w:rsidP="00C258B9">
            <w: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470B0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9C6E8D">
            <w:pPr>
              <w:tabs>
                <w:tab w:val="left" w:pos="6579"/>
              </w:tabs>
              <w:jc w:val="center"/>
            </w:pPr>
            <w:r>
              <w:t>08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9C6E8D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Default="009470B0" w:rsidP="009C6E8D">
            <w:pPr>
              <w:tabs>
                <w:tab w:val="left" w:pos="6579"/>
              </w:tabs>
            </w:pPr>
            <w:r>
              <w:t>0500261140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9C6E8D">
            <w:pPr>
              <w:tabs>
                <w:tab w:val="left" w:pos="6579"/>
              </w:tabs>
              <w:jc w:val="center"/>
            </w:pPr>
            <w: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338,9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470B0" w:rsidRPr="005D314D" w:rsidRDefault="009470B0" w:rsidP="00C258B9">
            <w: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470B0" w:rsidRDefault="009470B0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9C6E8D">
            <w:pPr>
              <w:tabs>
                <w:tab w:val="left" w:pos="6579"/>
              </w:tabs>
              <w:jc w:val="center"/>
            </w:pPr>
            <w:r>
              <w:t>08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9C6E8D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Default="009470B0" w:rsidP="009C6E8D">
            <w:pPr>
              <w:tabs>
                <w:tab w:val="left" w:pos="6579"/>
              </w:tabs>
            </w:pPr>
            <w:r>
              <w:t>0500276010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9C6E8D">
            <w:pPr>
              <w:tabs>
                <w:tab w:val="left" w:pos="6579"/>
              </w:tabs>
              <w:jc w:val="center"/>
            </w:pPr>
            <w: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657,0</w:t>
            </w:r>
          </w:p>
        </w:tc>
      </w:tr>
      <w:tr w:rsidR="009470B0" w:rsidRPr="009350A0">
        <w:trPr>
          <w:trHeight w:val="510"/>
        </w:trPr>
        <w:tc>
          <w:tcPr>
            <w:tcW w:w="316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Pr="005D314D" w:rsidRDefault="009470B0" w:rsidP="009A23B2">
            <w: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470B0" w:rsidRDefault="009470B0" w:rsidP="009A23B2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9A23B2">
            <w:pPr>
              <w:tabs>
                <w:tab w:val="left" w:pos="6579"/>
              </w:tabs>
              <w:jc w:val="center"/>
            </w:pPr>
            <w:r>
              <w:t>08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9A23B2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9A23B2">
            <w:pPr>
              <w:tabs>
                <w:tab w:val="left" w:pos="6579"/>
              </w:tabs>
            </w:pPr>
            <w:r>
              <w:t>0500261140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Pr="009350A0" w:rsidRDefault="009470B0" w:rsidP="009A23B2">
            <w:pPr>
              <w:tabs>
                <w:tab w:val="left" w:pos="6579"/>
              </w:tabs>
              <w:jc w:val="center"/>
            </w:pPr>
            <w: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470B0" w:rsidRDefault="009470B0" w:rsidP="009A23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470B0" w:rsidRDefault="009470B0" w:rsidP="009A23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30,5</w:t>
            </w:r>
          </w:p>
        </w:tc>
      </w:tr>
    </w:tbl>
    <w:p w:rsidR="009470B0" w:rsidRDefault="009470B0" w:rsidP="00AB3652">
      <w:pPr>
        <w:rPr>
          <w:lang w:eastAsia="ar-SA"/>
        </w:rPr>
      </w:pPr>
    </w:p>
    <w:p w:rsidR="009470B0" w:rsidRDefault="009470B0" w:rsidP="00AB3652"/>
    <w:p w:rsidR="009470B0" w:rsidRDefault="009470B0" w:rsidP="007B3B90">
      <w:pPr>
        <w:jc w:val="right"/>
      </w:pPr>
      <w:r>
        <w:br w:type="page"/>
        <w:t>Приложение №4</w:t>
      </w:r>
    </w:p>
    <w:p w:rsidR="009470B0" w:rsidRDefault="009470B0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9470B0" w:rsidRDefault="009470B0" w:rsidP="007B3B90">
      <w:pPr>
        <w:jc w:val="right"/>
      </w:pPr>
      <w:r>
        <w:t xml:space="preserve">                                                                                  Бабеевского сельского поселения</w:t>
      </w:r>
    </w:p>
    <w:p w:rsidR="009470B0" w:rsidRDefault="009470B0" w:rsidP="007B3B90">
      <w:pPr>
        <w:jc w:val="right"/>
      </w:pPr>
      <w:r>
        <w:t xml:space="preserve">                                                                                  на 2017 год.»</w:t>
      </w:r>
    </w:p>
    <w:p w:rsidR="009470B0" w:rsidRDefault="009470B0" w:rsidP="007B3B90">
      <w:pPr>
        <w:jc w:val="right"/>
      </w:pPr>
      <w:r>
        <w:t>от 26 декабря 2016 г № 16</w:t>
      </w:r>
    </w:p>
    <w:p w:rsidR="009470B0" w:rsidRDefault="009470B0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470B0" w:rsidRDefault="009470B0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810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80"/>
        <w:gridCol w:w="5751"/>
        <w:gridCol w:w="1709"/>
        <w:gridCol w:w="40"/>
        <w:gridCol w:w="40"/>
        <w:gridCol w:w="40"/>
        <w:gridCol w:w="40"/>
        <w:gridCol w:w="10"/>
      </w:tblGrid>
      <w:tr w:rsidR="009470B0">
        <w:trPr>
          <w:gridAfter w:val="1"/>
          <w:wAfter w:w="10" w:type="dxa"/>
          <w:trHeight w:val="720"/>
        </w:trPr>
        <w:tc>
          <w:tcPr>
            <w:tcW w:w="10640" w:type="dxa"/>
            <w:gridSpan w:val="3"/>
            <w:vAlign w:val="bottom"/>
          </w:tcPr>
          <w:p w:rsidR="009470B0" w:rsidRDefault="009470B0" w:rsidP="00641012">
            <w:pPr>
              <w:snapToGrid w:val="0"/>
              <w:jc w:val="center"/>
            </w:pPr>
            <w:r>
              <w:rPr>
                <w:b/>
                <w:bCs/>
              </w:rPr>
              <w:t>ИСТОЧНИКИ ВНУТРЕННЕГО ФИНАНСИРОВАНИЯ ДЕФИЦИТА БЮДЖЕТА   БАБЕЕВСКОГО СЕЛЬСКОГО ПОСЕЛЕНИЯ НА 2016 ГОД</w:t>
            </w:r>
          </w:p>
        </w:tc>
        <w:tc>
          <w:tcPr>
            <w:tcW w:w="40" w:type="dxa"/>
          </w:tcPr>
          <w:p w:rsidR="009470B0" w:rsidRDefault="009470B0" w:rsidP="00641012">
            <w:pPr>
              <w:snapToGrid w:val="0"/>
            </w:pPr>
          </w:p>
        </w:tc>
        <w:tc>
          <w:tcPr>
            <w:tcW w:w="40" w:type="dxa"/>
          </w:tcPr>
          <w:p w:rsidR="009470B0" w:rsidRDefault="009470B0" w:rsidP="00641012">
            <w:pPr>
              <w:snapToGrid w:val="0"/>
            </w:pPr>
          </w:p>
        </w:tc>
        <w:tc>
          <w:tcPr>
            <w:tcW w:w="40" w:type="dxa"/>
          </w:tcPr>
          <w:p w:rsidR="009470B0" w:rsidRDefault="009470B0" w:rsidP="00641012">
            <w:pPr>
              <w:snapToGrid w:val="0"/>
            </w:pPr>
          </w:p>
        </w:tc>
        <w:tc>
          <w:tcPr>
            <w:tcW w:w="40" w:type="dxa"/>
          </w:tcPr>
          <w:p w:rsidR="009470B0" w:rsidRDefault="009470B0" w:rsidP="00641012">
            <w:pPr>
              <w:snapToGrid w:val="0"/>
            </w:pPr>
          </w:p>
        </w:tc>
      </w:tr>
      <w:tr w:rsidR="009470B0">
        <w:trPr>
          <w:gridAfter w:val="1"/>
          <w:wAfter w:w="10" w:type="dxa"/>
          <w:trHeight w:val="315"/>
        </w:trPr>
        <w:tc>
          <w:tcPr>
            <w:tcW w:w="10640" w:type="dxa"/>
            <w:gridSpan w:val="3"/>
            <w:vAlign w:val="bottom"/>
          </w:tcPr>
          <w:p w:rsidR="009470B0" w:rsidRDefault="009470B0" w:rsidP="00641012">
            <w:pPr>
              <w:snapToGrid w:val="0"/>
              <w:jc w:val="right"/>
              <w:rPr>
                <w:b/>
                <w:bCs/>
              </w:rPr>
            </w:pPr>
            <w:r>
              <w:t>(тыс. рублей)</w:t>
            </w:r>
          </w:p>
        </w:tc>
        <w:tc>
          <w:tcPr>
            <w:tcW w:w="40" w:type="dxa"/>
          </w:tcPr>
          <w:p w:rsidR="009470B0" w:rsidRDefault="009470B0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0" w:type="dxa"/>
          </w:tcPr>
          <w:p w:rsidR="009470B0" w:rsidRDefault="009470B0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0" w:type="dxa"/>
          </w:tcPr>
          <w:p w:rsidR="009470B0" w:rsidRDefault="009470B0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0" w:type="dxa"/>
          </w:tcPr>
          <w:p w:rsidR="009470B0" w:rsidRDefault="009470B0" w:rsidP="00641012">
            <w:pPr>
              <w:snapToGrid w:val="0"/>
              <w:rPr>
                <w:b/>
                <w:bCs/>
              </w:rPr>
            </w:pP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trHeight w:val="1575"/>
        </w:trPr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70B0" w:rsidRDefault="009470B0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70B0" w:rsidRDefault="009470B0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8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0B0" w:rsidRDefault="009470B0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470B0" w:rsidRDefault="009470B0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70B0" w:rsidRDefault="009470B0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70B0" w:rsidRDefault="009470B0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70B0" w:rsidRDefault="009470B0" w:rsidP="00641012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70B0" w:rsidRDefault="009470B0" w:rsidP="0047326E">
            <w:pPr>
              <w:snapToGrid w:val="0"/>
              <w:jc w:val="right"/>
            </w:pPr>
            <w:r>
              <w:rPr>
                <w:b/>
                <w:bCs/>
              </w:rPr>
              <w:t>-5488,1</w:t>
            </w: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jc w:val="center"/>
            </w:pPr>
            <w:r>
              <w:t>000 01 05 02 00 00 0000 500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</w:pPr>
            <w:r>
              <w:t>Увеличение прочих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70B0" w:rsidRDefault="009470B0" w:rsidP="00641012">
            <w:pPr>
              <w:snapToGrid w:val="0"/>
              <w:jc w:val="right"/>
            </w:pPr>
            <w:r>
              <w:rPr>
                <w:b/>
                <w:bCs/>
              </w:rPr>
              <w:t>-5488,1</w:t>
            </w: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jc w:val="center"/>
            </w:pPr>
            <w:r>
              <w:t>000 01 05 02 01 00 0000 510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</w:pPr>
            <w:r>
              <w:t>Увеличение прочих остатков денежных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70B0" w:rsidRDefault="009470B0" w:rsidP="00641012">
            <w:pPr>
              <w:snapToGrid w:val="0"/>
              <w:jc w:val="right"/>
            </w:pPr>
            <w:r>
              <w:rPr>
                <w:b/>
                <w:bCs/>
              </w:rPr>
              <w:t>-5488,1</w:t>
            </w: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jc w:val="center"/>
            </w:pPr>
            <w:r>
              <w:t>000 01 05 02 01 05 0000 510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</w:pPr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70B0" w:rsidRDefault="009470B0" w:rsidP="00641012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-5488,1</w:t>
            </w: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70B0" w:rsidRDefault="009470B0" w:rsidP="00641012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5488,1</w:t>
            </w: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jc w:val="center"/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</w:pPr>
            <w:r>
              <w:t>Уменьшение прочих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70B0" w:rsidRDefault="009470B0" w:rsidP="0047326E">
            <w:pPr>
              <w:snapToGrid w:val="0"/>
              <w:jc w:val="right"/>
            </w:pPr>
            <w:r>
              <w:rPr>
                <w:b/>
                <w:bCs/>
              </w:rPr>
              <w:t>5488,1</w:t>
            </w: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trHeight w:val="34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jc w:val="center"/>
            </w:pPr>
            <w:r>
              <w:t>000 01 05 02 01 00 0000 610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</w:pPr>
            <w:r>
              <w:t>Уменьшение прочих остатков денежных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9470B0" w:rsidRDefault="009470B0" w:rsidP="00641012">
            <w:pPr>
              <w:snapToGrid w:val="0"/>
              <w:jc w:val="right"/>
            </w:pPr>
            <w:r>
              <w:rPr>
                <w:b/>
                <w:bCs/>
              </w:rPr>
              <w:t>5488,1</w:t>
            </w: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jc w:val="center"/>
            </w:pPr>
            <w:r>
              <w:t>000 01 05 02 01 05 0000 610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</w:pPr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70B0" w:rsidRDefault="009470B0" w:rsidP="00641012">
            <w:pPr>
              <w:snapToGrid w:val="0"/>
              <w:jc w:val="right"/>
            </w:pPr>
            <w:r>
              <w:rPr>
                <w:b/>
                <w:bCs/>
              </w:rPr>
              <w:t>5488,1</w:t>
            </w: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rPr>
                <w:b/>
                <w:bCs/>
              </w:rPr>
            </w:pPr>
            <w:r>
              <w:t>Итого источников внутреннего финансирования дефицита районного  бюджета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70B0" w:rsidRDefault="009470B0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jc w:val="both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rPr>
                <w:b/>
                <w:bCs/>
              </w:rPr>
            </w:pPr>
            <w:r>
              <w:t>Привлечение средств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70B0" w:rsidRDefault="009470B0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jc w:val="both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rPr>
                <w:b/>
                <w:bCs/>
              </w:rPr>
            </w:pPr>
            <w:r>
              <w:t>Погашение основной суммы задолженности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70B0" w:rsidRDefault="009470B0" w:rsidP="00641012">
            <w:pPr>
              <w:snapToGrid w:val="0"/>
            </w:pPr>
            <w:r>
              <w:rPr>
                <w:b/>
                <w:bCs/>
              </w:rPr>
              <w:t> </w:t>
            </w:r>
          </w:p>
        </w:tc>
      </w:tr>
      <w:tr w:rsidR="009470B0">
        <w:tblPrEx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470B0" w:rsidRDefault="009470B0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9470B0" w:rsidRDefault="009470B0" w:rsidP="00641012">
            <w:pPr>
              <w:snapToGrid w:val="0"/>
              <w:rPr>
                <w:sz w:val="20"/>
                <w:szCs w:val="20"/>
              </w:rPr>
            </w:pPr>
            <w:r>
              <w:t> 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470B0" w:rsidRDefault="009470B0" w:rsidP="00641012">
            <w:pPr>
              <w:snapToGrid w:val="0"/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9470B0" w:rsidRDefault="009470B0" w:rsidP="007B3B90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9470B0" w:rsidRDefault="009470B0"/>
    <w:sectPr w:rsidR="009470B0" w:rsidSect="00EC1450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B90"/>
    <w:rsid w:val="00005D8F"/>
    <w:rsid w:val="00046718"/>
    <w:rsid w:val="000517A3"/>
    <w:rsid w:val="00064587"/>
    <w:rsid w:val="00064B04"/>
    <w:rsid w:val="000736D4"/>
    <w:rsid w:val="000945D2"/>
    <w:rsid w:val="00126F03"/>
    <w:rsid w:val="00136992"/>
    <w:rsid w:val="00154DDB"/>
    <w:rsid w:val="00173B54"/>
    <w:rsid w:val="001878DF"/>
    <w:rsid w:val="001A1D46"/>
    <w:rsid w:val="001C2336"/>
    <w:rsid w:val="001D3407"/>
    <w:rsid w:val="001E604D"/>
    <w:rsid w:val="001E7A60"/>
    <w:rsid w:val="001F3633"/>
    <w:rsid w:val="00214726"/>
    <w:rsid w:val="0024656F"/>
    <w:rsid w:val="0024742E"/>
    <w:rsid w:val="00252A02"/>
    <w:rsid w:val="0025302E"/>
    <w:rsid w:val="002A3D57"/>
    <w:rsid w:val="002C68CD"/>
    <w:rsid w:val="0030623A"/>
    <w:rsid w:val="00332E3B"/>
    <w:rsid w:val="0034117D"/>
    <w:rsid w:val="0038125A"/>
    <w:rsid w:val="0039061A"/>
    <w:rsid w:val="003A4661"/>
    <w:rsid w:val="003A6AA2"/>
    <w:rsid w:val="00423F69"/>
    <w:rsid w:val="00450067"/>
    <w:rsid w:val="00461CA9"/>
    <w:rsid w:val="00462974"/>
    <w:rsid w:val="00472639"/>
    <w:rsid w:val="0047326E"/>
    <w:rsid w:val="004B1855"/>
    <w:rsid w:val="004F105E"/>
    <w:rsid w:val="00525F76"/>
    <w:rsid w:val="00545CC2"/>
    <w:rsid w:val="00575A65"/>
    <w:rsid w:val="005B13B7"/>
    <w:rsid w:val="005C6E3A"/>
    <w:rsid w:val="005D314D"/>
    <w:rsid w:val="005E1F3C"/>
    <w:rsid w:val="005F4467"/>
    <w:rsid w:val="00641012"/>
    <w:rsid w:val="00681C4D"/>
    <w:rsid w:val="00684788"/>
    <w:rsid w:val="006B314D"/>
    <w:rsid w:val="006D5EB3"/>
    <w:rsid w:val="00727D5A"/>
    <w:rsid w:val="007441A3"/>
    <w:rsid w:val="00794CB5"/>
    <w:rsid w:val="007970C7"/>
    <w:rsid w:val="007B24F1"/>
    <w:rsid w:val="007B3B90"/>
    <w:rsid w:val="00804099"/>
    <w:rsid w:val="00836F01"/>
    <w:rsid w:val="0084682C"/>
    <w:rsid w:val="0085325A"/>
    <w:rsid w:val="0085573D"/>
    <w:rsid w:val="00896CA1"/>
    <w:rsid w:val="008E4A6A"/>
    <w:rsid w:val="009350A0"/>
    <w:rsid w:val="009470B0"/>
    <w:rsid w:val="00985B0C"/>
    <w:rsid w:val="009872A5"/>
    <w:rsid w:val="009A23B2"/>
    <w:rsid w:val="009C6E8D"/>
    <w:rsid w:val="00A254DC"/>
    <w:rsid w:val="00A26141"/>
    <w:rsid w:val="00A86F18"/>
    <w:rsid w:val="00AB3652"/>
    <w:rsid w:val="00B052DB"/>
    <w:rsid w:val="00B17941"/>
    <w:rsid w:val="00B428B8"/>
    <w:rsid w:val="00B61985"/>
    <w:rsid w:val="00BC52A7"/>
    <w:rsid w:val="00BD3DA5"/>
    <w:rsid w:val="00BF5A5E"/>
    <w:rsid w:val="00C047CC"/>
    <w:rsid w:val="00C14C6C"/>
    <w:rsid w:val="00C258B9"/>
    <w:rsid w:val="00C25DE3"/>
    <w:rsid w:val="00C400BC"/>
    <w:rsid w:val="00C93E9D"/>
    <w:rsid w:val="00CA166A"/>
    <w:rsid w:val="00CB3923"/>
    <w:rsid w:val="00CC3E88"/>
    <w:rsid w:val="00CC485F"/>
    <w:rsid w:val="00CF17F7"/>
    <w:rsid w:val="00D01E9C"/>
    <w:rsid w:val="00D14D89"/>
    <w:rsid w:val="00D93EED"/>
    <w:rsid w:val="00DC1794"/>
    <w:rsid w:val="00DD1C6C"/>
    <w:rsid w:val="00DE63BF"/>
    <w:rsid w:val="00DF049B"/>
    <w:rsid w:val="00DF05E8"/>
    <w:rsid w:val="00E0394B"/>
    <w:rsid w:val="00E20C98"/>
    <w:rsid w:val="00E46E54"/>
    <w:rsid w:val="00EA7B67"/>
    <w:rsid w:val="00EB0544"/>
    <w:rsid w:val="00EC1450"/>
    <w:rsid w:val="00F822BD"/>
    <w:rsid w:val="00F96932"/>
    <w:rsid w:val="00FC52DD"/>
    <w:rsid w:val="00FF3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B9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a"/>
    <w:next w:val="BodyText"/>
    <w:link w:val="Heading1Char"/>
    <w:uiPriority w:val="99"/>
    <w:qFormat/>
    <w:rsid w:val="007B3B90"/>
    <w:pPr>
      <w:tabs>
        <w:tab w:val="num" w:pos="360"/>
      </w:tabs>
      <w:ind w:left="360" w:hanging="360"/>
      <w:outlineLvl w:val="0"/>
    </w:pPr>
    <w:rPr>
      <w:rFonts w:ascii="Times New Roman" w:hAnsi="Times New Roman" w:cs="Times New Roman"/>
      <w:b/>
      <w:bCs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1"/>
    </w:pPr>
    <w:rPr>
      <w:rFonts w:eastAsia="Times New Roman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B3B90"/>
    <w:pPr>
      <w:keepNext/>
      <w:widowControl/>
      <w:tabs>
        <w:tab w:val="num" w:pos="720"/>
      </w:tabs>
      <w:ind w:left="708" w:right="-185"/>
      <w:outlineLvl w:val="2"/>
    </w:pPr>
    <w:rPr>
      <w:rFonts w:eastAsia="Times New Roman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7"/>
    </w:pPr>
    <w:rPr>
      <w:rFonts w:eastAsia="Times New Roman"/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8"/>
    </w:pPr>
    <w:rPr>
      <w:rFonts w:eastAsia="Times New Roman"/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B3B90"/>
    <w:rPr>
      <w:rFonts w:ascii="Times New Roman" w:hAnsi="Times New Roman" w:cs="Times New Roman"/>
      <w:b/>
      <w:bCs/>
      <w:sz w:val="48"/>
      <w:szCs w:val="48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B3B90"/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B3B90"/>
    <w:rPr>
      <w:rFonts w:ascii="Times New Roman" w:hAnsi="Times New Roman" w:cs="Times New Roman"/>
      <w:sz w:val="28"/>
      <w:szCs w:val="28"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B3B90"/>
    <w:rPr>
      <w:rFonts w:ascii="Times New Roman" w:hAnsi="Times New Roman" w:cs="Times New Roman"/>
      <w:b/>
      <w:bCs/>
      <w:sz w:val="40"/>
      <w:szCs w:val="4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B3B90"/>
    <w:rPr>
      <w:rFonts w:ascii="Times New Roman" w:hAnsi="Times New Roman" w:cs="Times New Roman"/>
      <w:b/>
      <w:bCs/>
      <w:sz w:val="32"/>
      <w:szCs w:val="32"/>
      <w:lang w:eastAsia="en-US"/>
    </w:rPr>
  </w:style>
  <w:style w:type="character" w:customStyle="1" w:styleId="WW8Num4z0">
    <w:name w:val="WW8Num4z0"/>
    <w:uiPriority w:val="99"/>
    <w:rsid w:val="007B3B90"/>
  </w:style>
  <w:style w:type="character" w:customStyle="1" w:styleId="WW8Num4z1">
    <w:name w:val="WW8Num4z1"/>
    <w:uiPriority w:val="99"/>
    <w:rsid w:val="007B3B90"/>
    <w:rPr>
      <w:rFonts w:ascii="Courier New" w:hAnsi="Courier New" w:cs="Courier New"/>
    </w:rPr>
  </w:style>
  <w:style w:type="character" w:customStyle="1" w:styleId="WW8Num4z2">
    <w:name w:val="WW8Num4z2"/>
    <w:uiPriority w:val="99"/>
    <w:rsid w:val="007B3B90"/>
    <w:rPr>
      <w:rFonts w:ascii="Wingdings" w:hAnsi="Wingdings" w:cs="Wingdings"/>
    </w:rPr>
  </w:style>
  <w:style w:type="character" w:customStyle="1" w:styleId="WW8Num4z3">
    <w:name w:val="WW8Num4z3"/>
    <w:uiPriority w:val="99"/>
    <w:rsid w:val="007B3B90"/>
    <w:rPr>
      <w:rFonts w:ascii="Symbol" w:hAnsi="Symbol" w:cs="Symbol"/>
    </w:rPr>
  </w:style>
  <w:style w:type="character" w:customStyle="1" w:styleId="WW8Num5z0">
    <w:name w:val="WW8Num5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6z0">
    <w:name w:val="WW8Num6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8z0">
    <w:name w:val="WW8Num8z0"/>
    <w:uiPriority w:val="99"/>
    <w:rsid w:val="007B3B90"/>
    <w:rPr>
      <w:rFonts w:ascii="Symbol" w:hAnsi="Symbol" w:cs="Symbol"/>
    </w:rPr>
  </w:style>
  <w:style w:type="character" w:customStyle="1" w:styleId="WW8Num8z1">
    <w:name w:val="WW8Num8z1"/>
    <w:uiPriority w:val="99"/>
    <w:rsid w:val="007B3B90"/>
    <w:rPr>
      <w:rFonts w:ascii="Courier New" w:hAnsi="Courier New" w:cs="Courier New"/>
    </w:rPr>
  </w:style>
  <w:style w:type="character" w:customStyle="1" w:styleId="WW8Num8z2">
    <w:name w:val="WW8Num8z2"/>
    <w:uiPriority w:val="99"/>
    <w:rsid w:val="007B3B90"/>
    <w:rPr>
      <w:rFonts w:ascii="Wingdings" w:hAnsi="Wingdings" w:cs="Wingdings"/>
    </w:rPr>
  </w:style>
  <w:style w:type="character" w:customStyle="1" w:styleId="WW8Num10z0">
    <w:name w:val="WW8Num10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2z0">
    <w:name w:val="WW8Num12z0"/>
    <w:uiPriority w:val="99"/>
    <w:rsid w:val="007B3B90"/>
    <w:rPr>
      <w:rFonts w:ascii="Symbol" w:hAnsi="Symbol" w:cs="Symbol"/>
    </w:rPr>
  </w:style>
  <w:style w:type="character" w:customStyle="1" w:styleId="WW8Num12z1">
    <w:name w:val="WW8Num12z1"/>
    <w:uiPriority w:val="99"/>
    <w:rsid w:val="007B3B90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7B3B90"/>
    <w:rPr>
      <w:rFonts w:ascii="Wingdings" w:hAnsi="Wingdings" w:cs="Wingdings"/>
    </w:rPr>
  </w:style>
  <w:style w:type="character" w:customStyle="1" w:styleId="WW8Num14z0">
    <w:name w:val="WW8Num14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6z0">
    <w:name w:val="WW8Num16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8z0">
    <w:name w:val="WW8Num18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20z0">
    <w:name w:val="WW8Num20z0"/>
    <w:uiPriority w:val="99"/>
    <w:rsid w:val="007B3B90"/>
    <w:rPr>
      <w:sz w:val="26"/>
      <w:szCs w:val="26"/>
    </w:rPr>
  </w:style>
  <w:style w:type="character" w:customStyle="1" w:styleId="WW8Num22z1">
    <w:name w:val="WW8Num22z1"/>
    <w:uiPriority w:val="99"/>
    <w:rsid w:val="007B3B90"/>
    <w:rPr>
      <w:rFonts w:ascii="Courier New" w:hAnsi="Courier New" w:cs="Courier New"/>
    </w:rPr>
  </w:style>
  <w:style w:type="character" w:customStyle="1" w:styleId="WW8Num22z2">
    <w:name w:val="WW8Num22z2"/>
    <w:uiPriority w:val="99"/>
    <w:rsid w:val="007B3B90"/>
    <w:rPr>
      <w:rFonts w:ascii="Wingdings" w:hAnsi="Wingdings" w:cs="Wingdings"/>
    </w:rPr>
  </w:style>
  <w:style w:type="character" w:customStyle="1" w:styleId="WW8Num22z3">
    <w:name w:val="WW8Num22z3"/>
    <w:uiPriority w:val="99"/>
    <w:rsid w:val="007B3B90"/>
    <w:rPr>
      <w:rFonts w:ascii="Symbol" w:hAnsi="Symbol" w:cs="Symbol"/>
    </w:rPr>
  </w:style>
  <w:style w:type="character" w:customStyle="1" w:styleId="WW8Num30z0">
    <w:name w:val="WW8Num30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2">
    <w:name w:val="Основной шрифт абзаца2"/>
    <w:uiPriority w:val="99"/>
    <w:rsid w:val="007B3B90"/>
  </w:style>
  <w:style w:type="character" w:customStyle="1" w:styleId="Absatz-Standardschriftart">
    <w:name w:val="Absatz-Standardschriftart"/>
    <w:uiPriority w:val="99"/>
    <w:rsid w:val="007B3B90"/>
  </w:style>
  <w:style w:type="character" w:customStyle="1" w:styleId="WW-Absatz-Standardschriftart">
    <w:name w:val="WW-Absatz-Standardschriftart"/>
    <w:uiPriority w:val="99"/>
    <w:rsid w:val="007B3B90"/>
  </w:style>
  <w:style w:type="character" w:customStyle="1" w:styleId="WW-Absatz-Standardschriftart1">
    <w:name w:val="WW-Absatz-Standardschriftart1"/>
    <w:uiPriority w:val="99"/>
    <w:rsid w:val="007B3B90"/>
  </w:style>
  <w:style w:type="character" w:customStyle="1" w:styleId="WW-Absatz-Standardschriftart11">
    <w:name w:val="WW-Absatz-Standardschriftart11"/>
    <w:uiPriority w:val="99"/>
    <w:rsid w:val="007B3B90"/>
  </w:style>
  <w:style w:type="character" w:customStyle="1" w:styleId="WW-Absatz-Standardschriftart111">
    <w:name w:val="WW-Absatz-Standardschriftart111"/>
    <w:uiPriority w:val="99"/>
    <w:rsid w:val="007B3B90"/>
  </w:style>
  <w:style w:type="character" w:customStyle="1" w:styleId="WW-Absatz-Standardschriftart1111">
    <w:name w:val="WW-Absatz-Standardschriftart1111"/>
    <w:uiPriority w:val="99"/>
    <w:rsid w:val="007B3B90"/>
  </w:style>
  <w:style w:type="character" w:customStyle="1" w:styleId="WW-Absatz-Standardschriftart11111">
    <w:name w:val="WW-Absatz-Standardschriftart11111"/>
    <w:uiPriority w:val="99"/>
    <w:rsid w:val="007B3B90"/>
  </w:style>
  <w:style w:type="character" w:customStyle="1" w:styleId="WW-Absatz-Standardschriftart111111">
    <w:name w:val="WW-Absatz-Standardschriftart111111"/>
    <w:uiPriority w:val="99"/>
    <w:rsid w:val="007B3B90"/>
  </w:style>
  <w:style w:type="character" w:customStyle="1" w:styleId="WW-Absatz-Standardschriftart1111111">
    <w:name w:val="WW-Absatz-Standardschriftart1111111"/>
    <w:uiPriority w:val="99"/>
    <w:rsid w:val="007B3B90"/>
  </w:style>
  <w:style w:type="character" w:customStyle="1" w:styleId="WW-Absatz-Standardschriftart11111111">
    <w:name w:val="WW-Absatz-Standardschriftart11111111"/>
    <w:uiPriority w:val="99"/>
    <w:rsid w:val="007B3B90"/>
  </w:style>
  <w:style w:type="character" w:customStyle="1" w:styleId="1">
    <w:name w:val="Основной шрифт абзаца1"/>
    <w:uiPriority w:val="99"/>
    <w:rsid w:val="007B3B90"/>
  </w:style>
  <w:style w:type="character" w:styleId="PageNumber">
    <w:name w:val="page number"/>
    <w:basedOn w:val="1"/>
    <w:uiPriority w:val="99"/>
    <w:rsid w:val="007B3B90"/>
  </w:style>
  <w:style w:type="character" w:customStyle="1" w:styleId="hl41">
    <w:name w:val="hl41"/>
    <w:basedOn w:val="1"/>
    <w:uiPriority w:val="99"/>
    <w:rsid w:val="007B3B90"/>
    <w:rPr>
      <w:b/>
      <w:bCs/>
      <w:sz w:val="20"/>
      <w:szCs w:val="20"/>
    </w:rPr>
  </w:style>
  <w:style w:type="character" w:customStyle="1" w:styleId="a0">
    <w:name w:val="Символ нумерации"/>
    <w:uiPriority w:val="99"/>
    <w:rsid w:val="007B3B90"/>
  </w:style>
  <w:style w:type="character" w:styleId="Hyperlink">
    <w:name w:val="Hyperlink"/>
    <w:basedOn w:val="2"/>
    <w:uiPriority w:val="99"/>
    <w:rsid w:val="007B3B90"/>
    <w:rPr>
      <w:color w:val="0000FF"/>
      <w:u w:val="single"/>
    </w:rPr>
  </w:style>
  <w:style w:type="character" w:customStyle="1" w:styleId="apple-converted-space">
    <w:name w:val="apple-converted-space"/>
    <w:basedOn w:val="2"/>
    <w:uiPriority w:val="99"/>
    <w:rsid w:val="007B3B90"/>
  </w:style>
  <w:style w:type="character" w:styleId="Emphasis">
    <w:name w:val="Emphasis"/>
    <w:basedOn w:val="2"/>
    <w:uiPriority w:val="99"/>
    <w:qFormat/>
    <w:rsid w:val="007B3B90"/>
    <w:rPr>
      <w:i/>
      <w:iCs/>
    </w:rPr>
  </w:style>
  <w:style w:type="character" w:customStyle="1" w:styleId="a1">
    <w:name w:val="Гипертекстовая ссылка"/>
    <w:basedOn w:val="2"/>
    <w:uiPriority w:val="99"/>
    <w:rsid w:val="007B3B90"/>
    <w:rPr>
      <w:b/>
      <w:bCs/>
      <w:color w:val="auto"/>
    </w:rPr>
  </w:style>
  <w:style w:type="paragraph" w:customStyle="1" w:styleId="a">
    <w:name w:val="Заголовок"/>
    <w:basedOn w:val="Normal"/>
    <w:next w:val="BodyText"/>
    <w:uiPriority w:val="99"/>
    <w:rsid w:val="007B3B90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B3B9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styleId="List">
    <w:name w:val="List"/>
    <w:basedOn w:val="BodyText"/>
    <w:uiPriority w:val="99"/>
    <w:rsid w:val="007B3B90"/>
  </w:style>
  <w:style w:type="paragraph" w:customStyle="1" w:styleId="20">
    <w:name w:val="Название2"/>
    <w:basedOn w:val="Normal"/>
    <w:uiPriority w:val="99"/>
    <w:rsid w:val="007B3B90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Normal"/>
    <w:uiPriority w:val="99"/>
    <w:rsid w:val="007B3B90"/>
    <w:pPr>
      <w:suppressLineNumbers/>
    </w:pPr>
  </w:style>
  <w:style w:type="paragraph" w:customStyle="1" w:styleId="10">
    <w:name w:val="Название1"/>
    <w:basedOn w:val="Normal"/>
    <w:uiPriority w:val="99"/>
    <w:rsid w:val="007B3B90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Normal"/>
    <w:uiPriority w:val="99"/>
    <w:rsid w:val="007B3B90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rsid w:val="007B3B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B3B90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Subtitle"/>
    <w:link w:val="TitleChar"/>
    <w:uiPriority w:val="99"/>
    <w:qFormat/>
    <w:rsid w:val="007B3B90"/>
    <w:pPr>
      <w:widowControl/>
      <w:suppressAutoHyphens w:val="0"/>
      <w:jc w:val="center"/>
    </w:pPr>
    <w:rPr>
      <w:rFonts w:eastAsia="Times New Roma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7B3B90"/>
    <w:rPr>
      <w:rFonts w:ascii="Times New Roman" w:hAnsi="Times New Roman" w:cs="Times New Roman"/>
      <w:b/>
      <w:bCs/>
      <w:sz w:val="20"/>
      <w:szCs w:val="20"/>
    </w:rPr>
  </w:style>
  <w:style w:type="paragraph" w:styleId="Subtitle">
    <w:name w:val="Subtitle"/>
    <w:basedOn w:val="a"/>
    <w:next w:val="BodyText"/>
    <w:link w:val="SubtitleChar"/>
    <w:uiPriority w:val="99"/>
    <w:qFormat/>
    <w:rsid w:val="007B3B90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B3B90"/>
    <w:rPr>
      <w:rFonts w:ascii="Arial" w:hAnsi="Arial" w:cs="Arial"/>
      <w:i/>
      <w:iCs/>
      <w:sz w:val="28"/>
      <w:szCs w:val="28"/>
    </w:rPr>
  </w:style>
  <w:style w:type="paragraph" w:customStyle="1" w:styleId="ConsPlusNormal">
    <w:name w:val="ConsPlusNormal"/>
    <w:uiPriority w:val="99"/>
    <w:rsid w:val="007B3B90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rmal">
    <w:name w:val="ConsNormal"/>
    <w:uiPriority w:val="99"/>
    <w:rsid w:val="007B3B90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7B3B90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7B3B90"/>
    <w:pPr>
      <w:widowControl w:val="0"/>
      <w:suppressAutoHyphens/>
      <w:autoSpaceDE w:val="0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7B3B90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B3B90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7B3B90"/>
    <w:pPr>
      <w:suppressAutoHyphens/>
      <w:autoSpaceDE w:val="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uiPriority w:val="99"/>
    <w:rsid w:val="007B3B90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nformat">
    <w:name w:val="ConsNonformat"/>
    <w:uiPriority w:val="99"/>
    <w:rsid w:val="007B3B90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12">
    <w:name w:val="Знак1 Знак Знак Знак Знак Знак Знак Знак Знак Знак"/>
    <w:basedOn w:val="Normal"/>
    <w:next w:val="Normal"/>
    <w:uiPriority w:val="99"/>
    <w:rsid w:val="007B3B90"/>
    <w:pPr>
      <w:widowControl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3f3f3f2f3f3f3fWeb">
    <w:name w:val="Î3fá3fû3f÷2fí3fû3fé3f (Web)"/>
    <w:basedOn w:val="Normal"/>
    <w:uiPriority w:val="99"/>
    <w:rsid w:val="007B3B90"/>
    <w:pPr>
      <w:spacing w:before="100" w:after="100"/>
    </w:pPr>
    <w:rPr>
      <w:rFonts w:ascii="Arial Unicode MS" w:eastAsia="Times New Roman" w:hAnsi="Arial Unicode MS" w:cs="Arial Unicode MS"/>
    </w:rPr>
  </w:style>
  <w:style w:type="paragraph" w:customStyle="1" w:styleId="a2">
    <w:name w:val="Содержимое таблицы"/>
    <w:basedOn w:val="Normal"/>
    <w:uiPriority w:val="99"/>
    <w:rsid w:val="007B3B90"/>
    <w:pPr>
      <w:widowControl/>
      <w:suppressLineNumbers/>
    </w:pPr>
    <w:rPr>
      <w:rFonts w:eastAsia="Times New Roman"/>
    </w:rPr>
  </w:style>
  <w:style w:type="paragraph" w:customStyle="1" w:styleId="a3">
    <w:name w:val="Заголовок таблицы"/>
    <w:basedOn w:val="a2"/>
    <w:uiPriority w:val="99"/>
    <w:rsid w:val="007B3B90"/>
    <w:pPr>
      <w:jc w:val="center"/>
    </w:pPr>
    <w:rPr>
      <w:b/>
      <w:bCs/>
      <w:i/>
      <w:iCs/>
    </w:rPr>
  </w:style>
  <w:style w:type="paragraph" w:customStyle="1" w:styleId="a4">
    <w:name w:val="Содержимое врезки"/>
    <w:basedOn w:val="BodyText"/>
    <w:uiPriority w:val="99"/>
    <w:rsid w:val="007B3B90"/>
    <w:pPr>
      <w:widowControl/>
      <w:spacing w:after="0"/>
      <w:jc w:val="both"/>
    </w:pPr>
    <w:rPr>
      <w:rFonts w:eastAsia="Times New Roman"/>
      <w:sz w:val="28"/>
      <w:szCs w:val="28"/>
    </w:rPr>
  </w:style>
  <w:style w:type="paragraph" w:customStyle="1" w:styleId="110">
    <w:name w:val="Знак1 Знак Знак Знак Знак Знак Знак Знак Знак Знак1"/>
    <w:basedOn w:val="Normal"/>
    <w:next w:val="Normal"/>
    <w:uiPriority w:val="99"/>
    <w:rsid w:val="007B3B90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5">
    <w:name w:val="Знак"/>
    <w:basedOn w:val="Normal"/>
    <w:uiPriority w:val="99"/>
    <w:rsid w:val="007B3B90"/>
    <w:pPr>
      <w:widowControl/>
      <w:suppressAutoHyphens w:val="0"/>
      <w:spacing w:before="100" w:after="100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6">
    <w:name w:val="Знак Знак Знак Знак Знак Знак Знак"/>
    <w:basedOn w:val="Normal"/>
    <w:uiPriority w:val="99"/>
    <w:rsid w:val="007B3B90"/>
    <w:pPr>
      <w:widowControl/>
      <w:suppressAutoHyphens w:val="0"/>
      <w:spacing w:before="100" w:after="100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743</TotalTime>
  <Pages>9</Pages>
  <Words>1748</Words>
  <Characters>9965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 ТЕМНИКОВСКОГО МУНИЦИПАЛЬНОГО РАЙОНА </dc:title>
  <dc:subject/>
  <dc:creator>эверест</dc:creator>
  <cp:keywords/>
  <dc:description/>
  <cp:lastModifiedBy>1</cp:lastModifiedBy>
  <cp:revision>32</cp:revision>
  <cp:lastPrinted>2018-01-18T08:54:00Z</cp:lastPrinted>
  <dcterms:created xsi:type="dcterms:W3CDTF">2016-02-01T10:06:00Z</dcterms:created>
  <dcterms:modified xsi:type="dcterms:W3CDTF">2018-01-18T09:16:00Z</dcterms:modified>
</cp:coreProperties>
</file>