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647" w:rsidRPr="00FC6056" w:rsidRDefault="00D20647" w:rsidP="00A2655E">
      <w:pPr>
        <w:pStyle w:val="Subtitle"/>
        <w:shd w:val="clear" w:color="auto" w:fill="FFFFFF"/>
        <w:rPr>
          <w:rFonts w:ascii="Times New Roman" w:hAnsi="Times New Roman" w:cs="Times New Roman"/>
          <w:caps/>
          <w:sz w:val="28"/>
          <w:szCs w:val="28"/>
        </w:rPr>
      </w:pPr>
      <w:r w:rsidRPr="00FC6056"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</w:t>
      </w:r>
    </w:p>
    <w:p w:rsidR="00D20647" w:rsidRPr="002429E7" w:rsidRDefault="00D20647" w:rsidP="00A2655E">
      <w:pPr>
        <w:pStyle w:val="Subtitle"/>
        <w:shd w:val="clear" w:color="auto" w:fill="FFFFFF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СОВЕТ ДЕПУТАТОВ </w:t>
      </w:r>
      <w:r w:rsidRPr="002429E7">
        <w:rPr>
          <w:rFonts w:ascii="Times New Roman" w:hAnsi="Times New Roman" w:cs="Times New Roman"/>
          <w:caps/>
          <w:sz w:val="28"/>
          <w:szCs w:val="28"/>
        </w:rPr>
        <w:t xml:space="preserve"> БАБЕЕВСКОГО СЕЛЬСКОГО ПОСЕЛЕНИЯ</w:t>
      </w:r>
    </w:p>
    <w:p w:rsidR="00D20647" w:rsidRPr="002429E7" w:rsidRDefault="00D20647" w:rsidP="00A2655E">
      <w:pPr>
        <w:pStyle w:val="Subtitle"/>
        <w:shd w:val="clear" w:color="auto" w:fill="FFFFFF"/>
        <w:rPr>
          <w:rFonts w:ascii="Times New Roman" w:hAnsi="Times New Roman" w:cs="Times New Roman"/>
          <w:caps/>
          <w:sz w:val="28"/>
          <w:szCs w:val="28"/>
        </w:rPr>
      </w:pPr>
      <w:r w:rsidRPr="002429E7">
        <w:rPr>
          <w:rFonts w:ascii="Times New Roman" w:hAnsi="Times New Roman" w:cs="Times New Roman"/>
          <w:caps/>
          <w:sz w:val="28"/>
          <w:szCs w:val="28"/>
        </w:rPr>
        <w:t>Темниковского МУНИЦИПАЛЬНОГО РАЙОНА</w:t>
      </w:r>
    </w:p>
    <w:p w:rsidR="00D20647" w:rsidRDefault="00D20647" w:rsidP="00A2655E">
      <w:pPr>
        <w:pStyle w:val="Subtitle"/>
        <w:shd w:val="clear" w:color="auto" w:fill="FFFFFF"/>
        <w:rPr>
          <w:rFonts w:ascii="Times New Roman" w:hAnsi="Times New Roman" w:cs="Times New Roman"/>
          <w:caps/>
          <w:sz w:val="28"/>
          <w:szCs w:val="28"/>
        </w:rPr>
      </w:pPr>
      <w:r w:rsidRPr="002429E7">
        <w:rPr>
          <w:rFonts w:ascii="Times New Roman" w:hAnsi="Times New Roman" w:cs="Times New Roman"/>
          <w:caps/>
          <w:sz w:val="28"/>
          <w:szCs w:val="28"/>
        </w:rPr>
        <w:t>Республики мордовиЯ</w:t>
      </w:r>
    </w:p>
    <w:p w:rsidR="00D20647" w:rsidRPr="0069080D" w:rsidRDefault="00D20647" w:rsidP="00A2655E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ВТОРОГО СОЗЫВА</w:t>
      </w:r>
    </w:p>
    <w:p w:rsidR="00D20647" w:rsidRPr="000D6B3F" w:rsidRDefault="00D20647" w:rsidP="00A2655E">
      <w:pPr>
        <w:pStyle w:val="Subtitle"/>
        <w:shd w:val="clear" w:color="auto" w:fill="FFFFFF"/>
        <w:rPr>
          <w:b w:val="0"/>
          <w:bCs w:val="0"/>
          <w:caps/>
          <w:sz w:val="24"/>
          <w:szCs w:val="24"/>
        </w:rPr>
      </w:pPr>
    </w:p>
    <w:p w:rsidR="00D20647" w:rsidRPr="000D6B3F" w:rsidRDefault="00D20647" w:rsidP="00A2655E">
      <w:pPr>
        <w:pStyle w:val="Subtitle"/>
        <w:shd w:val="clear" w:color="auto" w:fill="FFFFFF"/>
        <w:rPr>
          <w:b w:val="0"/>
          <w:bCs w:val="0"/>
          <w:caps/>
          <w:sz w:val="24"/>
          <w:szCs w:val="24"/>
        </w:rPr>
      </w:pPr>
    </w:p>
    <w:p w:rsidR="00D20647" w:rsidRDefault="00D20647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 xml:space="preserve">Р Е Ш </w:t>
      </w:r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Е Н И Е</w:t>
      </w:r>
    </w:p>
    <w:p w:rsidR="00D20647" w:rsidRPr="0069080D" w:rsidRDefault="00D20647" w:rsidP="007C7D45">
      <w:pPr>
        <w:jc w:val="both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заседания восьмой сессии Совета депутатов Бабеевского сельского поселения Темниковского муниципального района второго созыва</w:t>
      </w:r>
    </w:p>
    <w:p w:rsidR="00D20647" w:rsidRPr="000D6B3F" w:rsidRDefault="00D20647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20647" w:rsidRPr="000D6B3F" w:rsidRDefault="00D20647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20647" w:rsidRPr="0069080D" w:rsidRDefault="00D20647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«29» сентября </w:t>
      </w:r>
      <w:r w:rsidRPr="0069080D">
        <w:rPr>
          <w:rFonts w:ascii="Times New Roman" w:hAnsi="Times New Roman" w:cs="Times New Roman"/>
          <w:sz w:val="28"/>
          <w:szCs w:val="28"/>
        </w:rPr>
        <w:t>2017г</w:t>
      </w:r>
      <w:r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 44</w:t>
      </w:r>
    </w:p>
    <w:p w:rsidR="00D20647" w:rsidRDefault="00D20647" w:rsidP="000D6B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D20647" w:rsidRPr="000D6B3F" w:rsidRDefault="00D20647" w:rsidP="000D6B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7" w:rsidRPr="000D6B3F" w:rsidRDefault="00D20647" w:rsidP="000D6B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7" w:rsidRDefault="00D20647" w:rsidP="000D6B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6980">
        <w:rPr>
          <w:rFonts w:ascii="Times New Roman" w:hAnsi="Times New Roman" w:cs="Times New Roman"/>
          <w:b/>
          <w:bCs/>
          <w:sz w:val="28"/>
          <w:szCs w:val="28"/>
        </w:rPr>
        <w:t>Об утверждении Правил организации и проведения работ п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 содержанию и ремонту </w:t>
      </w:r>
      <w:r w:rsidRPr="00E56980">
        <w:rPr>
          <w:rFonts w:ascii="Times New Roman" w:hAnsi="Times New Roman" w:cs="Times New Roman"/>
          <w:b/>
          <w:bCs/>
          <w:sz w:val="28"/>
          <w:szCs w:val="28"/>
        </w:rPr>
        <w:t xml:space="preserve">автомобильных дорог общего пользования местного значения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Бабеевского </w:t>
      </w:r>
      <w:r w:rsidRPr="00E56980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</w:p>
    <w:p w:rsidR="00D20647" w:rsidRDefault="00D20647" w:rsidP="000D6B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6980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</w:t>
      </w:r>
      <w:r>
        <w:rPr>
          <w:rFonts w:ascii="Times New Roman" w:hAnsi="Times New Roman" w:cs="Times New Roman"/>
          <w:b/>
          <w:bCs/>
          <w:sz w:val="28"/>
          <w:szCs w:val="28"/>
        </w:rPr>
        <w:t>на Республики Мордовия</w:t>
      </w:r>
    </w:p>
    <w:p w:rsidR="00D20647" w:rsidRPr="000D6B3F" w:rsidRDefault="00D20647" w:rsidP="000D6B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0647" w:rsidRPr="000D6B3F" w:rsidRDefault="00D20647" w:rsidP="000D6B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0647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8 ноября 2007 года № </w:t>
      </w:r>
      <w:r w:rsidRPr="00E56980">
        <w:rPr>
          <w:rFonts w:ascii="Times New Roman" w:hAnsi="Times New Roman" w:cs="Times New Roman"/>
          <w:sz w:val="28"/>
          <w:szCs w:val="28"/>
        </w:rPr>
        <w:t>257-ФЗ «Об автомобильных дорогах и дорожной деятельности в Российской Федерации и о внесении изменений в отдельные законодательные акты Ро</w:t>
      </w:r>
      <w:r>
        <w:rPr>
          <w:rFonts w:ascii="Times New Roman" w:hAnsi="Times New Roman" w:cs="Times New Roman"/>
          <w:sz w:val="28"/>
          <w:szCs w:val="28"/>
        </w:rPr>
        <w:t>ссийской Федерации», Совет депутатов</w:t>
      </w:r>
      <w:r w:rsidRPr="00E569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E5698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р е ш а</w:t>
      </w:r>
      <w:r w:rsidRPr="00E56980">
        <w:rPr>
          <w:rFonts w:ascii="Times New Roman" w:hAnsi="Times New Roman" w:cs="Times New Roman"/>
          <w:sz w:val="28"/>
          <w:szCs w:val="28"/>
        </w:rPr>
        <w:t xml:space="preserve"> е т :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980">
        <w:rPr>
          <w:rFonts w:ascii="Times New Roman" w:hAnsi="Times New Roman" w:cs="Times New Roman"/>
          <w:sz w:val="28"/>
          <w:szCs w:val="28"/>
        </w:rPr>
        <w:t xml:space="preserve">1. Утвердить прилагаемые Правила организации и проведения работ по содержанию и ремонту автомобильных дорог общего пользования местного значения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E56980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E56980">
        <w:rPr>
          <w:rFonts w:ascii="Times New Roman" w:hAnsi="Times New Roman" w:cs="Times New Roman"/>
          <w:sz w:val="28"/>
          <w:szCs w:val="28"/>
        </w:rPr>
        <w:t>.</w:t>
      </w:r>
    </w:p>
    <w:p w:rsidR="00D20647" w:rsidRPr="000D6B3F" w:rsidRDefault="00D20647" w:rsidP="007C7D45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</w:t>
      </w:r>
      <w:r w:rsidRPr="000D6B3F">
        <w:rPr>
          <w:rFonts w:ascii="Times New Roman" w:hAnsi="Times New Roman" w:cs="Times New Roman"/>
          <w:sz w:val="28"/>
          <w:szCs w:val="28"/>
        </w:rPr>
        <w:t>ение вступает в силу со дня его официального опубликования.</w:t>
      </w:r>
    </w:p>
    <w:p w:rsidR="00D20647" w:rsidRPr="000D6B3F" w:rsidRDefault="00D20647" w:rsidP="000D6B3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20647" w:rsidRDefault="00D20647" w:rsidP="000D6B3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0D6B3F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D20647" w:rsidRDefault="00D20647" w:rsidP="000D6B3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20647" w:rsidRPr="000D6B3F" w:rsidRDefault="00D20647" w:rsidP="000D6B3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</w:t>
      </w:r>
      <w:r w:rsidRPr="00FC6056">
        <w:rPr>
          <w:rFonts w:ascii="Times New Roman" w:hAnsi="Times New Roman" w:cs="Times New Roman"/>
          <w:sz w:val="28"/>
          <w:szCs w:val="28"/>
        </w:rPr>
        <w:t>Ю.П.Нечайкин</w:t>
      </w:r>
      <w:r w:rsidRPr="00FC6056">
        <w:rPr>
          <w:rFonts w:ascii="Times New Roman" w:hAnsi="Times New Roman" w:cs="Times New Roman"/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</w:p>
    <w:p w:rsidR="00D20647" w:rsidRPr="000D6B3F" w:rsidRDefault="00D20647" w:rsidP="000D6B3F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20647" w:rsidRDefault="00D20647" w:rsidP="000D6B3F">
      <w:pPr>
        <w:pStyle w:val="NoSpacing"/>
        <w:spacing w:line="360" w:lineRule="auto"/>
        <w:ind w:left="5103"/>
        <w:jc w:val="right"/>
        <w:rPr>
          <w:sz w:val="28"/>
          <w:szCs w:val="28"/>
        </w:rPr>
      </w:pPr>
    </w:p>
    <w:p w:rsidR="00D20647" w:rsidRDefault="00D20647" w:rsidP="000D6B3F">
      <w:pPr>
        <w:pStyle w:val="NoSpacing"/>
        <w:spacing w:line="360" w:lineRule="auto"/>
        <w:ind w:left="5103"/>
        <w:jc w:val="right"/>
        <w:rPr>
          <w:sz w:val="28"/>
          <w:szCs w:val="28"/>
        </w:rPr>
      </w:pPr>
    </w:p>
    <w:p w:rsidR="00D20647" w:rsidRPr="000D6B3F" w:rsidRDefault="00D20647" w:rsidP="000D6B3F">
      <w:pPr>
        <w:pStyle w:val="NoSpacing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D6B3F">
        <w:rPr>
          <w:rFonts w:ascii="Times New Roman" w:hAnsi="Times New Roman" w:cs="Times New Roman"/>
          <w:sz w:val="24"/>
          <w:szCs w:val="24"/>
        </w:rPr>
        <w:t>Приложение</w:t>
      </w:r>
    </w:p>
    <w:p w:rsidR="00D20647" w:rsidRPr="000D6B3F" w:rsidRDefault="00D20647" w:rsidP="000D6B3F">
      <w:pPr>
        <w:pStyle w:val="NoSpacing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D20647" w:rsidRPr="000D6B3F" w:rsidRDefault="00D20647" w:rsidP="000D6B3F">
      <w:pPr>
        <w:pStyle w:val="NoSpacing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</w:t>
      </w:r>
      <w:r w:rsidRPr="000D6B3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20647" w:rsidRPr="000D6B3F" w:rsidRDefault="00D20647" w:rsidP="000D6B3F">
      <w:pPr>
        <w:pStyle w:val="NoSpacing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D6B3F">
        <w:rPr>
          <w:rFonts w:ascii="Times New Roman" w:hAnsi="Times New Roman" w:cs="Times New Roman"/>
          <w:sz w:val="24"/>
          <w:szCs w:val="24"/>
        </w:rPr>
        <w:t>Темниковского  муниципального района</w:t>
      </w:r>
    </w:p>
    <w:p w:rsidR="00D20647" w:rsidRDefault="00D20647" w:rsidP="000D6B3F">
      <w:pPr>
        <w:pStyle w:val="NoSpacing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0D6B3F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«29» сентября </w:t>
      </w:r>
      <w:r w:rsidRPr="000D6B3F">
        <w:rPr>
          <w:rFonts w:ascii="Times New Roman" w:hAnsi="Times New Roman" w:cs="Times New Roman"/>
          <w:sz w:val="24"/>
          <w:szCs w:val="24"/>
        </w:rPr>
        <w:t>2017 г. №</w:t>
      </w:r>
      <w:r>
        <w:rPr>
          <w:rFonts w:ascii="Times New Roman" w:hAnsi="Times New Roman" w:cs="Times New Roman"/>
          <w:sz w:val="24"/>
          <w:szCs w:val="24"/>
        </w:rPr>
        <w:t xml:space="preserve"> 44</w:t>
      </w:r>
    </w:p>
    <w:p w:rsidR="00D20647" w:rsidRDefault="00D20647" w:rsidP="000D6B3F">
      <w:pPr>
        <w:pStyle w:val="NoSpacing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20647" w:rsidRPr="000D6B3F" w:rsidRDefault="00D20647" w:rsidP="000D6B3F">
      <w:pPr>
        <w:pStyle w:val="NoSpacing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20647" w:rsidRPr="000D6B3F" w:rsidRDefault="00D20647" w:rsidP="000D6B3F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6B3F">
        <w:rPr>
          <w:rFonts w:ascii="Times New Roman" w:hAnsi="Times New Roman" w:cs="Times New Roman"/>
          <w:b/>
          <w:bCs/>
          <w:sz w:val="28"/>
          <w:szCs w:val="28"/>
        </w:rPr>
        <w:t>Правила</w:t>
      </w:r>
    </w:p>
    <w:p w:rsidR="00D20647" w:rsidRDefault="00D20647" w:rsidP="000D6B3F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6B3F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организации и проведения работ по содержанию и ремонту 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0D6B3F">
        <w:rPr>
          <w:rFonts w:ascii="Times New Roman" w:hAnsi="Times New Roman" w:cs="Times New Roman"/>
          <w:b/>
          <w:bCs/>
          <w:sz w:val="28"/>
          <w:szCs w:val="28"/>
        </w:rPr>
        <w:t xml:space="preserve">втомобильных дорог общего пользования местного значения </w:t>
      </w:r>
    </w:p>
    <w:p w:rsidR="00D20647" w:rsidRDefault="00D20647" w:rsidP="000D6B3F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Бабеевского </w:t>
      </w:r>
      <w:r w:rsidRPr="000D6B3F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Темниковского муниципального района</w:t>
      </w:r>
    </w:p>
    <w:p w:rsidR="00D20647" w:rsidRDefault="00D20647" w:rsidP="000D6B3F">
      <w:pPr>
        <w:spacing w:after="0" w:line="240" w:lineRule="auto"/>
        <w:rPr>
          <w:lang w:eastAsia="hi-IN" w:bidi="hi-IN"/>
        </w:rPr>
      </w:pPr>
    </w:p>
    <w:p w:rsidR="00D20647" w:rsidRPr="000D6B3F" w:rsidRDefault="00D20647" w:rsidP="000D6B3F">
      <w:pPr>
        <w:spacing w:after="0" w:line="240" w:lineRule="auto"/>
        <w:rPr>
          <w:lang w:eastAsia="hi-IN" w:bidi="hi-IN"/>
        </w:rPr>
      </w:pPr>
    </w:p>
    <w:p w:rsidR="00D20647" w:rsidRPr="00E56980" w:rsidRDefault="00D20647" w:rsidP="000D6B3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56980">
        <w:rPr>
          <w:rFonts w:ascii="Times New Roman" w:hAnsi="Times New Roman" w:cs="Times New Roman"/>
          <w:sz w:val="28"/>
          <w:szCs w:val="28"/>
        </w:rPr>
        <w:t>Настоящие Пр</w:t>
      </w:r>
      <w:r>
        <w:rPr>
          <w:rFonts w:ascii="Times New Roman" w:hAnsi="Times New Roman" w:cs="Times New Roman"/>
          <w:sz w:val="28"/>
          <w:szCs w:val="28"/>
        </w:rPr>
        <w:t xml:space="preserve">авила организации и проведения </w:t>
      </w:r>
      <w:r w:rsidRPr="00E56980">
        <w:rPr>
          <w:rFonts w:ascii="Times New Roman" w:hAnsi="Times New Roman" w:cs="Times New Roman"/>
          <w:sz w:val="28"/>
          <w:szCs w:val="28"/>
        </w:rPr>
        <w:t xml:space="preserve">работ по содержанию и ремонту автомобильных дорог общего пользования местного значения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E56980">
        <w:rPr>
          <w:rFonts w:ascii="Times New Roman" w:hAnsi="Times New Roman" w:cs="Times New Roman"/>
          <w:sz w:val="28"/>
          <w:szCs w:val="28"/>
        </w:rPr>
        <w:t>сельского поселения (далее - Правила) определяют порядок организации и проведения работ по восстановлению транспортно-эксплуатационных характеристик автомобильных дорог общего пользова</w:t>
      </w:r>
      <w:r>
        <w:rPr>
          <w:rFonts w:ascii="Times New Roman" w:hAnsi="Times New Roman" w:cs="Times New Roman"/>
          <w:sz w:val="28"/>
          <w:szCs w:val="28"/>
        </w:rPr>
        <w:t xml:space="preserve">ния местного значения (далее - </w:t>
      </w:r>
      <w:r w:rsidRPr="00E56980">
        <w:rPr>
          <w:rFonts w:ascii="Times New Roman" w:hAnsi="Times New Roman" w:cs="Times New Roman"/>
          <w:sz w:val="28"/>
          <w:szCs w:val="28"/>
        </w:rPr>
        <w:t>автомобильные дороги), при выполнении которых не затрагиваются конструктивные и иные характеристики надежности и безопасности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56980">
        <w:rPr>
          <w:rFonts w:ascii="Times New Roman" w:hAnsi="Times New Roman" w:cs="Times New Roman"/>
          <w:sz w:val="28"/>
          <w:szCs w:val="28"/>
        </w:rPr>
        <w:t xml:space="preserve"> автомобильных дорог, работ по поддержанию надлежащего технического состояния автомобильных дорог, оценке их технического состояния, а также по организации и обеспечению безопасности дорожного движения.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t>2.</w:t>
      </w:r>
      <w:r w:rsidRPr="00E56980">
        <w:rPr>
          <w:rFonts w:ascii="Times New Roman" w:hAnsi="Times New Roman" w:cs="Times New Roman"/>
          <w:sz w:val="28"/>
          <w:szCs w:val="28"/>
        </w:rPr>
        <w:t>Основные понятия и термины, используемые в настоящих Правилах, применя</w:t>
      </w:r>
      <w:r>
        <w:rPr>
          <w:rFonts w:ascii="Times New Roman" w:hAnsi="Times New Roman" w:cs="Times New Roman"/>
          <w:sz w:val="28"/>
          <w:szCs w:val="28"/>
        </w:rPr>
        <w:t xml:space="preserve">ются в значениях, определенных </w:t>
      </w:r>
      <w:r w:rsidRPr="00E56980">
        <w:rPr>
          <w:rFonts w:ascii="Times New Roman" w:hAnsi="Times New Roman" w:cs="Times New Roman"/>
          <w:sz w:val="28"/>
          <w:szCs w:val="28"/>
        </w:rPr>
        <w:t>Федеральным законом 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Федерации».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980">
        <w:rPr>
          <w:rFonts w:ascii="Times New Roman" w:hAnsi="Times New Roman" w:cs="Times New Roman"/>
          <w:sz w:val="28"/>
          <w:szCs w:val="28"/>
        </w:rPr>
        <w:t>3. Организация и проведение работ по ремонту автомобильных дорог и работ по содержанию автомобильных дорог (далее - работы по ремонту и содержанию автомобильных дорог) включают в себя следующие мероприятия: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1"/>
      <w:bookmarkEnd w:id="0"/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E56980">
        <w:rPr>
          <w:rFonts w:ascii="Times New Roman" w:hAnsi="Times New Roman" w:cs="Times New Roman"/>
          <w:sz w:val="28"/>
          <w:szCs w:val="28"/>
        </w:rPr>
        <w:t>оценка технического состояния автомобильных дорог;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2"/>
      <w:bookmarkEnd w:id="1"/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E56980">
        <w:rPr>
          <w:rFonts w:ascii="Times New Roman" w:hAnsi="Times New Roman" w:cs="Times New Roman"/>
          <w:sz w:val="28"/>
          <w:szCs w:val="28"/>
        </w:rPr>
        <w:t>разработка проектов работ по ремонту и содержанию автомобильных дорог (далее - проекты) или сметных расчетов стоимости работ по ремонту и содержанию автомобильных дорог (далее - сметные расчеты);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3"/>
      <w:bookmarkEnd w:id="2"/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E56980">
        <w:rPr>
          <w:rFonts w:ascii="Times New Roman" w:hAnsi="Times New Roman" w:cs="Times New Roman"/>
          <w:sz w:val="28"/>
          <w:szCs w:val="28"/>
        </w:rPr>
        <w:t>проведение работ по ремонту и содержанию автомобильных дорог;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4"/>
      <w:bookmarkEnd w:id="3"/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E56980">
        <w:rPr>
          <w:rFonts w:ascii="Times New Roman" w:hAnsi="Times New Roman" w:cs="Times New Roman"/>
          <w:sz w:val="28"/>
          <w:szCs w:val="28"/>
        </w:rPr>
        <w:t>приемка работ по ремонту и содержанию автомобильных дорог.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4"/>
      <w:bookmarkEnd w:id="4"/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56980">
        <w:rPr>
          <w:rFonts w:ascii="Times New Roman" w:hAnsi="Times New Roman" w:cs="Times New Roman"/>
          <w:sz w:val="28"/>
          <w:szCs w:val="28"/>
        </w:rPr>
        <w:t xml:space="preserve">Организация работ по ремонту и содержанию автомобильных дорог осуществляется администрацией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E56980">
        <w:rPr>
          <w:rFonts w:ascii="Times New Roman" w:hAnsi="Times New Roman" w:cs="Times New Roman"/>
          <w:sz w:val="28"/>
          <w:szCs w:val="28"/>
        </w:rPr>
        <w:t xml:space="preserve"> сельского поселения в рамках переданных полномочий.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5"/>
      <w:bookmarkEnd w:id="5"/>
      <w:r>
        <w:rPr>
          <w:rFonts w:ascii="Times New Roman" w:hAnsi="Times New Roman" w:cs="Times New Roman"/>
          <w:sz w:val="28"/>
          <w:szCs w:val="28"/>
        </w:rPr>
        <w:t>5.</w:t>
      </w:r>
      <w:r w:rsidRPr="00E56980">
        <w:rPr>
          <w:rFonts w:ascii="Times New Roman" w:hAnsi="Times New Roman" w:cs="Times New Roman"/>
          <w:sz w:val="28"/>
          <w:szCs w:val="28"/>
        </w:rPr>
        <w:t>Оценка технического состояния автомобильных дорог проводится в порядке, установленном приказом Министерства транспорта Российской Федерации от 27 августа 2009 года № 150 «О порядке проведения оценки технического состояния автомобильных дорог».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6"/>
      <w:bookmarkEnd w:id="6"/>
      <w:r>
        <w:rPr>
          <w:rFonts w:ascii="Times New Roman" w:hAnsi="Times New Roman" w:cs="Times New Roman"/>
          <w:sz w:val="28"/>
          <w:szCs w:val="28"/>
        </w:rPr>
        <w:t>6.</w:t>
      </w:r>
      <w:r w:rsidRPr="00E56980">
        <w:rPr>
          <w:rFonts w:ascii="Times New Roman" w:hAnsi="Times New Roman" w:cs="Times New Roman"/>
          <w:sz w:val="28"/>
          <w:szCs w:val="28"/>
        </w:rPr>
        <w:t xml:space="preserve">По результатам оценки технического состояния автомобильных дорог и в соответствии с проектами организации дорожного движения, а также с учетом анализа аварийности администрация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E569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bookmarkStart w:id="8" w:name="sub_7"/>
      <w:bookmarkEnd w:id="7"/>
      <w:r w:rsidRPr="00E56980">
        <w:rPr>
          <w:rFonts w:ascii="Times New Roman" w:hAnsi="Times New Roman" w:cs="Times New Roman"/>
          <w:sz w:val="28"/>
          <w:szCs w:val="28"/>
        </w:rPr>
        <w:t xml:space="preserve"> организует разработку проектов или сметных расчетов.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980">
        <w:rPr>
          <w:rFonts w:ascii="Times New Roman" w:hAnsi="Times New Roman" w:cs="Times New Roman"/>
          <w:sz w:val="28"/>
          <w:szCs w:val="28"/>
        </w:rPr>
        <w:t>В целях разработки проектов в установленном законодательством Российской Федерации порядке привлекаются подрядные организации.</w:t>
      </w:r>
      <w:bookmarkEnd w:id="8"/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980">
        <w:rPr>
          <w:rFonts w:ascii="Times New Roman" w:hAnsi="Times New Roman" w:cs="Times New Roman"/>
          <w:sz w:val="28"/>
          <w:szCs w:val="28"/>
        </w:rPr>
        <w:t xml:space="preserve">7. </w:t>
      </w:r>
      <w:bookmarkStart w:id="9" w:name="sub_9"/>
      <w:r w:rsidRPr="00E56980">
        <w:rPr>
          <w:rFonts w:ascii="Times New Roman" w:hAnsi="Times New Roman" w:cs="Times New Roman"/>
          <w:sz w:val="28"/>
          <w:szCs w:val="28"/>
        </w:rPr>
        <w:t xml:space="preserve">Проекты или сметные расчеты разрабатываются с учетом установленных Министерством транспорта Российской Федерации </w:t>
      </w:r>
      <w:hyperlink r:id="rId6" w:history="1">
        <w:r w:rsidRPr="00183AC1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классификации</w:t>
        </w:r>
      </w:hyperlink>
      <w:r w:rsidRPr="00E56980">
        <w:rPr>
          <w:rFonts w:ascii="Times New Roman" w:hAnsi="Times New Roman" w:cs="Times New Roman"/>
          <w:sz w:val="28"/>
          <w:szCs w:val="28"/>
        </w:rPr>
        <w:t xml:space="preserve"> работ по ремонту и содержанию автомобильных дорог, а также </w:t>
      </w:r>
      <w:hyperlink r:id="rId7" w:history="1">
        <w:r w:rsidRPr="00183AC1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периодичности</w:t>
        </w:r>
      </w:hyperlink>
      <w:r w:rsidRPr="00183A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56980">
        <w:rPr>
          <w:rFonts w:ascii="Times New Roman" w:hAnsi="Times New Roman" w:cs="Times New Roman"/>
          <w:sz w:val="28"/>
          <w:szCs w:val="28"/>
        </w:rPr>
        <w:t xml:space="preserve">проведения работ по содержанию автомобильных дорог и </w:t>
      </w:r>
      <w:hyperlink r:id="rId8" w:history="1">
        <w:r w:rsidRPr="00183AC1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периодичности</w:t>
        </w:r>
      </w:hyperlink>
      <w:r w:rsidRPr="00E56980">
        <w:rPr>
          <w:rFonts w:ascii="Times New Roman" w:hAnsi="Times New Roman" w:cs="Times New Roman"/>
          <w:sz w:val="28"/>
          <w:szCs w:val="28"/>
        </w:rPr>
        <w:t xml:space="preserve"> проведения работ по содержанию входящих в их состав дорожных сооружений.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E56980">
        <w:rPr>
          <w:rFonts w:ascii="Times New Roman" w:hAnsi="Times New Roman" w:cs="Times New Roman"/>
          <w:sz w:val="28"/>
          <w:szCs w:val="28"/>
        </w:rPr>
        <w:t>При разработке сметных расчетов учитываются следующие приоритеты: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91"/>
      <w:bookmarkEnd w:id="9"/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E56980">
        <w:rPr>
          <w:rFonts w:ascii="Times New Roman" w:hAnsi="Times New Roman" w:cs="Times New Roman"/>
          <w:sz w:val="28"/>
          <w:szCs w:val="28"/>
        </w:rPr>
        <w:t>проведение работ, влияющих на безопасность дорожного движения, в том числе восстановление и замена элементов удерживающих ограждений, светофорных объектов, дорожных знаков, уборка посторонних предметов с проезжей части, уборка снега и борьба с зимней скользкостью, ямочный ремонт покрытий;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92"/>
      <w:bookmarkEnd w:id="10"/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E56980">
        <w:rPr>
          <w:rFonts w:ascii="Times New Roman" w:hAnsi="Times New Roman" w:cs="Times New Roman"/>
          <w:sz w:val="28"/>
          <w:szCs w:val="28"/>
        </w:rPr>
        <w:t>проведение работ, влияющих на срок службы элементов автомобильной дороги и входящих в ее состав дорожных сооружений, в том числе восстановление обочин, откосов земляного полотна, элементов водоотвода.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"/>
      <w:bookmarkEnd w:id="11"/>
      <w:r>
        <w:rPr>
          <w:rFonts w:ascii="Times New Roman" w:hAnsi="Times New Roman" w:cs="Times New Roman"/>
          <w:sz w:val="28"/>
          <w:szCs w:val="28"/>
        </w:rPr>
        <w:t>9.</w:t>
      </w:r>
      <w:r w:rsidRPr="00E56980">
        <w:rPr>
          <w:rFonts w:ascii="Times New Roman" w:hAnsi="Times New Roman" w:cs="Times New Roman"/>
          <w:sz w:val="28"/>
          <w:szCs w:val="28"/>
        </w:rPr>
        <w:t>Проекты и сметные расчеты утверждаются правовым акт</w:t>
      </w:r>
      <w:r>
        <w:rPr>
          <w:rFonts w:ascii="Times New Roman" w:hAnsi="Times New Roman" w:cs="Times New Roman"/>
          <w:sz w:val="28"/>
          <w:szCs w:val="28"/>
        </w:rPr>
        <w:t xml:space="preserve">ом администрации Бабеевского сельского поселения Темниковского </w:t>
      </w:r>
      <w:r w:rsidRPr="00E56980">
        <w:rPr>
          <w:rFonts w:ascii="Times New Roman" w:hAnsi="Times New Roman" w:cs="Times New Roman"/>
          <w:sz w:val="28"/>
          <w:szCs w:val="28"/>
        </w:rPr>
        <w:t>муниципального района и являются основанием для формирования ежегодных планов проведения работ по ремонту и содержанию автомобильных дорог.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980">
        <w:rPr>
          <w:rFonts w:ascii="Times New Roman" w:hAnsi="Times New Roman" w:cs="Times New Roman"/>
          <w:sz w:val="28"/>
          <w:szCs w:val="28"/>
        </w:rPr>
        <w:t xml:space="preserve">10. В соответствии с такими планами проведение работ по ремонту и содержанию автомобильных дорог осуществляется с привлечением в установленном </w:t>
      </w:r>
      <w:hyperlink r:id="rId9" w:history="1">
        <w:r w:rsidRPr="00183AC1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законодательством</w:t>
        </w:r>
      </w:hyperlink>
      <w:r w:rsidRPr="00183A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56980">
        <w:rPr>
          <w:rFonts w:ascii="Times New Roman" w:hAnsi="Times New Roman" w:cs="Times New Roman"/>
          <w:sz w:val="28"/>
          <w:szCs w:val="28"/>
        </w:rPr>
        <w:t>Российской Федерации порядке подрядных организаций.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E56980">
        <w:rPr>
          <w:rFonts w:ascii="Times New Roman" w:hAnsi="Times New Roman" w:cs="Times New Roman"/>
          <w:sz w:val="28"/>
          <w:szCs w:val="28"/>
        </w:rPr>
        <w:t>Приемка результатов выполненных подрядными организациями работ по ремонту и содержанию автомобильных дорог осуществляется в соответствии с условиями заключенных контрактов на их выполнение.</w:t>
      </w: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2"/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647" w:rsidRPr="00E56980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647" w:rsidRPr="00E56980" w:rsidRDefault="00D20647" w:rsidP="000D6B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647" w:rsidRPr="00E56980" w:rsidRDefault="00D20647" w:rsidP="000D6B3F">
      <w:pPr>
        <w:tabs>
          <w:tab w:val="left" w:pos="319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647" w:rsidRPr="007F4CE9" w:rsidRDefault="00D20647" w:rsidP="000D6B3F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647" w:rsidRPr="007F4CE9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647" w:rsidRPr="0045621E" w:rsidRDefault="00D20647" w:rsidP="000D6B3F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647" w:rsidRPr="0045621E" w:rsidRDefault="00D20647" w:rsidP="000D6B3F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647" w:rsidRPr="00B20775" w:rsidRDefault="00D20647" w:rsidP="000D6B3F">
      <w:pPr>
        <w:spacing w:after="0" w:line="360" w:lineRule="auto"/>
        <w:ind w:firstLine="709"/>
        <w:jc w:val="both"/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D20647" w:rsidRPr="00B20775" w:rsidRDefault="00D20647" w:rsidP="000D6B3F">
      <w:pPr>
        <w:spacing w:after="0" w:line="360" w:lineRule="auto"/>
        <w:ind w:firstLine="709"/>
        <w:jc w:val="both"/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D20647" w:rsidRPr="00A2655E" w:rsidRDefault="00D20647" w:rsidP="000D6B3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sectPr w:rsidR="00D20647" w:rsidRPr="00A2655E" w:rsidSect="00183AC1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647" w:rsidRDefault="00D20647" w:rsidP="00183AC1">
      <w:pPr>
        <w:spacing w:after="0" w:line="240" w:lineRule="auto"/>
      </w:pPr>
      <w:r>
        <w:separator/>
      </w:r>
    </w:p>
  </w:endnote>
  <w:endnote w:type="continuationSeparator" w:id="1">
    <w:p w:rsidR="00D20647" w:rsidRDefault="00D20647" w:rsidP="00183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647" w:rsidRDefault="00D20647" w:rsidP="00183AC1">
      <w:pPr>
        <w:spacing w:after="0" w:line="240" w:lineRule="auto"/>
      </w:pPr>
      <w:r>
        <w:separator/>
      </w:r>
    </w:p>
  </w:footnote>
  <w:footnote w:type="continuationSeparator" w:id="1">
    <w:p w:rsidR="00D20647" w:rsidRDefault="00D20647" w:rsidP="00183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647" w:rsidRDefault="00D20647" w:rsidP="00183AC1">
    <w:pPr>
      <w:pStyle w:val="Header"/>
      <w:jc w:val="center"/>
    </w:pPr>
    <w:fldSimple w:instr=" PAGE   \* MERGEFORMAT ">
      <w:r>
        <w:rPr>
          <w:noProof/>
        </w:rPr>
        <w:t>4</w:t>
      </w:r>
    </w:fldSimple>
  </w:p>
  <w:p w:rsidR="00D20647" w:rsidRDefault="00D2064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655E"/>
    <w:rsid w:val="00043FE6"/>
    <w:rsid w:val="00074CE1"/>
    <w:rsid w:val="000918F0"/>
    <w:rsid w:val="00092D8F"/>
    <w:rsid w:val="000D6B3F"/>
    <w:rsid w:val="000E2B62"/>
    <w:rsid w:val="00183AC1"/>
    <w:rsid w:val="001B69C6"/>
    <w:rsid w:val="001D5C1F"/>
    <w:rsid w:val="002304D9"/>
    <w:rsid w:val="00231DFE"/>
    <w:rsid w:val="002429E7"/>
    <w:rsid w:val="003615BD"/>
    <w:rsid w:val="00371048"/>
    <w:rsid w:val="003F3F70"/>
    <w:rsid w:val="0042394A"/>
    <w:rsid w:val="00452063"/>
    <w:rsid w:val="0045621E"/>
    <w:rsid w:val="00487120"/>
    <w:rsid w:val="004A2730"/>
    <w:rsid w:val="004A29A3"/>
    <w:rsid w:val="004D2ACC"/>
    <w:rsid w:val="004D53AB"/>
    <w:rsid w:val="00514D09"/>
    <w:rsid w:val="005C632A"/>
    <w:rsid w:val="0069080D"/>
    <w:rsid w:val="00713116"/>
    <w:rsid w:val="00745575"/>
    <w:rsid w:val="0077037F"/>
    <w:rsid w:val="007C7D45"/>
    <w:rsid w:val="007C7F6A"/>
    <w:rsid w:val="007F4CE9"/>
    <w:rsid w:val="0086465B"/>
    <w:rsid w:val="008F123D"/>
    <w:rsid w:val="0090318D"/>
    <w:rsid w:val="00913D1E"/>
    <w:rsid w:val="00927898"/>
    <w:rsid w:val="00982FC4"/>
    <w:rsid w:val="009B3929"/>
    <w:rsid w:val="009B48C3"/>
    <w:rsid w:val="00A1275D"/>
    <w:rsid w:val="00A2655E"/>
    <w:rsid w:val="00A7523C"/>
    <w:rsid w:val="00A828C1"/>
    <w:rsid w:val="00A906F0"/>
    <w:rsid w:val="00A958E6"/>
    <w:rsid w:val="00B20775"/>
    <w:rsid w:val="00C05A40"/>
    <w:rsid w:val="00C7769A"/>
    <w:rsid w:val="00CC2EFF"/>
    <w:rsid w:val="00CD0C58"/>
    <w:rsid w:val="00D20647"/>
    <w:rsid w:val="00D50E34"/>
    <w:rsid w:val="00E56980"/>
    <w:rsid w:val="00F219F6"/>
    <w:rsid w:val="00F3015D"/>
    <w:rsid w:val="00F57DA9"/>
    <w:rsid w:val="00FB2704"/>
    <w:rsid w:val="00FC6056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D1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A2655E"/>
    <w:pPr>
      <w:spacing w:before="100" w:beforeAutospacing="1" w:after="119" w:line="240" w:lineRule="auto"/>
    </w:pPr>
    <w:rPr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2655E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2655E"/>
    <w:rPr>
      <w:rFonts w:ascii="Times New Roman" w:hAnsi="Times New Roman" w:cs="Times New Roman"/>
      <w:b/>
      <w:bCs/>
      <w:sz w:val="20"/>
      <w:szCs w:val="20"/>
    </w:rPr>
  </w:style>
  <w:style w:type="character" w:styleId="Emphasis">
    <w:name w:val="Emphasis"/>
    <w:basedOn w:val="DefaultParagraphFont"/>
    <w:uiPriority w:val="99"/>
    <w:qFormat/>
    <w:rsid w:val="00A2655E"/>
    <w:rPr>
      <w:i/>
      <w:iCs/>
    </w:rPr>
  </w:style>
  <w:style w:type="character" w:customStyle="1" w:styleId="1">
    <w:name w:val="Подзаголовок Знак1"/>
    <w:basedOn w:val="DefaultParagraphFont"/>
    <w:uiPriority w:val="99"/>
    <w:locked/>
    <w:rsid w:val="00A2655E"/>
    <w:rPr>
      <w:rFonts w:ascii="Calibri" w:hAnsi="Calibri" w:cs="Calibri"/>
      <w:b/>
      <w:bCs/>
      <w:sz w:val="20"/>
      <w:szCs w:val="20"/>
    </w:rPr>
  </w:style>
  <w:style w:type="paragraph" w:styleId="NoSpacing">
    <w:name w:val="No Spacing"/>
    <w:link w:val="NoSpacingChar"/>
    <w:uiPriority w:val="99"/>
    <w:qFormat/>
    <w:rsid w:val="00A2655E"/>
    <w:rPr>
      <w:rFonts w:cs="Calibri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F4CE9"/>
    <w:rPr>
      <w:sz w:val="22"/>
      <w:szCs w:val="22"/>
      <w:lang w:val="ru-RU" w:eastAsia="ru-RU"/>
    </w:rPr>
  </w:style>
  <w:style w:type="character" w:styleId="Hyperlink">
    <w:name w:val="Hyperlink"/>
    <w:basedOn w:val="DefaultParagraphFont"/>
    <w:uiPriority w:val="99"/>
    <w:rsid w:val="000D6B3F"/>
    <w:rPr>
      <w:color w:val="000080"/>
      <w:u w:val="single"/>
    </w:rPr>
  </w:style>
  <w:style w:type="paragraph" w:customStyle="1" w:styleId="ConsPlusNormal">
    <w:name w:val="ConsPlusNormal"/>
    <w:next w:val="Normal"/>
    <w:uiPriority w:val="99"/>
    <w:rsid w:val="000D6B3F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hi-IN" w:bidi="hi-IN"/>
    </w:rPr>
  </w:style>
  <w:style w:type="paragraph" w:styleId="Header">
    <w:name w:val="header"/>
    <w:basedOn w:val="Normal"/>
    <w:link w:val="HeaderChar"/>
    <w:uiPriority w:val="99"/>
    <w:rsid w:val="00183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83AC1"/>
  </w:style>
  <w:style w:type="paragraph" w:styleId="Footer">
    <w:name w:val="footer"/>
    <w:basedOn w:val="Normal"/>
    <w:link w:val="FooterChar"/>
    <w:uiPriority w:val="99"/>
    <w:semiHidden/>
    <w:rsid w:val="00183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83A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95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86FD9AA75EB22ED655E9AB00DDA8AE40235E09DA9AA0276595A90C00DEBAF88D6D5A4256D36B6DVDtA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F86FD9AA75EB22ED655E9AB00DDA8AE40235E09DA9AA0276595A90C00DEBAF88D6D5A4256D36A6FVDt0J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F86FD9AA75EB22ED655E9AB00DDA8AE4023510AD992A0276595A90C00DEBAF88D6D5A4256D36A6FVDt1J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47349E780A7477EDD68B11BD195AB3A738B58E8A0F397CA11F3E753A571915646BC2151C96B4CB39QAyB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268</TotalTime>
  <Pages>4</Pages>
  <Words>924</Words>
  <Characters>5273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30</cp:revision>
  <cp:lastPrinted>2017-07-14T12:59:00Z</cp:lastPrinted>
  <dcterms:created xsi:type="dcterms:W3CDTF">2017-02-14T13:39:00Z</dcterms:created>
  <dcterms:modified xsi:type="dcterms:W3CDTF">2018-01-18T09:25:00Z</dcterms:modified>
</cp:coreProperties>
</file>