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390" w:rsidRDefault="00234390" w:rsidP="005E050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34390" w:rsidRPr="008F6E87" w:rsidRDefault="00234390" w:rsidP="005E050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34390" w:rsidRDefault="00234390" w:rsidP="008F6E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66C06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 СЕЛЬСКОГО  ПОСЕЛЕНИЯ</w:t>
      </w:r>
    </w:p>
    <w:p w:rsidR="00234390" w:rsidRPr="00166C06" w:rsidRDefault="00234390" w:rsidP="008F6E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66C06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</w:t>
      </w:r>
    </w:p>
    <w:p w:rsidR="00234390" w:rsidRPr="00166C06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66C06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234390" w:rsidRPr="00166C06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  <w:lang w:eastAsia="ru-RU"/>
        </w:rPr>
      </w:pPr>
    </w:p>
    <w:p w:rsidR="00234390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  <w:lang w:eastAsia="ru-RU"/>
        </w:rPr>
      </w:pPr>
      <w:r>
        <w:rPr>
          <w:rFonts w:ascii="Times New Roman" w:hAnsi="Times New Roman" w:cs="Times New Roman"/>
          <w:b/>
          <w:bCs/>
          <w:sz w:val="34"/>
          <w:szCs w:val="34"/>
          <w:lang w:eastAsia="ru-RU"/>
        </w:rPr>
        <w:t>П О С Т А Н О В Л Е Н И Е</w:t>
      </w:r>
    </w:p>
    <w:p w:rsidR="00234390" w:rsidRPr="00166C06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4390" w:rsidRPr="00166C06" w:rsidRDefault="00234390" w:rsidP="00166C0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66C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«04» декабря</w:t>
      </w:r>
      <w:r w:rsidRPr="00166C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2017года</w:t>
      </w:r>
      <w:r w:rsidRPr="00166C0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№ 65 А</w:t>
      </w:r>
    </w:p>
    <w:p w:rsidR="00234390" w:rsidRPr="00166C06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с.Бабеево</w:t>
      </w:r>
    </w:p>
    <w:p w:rsidR="00234390" w:rsidRPr="00166C06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34390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</w:t>
      </w:r>
      <w:r w:rsidRPr="00166C06">
        <w:rPr>
          <w:rFonts w:ascii="Times New Roman" w:hAnsi="Times New Roman" w:cs="Times New Roman"/>
          <w:b/>
          <w:bCs/>
          <w:sz w:val="28"/>
          <w:szCs w:val="28"/>
        </w:rPr>
        <w:t>роведении смотра-конкурса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653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«Волшебство под Новый год»</w:t>
      </w:r>
    </w:p>
    <w:p w:rsidR="00234390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C06">
        <w:rPr>
          <w:rFonts w:ascii="Times New Roman" w:hAnsi="Times New Roman" w:cs="Times New Roman"/>
          <w:b/>
          <w:bCs/>
          <w:sz w:val="28"/>
          <w:szCs w:val="28"/>
        </w:rPr>
        <w:t xml:space="preserve"> 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 сельского поселения</w:t>
      </w:r>
    </w:p>
    <w:p w:rsidR="00234390" w:rsidRPr="00166C06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C06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</w:t>
      </w:r>
    </w:p>
    <w:p w:rsidR="00234390" w:rsidRPr="00166C06" w:rsidRDefault="00234390" w:rsidP="00166C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4390" w:rsidRPr="00166C06" w:rsidRDefault="00234390" w:rsidP="00166C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34390" w:rsidRPr="00166C06" w:rsidRDefault="00234390" w:rsidP="00166C0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4390" w:rsidRDefault="00234390" w:rsidP="00E2771B">
      <w:pPr>
        <w:pStyle w:val="NoSpacing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В связи с наступающими новогодними и рождественскими праздниками, в целях стимулирования оформления и улучшения облика зданий, улиц и дворовых территорий, создания праздничной атмосферы, мест отдыха для населения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Бабеевского сельского поселения </w:t>
      </w:r>
    </w:p>
    <w:p w:rsidR="00234390" w:rsidRPr="00BF2751" w:rsidRDefault="00234390" w:rsidP="00E2771B">
      <w:pPr>
        <w:pStyle w:val="NoSpacing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е т:</w:t>
      </w:r>
      <w:r w:rsidRPr="00BF2751">
        <w:rPr>
          <w:rFonts w:ascii="Times New Roman" w:hAnsi="Times New Roman" w:cs="Times New Roman"/>
          <w:sz w:val="28"/>
          <w:szCs w:val="28"/>
        </w:rPr>
        <w:t>:</w:t>
      </w:r>
    </w:p>
    <w:p w:rsidR="00234390" w:rsidRPr="00BF2751" w:rsidRDefault="00234390" w:rsidP="00E2771B">
      <w:pPr>
        <w:pStyle w:val="NoSpacing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1. Провести с 19 декабря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F2751">
        <w:rPr>
          <w:rFonts w:ascii="Times New Roman" w:hAnsi="Times New Roman" w:cs="Times New Roman"/>
          <w:sz w:val="28"/>
          <w:szCs w:val="28"/>
        </w:rPr>
        <w:t xml:space="preserve"> года по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F2751">
        <w:rPr>
          <w:rFonts w:ascii="Times New Roman" w:hAnsi="Times New Roman" w:cs="Times New Roman"/>
          <w:sz w:val="28"/>
          <w:szCs w:val="28"/>
        </w:rPr>
        <w:t xml:space="preserve">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F2751">
        <w:rPr>
          <w:rFonts w:ascii="Times New Roman" w:hAnsi="Times New Roman" w:cs="Times New Roman"/>
          <w:sz w:val="28"/>
          <w:szCs w:val="28"/>
        </w:rPr>
        <w:t xml:space="preserve"> года смотр-конкурс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F27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«Волшебство под Новый год» </w:t>
      </w:r>
      <w:r w:rsidRPr="00BF2751">
        <w:rPr>
          <w:rFonts w:ascii="Times New Roman" w:hAnsi="Times New Roman" w:cs="Times New Roman"/>
          <w:sz w:val="28"/>
          <w:szCs w:val="28"/>
        </w:rPr>
        <w:t>на лучшее новогоднее и рождественское оформле</w:t>
      </w:r>
      <w:r>
        <w:rPr>
          <w:rFonts w:ascii="Times New Roman" w:hAnsi="Times New Roman" w:cs="Times New Roman"/>
          <w:sz w:val="28"/>
          <w:szCs w:val="28"/>
        </w:rPr>
        <w:t xml:space="preserve">ние зданий и улиц на территории Бабеевского сельского поселения Темниковского муниципального </w:t>
      </w:r>
      <w:r w:rsidRPr="00BF2751">
        <w:rPr>
          <w:rFonts w:ascii="Times New Roman" w:hAnsi="Times New Roman" w:cs="Times New Roman"/>
          <w:sz w:val="28"/>
          <w:szCs w:val="28"/>
        </w:rPr>
        <w:t>района .</w:t>
      </w:r>
    </w:p>
    <w:p w:rsidR="00234390" w:rsidRPr="00BF2751" w:rsidRDefault="00234390" w:rsidP="00E2771B">
      <w:pPr>
        <w:pStyle w:val="NoSpacing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2. Утвердить Положение о проведении смотра-конкурса</w:t>
      </w:r>
      <w:r w:rsidRPr="005F27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«Волшебство под Новый год»</w:t>
      </w:r>
      <w:r w:rsidRPr="00BF2751">
        <w:rPr>
          <w:rFonts w:ascii="Times New Roman" w:hAnsi="Times New Roman" w:cs="Times New Roman"/>
          <w:sz w:val="28"/>
          <w:szCs w:val="28"/>
        </w:rPr>
        <w:t>, согласно приложению № 1.</w:t>
      </w:r>
    </w:p>
    <w:p w:rsidR="00234390" w:rsidRPr="00BF2751" w:rsidRDefault="00234390" w:rsidP="00E2771B">
      <w:pPr>
        <w:pStyle w:val="NoSpacing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3. Утвердить состав комиссии по проведению смотра-конкурса</w:t>
      </w:r>
      <w:r w:rsidRPr="005F27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«Волшебство под Новый год»</w:t>
      </w:r>
      <w:r w:rsidRPr="00BF2751">
        <w:rPr>
          <w:rFonts w:ascii="Times New Roman" w:hAnsi="Times New Roman" w:cs="Times New Roman"/>
          <w:sz w:val="28"/>
          <w:szCs w:val="28"/>
        </w:rPr>
        <w:t>, согласно приложению № 2.</w:t>
      </w:r>
    </w:p>
    <w:p w:rsidR="00234390" w:rsidRDefault="00234390" w:rsidP="00E2771B">
      <w:pPr>
        <w:pStyle w:val="NoSpacing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возложить на работников учреждении  культуры</w:t>
      </w:r>
    </w:p>
    <w:p w:rsidR="00234390" w:rsidRPr="00BF2751" w:rsidRDefault="00234390" w:rsidP="00166C06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390" w:rsidRPr="00166C06" w:rsidRDefault="00234390" w:rsidP="00166C06">
      <w:pPr>
        <w:spacing w:after="0" w:line="240" w:lineRule="auto"/>
        <w:jc w:val="both"/>
        <w:rPr>
          <w:sz w:val="28"/>
          <w:szCs w:val="28"/>
          <w:lang w:eastAsia="ru-RU"/>
        </w:rPr>
      </w:pPr>
    </w:p>
    <w:p w:rsidR="00234390" w:rsidRPr="003C2362" w:rsidRDefault="00234390" w:rsidP="00166C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2362">
        <w:rPr>
          <w:rFonts w:ascii="Times New Roman" w:hAnsi="Times New Roman" w:cs="Times New Roman"/>
          <w:sz w:val="28"/>
          <w:szCs w:val="28"/>
          <w:lang w:eastAsia="ru-RU"/>
        </w:rPr>
        <w:t>Глава Бабеевского сельского поселения</w:t>
      </w:r>
    </w:p>
    <w:p w:rsidR="00234390" w:rsidRPr="003C2362" w:rsidRDefault="00234390" w:rsidP="0019772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C2362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</w:t>
      </w:r>
    </w:p>
    <w:p w:rsidR="00234390" w:rsidRPr="003C2362" w:rsidRDefault="00234390" w:rsidP="00197723">
      <w:pPr>
        <w:spacing w:after="0" w:line="240" w:lineRule="auto"/>
      </w:pPr>
      <w:r w:rsidRPr="003C2362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Ю.П.Нечайкин</w:t>
      </w:r>
      <w:r w:rsidRPr="003C236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p w:rsidR="00234390" w:rsidRDefault="00234390" w:rsidP="00166C06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34390" w:rsidRPr="00647EF2" w:rsidRDefault="00234390" w:rsidP="00166C06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234390" w:rsidRPr="00647EF2" w:rsidRDefault="00234390" w:rsidP="00166C06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>УТВЕРЖДЕНО</w:t>
      </w:r>
    </w:p>
    <w:p w:rsidR="00234390" w:rsidRPr="00647EF2" w:rsidRDefault="00234390" w:rsidP="00166C06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234390" w:rsidRPr="00647EF2" w:rsidRDefault="00234390" w:rsidP="00166C06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647E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34390" w:rsidRPr="00647EF2" w:rsidRDefault="00234390" w:rsidP="00166C06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«04» декабря  2017 №  65 А</w:t>
      </w:r>
    </w:p>
    <w:p w:rsidR="00234390" w:rsidRPr="00BF2751" w:rsidRDefault="00234390" w:rsidP="00BF2751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:rsidR="00234390" w:rsidRPr="00166C06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C06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34390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C06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смотра-конкурса </w:t>
      </w:r>
      <w:r w:rsidRPr="005B653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«Волшебство под Новый год»</w:t>
      </w:r>
      <w:r w:rsidRPr="00166C06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 сельского поселения</w:t>
      </w:r>
    </w:p>
    <w:p w:rsidR="00234390" w:rsidRPr="00166C06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C06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234390" w:rsidRPr="00166C06" w:rsidRDefault="00234390" w:rsidP="00166C06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390" w:rsidRPr="007130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3090">
        <w:rPr>
          <w:rFonts w:ascii="Times New Roman" w:hAnsi="Times New Roman" w:cs="Times New Roman"/>
          <w:b/>
          <w:bCs/>
          <w:sz w:val="28"/>
          <w:szCs w:val="28"/>
        </w:rPr>
        <w:t>1.Общие положения</w:t>
      </w:r>
    </w:p>
    <w:p w:rsidR="002343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C06">
        <w:rPr>
          <w:rFonts w:ascii="Times New Roman" w:hAnsi="Times New Roman" w:cs="Times New Roman"/>
          <w:sz w:val="28"/>
          <w:szCs w:val="28"/>
        </w:rPr>
        <w:t>1.1. Организатором смотра-конкурса</w:t>
      </w:r>
      <w:r w:rsidRPr="005F27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«Волшебство под Новый год» (далее – смотр-конкурс). </w:t>
      </w:r>
      <w:r w:rsidRPr="00166C06">
        <w:rPr>
          <w:rFonts w:ascii="Times New Roman" w:hAnsi="Times New Roman" w:cs="Times New Roman"/>
          <w:sz w:val="28"/>
          <w:szCs w:val="28"/>
        </w:rPr>
        <w:t>на лучшее новогоднее и рождественское оформле</w:t>
      </w:r>
      <w:r>
        <w:rPr>
          <w:rFonts w:ascii="Times New Roman" w:hAnsi="Times New Roman" w:cs="Times New Roman"/>
          <w:sz w:val="28"/>
          <w:szCs w:val="28"/>
        </w:rPr>
        <w:t xml:space="preserve">ние зданий и улиц на территории Бабеевского сельского поселения </w:t>
      </w:r>
      <w:r w:rsidRPr="00166C0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C06">
        <w:rPr>
          <w:rFonts w:ascii="Times New Roman" w:hAnsi="Times New Roman" w:cs="Times New Roman"/>
          <w:sz w:val="28"/>
          <w:szCs w:val="28"/>
        </w:rPr>
        <w:t xml:space="preserve">является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  <w:r w:rsidRPr="00166C06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234390" w:rsidRPr="00166C06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390" w:rsidRPr="007130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3090">
        <w:rPr>
          <w:rFonts w:ascii="Times New Roman" w:hAnsi="Times New Roman" w:cs="Times New Roman"/>
          <w:b/>
          <w:bCs/>
          <w:sz w:val="28"/>
          <w:szCs w:val="28"/>
        </w:rPr>
        <w:t>2. Цели проведения смотра-конкурса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2.1.Выявление лучшего образного, цветового и светового решения новогоднего оформления фасадов зданий и прилегающих территорий,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  <w:r w:rsidRPr="00BF2751">
        <w:rPr>
          <w:rFonts w:ascii="Times New Roman" w:hAnsi="Times New Roman" w:cs="Times New Roman"/>
          <w:sz w:val="28"/>
          <w:szCs w:val="28"/>
        </w:rPr>
        <w:t>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2.2.Стимулирование создания праздничной атмосферы и настроения для жителей и гостей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BF2751">
        <w:rPr>
          <w:rFonts w:ascii="Times New Roman" w:hAnsi="Times New Roman" w:cs="Times New Roman"/>
          <w:sz w:val="28"/>
          <w:szCs w:val="28"/>
        </w:rPr>
        <w:t>, создание условий для активного зимнего отдыха детей и взрослых.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2.3.Улучшение внешнего облика зданий, улиц и площадей, выполнение дополнительного освещения улиц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  <w:r w:rsidRPr="00BF2751">
        <w:rPr>
          <w:rFonts w:ascii="Times New Roman" w:hAnsi="Times New Roman" w:cs="Times New Roman"/>
          <w:sz w:val="28"/>
          <w:szCs w:val="28"/>
        </w:rPr>
        <w:t>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2.4. Привлечение жителей, предприятий, организаций и учреждений к новогоднему и рождественскому оформлению домов, зданий бюджетных организаций, зданий и витрин магазинов, повышение ответственности населения за соблюдением </w:t>
      </w:r>
      <w:r>
        <w:rPr>
          <w:rFonts w:ascii="Times New Roman" w:hAnsi="Times New Roman" w:cs="Times New Roman"/>
          <w:sz w:val="28"/>
          <w:szCs w:val="28"/>
        </w:rPr>
        <w:t xml:space="preserve">чистоты и порядка на территории Бабеевского сельского поселения </w:t>
      </w:r>
      <w:r w:rsidRPr="00166C0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BF2751">
        <w:rPr>
          <w:rFonts w:ascii="Times New Roman" w:hAnsi="Times New Roman" w:cs="Times New Roman"/>
          <w:sz w:val="28"/>
          <w:szCs w:val="28"/>
        </w:rPr>
        <w:t>.</w:t>
      </w:r>
    </w:p>
    <w:p w:rsidR="002343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2.5. Привлечение жителей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  <w:r w:rsidRPr="00BF2751">
        <w:rPr>
          <w:rFonts w:ascii="Times New Roman" w:hAnsi="Times New Roman" w:cs="Times New Roman"/>
          <w:sz w:val="28"/>
          <w:szCs w:val="28"/>
        </w:rPr>
        <w:t xml:space="preserve">в участии новогодних и рождественских мероприятиях, проводимых на территории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BF2751">
        <w:rPr>
          <w:rFonts w:ascii="Times New Roman" w:hAnsi="Times New Roman" w:cs="Times New Roman"/>
          <w:sz w:val="28"/>
          <w:szCs w:val="28"/>
        </w:rPr>
        <w:t>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390" w:rsidRPr="007130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3090">
        <w:rPr>
          <w:rFonts w:ascii="Times New Roman" w:hAnsi="Times New Roman" w:cs="Times New Roman"/>
          <w:b/>
          <w:bCs/>
          <w:sz w:val="28"/>
          <w:szCs w:val="28"/>
        </w:rPr>
        <w:t xml:space="preserve">3. Порядок проведения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смотра-</w:t>
      </w:r>
      <w:r w:rsidRPr="00713090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3.1.В смотре-конкурсе принимают участие юридические лица, бюджетные организации, индивидуальные предприниматели и жители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  <w:r w:rsidRPr="00166C0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BF2751">
        <w:rPr>
          <w:rFonts w:ascii="Times New Roman" w:hAnsi="Times New Roman" w:cs="Times New Roman"/>
          <w:sz w:val="28"/>
          <w:szCs w:val="28"/>
        </w:rPr>
        <w:t>.</w:t>
      </w:r>
    </w:p>
    <w:p w:rsidR="00234390" w:rsidRPr="005E050B" w:rsidRDefault="00234390" w:rsidP="005E05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3.2.Смотр-конкурс проводится с 19 декабря 201</w:t>
      </w:r>
      <w:r>
        <w:rPr>
          <w:rFonts w:ascii="Times New Roman" w:hAnsi="Times New Roman" w:cs="Times New Roman"/>
          <w:sz w:val="28"/>
          <w:szCs w:val="28"/>
        </w:rPr>
        <w:t>7 года по 14 января 2018</w:t>
      </w:r>
      <w:r w:rsidRPr="00BF2751">
        <w:rPr>
          <w:rFonts w:ascii="Times New Roman" w:hAnsi="Times New Roman" w:cs="Times New Roman"/>
          <w:sz w:val="28"/>
          <w:szCs w:val="28"/>
        </w:rPr>
        <w:t xml:space="preserve"> года.</w:t>
      </w:r>
      <w:r>
        <w:rPr>
          <w:rFonts w:ascii="Times New Roman" w:hAnsi="Times New Roman" w:cs="Times New Roman"/>
          <w:sz w:val="28"/>
          <w:szCs w:val="28"/>
        </w:rPr>
        <w:t xml:space="preserve"> Конкурсная комиссия</w:t>
      </w:r>
      <w:r w:rsidRPr="005E050B">
        <w:rPr>
          <w:rFonts w:ascii="Times New Roman" w:hAnsi="Times New Roman" w:cs="Times New Roman"/>
          <w:sz w:val="28"/>
          <w:szCs w:val="28"/>
        </w:rPr>
        <w:t xml:space="preserve"> принимает заявки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5E050B">
        <w:rPr>
          <w:rFonts w:ascii="Times New Roman" w:hAnsi="Times New Roman" w:cs="Times New Roman"/>
          <w:sz w:val="28"/>
          <w:szCs w:val="28"/>
        </w:rPr>
        <w:t xml:space="preserve"> в срок до 1</w:t>
      </w:r>
      <w:r>
        <w:rPr>
          <w:rFonts w:ascii="Times New Roman" w:hAnsi="Times New Roman" w:cs="Times New Roman"/>
          <w:sz w:val="28"/>
          <w:szCs w:val="28"/>
        </w:rPr>
        <w:t>2 января</w:t>
      </w:r>
      <w:r w:rsidRPr="005E050B"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50B">
        <w:rPr>
          <w:rFonts w:ascii="Times New Roman" w:hAnsi="Times New Roman" w:cs="Times New Roman"/>
          <w:sz w:val="28"/>
          <w:szCs w:val="28"/>
        </w:rPr>
        <w:t>по адресу:</w:t>
      </w:r>
      <w:r>
        <w:rPr>
          <w:rFonts w:ascii="Times New Roman" w:hAnsi="Times New Roman" w:cs="Times New Roman"/>
          <w:sz w:val="28"/>
          <w:szCs w:val="28"/>
        </w:rPr>
        <w:t>с.Бабеево, ул.Школьная, д.1,телефон № 2-75-21</w:t>
      </w:r>
      <w:r w:rsidRPr="005E050B">
        <w:rPr>
          <w:rFonts w:ascii="Times New Roman" w:hAnsi="Times New Roman" w:cs="Times New Roman"/>
          <w:sz w:val="28"/>
          <w:szCs w:val="28"/>
        </w:rPr>
        <w:t>), составляет графики выездов  на места для определения  результатов и подводит итоги.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3.3 Смотр-конкурс проводится по следующим номинациям: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-«Лучшее новогоднее и рождественское оформление фасадов административных зданий»;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-«Лучшее новогоднее и рождественское оформление образовательных организаций»;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 «Лучшее новогоднее и рождественское оформление учреждений культуры»;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F2751">
        <w:rPr>
          <w:rFonts w:ascii="Times New Roman" w:hAnsi="Times New Roman" w:cs="Times New Roman"/>
          <w:sz w:val="28"/>
          <w:szCs w:val="28"/>
        </w:rPr>
        <w:t>Лучшее новогоднее и рождественское оформление предприятий торговли и общественного питания»;</w:t>
      </w:r>
    </w:p>
    <w:p w:rsidR="00234390" w:rsidRDefault="00234390" w:rsidP="00762B35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F2751">
        <w:rPr>
          <w:rFonts w:ascii="Times New Roman" w:hAnsi="Times New Roman" w:cs="Times New Roman"/>
          <w:sz w:val="28"/>
          <w:szCs w:val="28"/>
        </w:rPr>
        <w:t>Лучшее новогоднее и рождественское оформление дворовой территории».</w:t>
      </w:r>
    </w:p>
    <w:p w:rsidR="00234390" w:rsidRDefault="00234390" w:rsidP="00762B35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-«Лучшее </w:t>
      </w:r>
      <w:r w:rsidRPr="00BF2751">
        <w:rPr>
          <w:rFonts w:ascii="Times New Roman" w:hAnsi="Times New Roman" w:cs="Times New Roman"/>
          <w:sz w:val="28"/>
          <w:szCs w:val="28"/>
        </w:rPr>
        <w:t xml:space="preserve">новогоднее и рождественское оформление </w:t>
      </w:r>
      <w:r>
        <w:rPr>
          <w:rFonts w:ascii="Times New Roman" w:hAnsi="Times New Roman" w:cs="Times New Roman"/>
          <w:sz w:val="28"/>
          <w:szCs w:val="28"/>
        </w:rPr>
        <w:t>жилого дома частного сектора»</w:t>
      </w:r>
    </w:p>
    <w:p w:rsidR="00234390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62B35">
        <w:rPr>
          <w:rFonts w:ascii="Times New Roman" w:hAnsi="Times New Roman" w:cs="Times New Roman"/>
          <w:sz w:val="28"/>
          <w:szCs w:val="28"/>
        </w:rPr>
        <w:t xml:space="preserve">Лучшее </w:t>
      </w:r>
      <w:r>
        <w:rPr>
          <w:rFonts w:ascii="Times New Roman" w:hAnsi="Times New Roman" w:cs="Times New Roman"/>
          <w:sz w:val="28"/>
          <w:szCs w:val="28"/>
        </w:rPr>
        <w:t xml:space="preserve">новогоднее и рождественское оформление </w:t>
      </w:r>
      <w:r w:rsidRPr="00762B35">
        <w:rPr>
          <w:rFonts w:ascii="Times New Roman" w:hAnsi="Times New Roman" w:cs="Times New Roman"/>
          <w:sz w:val="28"/>
          <w:szCs w:val="28"/>
        </w:rPr>
        <w:t>окн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2B35">
        <w:rPr>
          <w:rFonts w:ascii="Times New Roman" w:hAnsi="Times New Roman" w:cs="Times New Roman"/>
          <w:sz w:val="28"/>
          <w:szCs w:val="28"/>
        </w:rPr>
        <w:t xml:space="preserve"> жилого дома»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«Лучшее </w:t>
      </w:r>
      <w:r w:rsidRPr="00BF2751">
        <w:rPr>
          <w:rFonts w:ascii="Times New Roman" w:hAnsi="Times New Roman" w:cs="Times New Roman"/>
          <w:sz w:val="28"/>
          <w:szCs w:val="28"/>
        </w:rPr>
        <w:t>новогоднее и рождественское оформление</w:t>
      </w:r>
      <w:r>
        <w:rPr>
          <w:rFonts w:ascii="Times New Roman" w:hAnsi="Times New Roman" w:cs="Times New Roman"/>
          <w:sz w:val="28"/>
          <w:szCs w:val="28"/>
        </w:rPr>
        <w:t xml:space="preserve"> улицы частного сектора»</w:t>
      </w:r>
      <w:r w:rsidRPr="00762B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43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390" w:rsidRPr="007130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3090">
        <w:rPr>
          <w:rFonts w:ascii="Times New Roman" w:hAnsi="Times New Roman" w:cs="Times New Roman"/>
          <w:b/>
          <w:bCs/>
          <w:sz w:val="28"/>
          <w:szCs w:val="28"/>
        </w:rPr>
        <w:t>4. Критерии оценки смотра-конкурса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4.1.Участники конкурса должны своевременно организовать и выполнить работы по декоративному освещению и праздничному оформлению своей территории, зданий и сооружений.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4.2. В номинациях: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«Лучшее новогоднее и рождественское оформление фасадов административных зданий»</w:t>
      </w:r>
      <w:r w:rsidRPr="00BF2751">
        <w:rPr>
          <w:rFonts w:ascii="Times New Roman" w:hAnsi="Times New Roman" w:cs="Times New Roman"/>
          <w:sz w:val="28"/>
          <w:szCs w:val="28"/>
        </w:rPr>
        <w:t xml:space="preserve">,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«Лучшее новогоднее и рождественское оформление образовательных организаций»</w:t>
      </w:r>
      <w:r w:rsidRPr="00BF2751">
        <w:rPr>
          <w:rFonts w:ascii="Times New Roman" w:hAnsi="Times New Roman" w:cs="Times New Roman"/>
          <w:sz w:val="28"/>
          <w:szCs w:val="28"/>
        </w:rPr>
        <w:t xml:space="preserve">,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«Лучшее новогоднее и рождественское оформление учреждений культуры»</w:t>
      </w:r>
      <w:r w:rsidRPr="00BF2751">
        <w:rPr>
          <w:rFonts w:ascii="Times New Roman" w:hAnsi="Times New Roman" w:cs="Times New Roman"/>
          <w:sz w:val="28"/>
          <w:szCs w:val="28"/>
        </w:rPr>
        <w:t>, оценивается: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-комплексный подход к оформлению территорий, зданий и сооружений новогодней символикой в дневное и вечернее время (цветная подсветка зданий, световое оформление деревьев, установление живых или искусственных елей);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 надпись новогодней тематики на фасаде зданий;</w:t>
      </w:r>
    </w:p>
    <w:p w:rsidR="002343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-благоустройство прилегающей территории, размещение фигур из снега, льда по новогодней тематике.</w:t>
      </w:r>
    </w:p>
    <w:p w:rsidR="00234390" w:rsidRPr="001B50CA" w:rsidRDefault="00234390" w:rsidP="001B50CA">
      <w:pPr>
        <w:jc w:val="both"/>
        <w:rPr>
          <w:rFonts w:ascii="Times New Roman" w:hAnsi="Times New Roman" w:cs="Times New Roman"/>
          <w:sz w:val="28"/>
          <w:szCs w:val="28"/>
        </w:rPr>
      </w:pPr>
      <w:r w:rsidRPr="001B50CA">
        <w:rPr>
          <w:rFonts w:ascii="Times New Roman" w:hAnsi="Times New Roman" w:cs="Times New Roman"/>
          <w:sz w:val="28"/>
          <w:szCs w:val="28"/>
        </w:rPr>
        <w:t>- очистка крыш зданий, тротуаров, пешеходных дорожек от снега и льда.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F2751">
        <w:rPr>
          <w:rFonts w:ascii="Times New Roman" w:hAnsi="Times New Roman" w:cs="Times New Roman"/>
          <w:sz w:val="28"/>
          <w:szCs w:val="28"/>
        </w:rPr>
        <w:t xml:space="preserve">В номинациях: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«Лучшее новогоднее и рождественское оформление дворовой территории»</w:t>
      </w:r>
      <w:r w:rsidRPr="00BF2751">
        <w:rPr>
          <w:rFonts w:ascii="Times New Roman" w:hAnsi="Times New Roman" w:cs="Times New Roman"/>
          <w:sz w:val="28"/>
          <w:szCs w:val="28"/>
        </w:rPr>
        <w:t xml:space="preserve"> оценивается: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 наличие катков, горок, лыжных трасс;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 наличие снежных или ледяных фигур и их количество;</w:t>
      </w:r>
    </w:p>
    <w:p w:rsidR="002343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-красочное оформление новогодней елки; участие общественности, жителей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  <w:r w:rsidRPr="00BF2751">
        <w:rPr>
          <w:rFonts w:ascii="Times New Roman" w:hAnsi="Times New Roman" w:cs="Times New Roman"/>
          <w:sz w:val="28"/>
          <w:szCs w:val="28"/>
        </w:rPr>
        <w:t xml:space="preserve"> в оформление дворовых территорий;</w:t>
      </w:r>
    </w:p>
    <w:p w:rsidR="00234390" w:rsidRPr="001B50CA" w:rsidRDefault="00234390" w:rsidP="001B50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0CA">
        <w:rPr>
          <w:rFonts w:ascii="Times New Roman" w:hAnsi="Times New Roman" w:cs="Times New Roman"/>
          <w:sz w:val="28"/>
          <w:szCs w:val="28"/>
        </w:rPr>
        <w:t xml:space="preserve">- очистка крыш зданий, тротуаров, пешеходных дорожек от снега и льда </w:t>
      </w:r>
    </w:p>
    <w:p w:rsidR="00234390" w:rsidRPr="001B50CA" w:rsidRDefault="00234390" w:rsidP="001B50CA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0CA">
        <w:rPr>
          <w:rFonts w:ascii="Times New Roman" w:hAnsi="Times New Roman" w:cs="Times New Roman"/>
          <w:sz w:val="28"/>
          <w:szCs w:val="28"/>
        </w:rPr>
        <w:t>- общее эстетическое восприятие оформления</w:t>
      </w:r>
    </w:p>
    <w:p w:rsidR="00234390" w:rsidRPr="00BF2751" w:rsidRDefault="00234390" w:rsidP="001B50CA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4.4. В номинации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«Лучшее новогоднее и рождественское оформление предприятий торговли и общественного питания»</w:t>
      </w:r>
      <w:r w:rsidRPr="00BF2751">
        <w:rPr>
          <w:rFonts w:ascii="Times New Roman" w:hAnsi="Times New Roman" w:cs="Times New Roman"/>
          <w:sz w:val="28"/>
          <w:szCs w:val="28"/>
        </w:rPr>
        <w:t xml:space="preserve"> оценивается: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 xml:space="preserve">-оформление торгового зала новогодним ассортиментом товаров, наличие новогодних элементов, предоставление праздничных скидок с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BF2751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F2751">
        <w:rPr>
          <w:rFonts w:ascii="Times New Roman" w:hAnsi="Times New Roman" w:cs="Times New Roman"/>
          <w:sz w:val="28"/>
          <w:szCs w:val="28"/>
        </w:rPr>
        <w:t xml:space="preserve"> года до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F2751">
        <w:rPr>
          <w:rFonts w:ascii="Times New Roman" w:hAnsi="Times New Roman" w:cs="Times New Roman"/>
          <w:sz w:val="28"/>
          <w:szCs w:val="28"/>
        </w:rPr>
        <w:t xml:space="preserve">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F2751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234390" w:rsidRPr="00BF2751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 оформление прилегающей территории световой подсветкой, световое оформление деревьев, установление искусственных или живых елей;</w:t>
      </w:r>
    </w:p>
    <w:p w:rsidR="00234390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751">
        <w:rPr>
          <w:rFonts w:ascii="Times New Roman" w:hAnsi="Times New Roman" w:cs="Times New Roman"/>
          <w:sz w:val="28"/>
          <w:szCs w:val="28"/>
        </w:rPr>
        <w:t>- оформление витрин световыми гирляндами, растяжками, баннерами.</w:t>
      </w:r>
    </w:p>
    <w:p w:rsidR="00234390" w:rsidRDefault="00234390" w:rsidP="002A2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4.5.В номинации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 xml:space="preserve">«Лучшее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новогоднее и рождественское оформление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жило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 xml:space="preserve"> дом</w:t>
      </w:r>
      <w:r>
        <w:rPr>
          <w:rFonts w:ascii="Times New Roman" w:hAnsi="Times New Roman" w:cs="Times New Roman"/>
          <w:b/>
          <w:bCs/>
          <w:sz w:val="28"/>
          <w:szCs w:val="28"/>
        </w:rPr>
        <w:t>а частного сектора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оценивается:</w:t>
      </w:r>
    </w:p>
    <w:p w:rsidR="00234390" w:rsidRDefault="00234390" w:rsidP="002A2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2B35">
        <w:rPr>
          <w:rFonts w:ascii="Times New Roman" w:hAnsi="Times New Roman" w:cs="Times New Roman"/>
          <w:sz w:val="28"/>
          <w:szCs w:val="28"/>
        </w:rPr>
        <w:t xml:space="preserve">декоративно – художественное и световое оформление </w:t>
      </w:r>
      <w:r>
        <w:rPr>
          <w:rFonts w:ascii="Times New Roman" w:hAnsi="Times New Roman" w:cs="Times New Roman"/>
          <w:sz w:val="28"/>
          <w:szCs w:val="28"/>
        </w:rPr>
        <w:t xml:space="preserve"> жилого </w:t>
      </w:r>
      <w:r w:rsidRPr="00762B35">
        <w:rPr>
          <w:rFonts w:ascii="Times New Roman" w:hAnsi="Times New Roman" w:cs="Times New Roman"/>
          <w:sz w:val="28"/>
          <w:szCs w:val="28"/>
        </w:rPr>
        <w:t>дом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34390" w:rsidRPr="00762B35" w:rsidRDefault="00234390" w:rsidP="002A2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оригинальность сюжета оформления;</w:t>
      </w:r>
    </w:p>
    <w:p w:rsidR="00234390" w:rsidRPr="00762B35" w:rsidRDefault="00234390" w:rsidP="002A2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применение декоративно – прикладного материала при оформлении ;</w:t>
      </w:r>
    </w:p>
    <w:p w:rsidR="00234390" w:rsidRDefault="00234390" w:rsidP="002A2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 xml:space="preserve">- эстетическое восприятие украшенного </w:t>
      </w:r>
      <w:r>
        <w:rPr>
          <w:rFonts w:ascii="Times New Roman" w:hAnsi="Times New Roman" w:cs="Times New Roman"/>
          <w:sz w:val="28"/>
          <w:szCs w:val="28"/>
        </w:rPr>
        <w:t>жилого дома</w:t>
      </w:r>
      <w:r w:rsidRPr="00762B35">
        <w:rPr>
          <w:rFonts w:ascii="Times New Roman" w:hAnsi="Times New Roman" w:cs="Times New Roman"/>
          <w:sz w:val="28"/>
          <w:szCs w:val="28"/>
        </w:rPr>
        <w:t xml:space="preserve"> в целом.</w:t>
      </w:r>
    </w:p>
    <w:p w:rsidR="00234390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В номинации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 xml:space="preserve">«Лучшее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новогоднее и рождественское оформление окна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 xml:space="preserve"> жилого дома»</w:t>
      </w:r>
      <w:r>
        <w:rPr>
          <w:rFonts w:ascii="Times New Roman" w:hAnsi="Times New Roman" w:cs="Times New Roman"/>
          <w:sz w:val="28"/>
          <w:szCs w:val="28"/>
        </w:rPr>
        <w:t xml:space="preserve"> оценивается: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красочность окна 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оригинальность сюжета оформления;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применение декоративно – прикладного материала при оформлении ;</w:t>
      </w:r>
    </w:p>
    <w:p w:rsidR="00234390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эстетическое восприятие украшенного окна в целом.</w:t>
      </w:r>
    </w:p>
    <w:p w:rsidR="00234390" w:rsidRPr="00762B35" w:rsidRDefault="00234390" w:rsidP="001B50C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 В</w:t>
      </w:r>
      <w:r w:rsidRPr="00762B35">
        <w:rPr>
          <w:rFonts w:ascii="Times New Roman" w:hAnsi="Times New Roman" w:cs="Times New Roman"/>
          <w:sz w:val="28"/>
          <w:szCs w:val="28"/>
        </w:rPr>
        <w:t xml:space="preserve"> номинации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«Лучшее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новогоднее и рождественское оформление 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>улиц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1B50CA">
        <w:rPr>
          <w:rFonts w:ascii="Times New Roman" w:hAnsi="Times New Roman" w:cs="Times New Roman"/>
          <w:b/>
          <w:bCs/>
          <w:sz w:val="28"/>
          <w:szCs w:val="28"/>
        </w:rPr>
        <w:t xml:space="preserve"> частного сектора»</w:t>
      </w:r>
      <w:r w:rsidRPr="00762B35">
        <w:rPr>
          <w:rFonts w:ascii="Times New Roman" w:hAnsi="Times New Roman" w:cs="Times New Roman"/>
          <w:sz w:val="28"/>
          <w:szCs w:val="28"/>
        </w:rPr>
        <w:t xml:space="preserve"> рассматриваются следующие критерии: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декоративно – художественное и световое оформление домов улицы 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наличие на улице снежных скульптур;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 xml:space="preserve">- наличие на улице зимних игровых площадок (мини-катки, ледяные горки)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 xml:space="preserve">- наличие на улице новогодних конструкций, празднично украшенных елей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очистка пешеходных дорожек, дорожек к местам общего пользования от снега и льда;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B35">
        <w:rPr>
          <w:rFonts w:ascii="Times New Roman" w:hAnsi="Times New Roman" w:cs="Times New Roman"/>
          <w:sz w:val="28"/>
          <w:szCs w:val="28"/>
        </w:rPr>
        <w:t>- общее эстетическое восприятие улицы.</w:t>
      </w:r>
    </w:p>
    <w:p w:rsidR="00234390" w:rsidRPr="00762B35" w:rsidRDefault="00234390" w:rsidP="00762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713090">
      <w:pPr>
        <w:pStyle w:val="NoSpacing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3090">
        <w:rPr>
          <w:rFonts w:ascii="Times New Roman" w:hAnsi="Times New Roman" w:cs="Times New Roman"/>
          <w:b/>
          <w:bCs/>
          <w:sz w:val="28"/>
          <w:szCs w:val="28"/>
        </w:rPr>
        <w:t>5. Подведение итогов конкурса</w:t>
      </w:r>
    </w:p>
    <w:p w:rsidR="00234390" w:rsidRPr="009E2E33" w:rsidRDefault="00234390" w:rsidP="007130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E33">
        <w:rPr>
          <w:rFonts w:ascii="Times New Roman" w:hAnsi="Times New Roman" w:cs="Times New Roman"/>
          <w:sz w:val="28"/>
          <w:szCs w:val="28"/>
        </w:rPr>
        <w:t>5.1.</w:t>
      </w:r>
      <w:r w:rsidRPr="005F27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Подведение итогов смотра-конкурса осуществляется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2E33">
        <w:rPr>
          <w:rFonts w:ascii="Times New Roman" w:hAnsi="Times New Roman" w:cs="Times New Roman"/>
          <w:sz w:val="28"/>
          <w:szCs w:val="28"/>
        </w:rPr>
        <w:t>на заседании конкурсной комиссии 15 января 2018 года</w:t>
      </w:r>
      <w:r w:rsidRPr="005F27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после проведения комиссией визуального осмотра фасадов и прилегающих территорий объектов, принимающих участие в смотре-конкурсе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4390" w:rsidRPr="009E2E33" w:rsidRDefault="00234390" w:rsidP="007130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E33">
        <w:rPr>
          <w:rFonts w:ascii="Times New Roman" w:hAnsi="Times New Roman" w:cs="Times New Roman"/>
          <w:sz w:val="28"/>
          <w:szCs w:val="28"/>
        </w:rPr>
        <w:t>5.2.Решение конкурсной комиссии является правомочным, если в заседании принимает участие не менее 2/3 его состава. Решение принимается открытым голосованием, при равном количестве голосов мнение председателя комиссии является решающим. Решение оформляется протоколом. Протокол подписывается всеми членами конкурсной комиссии</w:t>
      </w:r>
    </w:p>
    <w:p w:rsidR="00234390" w:rsidRPr="009E2E33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2E33">
        <w:rPr>
          <w:rFonts w:ascii="Times New Roman" w:hAnsi="Times New Roman" w:cs="Times New Roman"/>
          <w:sz w:val="28"/>
          <w:szCs w:val="28"/>
        </w:rPr>
        <w:t>5.3.Победителям в каждой номинации вручаются дипломы и благодарственные письма.</w:t>
      </w:r>
    </w:p>
    <w:p w:rsidR="00234390" w:rsidRPr="009E2E33" w:rsidRDefault="00234390" w:rsidP="00E30B3C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2E33">
        <w:rPr>
          <w:rFonts w:ascii="Times New Roman" w:hAnsi="Times New Roman" w:cs="Times New Roman"/>
          <w:sz w:val="28"/>
          <w:szCs w:val="28"/>
        </w:rPr>
        <w:t>5.2 Награждение победителей проводится в торжественной обстановке.</w:t>
      </w:r>
    </w:p>
    <w:p w:rsidR="00234390" w:rsidRPr="009E2E33" w:rsidRDefault="00234390" w:rsidP="007130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2E33">
        <w:rPr>
          <w:rFonts w:ascii="Times New Roman" w:hAnsi="Times New Roman" w:cs="Times New Roman"/>
          <w:b/>
          <w:bCs/>
          <w:sz w:val="28"/>
          <w:szCs w:val="28"/>
        </w:rPr>
        <w:t>6. Финансовые расходы</w:t>
      </w:r>
    </w:p>
    <w:p w:rsidR="00234390" w:rsidRPr="009E2E33" w:rsidRDefault="00234390" w:rsidP="007130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E33">
        <w:rPr>
          <w:rFonts w:ascii="Times New Roman" w:hAnsi="Times New Roman" w:cs="Times New Roman"/>
          <w:sz w:val="28"/>
          <w:szCs w:val="28"/>
        </w:rPr>
        <w:t xml:space="preserve">         6.1.Финансовые расходы, связанные с подготовкой и участием в конкурсе, несут участники конкурса.</w:t>
      </w:r>
    </w:p>
    <w:p w:rsidR="00234390" w:rsidRDefault="00234390" w:rsidP="00713090">
      <w:pPr>
        <w:spacing w:after="0" w:line="240" w:lineRule="auto"/>
        <w:jc w:val="both"/>
        <w:rPr>
          <w:sz w:val="26"/>
          <w:szCs w:val="26"/>
        </w:rPr>
      </w:pPr>
      <w:r w:rsidRPr="009E2E33">
        <w:rPr>
          <w:rFonts w:ascii="Times New Roman" w:hAnsi="Times New Roman" w:cs="Times New Roman"/>
          <w:sz w:val="28"/>
          <w:szCs w:val="28"/>
        </w:rPr>
        <w:tab/>
        <w:t>6.2.Финансовые расходы, связанные с проведением конкур</w:t>
      </w:r>
      <w:r>
        <w:rPr>
          <w:rFonts w:ascii="Times New Roman" w:hAnsi="Times New Roman" w:cs="Times New Roman"/>
          <w:sz w:val="28"/>
          <w:szCs w:val="28"/>
        </w:rPr>
        <w:t xml:space="preserve">са и награждением победителей, </w:t>
      </w:r>
      <w:r w:rsidRPr="009E2E33">
        <w:rPr>
          <w:rFonts w:ascii="Times New Roman" w:hAnsi="Times New Roman" w:cs="Times New Roman"/>
          <w:sz w:val="28"/>
          <w:szCs w:val="28"/>
        </w:rPr>
        <w:t>несет организатор</w:t>
      </w:r>
      <w:r w:rsidRPr="009E2E33">
        <w:rPr>
          <w:sz w:val="26"/>
          <w:szCs w:val="26"/>
        </w:rPr>
        <w:t>.</w:t>
      </w:r>
    </w:p>
    <w:p w:rsidR="00234390" w:rsidRDefault="00234390" w:rsidP="00BF2751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BF2751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:rsidR="00234390" w:rsidRPr="006509C6" w:rsidRDefault="00234390" w:rsidP="005B6531">
      <w:pPr>
        <w:pStyle w:val="NoSpacing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509C6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34390" w:rsidRPr="006509C6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509C6">
        <w:rPr>
          <w:rFonts w:ascii="Times New Roman" w:hAnsi="Times New Roman" w:cs="Times New Roman"/>
          <w:sz w:val="24"/>
          <w:szCs w:val="24"/>
        </w:rPr>
        <w:t>к Положению о проведении смотра-конкурса</w:t>
      </w:r>
    </w:p>
    <w:p w:rsidR="00234390" w:rsidRPr="006509C6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509C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«Волшебство под Новый год» </w:t>
      </w:r>
      <w:r w:rsidRPr="006509C6">
        <w:rPr>
          <w:rFonts w:ascii="Times New Roman" w:hAnsi="Times New Roman" w:cs="Times New Roman"/>
          <w:sz w:val="24"/>
          <w:szCs w:val="24"/>
        </w:rPr>
        <w:t xml:space="preserve">на территории </w:t>
      </w:r>
    </w:p>
    <w:p w:rsidR="00234390" w:rsidRPr="006509C6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Бабеевского </w:t>
      </w:r>
      <w:r w:rsidRPr="006509C6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234390" w:rsidRPr="00CE36F7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6509C6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234390" w:rsidRPr="00647EF2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F9289C">
      <w:pPr>
        <w:pStyle w:val="NoSpacing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5B6531">
      <w:pPr>
        <w:spacing w:after="0" w:line="240" w:lineRule="auto"/>
        <w:ind w:left="5664" w:firstLine="5529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5B65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234390" w:rsidRDefault="00234390" w:rsidP="005B65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>новогодне</w:t>
      </w:r>
      <w:r>
        <w:rPr>
          <w:rFonts w:ascii="Times New Roman" w:hAnsi="Times New Roman" w:cs="Times New Roman"/>
          <w:color w:val="000000"/>
          <w:sz w:val="28"/>
          <w:szCs w:val="28"/>
        </w:rPr>
        <w:t>м смотре-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>конкурс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Волшебство под Новый год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34390" w:rsidRDefault="00234390" w:rsidP="005B65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34390" w:rsidRPr="00D40CBC" w:rsidRDefault="00234390" w:rsidP="005B65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40CBC">
        <w:rPr>
          <w:rFonts w:ascii="Times New Roman" w:hAnsi="Times New Roman" w:cs="Times New Roman"/>
        </w:rPr>
        <w:t>(наименование организации, индивидуального предпринимателя, Ф.И.О. гражданина)</w:t>
      </w:r>
    </w:p>
    <w:p w:rsidR="00234390" w:rsidRDefault="00234390" w:rsidP="005B65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5B65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5306">
        <w:rPr>
          <w:rFonts w:ascii="Times New Roman" w:hAnsi="Times New Roman" w:cs="Times New Roman"/>
          <w:sz w:val="28"/>
          <w:szCs w:val="28"/>
        </w:rPr>
        <w:t xml:space="preserve">заявляет о своем намерении принять участие в 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>новогодне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Волшебство под Новый год</w:t>
      </w:r>
      <w:r w:rsidRPr="00415ED3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номинации :</w:t>
      </w:r>
    </w:p>
    <w:p w:rsidR="00234390" w:rsidRDefault="00234390" w:rsidP="005B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организации (ИП, гражданине):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наименование организации (Ф.И.О. гражданина(ки)_____________      __________________________________________________________________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Организационно-правовая форма______________________________________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регистрации (дата рождения для граждан)__________________________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Сфера деятельности (место работы для граждан)_________________________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Телефон/факс ______________________________________________________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(ФИО, контактный телефон)  _____________________________ __________________________________________________________________</w:t>
      </w:r>
    </w:p>
    <w:p w:rsidR="00234390" w:rsidRDefault="00234390" w:rsidP="005B65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порядком проведения конкурса ознакомлен (а) и согласен (а).</w:t>
      </w:r>
    </w:p>
    <w:p w:rsidR="00234390" w:rsidRDefault="00234390" w:rsidP="005B653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30672">
        <w:rPr>
          <w:rFonts w:ascii="Times New Roman" w:hAnsi="Times New Roman" w:cs="Times New Roman"/>
          <w:sz w:val="28"/>
          <w:szCs w:val="28"/>
        </w:rPr>
        <w:t>одлинность и достоверность представленных документов и сведений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672">
        <w:rPr>
          <w:rFonts w:ascii="Times New Roman" w:hAnsi="Times New Roman" w:cs="Times New Roman"/>
          <w:sz w:val="28"/>
          <w:szCs w:val="28"/>
        </w:rPr>
        <w:t>подтверждаю.</w:t>
      </w:r>
    </w:p>
    <w:p w:rsidR="00234390" w:rsidRDefault="00234390" w:rsidP="005B653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30672">
        <w:rPr>
          <w:rFonts w:ascii="Times New Roman" w:hAnsi="Times New Roman" w:cs="Times New Roman"/>
          <w:sz w:val="28"/>
          <w:szCs w:val="28"/>
        </w:rPr>
        <w:t>В соответствии с требован</w:t>
      </w:r>
      <w:r>
        <w:rPr>
          <w:rFonts w:ascii="Times New Roman" w:hAnsi="Times New Roman" w:cs="Times New Roman"/>
          <w:sz w:val="28"/>
          <w:szCs w:val="28"/>
        </w:rPr>
        <w:t>иями ст. 9 Федерального закона «</w:t>
      </w:r>
      <w:r w:rsidRPr="00530672">
        <w:rPr>
          <w:rFonts w:ascii="Times New Roman" w:hAnsi="Times New Roman" w:cs="Times New Roman"/>
          <w:sz w:val="28"/>
          <w:szCs w:val="28"/>
        </w:rPr>
        <w:t>О персональных</w:t>
      </w:r>
      <w:r>
        <w:rPr>
          <w:rFonts w:ascii="Times New Roman" w:hAnsi="Times New Roman" w:cs="Times New Roman"/>
          <w:sz w:val="28"/>
          <w:szCs w:val="28"/>
        </w:rPr>
        <w:t xml:space="preserve"> данных»</w:t>
      </w:r>
      <w:r w:rsidRPr="00530672">
        <w:rPr>
          <w:rFonts w:ascii="Times New Roman" w:hAnsi="Times New Roman" w:cs="Times New Roman"/>
          <w:sz w:val="28"/>
          <w:szCs w:val="28"/>
        </w:rPr>
        <w:t xml:space="preserve"> даю согласие на обработку предоставленных данных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                                             ____________________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(ФИО)                                                                           (подпись)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М.П.</w:t>
      </w:r>
    </w:p>
    <w:p w:rsidR="00234390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390" w:rsidRPr="0070145D" w:rsidRDefault="00234390" w:rsidP="005B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__________________ 201__ г.</w:t>
      </w:r>
    </w:p>
    <w:p w:rsidR="00234390" w:rsidRPr="00647EF2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234390" w:rsidRPr="00647EF2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>УТВЕРЖДЕНО</w:t>
      </w:r>
    </w:p>
    <w:p w:rsidR="00234390" w:rsidRPr="00647EF2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234390" w:rsidRPr="00647EF2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647E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34390" w:rsidRPr="00647EF2" w:rsidRDefault="00234390" w:rsidP="00CE36F7">
      <w:pPr>
        <w:pStyle w:val="NoSpacing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7EF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 04» декабря 2017 №  65</w:t>
      </w:r>
    </w:p>
    <w:p w:rsidR="00234390" w:rsidRPr="00647EF2" w:rsidRDefault="00234390" w:rsidP="00CE36F7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:rsidR="00234390" w:rsidRPr="00BF2751" w:rsidRDefault="00234390" w:rsidP="00CE36F7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:rsidR="00234390" w:rsidRPr="00BF2751" w:rsidRDefault="00234390" w:rsidP="00CE36F7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:rsidR="00234390" w:rsidRPr="00F9289C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89C">
        <w:rPr>
          <w:rFonts w:ascii="Times New Roman" w:hAnsi="Times New Roman" w:cs="Times New Roman"/>
          <w:b/>
          <w:bCs/>
          <w:sz w:val="28"/>
          <w:szCs w:val="28"/>
        </w:rPr>
        <w:t>Состав комиссии</w:t>
      </w:r>
    </w:p>
    <w:p w:rsidR="00234390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89C">
        <w:rPr>
          <w:rFonts w:ascii="Times New Roman" w:hAnsi="Times New Roman" w:cs="Times New Roman"/>
          <w:b/>
          <w:bCs/>
          <w:sz w:val="28"/>
          <w:szCs w:val="28"/>
        </w:rPr>
        <w:t>по проведению смотра-конкурса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«Волшебство под Новый год»</w:t>
      </w:r>
    </w:p>
    <w:p w:rsidR="00234390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89C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 сельского поселения</w:t>
      </w:r>
    </w:p>
    <w:p w:rsidR="00234390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89C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234390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390" w:rsidRPr="00F9289C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672"/>
        <w:gridCol w:w="4673"/>
      </w:tblGrid>
      <w:tr w:rsidR="00234390" w:rsidRPr="002D6E06">
        <w:tc>
          <w:tcPr>
            <w:tcW w:w="4672" w:type="dxa"/>
          </w:tcPr>
          <w:p w:rsidR="00234390" w:rsidRPr="002D6E06" w:rsidRDefault="00234390" w:rsidP="002D6E06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234390" w:rsidRPr="002D6E06" w:rsidRDefault="00234390" w:rsidP="005E37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2D6E06">
              <w:rPr>
                <w:rFonts w:ascii="Times New Roman" w:hAnsi="Times New Roman" w:cs="Times New Roman"/>
                <w:sz w:val="28"/>
                <w:szCs w:val="28"/>
              </w:rPr>
              <w:t>-председатель комиссии</w:t>
            </w:r>
          </w:p>
        </w:tc>
      </w:tr>
      <w:tr w:rsidR="00234390" w:rsidRPr="002D6E06">
        <w:tc>
          <w:tcPr>
            <w:tcW w:w="4672" w:type="dxa"/>
          </w:tcPr>
          <w:p w:rsidR="00234390" w:rsidRPr="002D6E06" w:rsidRDefault="00234390" w:rsidP="002D6E06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234390" w:rsidRPr="002D6E06" w:rsidRDefault="00234390" w:rsidP="005E37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2D6E06">
              <w:rPr>
                <w:rFonts w:ascii="Times New Roman" w:hAnsi="Times New Roman" w:cs="Times New Roman"/>
                <w:sz w:val="28"/>
                <w:szCs w:val="28"/>
              </w:rPr>
              <w:t>-заместитель председателя комиссии</w:t>
            </w:r>
          </w:p>
        </w:tc>
      </w:tr>
      <w:tr w:rsidR="00234390" w:rsidRPr="002D6E06">
        <w:tc>
          <w:tcPr>
            <w:tcW w:w="4672" w:type="dxa"/>
          </w:tcPr>
          <w:p w:rsidR="00234390" w:rsidRPr="002D6E06" w:rsidRDefault="00234390" w:rsidP="002D6E06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234390" w:rsidRPr="002D6E06" w:rsidRDefault="00234390" w:rsidP="005E37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2D6E06">
              <w:rPr>
                <w:rFonts w:ascii="Times New Roman" w:hAnsi="Times New Roman" w:cs="Times New Roman"/>
                <w:sz w:val="28"/>
                <w:szCs w:val="28"/>
              </w:rPr>
              <w:t>-секретарь комиссии</w:t>
            </w:r>
          </w:p>
        </w:tc>
      </w:tr>
      <w:tr w:rsidR="00234390" w:rsidRPr="002D6E06">
        <w:tc>
          <w:tcPr>
            <w:tcW w:w="4672" w:type="dxa"/>
          </w:tcPr>
          <w:p w:rsidR="00234390" w:rsidRPr="002D6E06" w:rsidRDefault="00234390" w:rsidP="002D6E06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390" w:rsidRPr="002D6E06" w:rsidRDefault="00234390" w:rsidP="002D6E06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E06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673" w:type="dxa"/>
          </w:tcPr>
          <w:p w:rsidR="00234390" w:rsidRPr="002D6E06" w:rsidRDefault="00234390" w:rsidP="005E37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4390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34390" w:rsidRDefault="00234390" w:rsidP="00CE36F7">
      <w:pPr>
        <w:pStyle w:val="NoSpacing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34390" w:rsidRPr="00BF2751" w:rsidRDefault="00234390" w:rsidP="00F9289C">
      <w:pPr>
        <w:pStyle w:val="NoSpacing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234390" w:rsidRPr="00BF2751" w:rsidSect="00B8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23AFD"/>
    <w:multiLevelType w:val="multilevel"/>
    <w:tmpl w:val="F33ABF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27A"/>
    <w:rsid w:val="000652BA"/>
    <w:rsid w:val="00072290"/>
    <w:rsid w:val="001051DF"/>
    <w:rsid w:val="001170D3"/>
    <w:rsid w:val="00166C06"/>
    <w:rsid w:val="00197723"/>
    <w:rsid w:val="001B1DB6"/>
    <w:rsid w:val="001B50CA"/>
    <w:rsid w:val="001E13E4"/>
    <w:rsid w:val="00234390"/>
    <w:rsid w:val="0026053A"/>
    <w:rsid w:val="002A2D63"/>
    <w:rsid w:val="002D6E06"/>
    <w:rsid w:val="00330720"/>
    <w:rsid w:val="003B5150"/>
    <w:rsid w:val="003C2362"/>
    <w:rsid w:val="00415ED3"/>
    <w:rsid w:val="004C2023"/>
    <w:rsid w:val="004E4CC7"/>
    <w:rsid w:val="004F027A"/>
    <w:rsid w:val="00513FA9"/>
    <w:rsid w:val="00530672"/>
    <w:rsid w:val="005A2F32"/>
    <w:rsid w:val="005B6531"/>
    <w:rsid w:val="005E050B"/>
    <w:rsid w:val="005E37E0"/>
    <w:rsid w:val="005F2741"/>
    <w:rsid w:val="006062AF"/>
    <w:rsid w:val="00647EF2"/>
    <w:rsid w:val="006509C6"/>
    <w:rsid w:val="0070145D"/>
    <w:rsid w:val="00713090"/>
    <w:rsid w:val="00762B35"/>
    <w:rsid w:val="008975E0"/>
    <w:rsid w:val="008F6E87"/>
    <w:rsid w:val="009A5589"/>
    <w:rsid w:val="009B391F"/>
    <w:rsid w:val="009C3518"/>
    <w:rsid w:val="009E2E33"/>
    <w:rsid w:val="00AE74C4"/>
    <w:rsid w:val="00AF6B5E"/>
    <w:rsid w:val="00B050B1"/>
    <w:rsid w:val="00B66EBB"/>
    <w:rsid w:val="00B84FFB"/>
    <w:rsid w:val="00BB1D61"/>
    <w:rsid w:val="00BF2751"/>
    <w:rsid w:val="00C41AA0"/>
    <w:rsid w:val="00CE36F7"/>
    <w:rsid w:val="00D40CBC"/>
    <w:rsid w:val="00DD5306"/>
    <w:rsid w:val="00E2771B"/>
    <w:rsid w:val="00E30B3C"/>
    <w:rsid w:val="00E53E4B"/>
    <w:rsid w:val="00E77CA4"/>
    <w:rsid w:val="00F879A5"/>
    <w:rsid w:val="00F9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FF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F2751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647EF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B50C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50C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02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6</Pages>
  <Words>1578</Words>
  <Characters>8996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2017-12-12T09:49:00Z</cp:lastPrinted>
  <dcterms:created xsi:type="dcterms:W3CDTF">2017-11-08T06:35:00Z</dcterms:created>
  <dcterms:modified xsi:type="dcterms:W3CDTF">2017-12-25T08:57:00Z</dcterms:modified>
</cp:coreProperties>
</file>