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55" w:rsidRPr="00A11ED4" w:rsidRDefault="00DB7555" w:rsidP="00A11ED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</w:t>
      </w:r>
    </w:p>
    <w:p w:rsidR="00DB7555" w:rsidRPr="00F96975" w:rsidRDefault="00DB755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 БАБЕЕВСКОГО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DB7555" w:rsidRPr="00F96975" w:rsidRDefault="00DB755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975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DB7555" w:rsidRPr="00F96975" w:rsidRDefault="00DB755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975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DB7555" w:rsidRPr="00F96975" w:rsidRDefault="00DB755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widowControl w:val="0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F9697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DB7555" w:rsidRPr="00F96975" w:rsidRDefault="00DB755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«04» декабря </w:t>
      </w:r>
      <w:r w:rsidRPr="00F96975">
        <w:rPr>
          <w:rFonts w:ascii="Times New Roman" w:hAnsi="Times New Roman" w:cs="Times New Roman"/>
          <w:sz w:val="28"/>
          <w:szCs w:val="28"/>
        </w:rPr>
        <w:t>2017 года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№  64</w:t>
      </w:r>
    </w:p>
    <w:p w:rsidR="00DB7555" w:rsidRPr="00F96975" w:rsidRDefault="00DB7555" w:rsidP="00F9697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DB7555" w:rsidRDefault="00DB755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>сельского посе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ления Темниковского муниципального района «Охрана окружающей среды и 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>рациональное природопользование»</w:t>
      </w:r>
    </w:p>
    <w:p w:rsidR="00DB7555" w:rsidRPr="00F96975" w:rsidRDefault="00DB7555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</w:t>
      </w:r>
      <w:r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Pr="00B25560">
        <w:rPr>
          <w:rFonts w:ascii="Times New Roman" w:hAnsi="Times New Roman" w:cs="Times New Roman"/>
          <w:color w:val="000000"/>
          <w:sz w:val="28"/>
          <w:szCs w:val="28"/>
        </w:rPr>
        <w:t>от 29.09.2016 № 34</w:t>
      </w:r>
      <w:r w:rsidRPr="00F96975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 п о с т а н о в л я е т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      </w:t>
      </w:r>
    </w:p>
    <w:p w:rsidR="00DB7555" w:rsidRPr="00F96975" w:rsidRDefault="00DB7555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(далее – Программа) согласно приложению.</w:t>
      </w:r>
    </w:p>
    <w:p w:rsidR="00DB7555" w:rsidRPr="00F96975" w:rsidRDefault="00DB755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 Финансирование мероприятий, предусмотренных Программой</w:t>
      </w:r>
      <w:r>
        <w:rPr>
          <w:rFonts w:ascii="Times New Roman" w:hAnsi="Times New Roman" w:cs="Times New Roman"/>
          <w:sz w:val="28"/>
          <w:szCs w:val="28"/>
        </w:rPr>
        <w:t xml:space="preserve">, осуществлять за счет средств </w:t>
      </w:r>
      <w:r w:rsidRPr="00F96975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с учетом объемов и мероприятий, предусмотренных муниципальной программой. </w:t>
      </w:r>
    </w:p>
    <w:p w:rsidR="00DB7555" w:rsidRDefault="00DB755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3.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F96975"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DB7555" w:rsidRDefault="00DB755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информационном бюллетене Бабеевского сельского поселения</w:t>
      </w:r>
    </w:p>
    <w:p w:rsidR="00DB7555" w:rsidRPr="00F96975" w:rsidRDefault="00DB755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7555" w:rsidRDefault="00DB7555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DB7555" w:rsidRDefault="00DB7555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B7555" w:rsidRPr="00F96975" w:rsidRDefault="00DB7555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 Ю.П.Нечайкин</w:t>
      </w:r>
      <w:r w:rsidRPr="00F96975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DB7555" w:rsidRPr="00F96975" w:rsidRDefault="00DB755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DB7555" w:rsidRDefault="00DB755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DB7555" w:rsidRPr="00F96975" w:rsidRDefault="00DB755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B7555" w:rsidRPr="00F96975" w:rsidRDefault="00DB755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 04 » декабря 2017 г</w:t>
      </w:r>
      <w:r w:rsidRPr="00F9697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 64</w:t>
      </w:r>
    </w:p>
    <w:p w:rsidR="00DB7555" w:rsidRDefault="00DB755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B7555" w:rsidRPr="00F96975" w:rsidRDefault="00DB755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B7555" w:rsidRPr="00D8660C" w:rsidRDefault="00DB755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DB7555" w:rsidRPr="00D8660C" w:rsidRDefault="00DB755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«ОХРАНА ОКРУЖАЮЩЕЙ СРЕДЫ И РАЦИОНАЛЬНОЕ ПРИРОДОПОЛЬЗОВАНИЕ»</w:t>
      </w:r>
    </w:p>
    <w:p w:rsidR="00DB7555" w:rsidRPr="00F96975" w:rsidRDefault="00DB755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7555" w:rsidRPr="00D8660C" w:rsidRDefault="00DB755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DB7555" w:rsidRDefault="00DB755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B7555" w:rsidRDefault="00DB7555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68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61"/>
        <w:gridCol w:w="6061"/>
        <w:gridCol w:w="3261"/>
      </w:tblGrid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E851F5" w:rsidRDefault="00DB7555" w:rsidP="00E851F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DB7555" w:rsidRPr="00E851F5" w:rsidRDefault="00DB7555" w:rsidP="00E851F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D8660C" w:rsidRDefault="00DB7555" w:rsidP="00E851F5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DB7555" w:rsidRPr="00D8660C" w:rsidRDefault="00DB7555" w:rsidP="00E851F5">
            <w:pPr>
              <w:pStyle w:val="ConsPlusCell"/>
              <w:suppressAutoHyphens/>
              <w:jc w:val="both"/>
            </w:pPr>
            <w:r w:rsidRPr="00D8660C">
              <w:t xml:space="preserve">Администрация </w:t>
            </w:r>
            <w:r>
              <w:t>Бабеевского</w:t>
            </w:r>
            <w:r w:rsidRPr="00D8660C">
              <w:t xml:space="preserve"> сельского поселения 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DB7555" w:rsidRPr="00F96975" w:rsidRDefault="00DB7555" w:rsidP="00E851F5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охраны окружающей среды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экологической культуры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информирования населения о состоянии окружающей среды, формирование экологической культуры. 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охраны окружающей среды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в том числе: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их охрана и защита.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 w:type="page"/>
              <w:t>Целевые индикаторы и показатели программы</w:t>
            </w:r>
          </w:p>
        </w:tc>
        <w:tc>
          <w:tcPr>
            <w:tcW w:w="60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программы </w:t>
            </w:r>
          </w:p>
        </w:tc>
        <w:tc>
          <w:tcPr>
            <w:tcW w:w="60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на постоянной основе, этапы не выделяются: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01.01.2017 - 31.12.2020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DB7555" w:rsidRPr="00E851F5">
        <w:trPr>
          <w:gridAfter w:val="1"/>
          <w:wAfter w:w="3261" w:type="dxa"/>
        </w:trPr>
        <w:tc>
          <w:tcPr>
            <w:tcW w:w="43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местного бюджета составляет 20,0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объем бюджетных ассигнований на реализацию программы по годам составляет (тыс.рублей):  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год                    всего:             местный бюджет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DB755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2020                    5,0                               5,0</w:t>
            </w:r>
          </w:p>
        </w:tc>
      </w:tr>
      <w:tr w:rsidR="00DB7555" w:rsidRPr="00E851F5">
        <w:tc>
          <w:tcPr>
            <w:tcW w:w="43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результаты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реализации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повышение уровня экологического просвещения и образования;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увеличение площади зеленых насаждений;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DB7555" w:rsidRPr="00E851F5" w:rsidRDefault="00DB7555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DB7555" w:rsidRPr="00F96975" w:rsidRDefault="00DB7555" w:rsidP="00E851F5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DB7555" w:rsidRPr="00F96975" w:rsidRDefault="00DB7555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7555" w:rsidRDefault="00DB755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jc w:val="both"/>
        <w:outlineLvl w:val="2"/>
        <w:rPr>
          <w:b/>
          <w:bCs/>
          <w:sz w:val="28"/>
          <w:szCs w:val="28"/>
        </w:rPr>
      </w:pPr>
      <w:r w:rsidRPr="00E33E3F">
        <w:rPr>
          <w:b/>
          <w:bCs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DB7555" w:rsidRPr="00E33E3F" w:rsidRDefault="00DB755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jc w:val="both"/>
        <w:outlineLvl w:val="2"/>
        <w:rPr>
          <w:b/>
          <w:bCs/>
          <w:sz w:val="28"/>
          <w:szCs w:val="28"/>
        </w:rPr>
      </w:pPr>
    </w:p>
    <w:p w:rsidR="00DB7555" w:rsidRPr="00F96975" w:rsidRDefault="00DB755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>
        <w:rPr>
          <w:sz w:val="28"/>
          <w:szCs w:val="28"/>
        </w:rPr>
        <w:t>Бабеевское сельское поселение, расположенное в централь</w:t>
      </w:r>
      <w:r w:rsidRPr="00F96975">
        <w:rPr>
          <w:sz w:val="28"/>
          <w:szCs w:val="28"/>
        </w:rPr>
        <w:t xml:space="preserve">ной </w:t>
      </w:r>
      <w:r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>
        <w:rPr>
          <w:sz w:val="28"/>
          <w:szCs w:val="28"/>
        </w:rPr>
        <w:t xml:space="preserve">320,12 </w:t>
      </w:r>
      <w:r w:rsidRPr="00F96975">
        <w:rPr>
          <w:sz w:val="28"/>
          <w:szCs w:val="28"/>
        </w:rPr>
        <w:t xml:space="preserve">кв </w:t>
      </w:r>
      <w:r>
        <w:rPr>
          <w:sz w:val="28"/>
          <w:szCs w:val="28"/>
        </w:rPr>
        <w:t>к</w:t>
      </w:r>
      <w:r w:rsidRPr="00F96975">
        <w:rPr>
          <w:sz w:val="28"/>
          <w:szCs w:val="28"/>
        </w:rPr>
        <w:t xml:space="preserve">м, на которой проживает </w:t>
      </w:r>
      <w:r>
        <w:rPr>
          <w:sz w:val="28"/>
          <w:szCs w:val="28"/>
        </w:rPr>
        <w:t>832</w:t>
      </w:r>
      <w:r w:rsidRPr="00F96975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>района остается, недостаточная организация  работ по сбору, вывозу и утилизации твердых бытовых отходов и их хранение, в связи с тем что: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DB7555" w:rsidRPr="00F96975" w:rsidRDefault="00DB755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DB7555" w:rsidRPr="00F96975" w:rsidRDefault="00DB755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Целевыми индикаторами и показателями, позволяющими оценить ход реализации Программы, будут являться: 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2.3.1сохранение и преумножение зеленых насаждений на территории поселения; 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предоставление информации населению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</w:t>
      </w:r>
      <w:r>
        <w:rPr>
          <w:rFonts w:ascii="Times New Roman" w:hAnsi="Times New Roman" w:cs="Times New Roman"/>
          <w:sz w:val="28"/>
          <w:szCs w:val="28"/>
        </w:rPr>
        <w:t>рассчитана на период 2017 - 2020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2.5 Реализация Программы к концу 2017 года позволит: 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DB7555" w:rsidRPr="00F96975" w:rsidRDefault="00DB755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DB7555" w:rsidRPr="00F96975" w:rsidRDefault="00DB7555" w:rsidP="00E33E3F">
      <w:pPr>
        <w:pStyle w:val="ListParagraph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DB7555" w:rsidRPr="00F96975" w:rsidRDefault="00DB755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DB7555" w:rsidRPr="00F96975" w:rsidRDefault="00DB755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B7555" w:rsidRPr="00F96975" w:rsidRDefault="00DB755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Финансовые ресурсы, необходимые для реализации мун</w:t>
      </w:r>
      <w:r>
        <w:rPr>
          <w:rFonts w:ascii="Times New Roman" w:hAnsi="Times New Roman" w:cs="Times New Roman"/>
          <w:sz w:val="28"/>
          <w:szCs w:val="28"/>
        </w:rPr>
        <w:t>иципальной программы в 2017-2020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района на 2017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2018 и 2020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DB7555" w:rsidRPr="00F96975" w:rsidRDefault="00DB755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DB7555" w:rsidRPr="00F96975" w:rsidRDefault="00DB755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DB7555" w:rsidRPr="00F96975" w:rsidRDefault="00DB755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DB7555" w:rsidRPr="00F96975" w:rsidRDefault="00DB755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DB7555" w:rsidRPr="00F96975" w:rsidRDefault="00DB755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DB7555" w:rsidRPr="00F96975" w:rsidRDefault="00DB755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DB7555" w:rsidRPr="00F96975" w:rsidRDefault="00DB755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DB755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DB7555" w:rsidRPr="00F96975" w:rsidRDefault="00DB755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Приложение № 1</w:t>
      </w:r>
    </w:p>
    <w:p w:rsidR="00DB7555" w:rsidRPr="00F96975" w:rsidRDefault="00DB755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DB7555" w:rsidRPr="00F96975" w:rsidRDefault="00DB755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B7555" w:rsidRDefault="00DB755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DB7555" w:rsidRPr="00F96975" w:rsidRDefault="00DB755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DB7555" w:rsidRPr="00F96975" w:rsidRDefault="00DB755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400"/>
      <w:bookmarkEnd w:id="0"/>
    </w:p>
    <w:p w:rsidR="00DB7555" w:rsidRPr="00F96975" w:rsidRDefault="00DB755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7555" w:rsidRPr="00A03A08" w:rsidRDefault="00DB755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мероприятиях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Бабеевского</w:t>
      </w:r>
      <w:r w:rsidRPr="00A03A0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«Охрана окружающей среды и рациональное природопользование», и их финансовом обеспечении</w:t>
      </w:r>
    </w:p>
    <w:p w:rsidR="00DB7555" w:rsidRPr="00F96975" w:rsidRDefault="00DB755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4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90"/>
        <w:gridCol w:w="6234"/>
        <w:gridCol w:w="1385"/>
        <w:gridCol w:w="970"/>
        <w:gridCol w:w="1110"/>
        <w:gridCol w:w="160"/>
        <w:gridCol w:w="1075"/>
        <w:gridCol w:w="1206"/>
        <w:gridCol w:w="1100"/>
        <w:gridCol w:w="1210"/>
      </w:tblGrid>
      <w:tr w:rsidR="00DB7555" w:rsidRPr="00E851F5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2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3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586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A03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B7555" w:rsidRPr="00A03A08" w:rsidRDefault="00DB7555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DB7555" w:rsidRPr="00A03A08" w:rsidRDefault="00DB7555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DB7555" w:rsidRPr="00E851F5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B7555" w:rsidRPr="00A03A08" w:rsidRDefault="00DB755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B7555" w:rsidRPr="00A03A08" w:rsidRDefault="00DB7555" w:rsidP="00D17EA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DB7555" w:rsidRDefault="00DB7555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естный</w:t>
            </w:r>
          </w:p>
          <w:p w:rsidR="00DB7555" w:rsidRPr="00A03A08" w:rsidRDefault="00DB7555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7555" w:rsidRPr="00A03A08" w:rsidRDefault="00DB7555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о порядке обращения с отходами при их сборе и вывозе;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весна, осень 2017-2020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гг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Default="00DB7555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Default="00DB7555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Default="00DB7555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благоустроительных работ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МБУК КДЦ «Лесно-Цыбаевский»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7555" w:rsidRPr="00E851F5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рейдов по выявлению свалочных очагов на территории поселения: в лесополосах,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придорожных полосах, водо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охранных  зонах, карьерах, применение административной практики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согласно графика объезда поселения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(амброзия, повилика полевая, горчак розовый, паслен колючий):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7555" w:rsidRPr="00E851F5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555" w:rsidRPr="00E851F5" w:rsidRDefault="00DB7555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555" w:rsidRPr="00E851F5" w:rsidRDefault="00DB7555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Природно-очаговые мероприятия(борьба с переносчиками природно-очаговых и особо опасных инфекций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2017-2020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7555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555" w:rsidRPr="00A03A08" w:rsidRDefault="00DB7555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DB7555" w:rsidRPr="00A03A08" w:rsidRDefault="00DB7555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противопаводковые мероприятия:</w:t>
            </w:r>
          </w:p>
          <w:p w:rsidR="00DB7555" w:rsidRPr="00A03A08" w:rsidRDefault="00DB7555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DB7555" w:rsidRPr="00A03A08" w:rsidRDefault="00DB7555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E851F5" w:rsidRDefault="00DB7555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  ежегодно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E851F5" w:rsidRDefault="00DB7555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7555" w:rsidRPr="00A03A08" w:rsidRDefault="00DB7555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DB7555" w:rsidRPr="00A03A08" w:rsidRDefault="00DB7555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B7555" w:rsidRPr="00A03A08" w:rsidRDefault="00DB7555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Default="00DB7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B7555" w:rsidRPr="00A03A08" w:rsidRDefault="00DB755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555" w:rsidRPr="00793DFB" w:rsidRDefault="00DB755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 Приложение № 2</w:t>
      </w:r>
    </w:p>
    <w:p w:rsidR="00DB7555" w:rsidRPr="00793DFB" w:rsidRDefault="00DB755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DB7555" w:rsidRPr="00793DFB" w:rsidRDefault="00DB755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793DF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B7555" w:rsidRPr="00793DFB" w:rsidRDefault="00DB755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DB7555" w:rsidRPr="00793DFB" w:rsidRDefault="00DB755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DB7555" w:rsidRPr="00793DFB" w:rsidRDefault="00DB755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7555" w:rsidRPr="00793DFB" w:rsidRDefault="00DB755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016"/>
      <w:bookmarkEnd w:id="1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DB7555" w:rsidRPr="00793DFB" w:rsidRDefault="00DB755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DB7555" w:rsidRPr="00793DFB" w:rsidRDefault="00DB755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73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576"/>
        <w:gridCol w:w="3109"/>
        <w:gridCol w:w="993"/>
        <w:gridCol w:w="6944"/>
        <w:gridCol w:w="3543"/>
      </w:tblGrid>
      <w:tr w:rsidR="00DB7555" w:rsidRPr="00E851F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DB7555" w:rsidRPr="00A03A08" w:rsidRDefault="00DB755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793DFB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-73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576"/>
        <w:gridCol w:w="3109"/>
        <w:gridCol w:w="993"/>
        <w:gridCol w:w="6944"/>
        <w:gridCol w:w="3543"/>
      </w:tblGrid>
      <w:tr w:rsidR="00DB7555" w:rsidRPr="00E851F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DB7555" w:rsidRPr="00E851F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DB7555" w:rsidRPr="00E851F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DB7555" w:rsidRPr="00E851F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E851F5" w:rsidRDefault="00DB755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Отношение площади создаваемых в отчетном году зеленых насаждений к площади зеленых насаждений, созданных в 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прошл.года- площадь зеленгых насаждений прошлого года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DB7555" w:rsidRPr="00E851F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E851F5" w:rsidRDefault="00DB755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=∑отч.года/∑пред.года</w:t>
            </w:r>
          </w:p>
          <w:p w:rsidR="00DB7555" w:rsidRPr="00A03A08" w:rsidRDefault="00DB7555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555" w:rsidRPr="00A03A08" w:rsidRDefault="00DB7555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DB7555" w:rsidRPr="00E851F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DB7555" w:rsidRPr="00E851F5" w:rsidRDefault="00DB755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A03A08" w:rsidRDefault="00DB7555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И=Ф/П*100%</w:t>
            </w:r>
          </w:p>
          <w:p w:rsidR="00DB7555" w:rsidRPr="00A03A08" w:rsidRDefault="00DB7555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DB7555" w:rsidRPr="00E851F5" w:rsidRDefault="00DB755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DB7555" w:rsidRPr="00A03A08" w:rsidRDefault="00DB755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E851F5" w:rsidRDefault="00DB755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51F5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51F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E851F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E851F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E851F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DB7555" w:rsidRPr="00E851F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55" w:rsidRPr="00E851F5" w:rsidRDefault="00DB755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55" w:rsidRPr="00E851F5" w:rsidRDefault="00DB755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55" w:rsidRPr="00E851F5" w:rsidRDefault="00DB755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555" w:rsidRPr="00E851F5" w:rsidRDefault="00DB755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555" w:rsidRPr="00E851F5" w:rsidRDefault="00DB755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E851F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E851F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E851F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DB7555" w:rsidRPr="00A03A08" w:rsidRDefault="00DB755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555" w:rsidRPr="00A03A08" w:rsidRDefault="00DB755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B7555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555" w:rsidRDefault="00DB7555" w:rsidP="00CA7AA2">
      <w:pPr>
        <w:spacing w:after="0" w:line="240" w:lineRule="auto"/>
      </w:pPr>
      <w:r>
        <w:separator/>
      </w:r>
    </w:p>
  </w:endnote>
  <w:endnote w:type="continuationSeparator" w:id="1">
    <w:p w:rsidR="00DB7555" w:rsidRDefault="00DB7555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555" w:rsidRDefault="00DB7555" w:rsidP="00CA7AA2">
      <w:pPr>
        <w:spacing w:after="0" w:line="240" w:lineRule="auto"/>
      </w:pPr>
      <w:r>
        <w:separator/>
      </w:r>
    </w:p>
  </w:footnote>
  <w:footnote w:type="continuationSeparator" w:id="1">
    <w:p w:rsidR="00DB7555" w:rsidRDefault="00DB7555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55" w:rsidRDefault="00DB7555" w:rsidP="00CA7AA2">
    <w:pPr>
      <w:pStyle w:val="Header"/>
      <w:jc w:val="center"/>
    </w:pPr>
    <w:fldSimple w:instr=" PAGE   \* MERGEFORMAT ">
      <w:r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6975"/>
    <w:rsid w:val="00056F65"/>
    <w:rsid w:val="001125D4"/>
    <w:rsid w:val="001C18C5"/>
    <w:rsid w:val="001E7124"/>
    <w:rsid w:val="0023024E"/>
    <w:rsid w:val="002518AD"/>
    <w:rsid w:val="002B765F"/>
    <w:rsid w:val="00416B25"/>
    <w:rsid w:val="00426764"/>
    <w:rsid w:val="004A155A"/>
    <w:rsid w:val="0059675D"/>
    <w:rsid w:val="0061182F"/>
    <w:rsid w:val="00622FE4"/>
    <w:rsid w:val="006366D6"/>
    <w:rsid w:val="00636EFB"/>
    <w:rsid w:val="006D6799"/>
    <w:rsid w:val="007321A7"/>
    <w:rsid w:val="00793DFB"/>
    <w:rsid w:val="007C6BC4"/>
    <w:rsid w:val="008C62CC"/>
    <w:rsid w:val="008D0459"/>
    <w:rsid w:val="009075EF"/>
    <w:rsid w:val="00973893"/>
    <w:rsid w:val="00996D71"/>
    <w:rsid w:val="00997A7B"/>
    <w:rsid w:val="009C589F"/>
    <w:rsid w:val="00A03A08"/>
    <w:rsid w:val="00A11ED4"/>
    <w:rsid w:val="00A5220C"/>
    <w:rsid w:val="00A55FD3"/>
    <w:rsid w:val="00B02180"/>
    <w:rsid w:val="00B07E9C"/>
    <w:rsid w:val="00B25560"/>
    <w:rsid w:val="00BB1F5B"/>
    <w:rsid w:val="00C82A76"/>
    <w:rsid w:val="00CA7AA2"/>
    <w:rsid w:val="00CB7531"/>
    <w:rsid w:val="00CE3B45"/>
    <w:rsid w:val="00CF3694"/>
    <w:rsid w:val="00D06132"/>
    <w:rsid w:val="00D17EAC"/>
    <w:rsid w:val="00D21DB1"/>
    <w:rsid w:val="00D8660C"/>
    <w:rsid w:val="00DB7555"/>
    <w:rsid w:val="00E148DF"/>
    <w:rsid w:val="00E205DF"/>
    <w:rsid w:val="00E33E3F"/>
    <w:rsid w:val="00E618E0"/>
    <w:rsid w:val="00E73F8A"/>
    <w:rsid w:val="00E851F5"/>
    <w:rsid w:val="00F722AB"/>
    <w:rsid w:val="00F95125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B2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Spacing">
    <w:name w:val="No Spacing"/>
    <w:uiPriority w:val="99"/>
    <w:qFormat/>
    <w:rsid w:val="00F96975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F96975"/>
    <w:pPr>
      <w:spacing w:after="0" w:line="240" w:lineRule="auto"/>
      <w:ind w:left="720"/>
    </w:pPr>
    <w:rPr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customStyle="1" w:styleId="msonormalbullet2gif">
    <w:name w:val="msonormalbullet2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3gif">
    <w:name w:val="msonormalbullet3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1gif">
    <w:name w:val="msonormalbullet1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D8660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7AA2"/>
  </w:style>
  <w:style w:type="paragraph" w:styleId="Footer">
    <w:name w:val="footer"/>
    <w:basedOn w:val="Normal"/>
    <w:link w:val="FooterChar"/>
    <w:uiPriority w:val="99"/>
    <w:semiHidden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7A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0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</TotalTime>
  <Pages>13</Pages>
  <Words>2783</Words>
  <Characters>15864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2017-12-12T06:28:00Z</cp:lastPrinted>
  <dcterms:created xsi:type="dcterms:W3CDTF">2017-02-16T13:22:00Z</dcterms:created>
  <dcterms:modified xsi:type="dcterms:W3CDTF">2017-12-12T06:31:00Z</dcterms:modified>
</cp:coreProperties>
</file>