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E54" w:rsidRDefault="00557E54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ИНФОРМАЦИОННЫЙ БЮЛЛЕТЕНЬ № 3</w:t>
      </w:r>
    </w:p>
    <w:p w:rsidR="00557E54" w:rsidRDefault="00557E54" w:rsidP="00DD7A4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557E54" w:rsidRDefault="00557E54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 изданием</w:t>
      </w:r>
    </w:p>
    <w:p w:rsidR="00557E54" w:rsidRDefault="00557E54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Пурдошанского сельского поселения </w:t>
      </w:r>
    </w:p>
    <w:p w:rsidR="00557E54" w:rsidRDefault="00557E54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Темниковского муниципального района </w:t>
      </w:r>
    </w:p>
    <w:p w:rsidR="00557E54" w:rsidRDefault="00557E54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557E54" w:rsidRDefault="00557E54" w:rsidP="00DD7A4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От   07.03.2018 г </w:t>
      </w:r>
    </w:p>
    <w:p w:rsidR="00557E54" w:rsidRDefault="00557E54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557E54" w:rsidRDefault="00557E54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557E54" w:rsidRDefault="00557E54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557E54" w:rsidRDefault="00557E54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557E54" w:rsidRDefault="00557E54" w:rsidP="00E935B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557E54" w:rsidRPr="008426F8" w:rsidRDefault="00557E54" w:rsidP="009A7B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26F8">
        <w:rPr>
          <w:rFonts w:ascii="Times New Roman" w:hAnsi="Times New Roman" w:cs="Times New Roman"/>
          <w:sz w:val="28"/>
          <w:szCs w:val="28"/>
        </w:rPr>
        <w:t>Прокуратурой района проводится проверка соблюдения требований законодательства о социальной защите инвалидов и других</w:t>
      </w:r>
      <w:r>
        <w:rPr>
          <w:rFonts w:ascii="Times New Roman" w:hAnsi="Times New Roman" w:cs="Times New Roman"/>
          <w:sz w:val="28"/>
          <w:szCs w:val="28"/>
        </w:rPr>
        <w:t xml:space="preserve"> социально незащищенных</w:t>
      </w:r>
      <w:r w:rsidRPr="008426F8">
        <w:rPr>
          <w:rFonts w:ascii="Times New Roman" w:hAnsi="Times New Roman" w:cs="Times New Roman"/>
          <w:sz w:val="28"/>
          <w:szCs w:val="28"/>
        </w:rPr>
        <w:t xml:space="preserve"> категорий граждан.</w:t>
      </w:r>
    </w:p>
    <w:p w:rsidR="00557E54" w:rsidRPr="008426F8" w:rsidRDefault="00557E54" w:rsidP="009A7BF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этим, п</w:t>
      </w:r>
      <w:r w:rsidRPr="008426F8">
        <w:rPr>
          <w:rFonts w:ascii="Times New Roman" w:hAnsi="Times New Roman" w:cs="Times New Roman"/>
          <w:sz w:val="28"/>
          <w:szCs w:val="28"/>
        </w:rPr>
        <w:t xml:space="preserve">о всем фактам нарушения </w:t>
      </w:r>
      <w:r>
        <w:rPr>
          <w:rFonts w:ascii="Times New Roman" w:hAnsi="Times New Roman" w:cs="Times New Roman"/>
          <w:sz w:val="28"/>
          <w:szCs w:val="28"/>
        </w:rPr>
        <w:t xml:space="preserve">законодательства в </w:t>
      </w:r>
      <w:r w:rsidRPr="008426F8">
        <w:rPr>
          <w:rFonts w:ascii="Times New Roman" w:hAnsi="Times New Roman" w:cs="Times New Roman"/>
          <w:sz w:val="28"/>
          <w:szCs w:val="28"/>
        </w:rPr>
        <w:t>указанной сфер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426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просим </w:t>
      </w:r>
      <w:r w:rsidRPr="008426F8">
        <w:rPr>
          <w:rFonts w:ascii="Times New Roman" w:hAnsi="Times New Roman" w:cs="Times New Roman"/>
          <w:sz w:val="28"/>
          <w:szCs w:val="28"/>
        </w:rPr>
        <w:t>обращаться в прокуратуру Темниковского района Республики Мордовия.</w:t>
      </w:r>
    </w:p>
    <w:p w:rsidR="00557E54" w:rsidRDefault="00557E54" w:rsidP="009A7BFA">
      <w:pPr>
        <w:pStyle w:val="BodyTextIndent2"/>
        <w:spacing w:line="360" w:lineRule="auto"/>
        <w:ind w:firstLine="0"/>
        <w:rPr>
          <w:sz w:val="27"/>
          <w:szCs w:val="27"/>
        </w:rPr>
      </w:pPr>
    </w:p>
    <w:p w:rsidR="00557E54" w:rsidRPr="005E39D4" w:rsidRDefault="00557E54" w:rsidP="009A7BFA">
      <w:pPr>
        <w:pStyle w:val="BodyTextIndent2"/>
        <w:spacing w:line="360" w:lineRule="auto"/>
        <w:ind w:firstLine="0"/>
        <w:rPr>
          <w:sz w:val="27"/>
          <w:szCs w:val="27"/>
        </w:rPr>
      </w:pPr>
    </w:p>
    <w:p w:rsidR="00557E54" w:rsidRDefault="00557E54" w:rsidP="009A7BFA">
      <w:pPr>
        <w:pStyle w:val="BodyTextIndent2"/>
        <w:spacing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Прокурор</w:t>
      </w:r>
      <w:r w:rsidRPr="00095F1C">
        <w:rPr>
          <w:sz w:val="28"/>
          <w:szCs w:val="28"/>
        </w:rPr>
        <w:t xml:space="preserve"> района </w:t>
      </w:r>
    </w:p>
    <w:p w:rsidR="00557E54" w:rsidRDefault="00557E54" w:rsidP="009A7BFA">
      <w:pPr>
        <w:pStyle w:val="BodyTextIndent2"/>
        <w:spacing w:line="360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старший </w:t>
      </w:r>
      <w:r w:rsidRPr="00095F1C">
        <w:rPr>
          <w:sz w:val="28"/>
          <w:szCs w:val="28"/>
        </w:rPr>
        <w:t>советник юстиции</w:t>
      </w:r>
      <w:r w:rsidRPr="00095F1C">
        <w:rPr>
          <w:sz w:val="28"/>
          <w:szCs w:val="28"/>
        </w:rPr>
        <w:tab/>
        <w:t xml:space="preserve">                                                               </w:t>
      </w:r>
      <w:r>
        <w:rPr>
          <w:sz w:val="28"/>
          <w:szCs w:val="28"/>
        </w:rPr>
        <w:t>А.И. Келин</w:t>
      </w:r>
    </w:p>
    <w:p w:rsidR="00557E54" w:rsidRDefault="00557E54" w:rsidP="009A7B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</w:rPr>
      </w:pPr>
    </w:p>
    <w:p w:rsidR="00557E54" w:rsidRDefault="00557E54" w:rsidP="009A7B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</w:rPr>
      </w:pPr>
    </w:p>
    <w:p w:rsidR="00557E54" w:rsidRDefault="00557E54" w:rsidP="009A7B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</w:rPr>
      </w:pPr>
    </w:p>
    <w:p w:rsidR="00557E54" w:rsidRDefault="00557E54" w:rsidP="009A7B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</w:rPr>
      </w:pPr>
    </w:p>
    <w:p w:rsidR="00557E54" w:rsidRDefault="00557E54" w:rsidP="009A7B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</w:rPr>
      </w:pPr>
    </w:p>
    <w:p w:rsidR="00557E54" w:rsidRDefault="00557E54" w:rsidP="009A7B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</w:rPr>
      </w:pPr>
    </w:p>
    <w:p w:rsidR="00557E54" w:rsidRDefault="00557E54" w:rsidP="009A7B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</w:rPr>
      </w:pPr>
    </w:p>
    <w:p w:rsidR="00557E54" w:rsidRDefault="00557E54" w:rsidP="009A7B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</w:rPr>
      </w:pPr>
    </w:p>
    <w:p w:rsidR="00557E54" w:rsidRDefault="00557E54" w:rsidP="009A7B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</w:rPr>
      </w:pPr>
    </w:p>
    <w:p w:rsidR="00557E54" w:rsidRDefault="00557E54" w:rsidP="009A7B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</w:rPr>
      </w:pPr>
    </w:p>
    <w:p w:rsidR="00557E54" w:rsidRDefault="00557E54" w:rsidP="009A7B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</w:rPr>
      </w:pPr>
    </w:p>
    <w:p w:rsidR="00557E54" w:rsidRDefault="00557E54" w:rsidP="009A7B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</w:rPr>
      </w:pPr>
    </w:p>
    <w:p w:rsidR="00557E54" w:rsidRDefault="00557E54" w:rsidP="009A7B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</w:rPr>
      </w:pPr>
    </w:p>
    <w:p w:rsidR="00557E54" w:rsidRDefault="00557E54" w:rsidP="009A7B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</w:rPr>
      </w:pPr>
    </w:p>
    <w:p w:rsidR="00557E54" w:rsidRDefault="00557E54" w:rsidP="009A7B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</w:rPr>
      </w:pPr>
    </w:p>
    <w:p w:rsidR="00557E54" w:rsidRPr="00DD7A45" w:rsidRDefault="00557E54" w:rsidP="009A7BFA">
      <w:pPr>
        <w:spacing w:after="160" w:line="259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  <w:lang w:eastAsia="en-US"/>
        </w:rPr>
        <w:t>Информационный бюллетень № 3</w:t>
      </w:r>
      <w:r w:rsidRPr="00DD7A45">
        <w:rPr>
          <w:rFonts w:ascii="Times New Roman" w:hAnsi="Times New Roman" w:cs="Times New Roman"/>
          <w:sz w:val="24"/>
          <w:szCs w:val="24"/>
          <w:lang w:eastAsia="en-US"/>
        </w:rPr>
        <w:t xml:space="preserve">  Пурдошанского сельского поселения Темниковского муниципального района Республики Мордовия</w:t>
      </w:r>
    </w:p>
    <w:p w:rsidR="00557E54" w:rsidRPr="00D93945" w:rsidRDefault="00557E54" w:rsidP="009A7BF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7A45">
        <w:rPr>
          <w:rFonts w:ascii="Times New Roman" w:hAnsi="Times New Roman" w:cs="Times New Roman"/>
          <w:sz w:val="24"/>
          <w:szCs w:val="24"/>
          <w:lang w:eastAsia="en-US"/>
        </w:rPr>
        <w:t>Тираж: 10 экз</w:t>
      </w:r>
      <w:r w:rsidRPr="00DD7A45">
        <w:rPr>
          <w:rFonts w:ascii="Times New Roman" w:hAnsi="Times New Roman" w:cs="Times New Roman"/>
          <w:lang w:eastAsia="en-US"/>
        </w:rPr>
        <w:t>.</w:t>
      </w:r>
    </w:p>
    <w:p w:rsidR="00557E54" w:rsidRPr="00D93945" w:rsidRDefault="00557E54" w:rsidP="009A7B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Times New Roman"/>
        </w:rPr>
      </w:pPr>
    </w:p>
    <w:sectPr w:rsidR="00557E54" w:rsidRPr="00D93945" w:rsidSect="00FD0535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7E54" w:rsidRDefault="00557E54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1">
    <w:p w:rsidR="00557E54" w:rsidRDefault="00557E54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7E54" w:rsidRDefault="00557E54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1">
    <w:p w:rsidR="00557E54" w:rsidRDefault="00557E54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7E54" w:rsidRDefault="00557E54">
    <w:pPr>
      <w:pStyle w:val="Header"/>
      <w:jc w:val="center"/>
      <w:rPr>
        <w:rFonts w:cs="Times New Roman"/>
      </w:rPr>
    </w:pPr>
    <w:fldSimple w:instr=" PAGE   \* MERGEFORMAT ">
      <w:r>
        <w:rPr>
          <w:noProof/>
        </w:rPr>
        <w:t>4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465B"/>
    <w:rsid w:val="00022958"/>
    <w:rsid w:val="00046DAB"/>
    <w:rsid w:val="00062A90"/>
    <w:rsid w:val="00095F1C"/>
    <w:rsid w:val="000F5DC9"/>
    <w:rsid w:val="00112163"/>
    <w:rsid w:val="0013475A"/>
    <w:rsid w:val="00153A8F"/>
    <w:rsid w:val="00175E65"/>
    <w:rsid w:val="001825B4"/>
    <w:rsid w:val="00186DDC"/>
    <w:rsid w:val="001D1FA9"/>
    <w:rsid w:val="002069BD"/>
    <w:rsid w:val="00347403"/>
    <w:rsid w:val="00386156"/>
    <w:rsid w:val="003870A9"/>
    <w:rsid w:val="003E4196"/>
    <w:rsid w:val="00456BAD"/>
    <w:rsid w:val="004607B1"/>
    <w:rsid w:val="004E02CE"/>
    <w:rsid w:val="00557E54"/>
    <w:rsid w:val="005E39D4"/>
    <w:rsid w:val="005E465B"/>
    <w:rsid w:val="005F6CB0"/>
    <w:rsid w:val="006901E9"/>
    <w:rsid w:val="006D3AEC"/>
    <w:rsid w:val="00720333"/>
    <w:rsid w:val="00783757"/>
    <w:rsid w:val="007D7CF2"/>
    <w:rsid w:val="008426F8"/>
    <w:rsid w:val="00865546"/>
    <w:rsid w:val="00880652"/>
    <w:rsid w:val="008A3584"/>
    <w:rsid w:val="00907AF7"/>
    <w:rsid w:val="009A7BFA"/>
    <w:rsid w:val="009D50B9"/>
    <w:rsid w:val="00AB2292"/>
    <w:rsid w:val="00AB37EF"/>
    <w:rsid w:val="00B21839"/>
    <w:rsid w:val="00B324AD"/>
    <w:rsid w:val="00C82FF6"/>
    <w:rsid w:val="00CC51E9"/>
    <w:rsid w:val="00D222D3"/>
    <w:rsid w:val="00D654D8"/>
    <w:rsid w:val="00D67E3A"/>
    <w:rsid w:val="00D93945"/>
    <w:rsid w:val="00DD7A45"/>
    <w:rsid w:val="00DF1FFD"/>
    <w:rsid w:val="00E023F9"/>
    <w:rsid w:val="00E24FB8"/>
    <w:rsid w:val="00E26CF1"/>
    <w:rsid w:val="00E766C3"/>
    <w:rsid w:val="00E935B5"/>
    <w:rsid w:val="00EA5B98"/>
    <w:rsid w:val="00F375F1"/>
    <w:rsid w:val="00F665F3"/>
    <w:rsid w:val="00FD0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37EF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B37E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B37EF"/>
    <w:rPr>
      <w:rFonts w:ascii="Calibri" w:hAnsi="Calibri" w:cs="Calibri"/>
      <w:lang w:eastAsia="ru-RU"/>
    </w:rPr>
  </w:style>
  <w:style w:type="paragraph" w:styleId="Footer">
    <w:name w:val="footer"/>
    <w:basedOn w:val="Normal"/>
    <w:link w:val="FooterChar"/>
    <w:uiPriority w:val="99"/>
    <w:rsid w:val="001347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3475A"/>
    <w:rPr>
      <w:rFonts w:ascii="Calibri" w:hAnsi="Calibri" w:cs="Calibri"/>
      <w:lang w:eastAsia="ru-RU"/>
    </w:rPr>
  </w:style>
  <w:style w:type="paragraph" w:customStyle="1" w:styleId="a">
    <w:name w:val="Знак Знак Знак Знак Знак Знак Знак"/>
    <w:basedOn w:val="Normal"/>
    <w:uiPriority w:val="99"/>
    <w:rsid w:val="00347403"/>
    <w:pPr>
      <w:spacing w:before="100" w:beforeAutospacing="1" w:after="100" w:afterAutospacing="1" w:line="240" w:lineRule="auto"/>
    </w:pPr>
    <w:rPr>
      <w:rFonts w:ascii="Tahoma" w:eastAsia="Calibri" w:hAnsi="Tahoma" w:cs="Tahom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locked/>
    <w:rsid w:val="00347403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uiPriority w:val="99"/>
    <w:rsid w:val="009A7BFA"/>
    <w:pPr>
      <w:spacing w:after="0" w:line="240" w:lineRule="auto"/>
      <w:ind w:firstLine="720"/>
      <w:jc w:val="both"/>
    </w:pPr>
    <w:rPr>
      <w:rFonts w:eastAsia="Calibri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9A7BFA"/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013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3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3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3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13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184</TotalTime>
  <Pages>1</Pages>
  <Words>114</Words>
  <Characters>650</Characters>
  <Application>Microsoft Office Outlook</Application>
  <DocSecurity>0</DocSecurity>
  <Lines>0</Lines>
  <Paragraphs>0</Paragraphs>
  <ScaleCrop>false</ScaleCrop>
  <Company>Your Company Name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pom3_n1</dc:creator>
  <cp:keywords/>
  <dc:description/>
  <cp:lastModifiedBy>Your User Name</cp:lastModifiedBy>
  <cp:revision>19</cp:revision>
  <cp:lastPrinted>2016-10-11T08:52:00Z</cp:lastPrinted>
  <dcterms:created xsi:type="dcterms:W3CDTF">2016-09-13T14:28:00Z</dcterms:created>
  <dcterms:modified xsi:type="dcterms:W3CDTF">2018-03-13T06:02:00Z</dcterms:modified>
</cp:coreProperties>
</file>