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70" w:rsidRPr="008E0AF2" w:rsidRDefault="00487970" w:rsidP="00CF22B9">
      <w:pPr>
        <w:jc w:val="center"/>
        <w:outlineLvl w:val="0"/>
        <w:rPr>
          <w:b/>
          <w:bCs/>
        </w:rPr>
      </w:pPr>
      <w:r w:rsidRPr="008E0AF2">
        <w:rPr>
          <w:b/>
          <w:bCs/>
        </w:rPr>
        <w:t>СОВЕТ ДЕПУТАТОВ</w:t>
      </w:r>
    </w:p>
    <w:p w:rsidR="00487970" w:rsidRPr="008E0AF2" w:rsidRDefault="00487970" w:rsidP="00CF22B9">
      <w:pPr>
        <w:jc w:val="center"/>
        <w:outlineLvl w:val="0"/>
        <w:rPr>
          <w:b/>
          <w:bCs/>
        </w:rPr>
      </w:pPr>
      <w:r w:rsidRPr="008E0AF2">
        <w:rPr>
          <w:b/>
          <w:bCs/>
        </w:rPr>
        <w:t xml:space="preserve">РУССКО-ТЮВЕЕВСКОГО СЕЛЬСКОГО ПОСЕЛЕНИЯ </w:t>
      </w:r>
    </w:p>
    <w:p w:rsidR="00487970" w:rsidRPr="008E0AF2" w:rsidRDefault="00487970" w:rsidP="00CF22B9">
      <w:pPr>
        <w:jc w:val="center"/>
        <w:rPr>
          <w:b/>
          <w:bCs/>
        </w:rPr>
      </w:pPr>
      <w:r w:rsidRPr="008E0AF2">
        <w:rPr>
          <w:b/>
          <w:bCs/>
        </w:rPr>
        <w:t>ТЕМНИКОВСКОГО МУНИЦИПАЛЬНОГО РАЙОНА</w:t>
      </w:r>
    </w:p>
    <w:p w:rsidR="00487970" w:rsidRPr="008E0AF2" w:rsidRDefault="00487970" w:rsidP="00CF22B9">
      <w:pPr>
        <w:jc w:val="center"/>
        <w:rPr>
          <w:b/>
          <w:bCs/>
        </w:rPr>
      </w:pPr>
      <w:r w:rsidRPr="008E0AF2">
        <w:rPr>
          <w:b/>
          <w:bCs/>
        </w:rPr>
        <w:t>РЕСПУБЛИКИ МОРДОВИЯ</w:t>
      </w:r>
    </w:p>
    <w:p w:rsidR="00487970" w:rsidRPr="008E0AF2" w:rsidRDefault="00487970" w:rsidP="00CF22B9"/>
    <w:p w:rsidR="00487970" w:rsidRPr="008E0AF2" w:rsidRDefault="00487970" w:rsidP="00CF22B9">
      <w:pPr>
        <w:jc w:val="center"/>
        <w:outlineLvl w:val="0"/>
        <w:rPr>
          <w:b/>
          <w:bCs/>
          <w:sz w:val="34"/>
          <w:szCs w:val="34"/>
        </w:rPr>
      </w:pPr>
      <w:r w:rsidRPr="008E0AF2">
        <w:rPr>
          <w:b/>
          <w:bCs/>
          <w:sz w:val="34"/>
          <w:szCs w:val="34"/>
        </w:rPr>
        <w:t>Р Е Ш Е Н И Е</w:t>
      </w:r>
    </w:p>
    <w:p w:rsidR="00487970" w:rsidRPr="008E0AF2" w:rsidRDefault="00487970" w:rsidP="00CF22B9">
      <w:pPr>
        <w:jc w:val="center"/>
        <w:rPr>
          <w:b/>
          <w:bCs/>
        </w:rPr>
      </w:pPr>
    </w:p>
    <w:p w:rsidR="00487970" w:rsidRPr="008E0AF2" w:rsidRDefault="00487970" w:rsidP="00CF22B9">
      <w:pPr>
        <w:jc w:val="center"/>
      </w:pPr>
      <w:r w:rsidRPr="008E0AF2">
        <w:t>30 марта 2018 года                                                                                              № 5</w:t>
      </w:r>
      <w:r>
        <w:t>7</w:t>
      </w:r>
      <w:r w:rsidRPr="008E0AF2">
        <w:t xml:space="preserve"> </w:t>
      </w:r>
    </w:p>
    <w:p w:rsidR="00487970" w:rsidRPr="008E0AF2" w:rsidRDefault="00487970" w:rsidP="00CF22B9">
      <w:pPr>
        <w:jc w:val="center"/>
      </w:pPr>
      <w:r w:rsidRPr="008E0AF2">
        <w:t>д. Русское Тювеево</w:t>
      </w:r>
    </w:p>
    <w:p w:rsidR="00487970" w:rsidRPr="00416E72" w:rsidRDefault="00487970" w:rsidP="00CF22B9">
      <w:pPr>
        <w:shd w:val="clear" w:color="auto" w:fill="FFFFFF"/>
        <w:ind w:firstLine="567"/>
        <w:jc w:val="both"/>
        <w:rPr>
          <w:color w:val="000000"/>
        </w:rPr>
      </w:pPr>
    </w:p>
    <w:p w:rsidR="00487970" w:rsidRDefault="00487970" w:rsidP="00CF22B9">
      <w:pPr>
        <w:pStyle w:val="Title"/>
      </w:pPr>
      <w:r>
        <w:t>О повышении должностных  окладов</w:t>
      </w:r>
    </w:p>
    <w:p w:rsidR="00487970" w:rsidRDefault="00487970" w:rsidP="00CF22B9">
      <w:pPr>
        <w:pStyle w:val="Title"/>
      </w:pPr>
      <w:r>
        <w:t>выборного должностного лица и муниципальных</w:t>
      </w:r>
    </w:p>
    <w:p w:rsidR="00487970" w:rsidRDefault="00487970" w:rsidP="00CF22B9">
      <w:pPr>
        <w:pStyle w:val="Title"/>
      </w:pPr>
      <w:r>
        <w:t>служащих администрации Русско - Тювеевского сельского поселения Темниковского муниципального района</w:t>
      </w:r>
    </w:p>
    <w:p w:rsidR="00487970" w:rsidRDefault="00487970" w:rsidP="00CF22B9">
      <w:pPr>
        <w:pStyle w:val="Title"/>
        <w:jc w:val="both"/>
      </w:pPr>
    </w:p>
    <w:p w:rsidR="00487970" w:rsidRDefault="00487970" w:rsidP="006C1380">
      <w:pPr>
        <w:pStyle w:val="Title"/>
        <w:spacing w:line="360" w:lineRule="auto"/>
        <w:jc w:val="left"/>
        <w:rPr>
          <w:b w:val="0"/>
          <w:bCs w:val="0"/>
        </w:rPr>
      </w:pPr>
      <w:r>
        <w:t xml:space="preserve">    </w:t>
      </w:r>
      <w:r>
        <w:tab/>
      </w:r>
      <w:r>
        <w:rPr>
          <w:b w:val="0"/>
          <w:bCs w:val="0"/>
          <w:color w:val="000000"/>
        </w:rPr>
        <w:t>В соответствии с пунктом 2 статьи 22 Федерального Закона от 2 марта 2007 года №25-ФЗ «О муниципальной службе в Российской Федерации», Указа Главы Республики Мордовия от 18 января 2018 года № 19-УГ «О повышении должностных окладов в органах государственной власти Республики Мордовия»</w:t>
      </w:r>
      <w:r>
        <w:rPr>
          <w:b w:val="0"/>
          <w:bCs w:val="0"/>
        </w:rPr>
        <w:t xml:space="preserve">, Совет депутатов </w:t>
      </w:r>
      <w:r w:rsidRPr="007263CB">
        <w:rPr>
          <w:b w:val="0"/>
          <w:bCs w:val="0"/>
        </w:rPr>
        <w:t>Русско-</w:t>
      </w:r>
      <w:r>
        <w:rPr>
          <w:b w:val="0"/>
          <w:bCs w:val="0"/>
        </w:rPr>
        <w:t>Тюве</w:t>
      </w:r>
      <w:r w:rsidRPr="007263CB">
        <w:rPr>
          <w:b w:val="0"/>
          <w:bCs w:val="0"/>
        </w:rPr>
        <w:t>евского сельского поселения</w:t>
      </w:r>
      <w:r>
        <w:t xml:space="preserve"> </w:t>
      </w:r>
      <w:r>
        <w:rPr>
          <w:b w:val="0"/>
          <w:bCs w:val="0"/>
        </w:rPr>
        <w:t xml:space="preserve">Темниковского муниципального района  </w:t>
      </w:r>
    </w:p>
    <w:p w:rsidR="00487970" w:rsidRDefault="00487970" w:rsidP="006C1380">
      <w:pPr>
        <w:pStyle w:val="Title"/>
        <w:spacing w:line="360" w:lineRule="auto"/>
        <w:jc w:val="left"/>
        <w:rPr>
          <w:b w:val="0"/>
          <w:bCs w:val="0"/>
        </w:rPr>
      </w:pPr>
      <w:r>
        <w:rPr>
          <w:b w:val="0"/>
          <w:bCs w:val="0"/>
        </w:rPr>
        <w:t xml:space="preserve"> р е ш и л   : </w:t>
      </w:r>
    </w:p>
    <w:p w:rsidR="00487970" w:rsidRPr="002140EA" w:rsidRDefault="00487970" w:rsidP="006C1380">
      <w:pPr>
        <w:pStyle w:val="Title"/>
        <w:spacing w:line="360" w:lineRule="auto"/>
        <w:ind w:firstLine="540"/>
        <w:jc w:val="left"/>
        <w:rPr>
          <w:b w:val="0"/>
          <w:bCs w:val="0"/>
        </w:rPr>
      </w:pPr>
      <w:r>
        <w:rPr>
          <w:b w:val="0"/>
          <w:bCs w:val="0"/>
        </w:rPr>
        <w:t>1.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</w:rPr>
        <w:t xml:space="preserve">Повысить с 1 января 2018 года в 1,04 раза должностные оклады выборного должностного лица и  муниципальных служащих администрации </w:t>
      </w:r>
      <w:r w:rsidRPr="007263CB">
        <w:rPr>
          <w:b w:val="0"/>
          <w:bCs w:val="0"/>
        </w:rPr>
        <w:t>Русско-</w:t>
      </w:r>
      <w:r>
        <w:rPr>
          <w:b w:val="0"/>
          <w:bCs w:val="0"/>
        </w:rPr>
        <w:t>Тюве</w:t>
      </w:r>
      <w:r w:rsidRPr="007263CB">
        <w:rPr>
          <w:b w:val="0"/>
          <w:bCs w:val="0"/>
        </w:rPr>
        <w:t>евского сельского поселения</w:t>
      </w:r>
      <w:r>
        <w:t xml:space="preserve"> </w:t>
      </w:r>
      <w:r>
        <w:rPr>
          <w:b w:val="0"/>
          <w:bCs w:val="0"/>
        </w:rPr>
        <w:t xml:space="preserve">Темниковского муниципального района, </w:t>
      </w:r>
      <w:r w:rsidRPr="002140EA">
        <w:rPr>
          <w:b w:val="0"/>
          <w:bCs w:val="0"/>
        </w:rPr>
        <w:t xml:space="preserve">установленные решением  сессии Совета депутатов </w:t>
      </w:r>
      <w:r w:rsidRPr="002140EA">
        <w:rPr>
          <w:b w:val="0"/>
        </w:rPr>
        <w:t xml:space="preserve">от </w:t>
      </w:r>
      <w:r w:rsidRPr="00E70A0E">
        <w:rPr>
          <w:b w:val="0"/>
        </w:rPr>
        <w:t>29.04.2013 года №</w:t>
      </w:r>
      <w:r>
        <w:rPr>
          <w:b w:val="0"/>
        </w:rPr>
        <w:t xml:space="preserve"> </w:t>
      </w:r>
      <w:r w:rsidRPr="00E70A0E">
        <w:rPr>
          <w:b w:val="0"/>
        </w:rPr>
        <w:t>46</w:t>
      </w:r>
      <w:r w:rsidRPr="002140EA">
        <w:rPr>
          <w:b w:val="0"/>
          <w:bCs w:val="0"/>
        </w:rPr>
        <w:t xml:space="preserve"> </w:t>
      </w:r>
      <w:r w:rsidRPr="002140EA">
        <w:rPr>
          <w:b w:val="0"/>
        </w:rPr>
        <w:t xml:space="preserve">«Об утверждении положения об оплате труда должностных лиц и муниципальных служащих администрации </w:t>
      </w:r>
      <w:r w:rsidRPr="007263CB">
        <w:rPr>
          <w:b w:val="0"/>
          <w:bCs w:val="0"/>
        </w:rPr>
        <w:t>Русско</w:t>
      </w:r>
      <w:r>
        <w:rPr>
          <w:b w:val="0"/>
          <w:bCs w:val="0"/>
        </w:rPr>
        <w:t xml:space="preserve">  </w:t>
      </w:r>
      <w:r w:rsidRPr="007263CB">
        <w:rPr>
          <w:b w:val="0"/>
          <w:bCs w:val="0"/>
        </w:rPr>
        <w:t>-</w:t>
      </w:r>
      <w:r>
        <w:rPr>
          <w:b w:val="0"/>
          <w:bCs w:val="0"/>
        </w:rPr>
        <w:t xml:space="preserve"> Тюве</w:t>
      </w:r>
      <w:r w:rsidRPr="007263CB">
        <w:rPr>
          <w:b w:val="0"/>
          <w:bCs w:val="0"/>
        </w:rPr>
        <w:t>евского</w:t>
      </w:r>
      <w:r w:rsidRPr="002140EA">
        <w:rPr>
          <w:b w:val="0"/>
        </w:rPr>
        <w:t xml:space="preserve"> сельского поселения Темниковского муниципального района»</w:t>
      </w:r>
      <w:r w:rsidRPr="002140EA">
        <w:rPr>
          <w:b w:val="0"/>
          <w:bCs w:val="0"/>
        </w:rPr>
        <w:t xml:space="preserve"> (с изменениями, внесенными решением сессии от </w:t>
      </w:r>
      <w:r w:rsidRPr="00E70A0E">
        <w:rPr>
          <w:b w:val="0"/>
          <w:bCs w:val="0"/>
        </w:rPr>
        <w:t>29 ноября 2013 года №64</w:t>
      </w:r>
      <w:r w:rsidRPr="002140EA">
        <w:rPr>
          <w:b w:val="0"/>
          <w:bCs w:val="0"/>
        </w:rPr>
        <w:t xml:space="preserve">).  </w:t>
      </w:r>
    </w:p>
    <w:p w:rsidR="00487970" w:rsidRDefault="00487970" w:rsidP="006C1380">
      <w:pPr>
        <w:pStyle w:val="Title"/>
        <w:spacing w:line="360" w:lineRule="auto"/>
        <w:ind w:firstLine="540"/>
        <w:jc w:val="left"/>
        <w:rPr>
          <w:b w:val="0"/>
          <w:bCs w:val="0"/>
        </w:rPr>
      </w:pPr>
      <w:r>
        <w:rPr>
          <w:b w:val="0"/>
          <w:bCs w:val="0"/>
        </w:rPr>
        <w:t>2. Установить, что при повышении должностных окладов выборного должностного лица и муниципальных служащих</w:t>
      </w:r>
      <w:r w:rsidRPr="00932BF4">
        <w:rPr>
          <w:b w:val="0"/>
          <w:bCs w:val="0"/>
        </w:rPr>
        <w:t xml:space="preserve"> </w:t>
      </w:r>
      <w:r w:rsidRPr="007263CB">
        <w:rPr>
          <w:b w:val="0"/>
          <w:bCs w:val="0"/>
        </w:rPr>
        <w:t>Русско-</w:t>
      </w:r>
      <w:r>
        <w:rPr>
          <w:b w:val="0"/>
          <w:bCs w:val="0"/>
        </w:rPr>
        <w:t>Тюве</w:t>
      </w:r>
      <w:r w:rsidRPr="007263CB">
        <w:rPr>
          <w:b w:val="0"/>
          <w:bCs w:val="0"/>
        </w:rPr>
        <w:t>евского сельского поселения</w:t>
      </w:r>
      <w:r>
        <w:rPr>
          <w:b w:val="0"/>
          <w:bCs w:val="0"/>
        </w:rPr>
        <w:t xml:space="preserve"> Темниковского муниципального района их размеры подлежат округлению до целого рубля в сторону увеличения.</w:t>
      </w:r>
    </w:p>
    <w:p w:rsidR="00487970" w:rsidRPr="003A74EF" w:rsidRDefault="00487970" w:rsidP="003A74EF">
      <w:pPr>
        <w:pStyle w:val="Title"/>
        <w:spacing w:line="360" w:lineRule="auto"/>
        <w:jc w:val="left"/>
        <w:rPr>
          <w:b w:val="0"/>
        </w:rPr>
      </w:pPr>
      <w:r w:rsidRPr="003A74EF">
        <w:rPr>
          <w:b w:val="0"/>
        </w:rPr>
        <w:t xml:space="preserve">       3. Внести следующие изменения в решение Совета депутатов  Русско-Тювеевского сельского поселения Темниковского муниципального района  29 апреля 2013 года № 46 «Об утверждении положения об оплате труда должностных лиц и муниципальных служащих администрации Русско  - Тювеевского сельского поселения Темниковского муниципального района» (с изменениями, внесенными решением сессии от 29 ноября 2013 года №64),:</w:t>
      </w:r>
    </w:p>
    <w:p w:rsidR="00487970" w:rsidRDefault="00487970" w:rsidP="003A74EF">
      <w:pPr>
        <w:shd w:val="clear" w:color="auto" w:fill="FFFFFF"/>
        <w:spacing w:line="360" w:lineRule="auto"/>
        <w:jc w:val="both"/>
      </w:pPr>
      <w:r>
        <w:t>3.1 в тексте слова «Председателя Совета депутатов» в соответствующем падеже заменить словами «Глава сельского поселения» в соответствующем падеже;</w:t>
      </w:r>
    </w:p>
    <w:p w:rsidR="00487970" w:rsidRDefault="00487970" w:rsidP="003A74EF">
      <w:pPr>
        <w:shd w:val="clear" w:color="auto" w:fill="FFFFFF"/>
        <w:spacing w:line="360" w:lineRule="auto"/>
        <w:jc w:val="both"/>
      </w:pPr>
      <w:r>
        <w:t>3.2. приложение № 1 изложить в следующей редакции:</w:t>
      </w:r>
    </w:p>
    <w:p w:rsidR="00487970" w:rsidRDefault="00487970" w:rsidP="003A74EF">
      <w:pPr>
        <w:ind w:left="5387" w:right="-1"/>
        <w:jc w:val="both"/>
      </w:pPr>
    </w:p>
    <w:p w:rsidR="00487970" w:rsidRDefault="00487970" w:rsidP="00E54051">
      <w:pPr>
        <w:ind w:left="5387" w:right="-1"/>
        <w:jc w:val="right"/>
      </w:pPr>
      <w:r>
        <w:t xml:space="preserve">Приложение №1                                            к Положению об оплате труда муниципальных служащих органов местного самоуправления Русско-Тювеевского сельского поселения Темниковского муниципального района </w:t>
      </w:r>
    </w:p>
    <w:p w:rsidR="00487970" w:rsidRDefault="00487970" w:rsidP="003A74EF">
      <w:pPr>
        <w:ind w:left="5387" w:right="-1"/>
        <w:jc w:val="both"/>
      </w:pPr>
    </w:p>
    <w:p w:rsidR="00487970" w:rsidRDefault="00487970" w:rsidP="003A74EF">
      <w:pPr>
        <w:pStyle w:val="BodyTextIndent3"/>
        <w:ind w:left="5103"/>
        <w:rPr>
          <w:sz w:val="24"/>
          <w:szCs w:val="24"/>
        </w:rPr>
      </w:pPr>
    </w:p>
    <w:p w:rsidR="00487970" w:rsidRPr="003C4FC6" w:rsidRDefault="00487970" w:rsidP="003A74EF">
      <w:pPr>
        <w:pStyle w:val="BodyTextIndent3"/>
        <w:spacing w:after="0"/>
        <w:ind w:left="0"/>
        <w:jc w:val="center"/>
        <w:rPr>
          <w:b/>
          <w:bCs/>
          <w:sz w:val="28"/>
          <w:szCs w:val="28"/>
        </w:rPr>
      </w:pPr>
      <w:r w:rsidRPr="003C4FC6">
        <w:rPr>
          <w:b/>
          <w:sz w:val="28"/>
          <w:szCs w:val="28"/>
        </w:rPr>
        <w:t>Размеры</w:t>
      </w:r>
    </w:p>
    <w:p w:rsidR="00487970" w:rsidRPr="003C4FC6" w:rsidRDefault="00487970" w:rsidP="003A74EF">
      <w:pPr>
        <w:jc w:val="center"/>
      </w:pPr>
      <w:r w:rsidRPr="003C4FC6">
        <w:rPr>
          <w:bCs/>
        </w:rPr>
        <w:t xml:space="preserve">должностных окладов муниципальных служащих </w:t>
      </w:r>
      <w:r>
        <w:t>Русско-Тювеевского</w:t>
      </w:r>
      <w:r w:rsidRPr="003C4FC6">
        <w:t xml:space="preserve"> сельского поселения Темниковского муниципального района</w:t>
      </w:r>
    </w:p>
    <w:p w:rsidR="00487970" w:rsidRDefault="00487970" w:rsidP="003A74EF">
      <w:pPr>
        <w:pStyle w:val="BodyTextIndent3"/>
        <w:ind w:left="-142" w:firstLine="851"/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2"/>
        <w:gridCol w:w="3112"/>
      </w:tblGrid>
      <w:tr w:rsidR="00487970" w:rsidTr="009D211A">
        <w:tc>
          <w:tcPr>
            <w:tcW w:w="10024" w:type="dxa"/>
            <w:gridSpan w:val="2"/>
          </w:tcPr>
          <w:p w:rsidR="00487970" w:rsidRDefault="00487970" w:rsidP="009D211A">
            <w:pPr>
              <w:pStyle w:val="BodyTextIndent3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Раздел 1.Должности муниципальной службы </w:t>
            </w:r>
            <w:r w:rsidRPr="00E54051">
              <w:rPr>
                <w:sz w:val="24"/>
                <w:szCs w:val="24"/>
              </w:rPr>
              <w:t>Русско-Тювеевского</w:t>
            </w:r>
            <w:r>
              <w:rPr>
                <w:bCs/>
                <w:sz w:val="24"/>
                <w:szCs w:val="24"/>
              </w:rPr>
              <w:t xml:space="preserve"> сельского поселения </w:t>
            </w:r>
          </w:p>
        </w:tc>
      </w:tr>
      <w:tr w:rsidR="00487970" w:rsidTr="009D211A">
        <w:tc>
          <w:tcPr>
            <w:tcW w:w="6912" w:type="dxa"/>
          </w:tcPr>
          <w:p w:rsidR="00487970" w:rsidRDefault="00487970" w:rsidP="009D211A">
            <w:pPr>
              <w:pStyle w:val="BodyTextIndent3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Наименование должностей</w:t>
            </w:r>
          </w:p>
        </w:tc>
        <w:tc>
          <w:tcPr>
            <w:tcW w:w="3112" w:type="dxa"/>
          </w:tcPr>
          <w:p w:rsidR="00487970" w:rsidRDefault="00487970" w:rsidP="009D211A">
            <w:pPr>
              <w:pStyle w:val="BodyTextIndent3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Размер должностного оклада (рублей в месяц)</w:t>
            </w:r>
          </w:p>
        </w:tc>
      </w:tr>
      <w:tr w:rsidR="00487970" w:rsidTr="009D211A">
        <w:tc>
          <w:tcPr>
            <w:tcW w:w="6912" w:type="dxa"/>
          </w:tcPr>
          <w:p w:rsidR="00487970" w:rsidRDefault="00487970" w:rsidP="009D211A">
            <w:pPr>
              <w:pStyle w:val="BodyTextIndent3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3112" w:type="dxa"/>
          </w:tcPr>
          <w:p w:rsidR="00487970" w:rsidRDefault="00487970" w:rsidP="009D211A">
            <w:pPr>
              <w:pStyle w:val="BodyTextIndent3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3795</w:t>
            </w:r>
          </w:p>
        </w:tc>
      </w:tr>
      <w:tr w:rsidR="00487970" w:rsidTr="009D211A">
        <w:tc>
          <w:tcPr>
            <w:tcW w:w="6912" w:type="dxa"/>
          </w:tcPr>
          <w:p w:rsidR="00487970" w:rsidRDefault="00487970" w:rsidP="009D211A">
            <w:pPr>
              <w:pStyle w:val="BodyTextIndent3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сельского поселения </w:t>
            </w:r>
          </w:p>
        </w:tc>
        <w:tc>
          <w:tcPr>
            <w:tcW w:w="3112" w:type="dxa"/>
          </w:tcPr>
          <w:p w:rsidR="00487970" w:rsidRDefault="00487970" w:rsidP="009D211A">
            <w:pPr>
              <w:pStyle w:val="BodyTextIndent3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3302</w:t>
            </w:r>
          </w:p>
        </w:tc>
      </w:tr>
      <w:tr w:rsidR="00487970" w:rsidTr="009D211A">
        <w:tc>
          <w:tcPr>
            <w:tcW w:w="6912" w:type="dxa"/>
          </w:tcPr>
          <w:p w:rsidR="00487970" w:rsidRDefault="00487970" w:rsidP="009D211A">
            <w:pPr>
              <w:pStyle w:val="BodyTextIndent3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3112" w:type="dxa"/>
          </w:tcPr>
          <w:p w:rsidR="00487970" w:rsidRDefault="00487970" w:rsidP="009D211A">
            <w:pPr>
              <w:pStyle w:val="BodyTextIndent3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3302</w:t>
            </w:r>
          </w:p>
        </w:tc>
      </w:tr>
    </w:tbl>
    <w:p w:rsidR="00487970" w:rsidRDefault="00487970" w:rsidP="003A74EF"/>
    <w:p w:rsidR="00487970" w:rsidRDefault="00487970" w:rsidP="003A74EF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>4. Настоящее решение Советов депутатов Русско-Тювеевского сельского поселения</w:t>
      </w:r>
      <w:r w:rsidRPr="006B1DD7">
        <w:t xml:space="preserve"> </w:t>
      </w:r>
      <w:r w:rsidRPr="0040518F">
        <w:t>Темниковского муниципального района</w:t>
      </w:r>
      <w:r>
        <w:t xml:space="preserve"> </w:t>
      </w:r>
      <w:r w:rsidRPr="0040518F">
        <w:t xml:space="preserve"> </w:t>
      </w:r>
      <w:r>
        <w:t xml:space="preserve">вступает в силу со дня его официального опубликования и распространяет свое действие на правоотношения, возникшие с 1 января 2018 года </w:t>
      </w:r>
    </w:p>
    <w:p w:rsidR="00487970" w:rsidRDefault="00487970" w:rsidP="00CF22B9">
      <w:pPr>
        <w:pStyle w:val="Title"/>
        <w:jc w:val="left"/>
        <w:rPr>
          <w:b w:val="0"/>
          <w:bCs w:val="0"/>
          <w:sz w:val="24"/>
          <w:szCs w:val="24"/>
        </w:rPr>
      </w:pPr>
    </w:p>
    <w:p w:rsidR="00487970" w:rsidRDefault="00487970" w:rsidP="00CF22B9">
      <w:pPr>
        <w:rPr>
          <w:b/>
          <w:bCs/>
          <w:color w:val="000000"/>
          <w:spacing w:val="-4"/>
          <w:sz w:val="24"/>
          <w:szCs w:val="24"/>
        </w:rPr>
      </w:pPr>
    </w:p>
    <w:p w:rsidR="00487970" w:rsidRPr="00932BF4" w:rsidRDefault="00487970" w:rsidP="00CF22B9">
      <w:pPr>
        <w:jc w:val="both"/>
      </w:pPr>
      <w:r>
        <w:t xml:space="preserve">И.о.главы </w:t>
      </w:r>
      <w:r w:rsidRPr="006C1380">
        <w:rPr>
          <w:bCs/>
        </w:rPr>
        <w:t>Русско-Тювеевского</w:t>
      </w:r>
    </w:p>
    <w:p w:rsidR="00487970" w:rsidRDefault="00487970" w:rsidP="00E54051">
      <w:pPr>
        <w:jc w:val="both"/>
      </w:pPr>
      <w:r>
        <w:t>с</w:t>
      </w:r>
      <w:r w:rsidRPr="00932BF4">
        <w:t>ельского</w:t>
      </w:r>
      <w:r>
        <w:t xml:space="preserve"> </w:t>
      </w:r>
      <w:r w:rsidRPr="00932BF4">
        <w:t>поселения</w:t>
      </w:r>
      <w:r>
        <w:t xml:space="preserve">                                                                                Ф.Ф.Леонович</w:t>
      </w:r>
    </w:p>
    <w:sectPr w:rsidR="00487970" w:rsidSect="0024773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2B9"/>
    <w:rsid w:val="00011E25"/>
    <w:rsid w:val="00205CE6"/>
    <w:rsid w:val="002140EA"/>
    <w:rsid w:val="00247739"/>
    <w:rsid w:val="003A74EF"/>
    <w:rsid w:val="003C4FC6"/>
    <w:rsid w:val="0040518F"/>
    <w:rsid w:val="00416E72"/>
    <w:rsid w:val="00423CE4"/>
    <w:rsid w:val="00487970"/>
    <w:rsid w:val="005815DF"/>
    <w:rsid w:val="006272A6"/>
    <w:rsid w:val="006B1DD7"/>
    <w:rsid w:val="006C1380"/>
    <w:rsid w:val="007263CB"/>
    <w:rsid w:val="00830611"/>
    <w:rsid w:val="00851E69"/>
    <w:rsid w:val="008E0AF2"/>
    <w:rsid w:val="00932BF4"/>
    <w:rsid w:val="009D211A"/>
    <w:rsid w:val="009E2C5E"/>
    <w:rsid w:val="00B67FDB"/>
    <w:rsid w:val="00CF22B9"/>
    <w:rsid w:val="00E2048C"/>
    <w:rsid w:val="00E46DA4"/>
    <w:rsid w:val="00E54051"/>
    <w:rsid w:val="00E70A0E"/>
    <w:rsid w:val="00F774DF"/>
    <w:rsid w:val="00F805AB"/>
    <w:rsid w:val="00FC0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2B9"/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1"/>
    <w:uiPriority w:val="99"/>
    <w:qFormat/>
    <w:rsid w:val="00CF22B9"/>
    <w:pPr>
      <w:jc w:val="center"/>
    </w:pPr>
    <w:rPr>
      <w:b/>
      <w:bCs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B67FDB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TitleChar1">
    <w:name w:val="Title Char1"/>
    <w:basedOn w:val="DefaultParagraphFont"/>
    <w:link w:val="Title"/>
    <w:uiPriority w:val="99"/>
    <w:locked/>
    <w:rsid w:val="00CF22B9"/>
    <w:rPr>
      <w:rFonts w:cs="Times New Roman"/>
      <w:b/>
      <w:bCs/>
      <w:sz w:val="28"/>
      <w:szCs w:val="28"/>
      <w:lang w:val="ru-RU" w:eastAsia="ru-RU" w:bidi="ar-SA"/>
    </w:rPr>
  </w:style>
  <w:style w:type="paragraph" w:styleId="DocumentMap">
    <w:name w:val="Document Map"/>
    <w:basedOn w:val="Normal"/>
    <w:link w:val="DocumentMapChar"/>
    <w:uiPriority w:val="99"/>
    <w:semiHidden/>
    <w:rsid w:val="00CF22B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67FDB"/>
    <w:rPr>
      <w:rFonts w:cs="Times New Roman"/>
      <w:sz w:val="2"/>
      <w:lang w:eastAsia="en-US"/>
    </w:rPr>
  </w:style>
  <w:style w:type="paragraph" w:styleId="BodyTextIndent3">
    <w:name w:val="Body Text Indent 3"/>
    <w:basedOn w:val="Normal"/>
    <w:link w:val="BodyTextIndent3Char1"/>
    <w:uiPriority w:val="99"/>
    <w:rsid w:val="003A74EF"/>
    <w:pPr>
      <w:spacing w:after="120"/>
      <w:ind w:left="283"/>
    </w:pPr>
    <w:rPr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851E69"/>
    <w:rPr>
      <w:rFonts w:cs="Times New Roman"/>
      <w:sz w:val="16"/>
      <w:szCs w:val="16"/>
      <w:lang w:eastAsia="en-US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3A74EF"/>
    <w:rPr>
      <w:rFonts w:cs="Times New Roman"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484</Words>
  <Characters>2760</Characters>
  <Application>Microsoft Office Outlook</Application>
  <DocSecurity>0</DocSecurity>
  <Lines>0</Lines>
  <Paragraphs>0</Paragraphs>
  <ScaleCrop>false</ScaleCrop>
  <Company>user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zam</cp:lastModifiedBy>
  <cp:revision>5</cp:revision>
  <dcterms:created xsi:type="dcterms:W3CDTF">2018-03-30T08:37:00Z</dcterms:created>
  <dcterms:modified xsi:type="dcterms:W3CDTF">2018-04-02T12:47:00Z</dcterms:modified>
</cp:coreProperties>
</file>