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000" w:rsidRDefault="00983000" w:rsidP="00160E78">
      <w:pPr>
        <w:outlineLvl w:val="0"/>
        <w:rPr>
          <w:szCs w:val="28"/>
        </w:rPr>
      </w:pPr>
    </w:p>
    <w:p w:rsidR="00983000" w:rsidRDefault="00983000" w:rsidP="00160E78">
      <w:pPr>
        <w:jc w:val="center"/>
        <w:outlineLvl w:val="0"/>
        <w:rPr>
          <w:szCs w:val="28"/>
        </w:rPr>
      </w:pPr>
      <w:r>
        <w:rPr>
          <w:szCs w:val="28"/>
        </w:rPr>
        <w:t>СОВЕТ ДЕПУТАТОВ РУССКО-ТЮВЕЕВСКОГО  СЕЛЬСКОГО ПОСЕЛЕНИЯТЕМНИКОВСКОГО МУНИЦИПАЛЬНОГО РАЙОНА</w:t>
      </w:r>
    </w:p>
    <w:p w:rsidR="00983000" w:rsidRDefault="00983000" w:rsidP="00160E78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983000" w:rsidRDefault="00983000" w:rsidP="00160E78">
      <w:pPr>
        <w:jc w:val="center"/>
        <w:rPr>
          <w:szCs w:val="28"/>
        </w:rPr>
      </w:pPr>
    </w:p>
    <w:p w:rsidR="00983000" w:rsidRDefault="00983000" w:rsidP="00160E78">
      <w:pPr>
        <w:jc w:val="center"/>
        <w:rPr>
          <w:szCs w:val="28"/>
        </w:rPr>
      </w:pPr>
    </w:p>
    <w:p w:rsidR="00983000" w:rsidRPr="00990A2C" w:rsidRDefault="00983000" w:rsidP="00160E78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983000" w:rsidRDefault="00983000" w:rsidP="00160E7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83000" w:rsidRPr="00084753" w:rsidRDefault="00983000" w:rsidP="00160E78">
      <w:pPr>
        <w:tabs>
          <w:tab w:val="left" w:pos="3195"/>
        </w:tabs>
        <w:rPr>
          <w:color w:val="FF0000"/>
          <w:szCs w:val="28"/>
        </w:rPr>
      </w:pPr>
      <w:r>
        <w:rPr>
          <w:szCs w:val="28"/>
        </w:rPr>
        <w:t xml:space="preserve">26 апреля 2018 года                                                                                       </w:t>
      </w:r>
      <w:r w:rsidRPr="001C2DC9">
        <w:rPr>
          <w:szCs w:val="28"/>
        </w:rPr>
        <w:t xml:space="preserve">№ </w:t>
      </w:r>
      <w:r>
        <w:rPr>
          <w:szCs w:val="28"/>
        </w:rPr>
        <w:t>66</w:t>
      </w:r>
    </w:p>
    <w:p w:rsidR="00983000" w:rsidRDefault="00983000" w:rsidP="00160E78">
      <w:pPr>
        <w:tabs>
          <w:tab w:val="left" w:pos="3195"/>
        </w:tabs>
        <w:rPr>
          <w:szCs w:val="28"/>
        </w:rPr>
      </w:pPr>
    </w:p>
    <w:p w:rsidR="00983000" w:rsidRDefault="00983000" w:rsidP="00160E78">
      <w:pPr>
        <w:tabs>
          <w:tab w:val="left" w:pos="3195"/>
        </w:tabs>
        <w:jc w:val="center"/>
        <w:rPr>
          <w:szCs w:val="28"/>
        </w:rPr>
      </w:pPr>
      <w:r>
        <w:rPr>
          <w:szCs w:val="28"/>
        </w:rPr>
        <w:t>д.Русское Тювеево</w:t>
      </w:r>
    </w:p>
    <w:p w:rsidR="00983000" w:rsidRDefault="00983000" w:rsidP="00160E78">
      <w:pPr>
        <w:jc w:val="center"/>
      </w:pPr>
    </w:p>
    <w:p w:rsidR="00983000" w:rsidRDefault="00983000" w:rsidP="00160E78">
      <w:pPr>
        <w:jc w:val="center"/>
        <w:rPr>
          <w:szCs w:val="28"/>
        </w:rPr>
      </w:pPr>
      <w:r w:rsidRPr="00912603">
        <w:rPr>
          <w:b/>
          <w:szCs w:val="28"/>
        </w:rPr>
        <w:t xml:space="preserve">Об утверждении  отчета об исполнении бюджета по администрации Русско-Тювеевского  сельского поселения Темниковского  муниципального района Республики Мордовия за </w:t>
      </w:r>
      <w:r>
        <w:rPr>
          <w:b/>
          <w:szCs w:val="28"/>
        </w:rPr>
        <w:t>1 квартал 2018</w:t>
      </w:r>
      <w:r w:rsidRPr="00912603">
        <w:rPr>
          <w:b/>
          <w:szCs w:val="28"/>
        </w:rPr>
        <w:t xml:space="preserve"> год</w:t>
      </w:r>
      <w:r>
        <w:rPr>
          <w:b/>
          <w:szCs w:val="28"/>
        </w:rPr>
        <w:t>а</w:t>
      </w:r>
      <w:r>
        <w:rPr>
          <w:szCs w:val="28"/>
        </w:rPr>
        <w:t>.</w:t>
      </w:r>
    </w:p>
    <w:p w:rsidR="00983000" w:rsidRDefault="00983000" w:rsidP="00160E78">
      <w:pPr>
        <w:pStyle w:val="a0"/>
        <w:jc w:val="both"/>
        <w:rPr>
          <w:rFonts w:ascii="Times New Roman" w:hAnsi="Times New Roman"/>
          <w:b/>
          <w:sz w:val="28"/>
          <w:szCs w:val="28"/>
        </w:rPr>
      </w:pPr>
    </w:p>
    <w:p w:rsidR="00983000" w:rsidRDefault="00983000" w:rsidP="006F3022">
      <w:pPr>
        <w:pStyle w:val="a0"/>
        <w:spacing w:line="360" w:lineRule="auto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6F3022">
        <w:rPr>
          <w:rFonts w:ascii="Times New Roman" w:hAnsi="Times New Roman"/>
          <w:sz w:val="28"/>
          <w:szCs w:val="28"/>
        </w:rPr>
        <w:t xml:space="preserve">Заслушав и обсудив доклад </w:t>
      </w:r>
      <w:r>
        <w:rPr>
          <w:rFonts w:ascii="Times New Roman" w:hAnsi="Times New Roman"/>
          <w:sz w:val="28"/>
          <w:szCs w:val="28"/>
        </w:rPr>
        <w:t>г</w:t>
      </w:r>
      <w:r w:rsidRPr="006F3022">
        <w:rPr>
          <w:rFonts w:ascii="Times New Roman" w:hAnsi="Times New Roman"/>
          <w:sz w:val="28"/>
          <w:szCs w:val="28"/>
        </w:rPr>
        <w:t xml:space="preserve">лавного  бухгалтера </w:t>
      </w:r>
      <w:r>
        <w:rPr>
          <w:rFonts w:ascii="Times New Roman" w:hAnsi="Times New Roman"/>
          <w:sz w:val="28"/>
          <w:szCs w:val="28"/>
        </w:rPr>
        <w:t>Комаровой В.Н.</w:t>
      </w:r>
      <w:r w:rsidRPr="006F3022">
        <w:rPr>
          <w:rFonts w:ascii="Times New Roman" w:hAnsi="Times New Roman"/>
          <w:sz w:val="28"/>
          <w:szCs w:val="28"/>
        </w:rPr>
        <w:t xml:space="preserve"> об </w:t>
      </w:r>
      <w:r>
        <w:rPr>
          <w:rFonts w:ascii="Times New Roman" w:hAnsi="Times New Roman"/>
          <w:sz w:val="28"/>
          <w:szCs w:val="28"/>
        </w:rPr>
        <w:t>и</w:t>
      </w:r>
      <w:r w:rsidRPr="006F3022">
        <w:rPr>
          <w:rFonts w:ascii="Times New Roman" w:hAnsi="Times New Roman"/>
          <w:sz w:val="28"/>
          <w:szCs w:val="28"/>
        </w:rPr>
        <w:t xml:space="preserve">сполнении бюджета </w:t>
      </w:r>
      <w:r>
        <w:rPr>
          <w:rFonts w:ascii="Times New Roman" w:hAnsi="Times New Roman"/>
          <w:sz w:val="28"/>
          <w:szCs w:val="28"/>
        </w:rPr>
        <w:t xml:space="preserve">Русско-Тювеевского сельского поселения </w:t>
      </w:r>
      <w:r w:rsidRPr="006F3022">
        <w:rPr>
          <w:rFonts w:ascii="Times New Roman" w:hAnsi="Times New Roman"/>
          <w:sz w:val="28"/>
          <w:szCs w:val="28"/>
        </w:rPr>
        <w:t xml:space="preserve">Темниковского муниципального района Республики Мордовия за  </w:t>
      </w:r>
      <w:r w:rsidRPr="00890F11">
        <w:rPr>
          <w:rFonts w:ascii="Times New Roman" w:hAnsi="Times New Roman"/>
          <w:szCs w:val="28"/>
        </w:rPr>
        <w:t>1 квартал 2018 года</w:t>
      </w:r>
      <w:r w:rsidRPr="006F3022">
        <w:rPr>
          <w:rFonts w:ascii="Times New Roman" w:hAnsi="Times New Roman"/>
          <w:sz w:val="28"/>
          <w:szCs w:val="28"/>
        </w:rPr>
        <w:t xml:space="preserve"> Совет депутатов </w:t>
      </w:r>
      <w:r>
        <w:rPr>
          <w:rFonts w:ascii="Times New Roman" w:hAnsi="Times New Roman"/>
          <w:sz w:val="28"/>
          <w:szCs w:val="28"/>
        </w:rPr>
        <w:t>Русско-Тювеев</w:t>
      </w:r>
      <w:r w:rsidRPr="006F3022">
        <w:rPr>
          <w:rFonts w:ascii="Times New Roman" w:hAnsi="Times New Roman"/>
          <w:sz w:val="28"/>
          <w:szCs w:val="28"/>
        </w:rPr>
        <w:t>ского  сельского поселения</w:t>
      </w:r>
      <w:r>
        <w:rPr>
          <w:rFonts w:ascii="Times New Roman" w:hAnsi="Times New Roman"/>
          <w:sz w:val="28"/>
          <w:szCs w:val="28"/>
        </w:rPr>
        <w:t xml:space="preserve">             </w:t>
      </w:r>
    </w:p>
    <w:p w:rsidR="00983000" w:rsidRPr="00890F11" w:rsidRDefault="00983000" w:rsidP="006F3022">
      <w:pPr>
        <w:pStyle w:val="a0"/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890F11">
        <w:rPr>
          <w:rFonts w:ascii="Times New Roman" w:hAnsi="Times New Roman"/>
          <w:b/>
          <w:sz w:val="28"/>
          <w:szCs w:val="28"/>
        </w:rPr>
        <w:t>р е ш и л:</w:t>
      </w:r>
    </w:p>
    <w:p w:rsidR="00983000" w:rsidRDefault="00983000" w:rsidP="009E70AE">
      <w:pPr>
        <w:spacing w:line="360" w:lineRule="auto"/>
        <w:jc w:val="both"/>
      </w:pPr>
      <w:r>
        <w:rPr>
          <w:color w:val="000000"/>
          <w:szCs w:val="28"/>
        </w:rPr>
        <w:t xml:space="preserve"> </w:t>
      </w:r>
      <w:r>
        <w:t xml:space="preserve">         1.</w:t>
      </w:r>
      <w:r w:rsidRPr="0042130F">
        <w:t xml:space="preserve"> Утвердить о</w:t>
      </w:r>
      <w:r>
        <w:t>тчет об исполнении бюджета по администрации Русско-Тювеевского  сельского поселения Темниковского  муниципального района Республики Мордовия за</w:t>
      </w:r>
      <w:r w:rsidRPr="006F3022">
        <w:rPr>
          <w:szCs w:val="28"/>
        </w:rPr>
        <w:t xml:space="preserve">  </w:t>
      </w:r>
      <w:r w:rsidRPr="00890F11">
        <w:rPr>
          <w:szCs w:val="28"/>
        </w:rPr>
        <w:t>1 квартал 2018 года</w:t>
      </w:r>
      <w:r>
        <w:t xml:space="preserve"> (см.приложение )</w:t>
      </w:r>
      <w:r w:rsidRPr="00B470BE">
        <w:t xml:space="preserve"> </w:t>
      </w:r>
    </w:p>
    <w:p w:rsidR="00983000" w:rsidRPr="00B470BE" w:rsidRDefault="00983000" w:rsidP="009E70AE">
      <w:pPr>
        <w:pStyle w:val="a0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70BE">
        <w:rPr>
          <w:rFonts w:ascii="Times New Roman" w:hAnsi="Times New Roman"/>
          <w:sz w:val="28"/>
          <w:szCs w:val="28"/>
        </w:rPr>
        <w:t xml:space="preserve">2. Опубликовать настоящее решение в  информационном бюллетене и разместить на официальном сайте  администрации </w:t>
      </w:r>
      <w:r w:rsidRPr="00B470BE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B470BE">
        <w:rPr>
          <w:rFonts w:ascii="Times New Roman" w:hAnsi="Times New Roman"/>
          <w:sz w:val="28"/>
          <w:szCs w:val="28"/>
        </w:rPr>
        <w:t xml:space="preserve">  сельского поселения в сети «Интернет»</w:t>
      </w:r>
      <w:r>
        <w:rPr>
          <w:rFonts w:ascii="Times New Roman" w:hAnsi="Times New Roman"/>
          <w:sz w:val="28"/>
          <w:szCs w:val="28"/>
        </w:rPr>
        <w:t>.</w:t>
      </w:r>
    </w:p>
    <w:p w:rsidR="00983000" w:rsidRDefault="00983000" w:rsidP="00160E78">
      <w:pPr>
        <w:ind w:right="-82" w:firstLine="709"/>
        <w:jc w:val="both"/>
        <w:rPr>
          <w:szCs w:val="28"/>
        </w:rPr>
      </w:pPr>
    </w:p>
    <w:p w:rsidR="00983000" w:rsidRDefault="00983000" w:rsidP="00160E78">
      <w:pPr>
        <w:rPr>
          <w:szCs w:val="28"/>
        </w:rPr>
      </w:pPr>
    </w:p>
    <w:p w:rsidR="00983000" w:rsidRDefault="00983000" w:rsidP="00160E78">
      <w:pPr>
        <w:rPr>
          <w:szCs w:val="28"/>
        </w:rPr>
      </w:pPr>
    </w:p>
    <w:p w:rsidR="00983000" w:rsidRDefault="00983000" w:rsidP="00160E78">
      <w:pPr>
        <w:rPr>
          <w:szCs w:val="28"/>
        </w:rPr>
      </w:pPr>
    </w:p>
    <w:p w:rsidR="00983000" w:rsidRDefault="00983000" w:rsidP="00160E78">
      <w:pPr>
        <w:rPr>
          <w:szCs w:val="28"/>
        </w:rPr>
      </w:pPr>
      <w:r w:rsidRPr="00E54197">
        <w:rPr>
          <w:szCs w:val="28"/>
        </w:rPr>
        <w:t>И.о.главы Русско-Тювеевского</w:t>
      </w:r>
      <w:r>
        <w:rPr>
          <w:szCs w:val="28"/>
        </w:rPr>
        <w:t xml:space="preserve">  </w:t>
      </w:r>
    </w:p>
    <w:p w:rsidR="00983000" w:rsidRDefault="00983000" w:rsidP="00160E78">
      <w:pPr>
        <w:rPr>
          <w:szCs w:val="28"/>
        </w:rPr>
      </w:pPr>
      <w:r w:rsidRPr="00E54197">
        <w:rPr>
          <w:szCs w:val="28"/>
        </w:rPr>
        <w:t xml:space="preserve">сельского </w:t>
      </w:r>
      <w:r>
        <w:rPr>
          <w:szCs w:val="28"/>
        </w:rPr>
        <w:t>п</w:t>
      </w:r>
      <w:r w:rsidRPr="00E54197">
        <w:rPr>
          <w:szCs w:val="28"/>
        </w:rPr>
        <w:t>оселения</w:t>
      </w:r>
      <w:r>
        <w:rPr>
          <w:szCs w:val="28"/>
        </w:rPr>
        <w:t xml:space="preserve">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Ф.Ф.Леонович</w:t>
      </w:r>
    </w:p>
    <w:p w:rsidR="00983000" w:rsidRDefault="00983000" w:rsidP="00160E78">
      <w:pPr>
        <w:rPr>
          <w:szCs w:val="28"/>
        </w:rPr>
      </w:pPr>
    </w:p>
    <w:p w:rsidR="00983000" w:rsidRDefault="00983000" w:rsidP="00160E78">
      <w:pPr>
        <w:rPr>
          <w:szCs w:val="28"/>
        </w:rPr>
      </w:pPr>
    </w:p>
    <w:p w:rsidR="00983000" w:rsidRDefault="00983000" w:rsidP="00160E78">
      <w:pPr>
        <w:rPr>
          <w:szCs w:val="28"/>
        </w:rPr>
      </w:pPr>
    </w:p>
    <w:p w:rsidR="00983000" w:rsidRDefault="00983000" w:rsidP="00160E78">
      <w:pPr>
        <w:rPr>
          <w:szCs w:val="28"/>
        </w:rPr>
      </w:pPr>
    </w:p>
    <w:p w:rsidR="00983000" w:rsidRDefault="00983000" w:rsidP="00160E78">
      <w:pPr>
        <w:rPr>
          <w:szCs w:val="28"/>
        </w:rPr>
      </w:pPr>
    </w:p>
    <w:p w:rsidR="00983000" w:rsidRDefault="00983000" w:rsidP="00160E78">
      <w:pPr>
        <w:rPr>
          <w:szCs w:val="28"/>
        </w:rPr>
        <w:sectPr w:rsidR="00983000" w:rsidSect="00045A0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14551" w:type="dxa"/>
        <w:tblInd w:w="86" w:type="dxa"/>
        <w:tblLook w:val="0000"/>
      </w:tblPr>
      <w:tblGrid>
        <w:gridCol w:w="1970"/>
        <w:gridCol w:w="235"/>
        <w:gridCol w:w="842"/>
        <w:gridCol w:w="575"/>
        <w:gridCol w:w="465"/>
        <w:gridCol w:w="604"/>
        <w:gridCol w:w="323"/>
        <w:gridCol w:w="323"/>
        <w:gridCol w:w="235"/>
        <w:gridCol w:w="548"/>
        <w:gridCol w:w="465"/>
        <w:gridCol w:w="1330"/>
        <w:gridCol w:w="1228"/>
        <w:gridCol w:w="1166"/>
        <w:gridCol w:w="1218"/>
        <w:gridCol w:w="1837"/>
        <w:gridCol w:w="1336"/>
      </w:tblGrid>
      <w:tr w:rsidR="00983000" w:rsidRPr="00646A53" w:rsidTr="00646A53">
        <w:trPr>
          <w:trHeight w:val="240"/>
        </w:trPr>
        <w:tc>
          <w:tcPr>
            <w:tcW w:w="13306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ОТЧЕТ  ОБ  ИСПОЛНЕНИИ БЮДЖЕТА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83000" w:rsidRPr="00646A53" w:rsidTr="00646A53">
        <w:trPr>
          <w:trHeight w:val="240"/>
        </w:trPr>
        <w:tc>
          <w:tcPr>
            <w:tcW w:w="13306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83000" w:rsidRPr="00646A53" w:rsidTr="00646A53">
        <w:trPr>
          <w:trHeight w:val="240"/>
        </w:trPr>
        <w:tc>
          <w:tcPr>
            <w:tcW w:w="13306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83000" w:rsidRPr="00646A53" w:rsidTr="00646A53">
        <w:trPr>
          <w:trHeight w:val="240"/>
        </w:trPr>
        <w:tc>
          <w:tcPr>
            <w:tcW w:w="13306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ГЛАВНОГО АДМИНИСТРАТОРА, АДМИНИСТРАТОРА ДОХОДОВ БЮДЖЕТА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983000" w:rsidRPr="00646A53" w:rsidRDefault="00983000" w:rsidP="00646A53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КОДЫ</w:t>
            </w:r>
          </w:p>
        </w:tc>
      </w:tr>
      <w:tr w:rsidR="00983000" w:rsidRPr="00646A53" w:rsidTr="00646A53">
        <w:trPr>
          <w:trHeight w:val="222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Форма по ОКУД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83000" w:rsidRPr="00646A53" w:rsidRDefault="00983000" w:rsidP="00646A53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0503127</w:t>
            </w:r>
          </w:p>
        </w:tc>
      </w:tr>
      <w:tr w:rsidR="00983000" w:rsidRPr="00646A53" w:rsidTr="00646A53">
        <w:trPr>
          <w:trHeight w:val="222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8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на</w:t>
            </w:r>
          </w:p>
        </w:tc>
        <w:tc>
          <w:tcPr>
            <w:tcW w:w="17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 xml:space="preserve">«01» апреля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646A53">
                <w:rPr>
                  <w:rFonts w:ascii="Arial" w:hAnsi="Arial" w:cs="Arial"/>
                  <w:sz w:val="16"/>
                  <w:szCs w:val="16"/>
                  <w:lang w:eastAsia="ru-RU"/>
                </w:rPr>
                <w:t>2018 г</w:t>
              </w:r>
            </w:smartTag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Дата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983000" w:rsidRPr="00646A53" w:rsidRDefault="00983000" w:rsidP="00646A53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01.04.2018</w:t>
            </w:r>
          </w:p>
        </w:tc>
      </w:tr>
      <w:tr w:rsidR="00983000" w:rsidRPr="00646A53" w:rsidTr="00646A53">
        <w:trPr>
          <w:trHeight w:val="222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3000" w:rsidRPr="00646A53" w:rsidRDefault="00983000" w:rsidP="00646A53">
            <w:pPr>
              <w:ind w:firstLineChars="100" w:firstLine="38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CCFFFF" w:fill="CCFFFF"/>
            <w:noWrap/>
            <w:vAlign w:val="bottom"/>
          </w:tcPr>
          <w:p w:rsidR="00983000" w:rsidRPr="00646A53" w:rsidRDefault="00983000" w:rsidP="00646A53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83000" w:rsidRPr="00646A53" w:rsidTr="00646A53">
        <w:trPr>
          <w:trHeight w:val="439"/>
        </w:trPr>
        <w:tc>
          <w:tcPr>
            <w:tcW w:w="5739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613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CFFFF"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по ОКПО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983000" w:rsidRPr="00646A53" w:rsidRDefault="00983000" w:rsidP="00646A53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04303157</w:t>
            </w:r>
          </w:p>
        </w:tc>
      </w:tr>
      <w:tr w:rsidR="00983000" w:rsidRPr="00646A53" w:rsidTr="00646A53">
        <w:trPr>
          <w:trHeight w:val="439"/>
        </w:trPr>
        <w:tc>
          <w:tcPr>
            <w:tcW w:w="5739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 xml:space="preserve">главный администратор, администратор источников финансирования </w:t>
            </w: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дефицита бюджета</w:t>
            </w:r>
          </w:p>
        </w:tc>
        <w:tc>
          <w:tcPr>
            <w:tcW w:w="5613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Глава по БК</w:t>
            </w:r>
          </w:p>
        </w:tc>
        <w:tc>
          <w:tcPr>
            <w:tcW w:w="12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983000" w:rsidRPr="00646A53" w:rsidRDefault="00983000" w:rsidP="00646A53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</w:tr>
      <w:tr w:rsidR="00983000" w:rsidRPr="00646A53" w:rsidTr="00646A53">
        <w:trPr>
          <w:trHeight w:val="222"/>
        </w:trPr>
        <w:tc>
          <w:tcPr>
            <w:tcW w:w="306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бюджета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13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по ОКТМО</w:t>
            </w:r>
          </w:p>
        </w:tc>
        <w:tc>
          <w:tcPr>
            <w:tcW w:w="12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983000" w:rsidRPr="00646A53" w:rsidRDefault="00983000" w:rsidP="00646A53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89249824001</w:t>
            </w:r>
          </w:p>
        </w:tc>
      </w:tr>
      <w:tr w:rsidR="00983000" w:rsidRPr="00646A53" w:rsidTr="00646A53">
        <w:trPr>
          <w:trHeight w:val="222"/>
        </w:trPr>
        <w:tc>
          <w:tcPr>
            <w:tcW w:w="36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Периодичность: месячная,квартальная, годовая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983000" w:rsidRPr="00646A53" w:rsidRDefault="00983000" w:rsidP="00646A53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83000" w:rsidRPr="00646A53" w:rsidTr="00646A53">
        <w:trPr>
          <w:trHeight w:val="222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Единица измерения: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по ОКЕИ</w:t>
            </w:r>
          </w:p>
        </w:tc>
        <w:tc>
          <w:tcPr>
            <w:tcW w:w="12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983000" w:rsidRPr="00646A53" w:rsidRDefault="00983000" w:rsidP="00646A53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383</w:t>
            </w:r>
          </w:p>
        </w:tc>
      </w:tr>
      <w:tr w:rsidR="00983000" w:rsidRPr="00646A53" w:rsidTr="00646A53">
        <w:trPr>
          <w:trHeight w:val="222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83000" w:rsidRPr="00646A53" w:rsidTr="00646A53">
        <w:trPr>
          <w:trHeight w:val="259"/>
        </w:trPr>
        <w:tc>
          <w:tcPr>
            <w:tcW w:w="14551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1. Доходы бюджета</w:t>
            </w:r>
          </w:p>
        </w:tc>
      </w:tr>
      <w:tr w:rsidR="00983000" w:rsidRPr="00646A53" w:rsidTr="00646A53">
        <w:trPr>
          <w:trHeight w:val="222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83000" w:rsidRPr="00646A53" w:rsidTr="00646A53">
        <w:trPr>
          <w:trHeight w:val="222"/>
        </w:trPr>
        <w:tc>
          <w:tcPr>
            <w:tcW w:w="306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Код</w:t>
            </w: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стро-</w:t>
            </w: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245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Код дохода</w:t>
            </w: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57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2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Неисполненные</w:t>
            </w:r>
          </w:p>
        </w:tc>
      </w:tr>
      <w:tr w:rsidR="00983000" w:rsidRPr="00646A53" w:rsidTr="00646A53">
        <w:trPr>
          <w:trHeight w:val="439"/>
        </w:trPr>
        <w:tc>
          <w:tcPr>
            <w:tcW w:w="306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назначения</w:t>
            </w:r>
          </w:p>
        </w:tc>
      </w:tr>
      <w:tr w:rsidR="00983000" w:rsidRPr="00646A53" w:rsidTr="00646A53">
        <w:trPr>
          <w:trHeight w:val="222"/>
        </w:trPr>
        <w:tc>
          <w:tcPr>
            <w:tcW w:w="306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5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</w:tr>
      <w:tr w:rsidR="00983000" w:rsidRPr="00646A53" w:rsidTr="00646A53">
        <w:trPr>
          <w:trHeight w:val="240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Доходы бюджета — всего</w:t>
            </w:r>
          </w:p>
        </w:tc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58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1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2 602 700,00</w:t>
            </w:r>
          </w:p>
        </w:tc>
        <w:tc>
          <w:tcPr>
            <w:tcW w:w="13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525 949,50</w:t>
            </w:r>
          </w:p>
        </w:tc>
        <w:tc>
          <w:tcPr>
            <w:tcW w:w="123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525 949,50</w:t>
            </w:r>
          </w:p>
        </w:tc>
        <w:tc>
          <w:tcPr>
            <w:tcW w:w="12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</w:tr>
      <w:tr w:rsidR="00983000" w:rsidRPr="00646A53" w:rsidTr="00646A53">
        <w:trPr>
          <w:trHeight w:val="222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983000" w:rsidRPr="00646A53" w:rsidRDefault="00983000" w:rsidP="00646A53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588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83000" w:rsidRPr="00646A53" w:rsidTr="00646A53">
        <w:trPr>
          <w:trHeight w:val="2659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2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5 961,62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5 961,62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4 038,38</w:t>
            </w:r>
          </w:p>
        </w:tc>
      </w:tr>
      <w:tr w:rsidR="00983000" w:rsidRPr="00646A53" w:rsidTr="00646A53">
        <w:trPr>
          <w:trHeight w:val="1999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2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0,51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0,51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4 999,49</w:t>
            </w:r>
          </w:p>
        </w:tc>
      </w:tr>
      <w:tr w:rsidR="00983000" w:rsidRPr="00646A53" w:rsidTr="00646A53">
        <w:trPr>
          <w:trHeight w:val="2659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2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125,86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125,86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5 874,14</w:t>
            </w:r>
          </w:p>
        </w:tc>
      </w:tr>
      <w:tr w:rsidR="00983000" w:rsidRPr="00646A53" w:rsidTr="00646A53">
        <w:trPr>
          <w:trHeight w:val="1999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2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1010203001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7 600,00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7 600,00</w:t>
            </w:r>
          </w:p>
        </w:tc>
      </w:tr>
      <w:tr w:rsidR="00983000" w:rsidRPr="00646A53" w:rsidTr="00646A53">
        <w:trPr>
          <w:trHeight w:val="1782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2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1060103010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31 200,00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1 840,00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1 840,00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29 360,00</w:t>
            </w:r>
          </w:p>
        </w:tc>
      </w:tr>
      <w:tr w:rsidR="00983000" w:rsidRPr="00646A53" w:rsidTr="00646A53">
        <w:trPr>
          <w:trHeight w:val="1339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2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1060103010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74,13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74,13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983000" w:rsidRPr="00646A53" w:rsidTr="00646A53">
        <w:trPr>
          <w:trHeight w:val="1560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2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1060603310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285 200,00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74 135,00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74 135,00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211 065,00</w:t>
            </w:r>
          </w:p>
        </w:tc>
      </w:tr>
      <w:tr w:rsidR="00983000" w:rsidRPr="00646A53" w:rsidTr="00646A53">
        <w:trPr>
          <w:trHeight w:val="1122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2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1060603310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1 932,56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1 932,56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983000" w:rsidRPr="00646A53" w:rsidTr="00646A53">
        <w:trPr>
          <w:trHeight w:val="1560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2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1060604310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11 517,42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11 517,42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983000" w:rsidRPr="00646A53" w:rsidTr="00646A53">
        <w:trPr>
          <w:trHeight w:val="1122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2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1060604310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244,46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244,46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983000" w:rsidRPr="00646A53" w:rsidTr="00646A53">
        <w:trPr>
          <w:trHeight w:val="1782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2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1110904510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72 400,00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31 546,94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31 546,94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40 853,06</w:t>
            </w:r>
          </w:p>
        </w:tc>
      </w:tr>
      <w:tr w:rsidR="00983000" w:rsidRPr="00646A53" w:rsidTr="00646A53">
        <w:trPr>
          <w:trHeight w:val="660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2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2021500110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122 000,00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88 800,00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88 800,00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33 200,00</w:t>
            </w:r>
          </w:p>
        </w:tc>
      </w:tr>
      <w:tr w:rsidR="00983000" w:rsidRPr="00646A53" w:rsidTr="00646A53">
        <w:trPr>
          <w:trHeight w:val="439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2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2022999910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1 797 800,00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275 900,00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275 900,00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1 521 900,00</w:t>
            </w:r>
          </w:p>
        </w:tc>
      </w:tr>
      <w:tr w:rsidR="00983000" w:rsidRPr="00646A53" w:rsidTr="00646A53">
        <w:trPr>
          <w:trHeight w:val="882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2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2023002410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983000" w:rsidRPr="00646A53" w:rsidTr="00646A53">
        <w:trPr>
          <w:trHeight w:val="882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 7715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2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2023002410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7715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</w:tr>
      <w:tr w:rsidR="00983000" w:rsidRPr="00646A53" w:rsidTr="00646A53">
        <w:trPr>
          <w:trHeight w:val="1122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5118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2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2023511810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5118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62 200,00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13 671,00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13 671,00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48 529,00</w:t>
            </w:r>
          </w:p>
        </w:tc>
      </w:tr>
      <w:tr w:rsidR="00983000" w:rsidRPr="00646A53" w:rsidTr="00646A53">
        <w:trPr>
          <w:trHeight w:val="1782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2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2024001410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203 100,00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183 100,00</w:t>
            </w:r>
          </w:p>
        </w:tc>
      </w:tr>
      <w:tr w:rsidR="00983000" w:rsidRPr="00646A53" w:rsidTr="00646A53">
        <w:trPr>
          <w:trHeight w:val="240"/>
        </w:trPr>
        <w:tc>
          <w:tcPr>
            <w:tcW w:w="14551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2. Расходы бюджета</w:t>
            </w:r>
          </w:p>
        </w:tc>
      </w:tr>
      <w:tr w:rsidR="00983000" w:rsidRPr="00646A53" w:rsidTr="00646A53">
        <w:trPr>
          <w:trHeight w:val="222"/>
        </w:trPr>
        <w:tc>
          <w:tcPr>
            <w:tcW w:w="306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Код</w:t>
            </w: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стро-</w:t>
            </w: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245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Код расхода</w:t>
            </w: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3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Лимиты бюджетных обязательств</w:t>
            </w:r>
          </w:p>
        </w:tc>
        <w:tc>
          <w:tcPr>
            <w:tcW w:w="57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Исполнено</w:t>
            </w:r>
          </w:p>
        </w:tc>
      </w:tr>
      <w:tr w:rsidR="00983000" w:rsidRPr="00646A53" w:rsidTr="00646A53">
        <w:trPr>
          <w:trHeight w:val="660"/>
        </w:trPr>
        <w:tc>
          <w:tcPr>
            <w:tcW w:w="306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итого</w:t>
            </w:r>
          </w:p>
        </w:tc>
      </w:tr>
      <w:tr w:rsidR="00983000" w:rsidRPr="00646A53" w:rsidTr="00646A53">
        <w:trPr>
          <w:trHeight w:val="222"/>
        </w:trPr>
        <w:tc>
          <w:tcPr>
            <w:tcW w:w="306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5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</w:tr>
      <w:tr w:rsidR="00983000" w:rsidRPr="00646A53" w:rsidTr="00646A53">
        <w:trPr>
          <w:trHeight w:val="240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Расходы бюджета — всего</w:t>
            </w:r>
          </w:p>
        </w:tc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58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1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2 607 700,00</w:t>
            </w:r>
          </w:p>
        </w:tc>
        <w:tc>
          <w:tcPr>
            <w:tcW w:w="13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2 607 700,00</w:t>
            </w:r>
          </w:p>
        </w:tc>
        <w:tc>
          <w:tcPr>
            <w:tcW w:w="123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414 713,37</w:t>
            </w:r>
          </w:p>
        </w:tc>
        <w:tc>
          <w:tcPr>
            <w:tcW w:w="129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414 713,37</w:t>
            </w:r>
          </w:p>
        </w:tc>
      </w:tr>
      <w:tr w:rsidR="00983000" w:rsidRPr="00646A53" w:rsidTr="00646A53">
        <w:trPr>
          <w:trHeight w:val="222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983000" w:rsidRPr="00646A53" w:rsidRDefault="00983000" w:rsidP="00646A53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58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83000" w:rsidRPr="00646A53" w:rsidTr="00646A53">
        <w:trPr>
          <w:trHeight w:val="222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5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478,83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478,83</w:t>
            </w:r>
          </w:p>
        </w:tc>
      </w:tr>
      <w:tr w:rsidR="00983000" w:rsidRPr="00646A53" w:rsidTr="00646A53">
        <w:trPr>
          <w:trHeight w:val="1999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5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227 600,00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227 600,00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40 184,00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40 184,00</w:t>
            </w:r>
          </w:p>
        </w:tc>
      </w:tr>
      <w:tr w:rsidR="00983000" w:rsidRPr="00646A53" w:rsidTr="00646A53">
        <w:trPr>
          <w:trHeight w:val="222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5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68 700,00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68 700,00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11 656,74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11 656,74</w:t>
            </w:r>
          </w:p>
        </w:tc>
      </w:tr>
      <w:tr w:rsidR="00983000" w:rsidRPr="00646A53" w:rsidTr="00646A53">
        <w:trPr>
          <w:trHeight w:val="222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19203</w:t>
            </w:r>
          </w:p>
        </w:tc>
        <w:tc>
          <w:tcPr>
            <w:tcW w:w="5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983000" w:rsidRPr="00646A53" w:rsidTr="00646A53">
        <w:trPr>
          <w:trHeight w:val="222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5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10 756,03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10 756,03</w:t>
            </w:r>
          </w:p>
        </w:tc>
      </w:tr>
      <w:tr w:rsidR="00983000" w:rsidRPr="00646A53" w:rsidTr="00646A53">
        <w:trPr>
          <w:trHeight w:val="222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5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52 350,00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52 350,00</w:t>
            </w:r>
          </w:p>
        </w:tc>
      </w:tr>
      <w:tr w:rsidR="00983000" w:rsidRPr="00646A53" w:rsidTr="00646A53">
        <w:trPr>
          <w:trHeight w:val="222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5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35 646,00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35 646,00</w:t>
            </w:r>
          </w:p>
        </w:tc>
      </w:tr>
      <w:tr w:rsidR="00983000" w:rsidRPr="00646A53" w:rsidTr="00646A53">
        <w:trPr>
          <w:trHeight w:val="222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5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37 500,00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37 500,00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1 246,00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1 246,00</w:t>
            </w:r>
          </w:p>
        </w:tc>
      </w:tr>
      <w:tr w:rsidR="00983000" w:rsidRPr="00646A53" w:rsidTr="00646A53">
        <w:trPr>
          <w:trHeight w:val="222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5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1 416,80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1 416,80</w:t>
            </w:r>
          </w:p>
        </w:tc>
      </w:tr>
      <w:tr w:rsidR="00983000" w:rsidRPr="00646A53" w:rsidTr="00646A53">
        <w:trPr>
          <w:trHeight w:val="1999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5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373 100,00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373 100,00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61 130,00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61 130,00</w:t>
            </w:r>
          </w:p>
        </w:tc>
      </w:tr>
      <w:tr w:rsidR="00983000" w:rsidRPr="00646A53" w:rsidTr="00646A53">
        <w:trPr>
          <w:trHeight w:val="222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5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112 700,00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112 700,00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7 717,96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7 717,96</w:t>
            </w:r>
          </w:p>
        </w:tc>
      </w:tr>
      <w:tr w:rsidR="00983000" w:rsidRPr="00646A53" w:rsidTr="00646A53">
        <w:trPr>
          <w:trHeight w:val="222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5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188 400,00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188 400,00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21 642,22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21 642,22</w:t>
            </w:r>
          </w:p>
        </w:tc>
      </w:tr>
      <w:tr w:rsidR="00983000" w:rsidRPr="00646A53" w:rsidTr="00646A53">
        <w:trPr>
          <w:trHeight w:val="1999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5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42 000,00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42 000,00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10 500,00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10 500,00</w:t>
            </w:r>
          </w:p>
        </w:tc>
      </w:tr>
      <w:tr w:rsidR="00983000" w:rsidRPr="00646A53" w:rsidTr="00646A53">
        <w:trPr>
          <w:trHeight w:val="222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5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12 700,00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12 700,00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3 171,00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3 171,00</w:t>
            </w:r>
          </w:p>
        </w:tc>
      </w:tr>
      <w:tr w:rsidR="00983000" w:rsidRPr="00646A53" w:rsidTr="00646A53">
        <w:trPr>
          <w:trHeight w:val="222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5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983000" w:rsidRPr="00646A53" w:rsidTr="00646A53">
        <w:trPr>
          <w:trHeight w:val="222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0409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13001</w:t>
            </w:r>
          </w:p>
        </w:tc>
        <w:tc>
          <w:tcPr>
            <w:tcW w:w="5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42010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203 100,00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203 100,00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13 671,00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13 671,00</w:t>
            </w:r>
          </w:p>
        </w:tc>
      </w:tr>
      <w:tr w:rsidR="00983000" w:rsidRPr="00646A53" w:rsidTr="00646A53">
        <w:trPr>
          <w:trHeight w:val="222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0501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5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152 400,00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152 400,00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983000" w:rsidRPr="00646A53" w:rsidTr="00646A53">
        <w:trPr>
          <w:trHeight w:val="222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5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246 900,00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246 900,00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983000" w:rsidRPr="00646A53" w:rsidTr="00646A53">
        <w:trPr>
          <w:trHeight w:val="1339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Взнос в уставный капитал открытого акционерного общества «Всероссийский научный центр по безопасности биологически активных веществ», г. Старая Купавна, Московская область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5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61140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5 078,27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5 078,27</w:t>
            </w:r>
          </w:p>
        </w:tc>
      </w:tr>
      <w:tr w:rsidR="00983000" w:rsidRPr="00646A53" w:rsidTr="00646A53">
        <w:trPr>
          <w:trHeight w:val="1339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Взнос в уставный капитал открытого акционерного общества «Всероссийский научный центр по безопасности биологически активных веществ», г. Старая Купавна, Московская область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5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873 900,00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873 900,00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128 000,00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128 000,00</w:t>
            </w:r>
          </w:p>
        </w:tc>
      </w:tr>
      <w:tr w:rsidR="00983000" w:rsidRPr="00646A53" w:rsidTr="00646A53">
        <w:trPr>
          <w:trHeight w:val="222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83000" w:rsidRPr="00646A53" w:rsidRDefault="00983000" w:rsidP="00646A53">
            <w:pPr>
              <w:ind w:firstLineChars="200" w:firstLine="76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1001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5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61 000,00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61 000,00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10 068,52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10 068,52</w:t>
            </w:r>
          </w:p>
        </w:tc>
      </w:tr>
      <w:tr w:rsidR="00983000" w:rsidRPr="00646A53" w:rsidTr="00646A53">
        <w:trPr>
          <w:trHeight w:val="480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Результат исполнения бюджета (дефицит / профицит )</w:t>
            </w:r>
          </w:p>
        </w:tc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458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1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3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111 236,13</w:t>
            </w:r>
          </w:p>
        </w:tc>
        <w:tc>
          <w:tcPr>
            <w:tcW w:w="129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111 236,13</w:t>
            </w:r>
          </w:p>
        </w:tc>
      </w:tr>
      <w:tr w:rsidR="00983000" w:rsidRPr="00646A53" w:rsidTr="00646A53">
        <w:trPr>
          <w:trHeight w:val="222"/>
        </w:trPr>
        <w:tc>
          <w:tcPr>
            <w:tcW w:w="306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88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58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0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35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90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83000" w:rsidRPr="00646A53" w:rsidTr="00646A53">
        <w:trPr>
          <w:trHeight w:val="240"/>
        </w:trPr>
        <w:tc>
          <w:tcPr>
            <w:tcW w:w="13306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83000" w:rsidRPr="00646A53" w:rsidTr="00646A53">
        <w:trPr>
          <w:trHeight w:val="222"/>
        </w:trPr>
        <w:tc>
          <w:tcPr>
            <w:tcW w:w="306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Код</w:t>
            </w: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стро-</w:t>
            </w: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245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Код источника финансирования</w:t>
            </w: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57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2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Неисполненные</w:t>
            </w:r>
          </w:p>
        </w:tc>
      </w:tr>
      <w:tr w:rsidR="00983000" w:rsidRPr="00646A53" w:rsidTr="00646A53">
        <w:trPr>
          <w:trHeight w:val="439"/>
        </w:trPr>
        <w:tc>
          <w:tcPr>
            <w:tcW w:w="306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назначения</w:t>
            </w:r>
          </w:p>
        </w:tc>
      </w:tr>
      <w:tr w:rsidR="00983000" w:rsidRPr="00646A53" w:rsidTr="00646A53">
        <w:trPr>
          <w:trHeight w:val="222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5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</w:tr>
      <w:tr w:rsidR="00983000" w:rsidRPr="00646A53" w:rsidTr="00646A53">
        <w:trPr>
          <w:trHeight w:val="480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Источники финансирования дефицита бюджета — всего</w:t>
            </w:r>
          </w:p>
        </w:tc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458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1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-111 236,13</w:t>
            </w:r>
          </w:p>
        </w:tc>
        <w:tc>
          <w:tcPr>
            <w:tcW w:w="123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-111 236,13</w:t>
            </w:r>
          </w:p>
        </w:tc>
        <w:tc>
          <w:tcPr>
            <w:tcW w:w="12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983000" w:rsidRPr="00646A53" w:rsidTr="00646A53">
        <w:trPr>
          <w:trHeight w:val="240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983000" w:rsidRPr="00646A53" w:rsidRDefault="00983000" w:rsidP="00646A53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588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58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83000" w:rsidRPr="00646A53" w:rsidTr="00646A53">
        <w:trPr>
          <w:trHeight w:val="480"/>
        </w:trPr>
        <w:tc>
          <w:tcPr>
            <w:tcW w:w="306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83000" w:rsidRPr="00646A53" w:rsidRDefault="00983000" w:rsidP="00646A53">
            <w:pPr>
              <w:ind w:firstLineChars="200" w:firstLine="86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58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45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983000" w:rsidRPr="00646A53" w:rsidTr="00646A53">
        <w:trPr>
          <w:trHeight w:val="240"/>
        </w:trPr>
        <w:tc>
          <w:tcPr>
            <w:tcW w:w="306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000" w:rsidRPr="00646A53" w:rsidRDefault="00983000" w:rsidP="00646A53">
            <w:pPr>
              <w:ind w:firstLineChars="400" w:firstLine="152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58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1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83000" w:rsidRPr="00646A53" w:rsidTr="00646A53">
        <w:trPr>
          <w:trHeight w:val="480"/>
        </w:trPr>
        <w:tc>
          <w:tcPr>
            <w:tcW w:w="306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000" w:rsidRPr="00646A53" w:rsidRDefault="00983000" w:rsidP="00646A53">
            <w:pPr>
              <w:ind w:firstLineChars="200" w:firstLine="86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58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45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983000" w:rsidRPr="00646A53" w:rsidTr="00646A53">
        <w:trPr>
          <w:trHeight w:val="240"/>
        </w:trPr>
        <w:tc>
          <w:tcPr>
            <w:tcW w:w="306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000" w:rsidRPr="00646A53" w:rsidRDefault="00983000" w:rsidP="00646A53">
            <w:pPr>
              <w:ind w:firstLineChars="400" w:firstLine="152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58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1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83000" w:rsidRPr="00646A53" w:rsidTr="00646A53">
        <w:trPr>
          <w:trHeight w:val="240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000" w:rsidRPr="00646A53" w:rsidRDefault="00983000" w:rsidP="00646A53">
            <w:pPr>
              <w:ind w:firstLineChars="200" w:firstLine="86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Изменение остатков средств</w:t>
            </w:r>
          </w:p>
        </w:tc>
        <w:tc>
          <w:tcPr>
            <w:tcW w:w="58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45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983000" w:rsidRPr="00646A53" w:rsidTr="00646A53">
        <w:trPr>
          <w:trHeight w:val="240"/>
        </w:trPr>
        <w:tc>
          <w:tcPr>
            <w:tcW w:w="306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83000" w:rsidRPr="00646A53" w:rsidRDefault="00983000" w:rsidP="00646A53">
            <w:pPr>
              <w:ind w:firstLineChars="400" w:firstLine="152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увеличение остатков средств</w:t>
            </w:r>
          </w:p>
        </w:tc>
        <w:tc>
          <w:tcPr>
            <w:tcW w:w="58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45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</w:tr>
      <w:tr w:rsidR="00983000" w:rsidRPr="00646A53" w:rsidTr="00646A53">
        <w:trPr>
          <w:trHeight w:val="240"/>
        </w:trPr>
        <w:tc>
          <w:tcPr>
            <w:tcW w:w="306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83000" w:rsidRPr="00646A53" w:rsidRDefault="00983000" w:rsidP="00646A53">
            <w:pPr>
              <w:ind w:firstLineChars="400" w:firstLine="152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уменьшение остатков средств</w:t>
            </w:r>
          </w:p>
        </w:tc>
        <w:tc>
          <w:tcPr>
            <w:tcW w:w="58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45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</w:tr>
      <w:tr w:rsidR="00983000" w:rsidRPr="00646A53" w:rsidTr="00646A53">
        <w:trPr>
          <w:trHeight w:val="480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000" w:rsidRPr="00646A53" w:rsidRDefault="00983000" w:rsidP="00646A53">
            <w:pPr>
              <w:ind w:firstLineChars="200" w:firstLine="86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Изменение остатков по расчетам (стр. 810 + стр. 820)</w:t>
            </w:r>
          </w:p>
        </w:tc>
        <w:tc>
          <w:tcPr>
            <w:tcW w:w="58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245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-111 236,13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-111 236,13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</w:tr>
      <w:tr w:rsidR="00983000" w:rsidRPr="00646A53" w:rsidTr="00646A53">
        <w:trPr>
          <w:trHeight w:val="882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000" w:rsidRPr="00646A53" w:rsidRDefault="00983000" w:rsidP="00646A53">
            <w:pPr>
              <w:ind w:firstLineChars="400" w:firstLine="152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изменение остатков по расчетам с органами, организующими исполнение бюджета</w:t>
            </w: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br/>
              <w:t>(стр. 811 + стр. 812)</w:t>
            </w:r>
          </w:p>
        </w:tc>
        <w:tc>
          <w:tcPr>
            <w:tcW w:w="58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245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-111 236,13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-111 236,13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</w:tr>
      <w:tr w:rsidR="00983000" w:rsidRPr="00646A53" w:rsidTr="00646A53">
        <w:trPr>
          <w:trHeight w:val="259"/>
        </w:trPr>
        <w:tc>
          <w:tcPr>
            <w:tcW w:w="3069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83000" w:rsidRPr="00646A53" w:rsidRDefault="00983000" w:rsidP="00646A53">
            <w:pPr>
              <w:ind w:firstLineChars="600" w:firstLine="228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588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58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20"/>
                <w:lang w:eastAsia="ru-RU"/>
              </w:rPr>
            </w:pPr>
            <w:r w:rsidRPr="00646A53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83000" w:rsidRPr="00646A53" w:rsidTr="00646A53">
        <w:trPr>
          <w:trHeight w:val="660"/>
        </w:trPr>
        <w:tc>
          <w:tcPr>
            <w:tcW w:w="306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000" w:rsidRPr="00646A53" w:rsidRDefault="00983000" w:rsidP="00646A53">
            <w:pPr>
              <w:ind w:firstLineChars="600" w:firstLine="228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58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245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-525 949,50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-525 949,50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</w:tr>
      <w:tr w:rsidR="00983000" w:rsidRPr="00646A53" w:rsidTr="00646A53">
        <w:trPr>
          <w:trHeight w:val="660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000" w:rsidRPr="00646A53" w:rsidRDefault="00983000" w:rsidP="00646A53">
            <w:pPr>
              <w:ind w:firstLineChars="600" w:firstLine="228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уменьшение счетов расчетов (кредитовый остаток счета 1 304 05 000)</w:t>
            </w:r>
          </w:p>
        </w:tc>
        <w:tc>
          <w:tcPr>
            <w:tcW w:w="58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812</w:t>
            </w:r>
          </w:p>
        </w:tc>
        <w:tc>
          <w:tcPr>
            <w:tcW w:w="245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414 713,37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414 713,37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</w:tr>
      <w:tr w:rsidR="00983000" w:rsidRPr="00646A53" w:rsidTr="00646A53">
        <w:trPr>
          <w:trHeight w:val="439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000" w:rsidRPr="00646A53" w:rsidRDefault="00983000" w:rsidP="00646A53">
            <w:pPr>
              <w:ind w:firstLineChars="400" w:firstLine="152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Изменение остатков по внутренним расчетам (стр. 821 + стр. 822)</w:t>
            </w:r>
          </w:p>
        </w:tc>
        <w:tc>
          <w:tcPr>
            <w:tcW w:w="58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820</w:t>
            </w:r>
          </w:p>
        </w:tc>
        <w:tc>
          <w:tcPr>
            <w:tcW w:w="245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</w:tr>
      <w:tr w:rsidR="00983000" w:rsidRPr="00646A53" w:rsidTr="00646A53">
        <w:trPr>
          <w:trHeight w:val="240"/>
        </w:trPr>
        <w:tc>
          <w:tcPr>
            <w:tcW w:w="3069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83000" w:rsidRPr="00646A53" w:rsidRDefault="00983000" w:rsidP="00646A53">
            <w:pPr>
              <w:ind w:firstLineChars="600" w:firstLine="228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588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58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83000" w:rsidRPr="00646A53" w:rsidTr="00646A53">
        <w:trPr>
          <w:trHeight w:val="439"/>
        </w:trPr>
        <w:tc>
          <w:tcPr>
            <w:tcW w:w="306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000" w:rsidRPr="00646A53" w:rsidRDefault="00983000" w:rsidP="00646A53">
            <w:pPr>
              <w:ind w:firstLineChars="600" w:firstLine="228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увеличение остатков по внутренним расчетам</w:t>
            </w:r>
          </w:p>
        </w:tc>
        <w:tc>
          <w:tcPr>
            <w:tcW w:w="58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821</w:t>
            </w:r>
          </w:p>
        </w:tc>
        <w:tc>
          <w:tcPr>
            <w:tcW w:w="245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</w:tr>
      <w:tr w:rsidR="00983000" w:rsidRPr="00646A53" w:rsidTr="00646A53">
        <w:trPr>
          <w:trHeight w:val="439"/>
        </w:trPr>
        <w:tc>
          <w:tcPr>
            <w:tcW w:w="3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000" w:rsidRPr="00646A53" w:rsidRDefault="00983000" w:rsidP="00646A53">
            <w:pPr>
              <w:ind w:firstLineChars="600" w:firstLine="228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уменьшение остатков по внутренним расчетам</w:t>
            </w:r>
          </w:p>
        </w:tc>
        <w:tc>
          <w:tcPr>
            <w:tcW w:w="5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822</w:t>
            </w:r>
          </w:p>
        </w:tc>
        <w:tc>
          <w:tcPr>
            <w:tcW w:w="2458" w:type="dxa"/>
            <w:gridSpan w:val="7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CFFCC"/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</w:tr>
      <w:tr w:rsidR="00983000" w:rsidRPr="00646A53" w:rsidTr="00646A53">
        <w:trPr>
          <w:trHeight w:val="240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Руководитель</w:t>
            </w: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8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Ф.Ф.Леонович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1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Руководитель финансово- экономической службы</w:t>
            </w: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83000" w:rsidRPr="00646A53" w:rsidTr="00646A53">
        <w:trPr>
          <w:trHeight w:val="240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646A53">
              <w:rPr>
                <w:rFonts w:ascii="Arial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82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646A53">
              <w:rPr>
                <w:rFonts w:ascii="Arial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71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3000" w:rsidRPr="00646A53" w:rsidRDefault="00983000" w:rsidP="00646A53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83000" w:rsidRPr="00646A53" w:rsidTr="00646A53">
        <w:trPr>
          <w:trHeight w:val="222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646A53">
              <w:rPr>
                <w:rFonts w:ascii="Arial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54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646A53">
              <w:rPr>
                <w:rFonts w:ascii="Arial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83000" w:rsidRPr="00646A53" w:rsidTr="00646A53">
        <w:trPr>
          <w:trHeight w:val="240"/>
        </w:trPr>
        <w:tc>
          <w:tcPr>
            <w:tcW w:w="21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Главный бухгалтер</w:t>
            </w: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8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46A53">
              <w:rPr>
                <w:rFonts w:ascii="Arial" w:hAnsi="Arial" w:cs="Arial"/>
                <w:sz w:val="18"/>
                <w:szCs w:val="18"/>
                <w:lang w:eastAsia="ru-RU"/>
              </w:rPr>
              <w:t>В.Н. Комарова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83000" w:rsidRPr="00646A53" w:rsidTr="00646A53">
        <w:trPr>
          <w:trHeight w:val="222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646A53">
              <w:rPr>
                <w:rFonts w:ascii="Arial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82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983000" w:rsidRPr="00646A53" w:rsidRDefault="00983000" w:rsidP="00646A53">
            <w:pPr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646A53">
              <w:rPr>
                <w:rFonts w:ascii="Arial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83000" w:rsidRPr="00646A53" w:rsidTr="00646A53">
        <w:trPr>
          <w:trHeight w:val="222"/>
        </w:trPr>
        <w:tc>
          <w:tcPr>
            <w:tcW w:w="30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CCFFFF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46A53">
              <w:rPr>
                <w:rFonts w:ascii="Arial" w:hAnsi="Arial" w:cs="Arial"/>
                <w:sz w:val="16"/>
                <w:szCs w:val="16"/>
                <w:lang w:eastAsia="ru-RU"/>
              </w:rPr>
              <w:t>2 апреля 2018 г.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983000" w:rsidRPr="00646A53" w:rsidTr="00646A53">
        <w:trPr>
          <w:trHeight w:val="222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83000" w:rsidRPr="00646A53" w:rsidRDefault="00983000" w:rsidP="00646A53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</w:tbl>
    <w:p w:rsidR="00983000" w:rsidRPr="00045A0D" w:rsidRDefault="00983000" w:rsidP="00646A53">
      <w:pPr>
        <w:tabs>
          <w:tab w:val="left" w:pos="6878"/>
        </w:tabs>
      </w:pPr>
    </w:p>
    <w:sectPr w:rsidR="00983000" w:rsidRPr="00045A0D" w:rsidSect="00045A0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92541"/>
    <w:multiLevelType w:val="hybridMultilevel"/>
    <w:tmpl w:val="F87AE9AC"/>
    <w:lvl w:ilvl="0" w:tplc="C3AC4A98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0E78"/>
    <w:rsid w:val="00045A0D"/>
    <w:rsid w:val="00084753"/>
    <w:rsid w:val="00087705"/>
    <w:rsid w:val="000A31A5"/>
    <w:rsid w:val="001445DC"/>
    <w:rsid w:val="00160E78"/>
    <w:rsid w:val="001C2DC9"/>
    <w:rsid w:val="001C7433"/>
    <w:rsid w:val="00242357"/>
    <w:rsid w:val="00287B8A"/>
    <w:rsid w:val="00293C71"/>
    <w:rsid w:val="002E744E"/>
    <w:rsid w:val="0042130F"/>
    <w:rsid w:val="004733AB"/>
    <w:rsid w:val="004B62E6"/>
    <w:rsid w:val="00610BD7"/>
    <w:rsid w:val="00625A1F"/>
    <w:rsid w:val="00637E8F"/>
    <w:rsid w:val="00646A53"/>
    <w:rsid w:val="006F3022"/>
    <w:rsid w:val="00841307"/>
    <w:rsid w:val="00843492"/>
    <w:rsid w:val="00890F11"/>
    <w:rsid w:val="00912603"/>
    <w:rsid w:val="009553D3"/>
    <w:rsid w:val="00983000"/>
    <w:rsid w:val="00990A2C"/>
    <w:rsid w:val="00991EE0"/>
    <w:rsid w:val="009D45A9"/>
    <w:rsid w:val="009E70AE"/>
    <w:rsid w:val="00A07FD2"/>
    <w:rsid w:val="00A60EA3"/>
    <w:rsid w:val="00A80855"/>
    <w:rsid w:val="00AA6B51"/>
    <w:rsid w:val="00B42436"/>
    <w:rsid w:val="00B470BE"/>
    <w:rsid w:val="00B61C7A"/>
    <w:rsid w:val="00B74452"/>
    <w:rsid w:val="00BB017E"/>
    <w:rsid w:val="00C815AC"/>
    <w:rsid w:val="00D02D05"/>
    <w:rsid w:val="00DD2A32"/>
    <w:rsid w:val="00E42E23"/>
    <w:rsid w:val="00E54197"/>
    <w:rsid w:val="00F33AAA"/>
    <w:rsid w:val="00F76FEA"/>
    <w:rsid w:val="00F8582E"/>
    <w:rsid w:val="00FE5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78"/>
    <w:rPr>
      <w:sz w:val="28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Без интервала Знак"/>
    <w:basedOn w:val="DefaultParagraphFont"/>
    <w:link w:val="a0"/>
    <w:uiPriority w:val="99"/>
    <w:locked/>
    <w:rsid w:val="00160E78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a0">
    <w:name w:val="Без интервала"/>
    <w:link w:val="a"/>
    <w:uiPriority w:val="99"/>
    <w:rsid w:val="00160E78"/>
    <w:rPr>
      <w:rFonts w:ascii="Calibri" w:hAnsi="Calibri"/>
    </w:rPr>
  </w:style>
  <w:style w:type="paragraph" w:customStyle="1" w:styleId="xl64">
    <w:name w:val="xl64"/>
    <w:basedOn w:val="Normal"/>
    <w:uiPriority w:val="99"/>
    <w:rsid w:val="00045A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646A5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646A53"/>
    <w:rPr>
      <w:rFonts w:cs="Times New Roman"/>
      <w:color w:val="800080"/>
      <w:u w:val="single"/>
    </w:rPr>
  </w:style>
  <w:style w:type="paragraph" w:customStyle="1" w:styleId="xl63">
    <w:name w:val="xl63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65">
    <w:name w:val="xl65"/>
    <w:basedOn w:val="Normal"/>
    <w:uiPriority w:val="99"/>
    <w:rsid w:val="00646A53"/>
    <w:pPr>
      <w:spacing w:before="100" w:beforeAutospacing="1" w:after="100" w:afterAutospacing="1"/>
      <w:jc w:val="right"/>
    </w:pPr>
    <w:rPr>
      <w:sz w:val="24"/>
      <w:szCs w:val="24"/>
      <w:lang w:eastAsia="ru-RU"/>
    </w:rPr>
  </w:style>
  <w:style w:type="paragraph" w:customStyle="1" w:styleId="xl66">
    <w:name w:val="xl6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7">
    <w:name w:val="xl67"/>
    <w:basedOn w:val="Normal"/>
    <w:uiPriority w:val="99"/>
    <w:rsid w:val="00646A53"/>
    <w:pP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8">
    <w:name w:val="xl6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9">
    <w:name w:val="xl69"/>
    <w:basedOn w:val="Normal"/>
    <w:uiPriority w:val="99"/>
    <w:rsid w:val="00646A53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0">
    <w:name w:val="xl70"/>
    <w:basedOn w:val="Normal"/>
    <w:uiPriority w:val="99"/>
    <w:rsid w:val="00646A53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2">
    <w:name w:val="xl7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4">
    <w:name w:val="xl7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5">
    <w:name w:val="xl75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6">
    <w:name w:val="xl7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7">
    <w:name w:val="xl7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8">
    <w:name w:val="xl7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9">
    <w:name w:val="xl79"/>
    <w:basedOn w:val="Normal"/>
    <w:uiPriority w:val="99"/>
    <w:rsid w:val="00646A53"/>
    <w:pPr>
      <w:pBdr>
        <w:top w:val="single" w:sz="8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80">
    <w:name w:val="xl8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1">
    <w:name w:val="xl8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2">
    <w:name w:val="xl82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3">
    <w:name w:val="xl83"/>
    <w:basedOn w:val="Normal"/>
    <w:uiPriority w:val="99"/>
    <w:rsid w:val="00646A53"/>
    <w:pPr>
      <w:pBdr>
        <w:left w:val="single" w:sz="4" w:space="20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4">
    <w:name w:val="xl8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85">
    <w:name w:val="xl85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86">
    <w:name w:val="xl86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7">
    <w:name w:val="xl87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89">
    <w:name w:val="xl89"/>
    <w:basedOn w:val="Normal"/>
    <w:uiPriority w:val="99"/>
    <w:rsid w:val="00646A53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0">
    <w:name w:val="xl90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1">
    <w:name w:val="xl91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2">
    <w:name w:val="xl92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3">
    <w:name w:val="xl93"/>
    <w:basedOn w:val="Normal"/>
    <w:uiPriority w:val="99"/>
    <w:rsid w:val="00646A53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4">
    <w:name w:val="xl9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5">
    <w:name w:val="xl95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6">
    <w:name w:val="xl96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7">
    <w:name w:val="xl97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98">
    <w:name w:val="xl98"/>
    <w:basedOn w:val="Normal"/>
    <w:uiPriority w:val="99"/>
    <w:rsid w:val="00646A53"/>
    <w:pPr>
      <w:pBdr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9">
    <w:name w:val="xl99"/>
    <w:basedOn w:val="Normal"/>
    <w:uiPriority w:val="99"/>
    <w:rsid w:val="00646A53"/>
    <w:pPr>
      <w:pBdr>
        <w:left w:val="single" w:sz="4" w:space="31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sz w:val="24"/>
      <w:szCs w:val="24"/>
      <w:lang w:eastAsia="ru-RU"/>
    </w:rPr>
  </w:style>
  <w:style w:type="paragraph" w:customStyle="1" w:styleId="xl100">
    <w:name w:val="xl100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01">
    <w:name w:val="xl101"/>
    <w:basedOn w:val="Normal"/>
    <w:uiPriority w:val="99"/>
    <w:rsid w:val="00646A53"/>
    <w:pPr>
      <w:pBdr>
        <w:left w:val="single" w:sz="4" w:space="31" w:color="000000"/>
        <w:bottom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102">
    <w:name w:val="xl102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3">
    <w:name w:val="xl103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4">
    <w:name w:val="xl10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5">
    <w:name w:val="xl105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6">
    <w:name w:val="xl106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7">
    <w:name w:val="xl107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8">
    <w:name w:val="xl10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9">
    <w:name w:val="xl10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0">
    <w:name w:val="xl11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1">
    <w:name w:val="xl11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2">
    <w:name w:val="xl11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3">
    <w:name w:val="xl113"/>
    <w:basedOn w:val="Normal"/>
    <w:uiPriority w:val="99"/>
    <w:rsid w:val="00646A53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4">
    <w:name w:val="xl114"/>
    <w:basedOn w:val="Normal"/>
    <w:uiPriority w:val="99"/>
    <w:rsid w:val="00646A53"/>
    <w:pP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5">
    <w:name w:val="xl11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6">
    <w:name w:val="xl11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7">
    <w:name w:val="xl117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8">
    <w:name w:val="xl11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9">
    <w:name w:val="xl119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0">
    <w:name w:val="xl120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1">
    <w:name w:val="xl121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2">
    <w:name w:val="xl122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3">
    <w:name w:val="xl123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4">
    <w:name w:val="xl124"/>
    <w:basedOn w:val="Normal"/>
    <w:uiPriority w:val="99"/>
    <w:rsid w:val="00646A53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5">
    <w:name w:val="xl12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6">
    <w:name w:val="xl12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7">
    <w:name w:val="xl12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8">
    <w:name w:val="xl12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9">
    <w:name w:val="xl12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0">
    <w:name w:val="xl13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1">
    <w:name w:val="xl131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2">
    <w:name w:val="xl132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3">
    <w:name w:val="xl13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4">
    <w:name w:val="xl13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5">
    <w:name w:val="xl13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6">
    <w:name w:val="xl13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7">
    <w:name w:val="xl13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8">
    <w:name w:val="xl13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9">
    <w:name w:val="xl13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0">
    <w:name w:val="xl14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1">
    <w:name w:val="xl141"/>
    <w:basedOn w:val="Normal"/>
    <w:uiPriority w:val="99"/>
    <w:rsid w:val="00646A53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2">
    <w:name w:val="xl142"/>
    <w:basedOn w:val="Normal"/>
    <w:uiPriority w:val="99"/>
    <w:rsid w:val="00646A53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4">
    <w:name w:val="xl144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5">
    <w:name w:val="xl145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6">
    <w:name w:val="xl14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7">
    <w:name w:val="xl14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8">
    <w:name w:val="xl148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9">
    <w:name w:val="xl14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0">
    <w:name w:val="xl15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1">
    <w:name w:val="xl15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2">
    <w:name w:val="xl15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3">
    <w:name w:val="xl15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4">
    <w:name w:val="xl15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5">
    <w:name w:val="xl15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6">
    <w:name w:val="xl15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7">
    <w:name w:val="xl157"/>
    <w:basedOn w:val="Normal"/>
    <w:uiPriority w:val="99"/>
    <w:rsid w:val="00646A5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8">
    <w:name w:val="xl15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9">
    <w:name w:val="xl15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60">
    <w:name w:val="xl16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lang w:eastAsia="ru-RU"/>
    </w:rPr>
  </w:style>
  <w:style w:type="paragraph" w:customStyle="1" w:styleId="xl161">
    <w:name w:val="xl16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2">
    <w:name w:val="xl16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3">
    <w:name w:val="xl163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4">
    <w:name w:val="xl164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5">
    <w:name w:val="xl165"/>
    <w:basedOn w:val="Normal"/>
    <w:uiPriority w:val="99"/>
    <w:rsid w:val="00646A53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6">
    <w:name w:val="xl166"/>
    <w:basedOn w:val="Normal"/>
    <w:uiPriority w:val="99"/>
    <w:rsid w:val="00646A53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7">
    <w:name w:val="xl16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8">
    <w:name w:val="xl16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9">
    <w:name w:val="xl16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70">
    <w:name w:val="xl17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71">
    <w:name w:val="xl171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Normal"/>
    <w:uiPriority w:val="99"/>
    <w:rsid w:val="00646A53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eastAsia="ru-RU"/>
    </w:rPr>
  </w:style>
  <w:style w:type="paragraph" w:customStyle="1" w:styleId="xl173">
    <w:name w:val="xl173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4">
    <w:name w:val="xl174"/>
    <w:basedOn w:val="Normal"/>
    <w:uiPriority w:val="99"/>
    <w:rsid w:val="00646A53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496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6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6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6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6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161</TotalTime>
  <Pages>9</Pages>
  <Words>1733</Words>
  <Characters>9881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РУССКО-ТЮВЕЕВСКОГО  СЕЛЬСКОГО ПОСЕЛЕНИЯТЕМНИКОВСКОГО МУНИЦИПАЛЬНОГО РАЙОНА</dc:title>
  <dc:subject/>
  <dc:creator>zam</dc:creator>
  <cp:keywords/>
  <dc:description/>
  <cp:lastModifiedBy>zam</cp:lastModifiedBy>
  <cp:revision>10</cp:revision>
  <dcterms:created xsi:type="dcterms:W3CDTF">2018-03-30T09:09:00Z</dcterms:created>
  <dcterms:modified xsi:type="dcterms:W3CDTF">2018-05-04T09:09:00Z</dcterms:modified>
</cp:coreProperties>
</file>