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963" w:rsidRPr="0095302A" w:rsidRDefault="00F84963" w:rsidP="0095302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95302A">
        <w:rPr>
          <w:rFonts w:ascii="Times New Roman" w:hAnsi="Times New Roman"/>
          <w:sz w:val="28"/>
          <w:szCs w:val="28"/>
        </w:rPr>
        <w:t>СОВЕТ ДЕПУТАТОВ</w:t>
      </w:r>
    </w:p>
    <w:p w:rsidR="00F84963" w:rsidRPr="0095302A" w:rsidRDefault="00F84963" w:rsidP="0095302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95302A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F84963" w:rsidRPr="0095302A" w:rsidRDefault="00F84963" w:rsidP="0095302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95302A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F84963" w:rsidRPr="0095302A" w:rsidRDefault="00F84963" w:rsidP="0095302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95302A">
        <w:rPr>
          <w:rFonts w:ascii="Times New Roman" w:hAnsi="Times New Roman"/>
          <w:sz w:val="28"/>
          <w:szCs w:val="28"/>
        </w:rPr>
        <w:t>РЕСПУБЛИКИ МОРДОВИЯ</w:t>
      </w:r>
    </w:p>
    <w:p w:rsidR="00F84963" w:rsidRPr="0095302A" w:rsidRDefault="00F84963" w:rsidP="0095302A">
      <w:pPr>
        <w:pStyle w:val="NormalWeb"/>
        <w:tabs>
          <w:tab w:val="left" w:pos="284"/>
        </w:tabs>
        <w:rPr>
          <w:bCs/>
          <w:sz w:val="28"/>
          <w:szCs w:val="28"/>
        </w:rPr>
      </w:pPr>
      <w:r w:rsidRPr="0095302A">
        <w:rPr>
          <w:bCs/>
          <w:sz w:val="28"/>
          <w:szCs w:val="28"/>
        </w:rPr>
        <w:t xml:space="preserve">                                  </w:t>
      </w:r>
    </w:p>
    <w:p w:rsidR="00F84963" w:rsidRDefault="00F84963" w:rsidP="0095302A">
      <w:pPr>
        <w:pStyle w:val="NormalWeb"/>
        <w:tabs>
          <w:tab w:val="left" w:pos="284"/>
        </w:tabs>
        <w:rPr>
          <w:b/>
          <w:bCs/>
          <w:sz w:val="28"/>
          <w:szCs w:val="28"/>
        </w:rPr>
      </w:pPr>
      <w:r w:rsidRPr="0095302A">
        <w:rPr>
          <w:bCs/>
          <w:sz w:val="28"/>
          <w:szCs w:val="28"/>
        </w:rPr>
        <w:t xml:space="preserve">                                                  </w:t>
      </w:r>
      <w:r w:rsidRPr="0095302A">
        <w:rPr>
          <w:b/>
          <w:bCs/>
          <w:sz w:val="28"/>
          <w:szCs w:val="28"/>
        </w:rPr>
        <w:t xml:space="preserve">Р Е Ш Е Н И </w:t>
      </w:r>
      <w:r>
        <w:rPr>
          <w:b/>
          <w:bCs/>
          <w:sz w:val="28"/>
          <w:szCs w:val="28"/>
        </w:rPr>
        <w:t>Е</w:t>
      </w:r>
    </w:p>
    <w:p w:rsidR="00F84963" w:rsidRPr="0095302A" w:rsidRDefault="00F84963" w:rsidP="0095302A">
      <w:pPr>
        <w:pStyle w:val="NormalWeb"/>
        <w:tabs>
          <w:tab w:val="left" w:pos="284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26 апреля 2018</w:t>
      </w:r>
      <w:r w:rsidRPr="0095302A">
        <w:rPr>
          <w:bCs/>
          <w:sz w:val="28"/>
          <w:szCs w:val="28"/>
        </w:rPr>
        <w:t xml:space="preserve"> года                                            </w:t>
      </w:r>
      <w:r>
        <w:rPr>
          <w:bCs/>
          <w:sz w:val="28"/>
          <w:szCs w:val="28"/>
        </w:rPr>
        <w:t xml:space="preserve">                                         </w:t>
      </w:r>
      <w:r w:rsidRPr="0095302A">
        <w:rPr>
          <w:bCs/>
          <w:sz w:val="28"/>
          <w:szCs w:val="28"/>
        </w:rPr>
        <w:t xml:space="preserve">  № </w:t>
      </w:r>
      <w:r>
        <w:rPr>
          <w:bCs/>
          <w:sz w:val="28"/>
          <w:szCs w:val="28"/>
        </w:rPr>
        <w:t>65</w:t>
      </w:r>
    </w:p>
    <w:p w:rsidR="00F84963" w:rsidRDefault="00F84963" w:rsidP="0095302A">
      <w:pPr>
        <w:pStyle w:val="NormalWeb"/>
        <w:tabs>
          <w:tab w:val="left" w:pos="284"/>
        </w:tabs>
        <w:jc w:val="center"/>
        <w:rPr>
          <w:bCs/>
          <w:sz w:val="28"/>
          <w:szCs w:val="28"/>
        </w:rPr>
      </w:pPr>
      <w:r w:rsidRPr="0095302A">
        <w:rPr>
          <w:bCs/>
          <w:sz w:val="28"/>
          <w:szCs w:val="28"/>
        </w:rPr>
        <w:t>д.Русское Тювеево</w:t>
      </w:r>
    </w:p>
    <w:p w:rsidR="00F84963" w:rsidRPr="0095302A" w:rsidRDefault="00F84963" w:rsidP="0095302A">
      <w:pPr>
        <w:pStyle w:val="NormalWeb"/>
        <w:tabs>
          <w:tab w:val="left" w:pos="284"/>
        </w:tabs>
        <w:jc w:val="center"/>
        <w:rPr>
          <w:bCs/>
          <w:sz w:val="28"/>
          <w:szCs w:val="28"/>
        </w:rPr>
      </w:pPr>
    </w:p>
    <w:p w:rsidR="00F84963" w:rsidRPr="008F12C5" w:rsidRDefault="00F84963" w:rsidP="0095302A">
      <w:pPr>
        <w:tabs>
          <w:tab w:val="left" w:pos="284"/>
        </w:tabs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2C5">
        <w:rPr>
          <w:rFonts w:ascii="Times New Roman" w:hAnsi="Times New Roman" w:cs="Times New Roman"/>
          <w:b/>
          <w:sz w:val="28"/>
          <w:szCs w:val="28"/>
        </w:rPr>
        <w:t>Об и</w:t>
      </w:r>
      <w:r w:rsidRPr="008F12C5">
        <w:rPr>
          <w:rFonts w:ascii="Times New Roman" w:hAnsi="Times New Roman" w:cs="Times New Roman"/>
          <w:b/>
          <w:bCs/>
          <w:sz w:val="28"/>
          <w:szCs w:val="28"/>
        </w:rPr>
        <w:t xml:space="preserve">тогах работы Русско-Тювеевского сельского поселения Темниковского муниципального района за 2017 год </w:t>
      </w:r>
      <w:r w:rsidRPr="008F12C5">
        <w:rPr>
          <w:rFonts w:ascii="Times New Roman" w:hAnsi="Times New Roman" w:cs="Times New Roman"/>
          <w:b/>
          <w:sz w:val="28"/>
          <w:szCs w:val="28"/>
        </w:rPr>
        <w:t>и об утверждении Плана мероприятий Русско-Тювеевского сельского поселения  Темниковского муниципального района на 2018 год</w:t>
      </w:r>
      <w:r w:rsidRPr="008F12C5">
        <w:rPr>
          <w:rFonts w:ascii="Times New Roman" w:hAnsi="Times New Roman" w:cs="Times New Roman"/>
          <w:b/>
          <w:bCs/>
          <w:sz w:val="28"/>
          <w:szCs w:val="28"/>
        </w:rPr>
        <w:t xml:space="preserve"> по реализации Послания Главы Республики Мордовия Государственному Собранию Республики Мордовия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 xml:space="preserve">Заслушав </w:t>
      </w:r>
      <w:r>
        <w:rPr>
          <w:rFonts w:ascii="Times New Roman" w:hAnsi="Times New Roman" w:cs="Times New Roman"/>
          <w:sz w:val="28"/>
          <w:szCs w:val="28"/>
        </w:rPr>
        <w:t>информацию</w:t>
      </w:r>
      <w:r w:rsidRPr="009530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и.о.г</w:t>
      </w:r>
      <w:r w:rsidRPr="0095302A">
        <w:rPr>
          <w:rFonts w:ascii="Times New Roman" w:hAnsi="Times New Roman" w:cs="Times New Roman"/>
          <w:sz w:val="28"/>
          <w:szCs w:val="28"/>
        </w:rPr>
        <w:t xml:space="preserve">лавы сельского поселения </w:t>
      </w:r>
      <w:r>
        <w:rPr>
          <w:rFonts w:ascii="Times New Roman" w:hAnsi="Times New Roman" w:cs="Times New Roman"/>
          <w:sz w:val="28"/>
          <w:szCs w:val="28"/>
        </w:rPr>
        <w:t>Леонович Ф.Ф.</w:t>
      </w:r>
      <w:r w:rsidRPr="0095302A">
        <w:rPr>
          <w:rFonts w:ascii="Times New Roman" w:hAnsi="Times New Roman" w:cs="Times New Roman"/>
          <w:sz w:val="28"/>
          <w:szCs w:val="28"/>
        </w:rPr>
        <w:t xml:space="preserve"> "О результатах деятельности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95302A">
        <w:rPr>
          <w:rFonts w:ascii="Times New Roman" w:hAnsi="Times New Roman" w:cs="Times New Roman"/>
          <w:sz w:val="28"/>
          <w:szCs w:val="28"/>
        </w:rPr>
        <w:t>лавы Русско-Тювеевского сельского поселения и деятельности администрации сельского поселения 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5302A">
        <w:rPr>
          <w:rFonts w:ascii="Times New Roman" w:hAnsi="Times New Roman" w:cs="Times New Roman"/>
          <w:sz w:val="28"/>
          <w:szCs w:val="28"/>
        </w:rPr>
        <w:t xml:space="preserve"> год", руководствуясь ст. 31 Устава Русско-Тювеевского сельского поселения, Совет депутатов Русско-Тювеевского сельского поселения решил:</w:t>
      </w:r>
    </w:p>
    <w:p w:rsidR="00F84963" w:rsidRPr="0095302A" w:rsidRDefault="00F84963" w:rsidP="0095302A">
      <w:pPr>
        <w:tabs>
          <w:tab w:val="left" w:pos="28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F84963" w:rsidRPr="00705BA6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5302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Информацию об итогах работы</w:t>
      </w:r>
      <w:r w:rsidRPr="0095302A">
        <w:rPr>
          <w:rFonts w:ascii="Times New Roman" w:hAnsi="Times New Roman" w:cs="Times New Roman"/>
          <w:sz w:val="28"/>
          <w:szCs w:val="28"/>
        </w:rPr>
        <w:t xml:space="preserve"> администрации Русско-Тювеевского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за 2017 год принять к сведению.(Приложение 1)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F84963" w:rsidRDefault="00F84963" w:rsidP="0095302A">
      <w:pPr>
        <w:tabs>
          <w:tab w:val="left" w:pos="284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 xml:space="preserve">2.Утвердить </w:t>
      </w:r>
      <w:r>
        <w:rPr>
          <w:rFonts w:ascii="Times New Roman" w:hAnsi="Times New Roman" w:cs="Times New Roman"/>
          <w:sz w:val="28"/>
          <w:szCs w:val="28"/>
        </w:rPr>
        <w:t>прилагаемый П</w:t>
      </w:r>
      <w:r w:rsidRPr="0095302A">
        <w:rPr>
          <w:rFonts w:ascii="Times New Roman" w:hAnsi="Times New Roman" w:cs="Times New Roman"/>
          <w:sz w:val="28"/>
          <w:szCs w:val="28"/>
        </w:rPr>
        <w:t xml:space="preserve">лан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 w:rsidRPr="0095302A">
        <w:rPr>
          <w:rFonts w:ascii="Times New Roman" w:hAnsi="Times New Roman" w:cs="Times New Roman"/>
          <w:sz w:val="28"/>
          <w:szCs w:val="28"/>
        </w:rPr>
        <w:t xml:space="preserve">по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5302A">
        <w:rPr>
          <w:rFonts w:ascii="Times New Roman" w:hAnsi="Times New Roman" w:cs="Times New Roman"/>
          <w:sz w:val="28"/>
          <w:szCs w:val="28"/>
        </w:rPr>
        <w:t>ослания Главы Республики Мордовия Государственному Собранию Республики Мордовия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5302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 (Приложение 2)</w:t>
      </w:r>
    </w:p>
    <w:p w:rsidR="00F84963" w:rsidRPr="0095302A" w:rsidRDefault="00F84963" w:rsidP="0095302A">
      <w:pPr>
        <w:tabs>
          <w:tab w:val="left" w:pos="284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5302A">
        <w:rPr>
          <w:rFonts w:ascii="Times New Roman" w:hAnsi="Times New Roman" w:cs="Times New Roman"/>
          <w:sz w:val="28"/>
          <w:szCs w:val="28"/>
        </w:rPr>
        <w:t xml:space="preserve">3. </w:t>
      </w:r>
      <w:hyperlink r:id="rId4" w:history="1">
        <w:r w:rsidRPr="0095302A">
          <w:rPr>
            <w:rStyle w:val="a1"/>
            <w:sz w:val="28"/>
            <w:szCs w:val="28"/>
          </w:rPr>
          <w:t>Опубликовать</w:t>
        </w:r>
      </w:hyperlink>
      <w:r w:rsidRPr="0095302A">
        <w:rPr>
          <w:rFonts w:ascii="Times New Roman" w:hAnsi="Times New Roman" w:cs="Times New Roman"/>
          <w:sz w:val="28"/>
          <w:szCs w:val="28"/>
        </w:rPr>
        <w:t xml:space="preserve"> данное решение в информационном бюллетене Русско-Тювеевского сельского поселения и на </w:t>
      </w:r>
      <w:hyperlink r:id="rId5" w:history="1">
        <w:r w:rsidRPr="0095302A">
          <w:rPr>
            <w:rStyle w:val="a1"/>
            <w:sz w:val="28"/>
            <w:szCs w:val="28"/>
          </w:rPr>
          <w:t>официальном сайте</w:t>
        </w:r>
      </w:hyperlink>
      <w:r w:rsidRPr="0095302A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bookmarkEnd w:id="1"/>
    <w:p w:rsidR="00F84963" w:rsidRPr="0095302A" w:rsidRDefault="00F84963" w:rsidP="0095302A">
      <w:pPr>
        <w:tabs>
          <w:tab w:val="left" w:pos="28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F84963" w:rsidRDefault="00F84963" w:rsidP="008F12C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1000"/>
    </w:p>
    <w:p w:rsidR="00F84963" w:rsidRDefault="00F84963" w:rsidP="008F12C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84963" w:rsidRDefault="00F84963" w:rsidP="008F12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F12C5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F84963" w:rsidRPr="008F12C5" w:rsidRDefault="00F84963" w:rsidP="008F12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F12C5">
        <w:rPr>
          <w:rFonts w:ascii="Times New Roman" w:hAnsi="Times New Roman" w:cs="Times New Roman"/>
          <w:sz w:val="28"/>
          <w:szCs w:val="28"/>
        </w:rPr>
        <w:t xml:space="preserve">сельского поселения   </w:t>
      </w:r>
      <w:r w:rsidRPr="008F12C5">
        <w:rPr>
          <w:rFonts w:ascii="Times New Roman" w:hAnsi="Times New Roman" w:cs="Times New Roman"/>
          <w:sz w:val="28"/>
          <w:szCs w:val="28"/>
        </w:rPr>
        <w:tab/>
      </w:r>
      <w:r w:rsidRPr="008F12C5">
        <w:rPr>
          <w:rFonts w:ascii="Times New Roman" w:hAnsi="Times New Roman" w:cs="Times New Roman"/>
          <w:sz w:val="28"/>
          <w:szCs w:val="28"/>
        </w:rPr>
        <w:tab/>
      </w:r>
      <w:r w:rsidRPr="008F12C5">
        <w:rPr>
          <w:rFonts w:ascii="Times New Roman" w:hAnsi="Times New Roman" w:cs="Times New Roman"/>
          <w:sz w:val="28"/>
          <w:szCs w:val="28"/>
        </w:rPr>
        <w:tab/>
      </w:r>
      <w:r w:rsidRPr="008F12C5">
        <w:rPr>
          <w:rFonts w:ascii="Times New Roman" w:hAnsi="Times New Roman" w:cs="Times New Roman"/>
          <w:sz w:val="28"/>
          <w:szCs w:val="28"/>
        </w:rPr>
        <w:tab/>
      </w:r>
      <w:r w:rsidRPr="008F12C5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F12C5">
        <w:rPr>
          <w:rFonts w:ascii="Times New Roman" w:hAnsi="Times New Roman" w:cs="Times New Roman"/>
          <w:sz w:val="28"/>
          <w:szCs w:val="28"/>
        </w:rPr>
        <w:t xml:space="preserve">  Ф.Ф.Леонович</w:t>
      </w:r>
    </w:p>
    <w:p w:rsidR="00F84963" w:rsidRPr="005A12E3" w:rsidRDefault="00F84963" w:rsidP="00705BA6">
      <w:pPr>
        <w:pStyle w:val="BodyTextIndent"/>
        <w:ind w:left="4860"/>
        <w:jc w:val="right"/>
        <w:rPr>
          <w:rFonts w:ascii="Times New Roman" w:hAnsi="Times New Roman"/>
          <w:sz w:val="28"/>
          <w:szCs w:val="28"/>
        </w:rPr>
      </w:pPr>
      <w:r w:rsidRPr="005A12E3">
        <w:rPr>
          <w:rFonts w:ascii="Times New Roman" w:hAnsi="Times New Roman"/>
          <w:sz w:val="28"/>
          <w:szCs w:val="28"/>
        </w:rPr>
        <w:t>Приложение 1</w:t>
      </w:r>
    </w:p>
    <w:p w:rsidR="00F84963" w:rsidRPr="00705BA6" w:rsidRDefault="00F84963" w:rsidP="00705BA6">
      <w:pPr>
        <w:ind w:left="4956" w:firstLine="0"/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 xml:space="preserve">к решению сессии Совета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05BA6">
        <w:rPr>
          <w:rFonts w:ascii="Times New Roman" w:hAnsi="Times New Roman" w:cs="Times New Roman"/>
          <w:sz w:val="28"/>
          <w:szCs w:val="28"/>
        </w:rPr>
        <w:t>епутатов</w:t>
      </w:r>
    </w:p>
    <w:p w:rsidR="00F84963" w:rsidRDefault="00F84963" w:rsidP="0070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705BA6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F84963" w:rsidRDefault="00F84963" w:rsidP="0070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84963" w:rsidRPr="00705BA6" w:rsidRDefault="00F84963" w:rsidP="0070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65</w:t>
      </w:r>
      <w:r w:rsidRPr="00705BA6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705BA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05BA6">
        <w:rPr>
          <w:rFonts w:ascii="Times New Roman" w:hAnsi="Times New Roman" w:cs="Times New Roman"/>
          <w:sz w:val="28"/>
          <w:szCs w:val="28"/>
        </w:rPr>
        <w:t>.2018 года</w:t>
      </w:r>
    </w:p>
    <w:p w:rsidR="00F84963" w:rsidRDefault="00F84963" w:rsidP="00705BA6">
      <w:pPr>
        <w:pStyle w:val="Heading1"/>
        <w:tabs>
          <w:tab w:val="left" w:pos="284"/>
        </w:tabs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84963" w:rsidRPr="0095302A" w:rsidRDefault="00F84963" w:rsidP="0095302A">
      <w:pPr>
        <w:pStyle w:val="Heading1"/>
        <w:tabs>
          <w:tab w:val="left" w:pos="284"/>
        </w:tabs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5302A">
        <w:rPr>
          <w:rFonts w:ascii="Times New Roman" w:hAnsi="Times New Roman" w:cs="Times New Roman"/>
          <w:b w:val="0"/>
          <w:color w:val="auto"/>
          <w:sz w:val="28"/>
          <w:szCs w:val="28"/>
        </w:rPr>
        <w:t>Отчетный доклад</w:t>
      </w:r>
      <w:r w:rsidRPr="0095302A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Главы  Русско-Тювеевского сельского поселения о результатах деятельности администрации за 20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17</w:t>
      </w:r>
      <w:r w:rsidRPr="009530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</w:t>
      </w:r>
    </w:p>
    <w:bookmarkEnd w:id="2"/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Уважаемы</w:t>
      </w:r>
      <w:r>
        <w:rPr>
          <w:rFonts w:ascii="Times New Roman" w:hAnsi="Times New Roman" w:cs="Times New Roman"/>
          <w:sz w:val="28"/>
          <w:szCs w:val="28"/>
        </w:rPr>
        <w:t>е депутаты гости и приглашенные!</w:t>
      </w:r>
      <w:r w:rsidRPr="0095302A">
        <w:rPr>
          <w:rFonts w:ascii="Times New Roman" w:hAnsi="Times New Roman" w:cs="Times New Roman"/>
          <w:sz w:val="28"/>
          <w:szCs w:val="28"/>
        </w:rPr>
        <w:t xml:space="preserve"> Сегодня мы подводим итоги нашей совместной работы за прошедший год, оцениваем достигнутые результаты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95302A">
        <w:rPr>
          <w:rFonts w:ascii="Times New Roman" w:hAnsi="Times New Roman" w:cs="Times New Roman"/>
          <w:sz w:val="28"/>
          <w:szCs w:val="28"/>
        </w:rPr>
        <w:t>года.</w:t>
      </w:r>
    </w:p>
    <w:p w:rsidR="00F84963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Сегодняшнее заседание начнем с того, что недавно состоялись Выборы Президента Российской Федерации, и стоит сказать, что наш регион внес весомый вклад в судьбу страны -85 % голосов было отдано за В.В.Путина. И, естественно, здесь нельзя переоценить заслугу нашего района, нашего сельского поселения, и даже каждого из нас. </w:t>
      </w:r>
    </w:p>
    <w:p w:rsidR="00F84963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Впереди всех нас еще ждет еще одна проверка на прочность – чемпионат мира по футболу.  «Во время, которого, - по словам Владимира Волкова, - хорошо бы не ударить в грязь лицом. Хотя и чемпионат будет проведен в г.Саранск, но нас тоже это событие не оставит в стороне. Будет пять туристических маршрутов в Темниковском районе, поэтому  необходимо содержать в чистоте придомовую территорию, территорию дорог.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Главными задачами органов местного самоуправления являются обеспечение роста благосостояния и качества жизни населения Русско-Тювеевского сельского поселения. Основой обеспечения роста благосостояния и качества жизни населения является стабильно функционирующая и постоянно развивающаяся экономика, эффективное использование муниципального имущества, экономия ресурсов (в том числе энергосбережение), участие в программах федерального и регионального уровней.</w:t>
      </w:r>
    </w:p>
    <w:p w:rsidR="00F84963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 xml:space="preserve">Деятельность органов каждого местного самоуправления осуществляется в рамках исполнения возложенных на нас полномочий, закрепленных в Уставе нашего поселения и в </w:t>
      </w:r>
      <w:hyperlink r:id="rId6" w:history="1">
        <w:r w:rsidRPr="008F12C5">
          <w:rPr>
            <w:rStyle w:val="a1"/>
            <w:color w:val="auto"/>
            <w:sz w:val="28"/>
            <w:szCs w:val="28"/>
          </w:rPr>
          <w:t>Федеральном законе</w:t>
        </w:r>
      </w:hyperlink>
      <w:r w:rsidRPr="0095302A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95302A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95302A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Федерации". 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5302A">
        <w:rPr>
          <w:rFonts w:ascii="Times New Roman" w:hAnsi="Times New Roman" w:cs="Times New Roman"/>
          <w:sz w:val="28"/>
          <w:szCs w:val="28"/>
        </w:rPr>
        <w:t>дной из основных функций органов местного самоуправления является работа с обращениями граждан, а также личный прием граждан главой и служащими администрации. Большинство обращений, поступающих в различные органы власти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302A">
        <w:rPr>
          <w:rFonts w:ascii="Times New Roman" w:hAnsi="Times New Roman" w:cs="Times New Roman"/>
          <w:sz w:val="28"/>
          <w:szCs w:val="28"/>
        </w:rPr>
        <w:t xml:space="preserve"> в том числе на различных приемах, так или иначе, касаются местных проблем, и возвращаются для решения в администрацию сельского поселения. Непосредственно рабочие вопросы, такие как - выдача документов и справок для предоставления в различные структурные организации; решение вопросов касающихся оформления земли и имущества; оформление необходимой документации в паспортную службу; ведение военно-учетной работы и многое другое решаются на месте по мере поступлений. 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5302A">
        <w:rPr>
          <w:rFonts w:ascii="Times New Roman" w:hAnsi="Times New Roman" w:cs="Times New Roman"/>
          <w:sz w:val="28"/>
          <w:szCs w:val="28"/>
        </w:rPr>
        <w:t xml:space="preserve"> год всего было принято </w:t>
      </w:r>
      <w:r>
        <w:rPr>
          <w:rFonts w:ascii="Times New Roman" w:hAnsi="Times New Roman" w:cs="Times New Roman"/>
          <w:sz w:val="28"/>
          <w:szCs w:val="28"/>
        </w:rPr>
        <w:t>56</w:t>
      </w:r>
      <w:r w:rsidRPr="0095302A">
        <w:rPr>
          <w:rFonts w:ascii="Times New Roman" w:hAnsi="Times New Roman" w:cs="Times New Roman"/>
          <w:sz w:val="28"/>
          <w:szCs w:val="28"/>
        </w:rPr>
        <w:t xml:space="preserve"> обращений граждан, из них на личном приеме главы - </w:t>
      </w:r>
      <w:r>
        <w:rPr>
          <w:rFonts w:ascii="Times New Roman" w:hAnsi="Times New Roman" w:cs="Times New Roman"/>
          <w:sz w:val="28"/>
          <w:szCs w:val="28"/>
        </w:rPr>
        <w:t>55</w:t>
      </w:r>
      <w:r w:rsidRPr="0095302A">
        <w:rPr>
          <w:rFonts w:ascii="Times New Roman" w:hAnsi="Times New Roman" w:cs="Times New Roman"/>
          <w:sz w:val="28"/>
          <w:szCs w:val="28"/>
        </w:rPr>
        <w:t>. Выдано работниками администрации по устным просьбам граждан 350 различных справок. Также администрация Русско-Тювеевского сельского поселения по переданным полномочиям оказывает гражданам села следующие виды муниципальных услуг: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1.Подготовка и утверждение градостроительного плана земельного участка.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5302A">
        <w:rPr>
          <w:rFonts w:ascii="Times New Roman" w:hAnsi="Times New Roman" w:cs="Times New Roman"/>
          <w:sz w:val="28"/>
          <w:szCs w:val="28"/>
        </w:rPr>
        <w:t>Предоставление жилых помещений по договорам социального найма гражданам, состоящим на учете в качестве нуждающихся в жилых помещениях.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5302A">
        <w:rPr>
          <w:rFonts w:ascii="Times New Roman" w:hAnsi="Times New Roman" w:cs="Times New Roman"/>
          <w:sz w:val="28"/>
          <w:szCs w:val="28"/>
        </w:rPr>
        <w:t>Перевод жилого (нежилого) помещения в нежилое (жилое) помещение.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5302A">
        <w:rPr>
          <w:rFonts w:ascii="Times New Roman" w:hAnsi="Times New Roman" w:cs="Times New Roman"/>
          <w:sz w:val="28"/>
          <w:szCs w:val="28"/>
        </w:rPr>
        <w:t>Бесплатная передача в собственность граждан на добровольной основе занимаемых ими жилых помещений на условиях социального найма в муниципальном жилищном фонде.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5302A">
        <w:rPr>
          <w:rFonts w:ascii="Times New Roman" w:hAnsi="Times New Roman" w:cs="Times New Roman"/>
          <w:sz w:val="28"/>
          <w:szCs w:val="28"/>
        </w:rPr>
        <w:t>Согласование переустройства и (или) перепланировки жилого помещения.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6. Передача приватизированных жилых помещений в муниципальную собственность (деприватизация).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7. Подготовка и выдача разрешений на строительство реконструкцию, капитальный ремонт объектов капитального строительства.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8. Подготовка и выдача разрешений на ввод объектов в эксплуатацию.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9. Оказание материальной помощи гражданам, оказавшимся в трудной жизненной ситуации.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10. Установление надбавки за выслугу лет к пенсии муниципальным служащим.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5302A">
        <w:rPr>
          <w:rFonts w:ascii="Times New Roman" w:hAnsi="Times New Roman" w:cs="Times New Roman"/>
          <w:sz w:val="28"/>
          <w:szCs w:val="28"/>
        </w:rPr>
        <w:t xml:space="preserve"> год был сформирован и утвержден бюджет Русско-Тювеевского сельского поселения, который составил: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 xml:space="preserve">- по доходам </w:t>
      </w:r>
      <w:r>
        <w:rPr>
          <w:rFonts w:ascii="Times New Roman" w:hAnsi="Times New Roman" w:cs="Times New Roman"/>
          <w:sz w:val="28"/>
          <w:szCs w:val="28"/>
        </w:rPr>
        <w:t xml:space="preserve">  2801,3</w:t>
      </w:r>
      <w:r w:rsidRPr="0095302A">
        <w:rPr>
          <w:rFonts w:ascii="Times New Roman" w:hAnsi="Times New Roman" w:cs="Times New Roman"/>
          <w:sz w:val="28"/>
          <w:szCs w:val="28"/>
        </w:rPr>
        <w:t xml:space="preserve"> т.рублей;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 xml:space="preserve">- по расходам </w:t>
      </w:r>
      <w:r>
        <w:rPr>
          <w:rFonts w:ascii="Times New Roman" w:hAnsi="Times New Roman" w:cs="Times New Roman"/>
          <w:sz w:val="28"/>
          <w:szCs w:val="28"/>
        </w:rPr>
        <w:t xml:space="preserve"> 2767,7</w:t>
      </w:r>
      <w:r w:rsidRPr="0095302A">
        <w:rPr>
          <w:rFonts w:ascii="Times New Roman" w:hAnsi="Times New Roman" w:cs="Times New Roman"/>
          <w:sz w:val="28"/>
          <w:szCs w:val="28"/>
        </w:rPr>
        <w:t xml:space="preserve"> т.рублей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hyperlink r:id="rId7" w:history="1">
        <w:r w:rsidRPr="0095302A">
          <w:rPr>
            <w:rStyle w:val="a1"/>
            <w:sz w:val="28"/>
            <w:szCs w:val="28"/>
          </w:rPr>
          <w:t>Федерального закона</w:t>
        </w:r>
      </w:hyperlink>
      <w:r w:rsidRPr="0095302A">
        <w:rPr>
          <w:rFonts w:ascii="Times New Roman" w:hAnsi="Times New Roman" w:cs="Times New Roman"/>
          <w:sz w:val="28"/>
          <w:szCs w:val="28"/>
        </w:rPr>
        <w:t xml:space="preserve"> от 06.10.2003 года N 131-ФЗ, работа администрации Русско-Тювеевского сельского поселения направлена на решение вопросов местного значения и полномочий, определенных настоящим Законом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302A">
        <w:rPr>
          <w:rFonts w:ascii="Times New Roman" w:hAnsi="Times New Roman" w:cs="Times New Roman"/>
          <w:sz w:val="28"/>
          <w:szCs w:val="28"/>
        </w:rPr>
        <w:t xml:space="preserve"> прежде всего, это - благоустройство территории сельского поселения,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ремонт автомобильных дорог,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обслуживание водопровода в населенных пунктах,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социальное обеспечение и социальная защита людей,</w:t>
      </w:r>
    </w:p>
    <w:p w:rsidR="00F84963" w:rsidRPr="0095302A" w:rsidRDefault="00F84963" w:rsidP="00FB532E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е молодых семей доступным жильем.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Особое внимание на территории нашего села на протяжении многих лет уделяется вопросам благоустройства территории, организации уличного освещения, вывозу мусора, благоустройству дорог.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>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5302A">
        <w:rPr>
          <w:rFonts w:ascii="Times New Roman" w:hAnsi="Times New Roman" w:cs="Times New Roman"/>
          <w:sz w:val="28"/>
          <w:szCs w:val="28"/>
        </w:rPr>
        <w:t xml:space="preserve">г. было сделано немало по регистрации и постановки на кадастровый учет объектов недвижимости, учитываемых на балансе сельского поселения. </w:t>
      </w:r>
    </w:p>
    <w:p w:rsidR="00F84963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95302A">
        <w:rPr>
          <w:rFonts w:ascii="Times New Roman" w:hAnsi="Times New Roman" w:cs="Times New Roman"/>
          <w:sz w:val="28"/>
          <w:szCs w:val="28"/>
        </w:rPr>
        <w:t xml:space="preserve">Все наказы и обращения граждан Русско-Тювеевского поселения требовали особых финансовых затрат, и на сегодняшний день практически все реализованы. Вся работа администрации строится в тесном взаимодействии с депутатским корпусом, федеральными учреждениями, администрацией Темниковского муниципального района, руководителями предприятий различных форм собственности, расположенных на территории Русско-Тювеевского сельского поселения. И, надеюсь, так будет и впредь. 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 поблагодарить  всех сидящих в этом зале, весь актив за плодотворную работу на протяжении всего 2017 года. И давайте закончим словами Владимира Волкова: «Давайте и дальше делать жизнь каждого человека лучше!»</w:t>
      </w:r>
    </w:p>
    <w:p w:rsidR="00F84963" w:rsidRPr="0095302A" w:rsidRDefault="00F84963" w:rsidP="0095302A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>
      <w:pPr>
        <w:rPr>
          <w:rFonts w:ascii="Times New Roman" w:hAnsi="Times New Roman" w:cs="Times New Roman"/>
          <w:sz w:val="28"/>
          <w:szCs w:val="28"/>
        </w:rPr>
      </w:pPr>
    </w:p>
    <w:p w:rsidR="00F84963" w:rsidRDefault="00F84963" w:rsidP="00705BA6">
      <w:pPr>
        <w:pStyle w:val="BodyTextIndent"/>
        <w:ind w:left="4860"/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 xml:space="preserve">Приложение 2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963" w:rsidRPr="00705BA6" w:rsidRDefault="00F84963" w:rsidP="00705BA6">
      <w:pPr>
        <w:pStyle w:val="BodyTextIndent"/>
        <w:ind w:left="4860"/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 xml:space="preserve"> к решению сессии Совета депутатов</w:t>
      </w:r>
    </w:p>
    <w:p w:rsidR="00F84963" w:rsidRDefault="00F84963" w:rsidP="0070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705BA6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 района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84963" w:rsidRDefault="00F84963" w:rsidP="0070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84963" w:rsidRPr="00705BA6" w:rsidRDefault="00F84963" w:rsidP="0070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705BA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65</w:t>
      </w:r>
      <w:r w:rsidRPr="00705BA6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705BA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05BA6">
        <w:rPr>
          <w:rFonts w:ascii="Times New Roman" w:hAnsi="Times New Roman" w:cs="Times New Roman"/>
          <w:sz w:val="28"/>
          <w:szCs w:val="28"/>
        </w:rPr>
        <w:t>.2018 года</w:t>
      </w:r>
    </w:p>
    <w:p w:rsidR="00F84963" w:rsidRDefault="00F84963" w:rsidP="00705B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963" w:rsidRPr="00705BA6" w:rsidRDefault="00F84963" w:rsidP="00705BA6">
      <w:pPr>
        <w:pStyle w:val="Heading1"/>
        <w:rPr>
          <w:rFonts w:ascii="Times New Roman" w:hAnsi="Times New Roman" w:cs="Times New Roman"/>
        </w:rPr>
      </w:pPr>
      <w:r w:rsidRPr="00705BA6">
        <w:rPr>
          <w:rFonts w:ascii="Times New Roman" w:hAnsi="Times New Roman" w:cs="Times New Roman"/>
        </w:rPr>
        <w:t>План</w:t>
      </w:r>
    </w:p>
    <w:p w:rsidR="00F84963" w:rsidRPr="00705BA6" w:rsidRDefault="00F84963" w:rsidP="00705BA6">
      <w:pPr>
        <w:pStyle w:val="Heading1"/>
        <w:rPr>
          <w:rFonts w:ascii="Times New Roman" w:hAnsi="Times New Roman" w:cs="Times New Roman"/>
        </w:rPr>
      </w:pPr>
      <w:r w:rsidRPr="00705BA6">
        <w:rPr>
          <w:rFonts w:ascii="Times New Roman" w:hAnsi="Times New Roman" w:cs="Times New Roman"/>
        </w:rPr>
        <w:t>работы администрации Русско-Тювеевского сельского поселения на 2018 год</w:t>
      </w:r>
    </w:p>
    <w:tbl>
      <w:tblPr>
        <w:tblW w:w="0" w:type="auto"/>
        <w:tblCellSpacing w:w="0" w:type="dxa"/>
        <w:tblInd w:w="-1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990"/>
        <w:gridCol w:w="4102"/>
        <w:gridCol w:w="2275"/>
        <w:gridCol w:w="2362"/>
      </w:tblGrid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Срок</w:t>
            </w:r>
          </w:p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Ответственные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1. Нормативно – правовое обеспечение деятельности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Разработка и принятие нормативно-правовых актов по решению вопросов местного значения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заместитель главы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Разработка планов работы на год,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заместитель главы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профессиональной переподготовки и повышения квалификации муниципальных служащих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заместитель главы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формирования кадрового резерва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заместитель главы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Ведение приема граждан по личным вопросам, работа с обращениями граждан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Предоставление муниципальными служащими сведений о доходах, об имуществе и обязательствах имущественного характера и организация проверки достоверности представленных сведений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март - 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заместитель главы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проведения аттестации муниципальных служащих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заместитель главы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работы действующих комиссий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Ответственные за работу комиссий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Реализация Федерального закона от 06.10.2003г. № 131-ФЗ «Об общих принципах организации местного самоуправления в РФ» на территории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Исполнение Указов Президента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специалисты администрации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Разработка в соответствии с законодательством и внедрение муниципальных программ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специалисты администрации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Наполнение официального сайта поселения необходимой информацией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Специалисты администрации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Проведение встреч (сельских сходов) с населением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Проведение публичных слушаний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Члены комиссии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2. Предупреждение и ликвидация чрезвычайных ситуаций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Разработка плана мероприятий по вопросам ГО и ЧС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работы по обучению населения защиты от пожарной  опасности, через средства массовой информации (листовки, газеты).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             заместитель главы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3. Пожарная безопасность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Составление плана пожарной безопасности на 2018 г.Провести ревизию пожарных резервуаров на территории Русско-Тювеевского сельского поселения и заполнить их водой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 МЧС Темниковского муниципального района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Проведение весенних противопожарных мероприятий. Обустройство минерализованной полосы по границе поселения (опашка территорий). по опахиванию сел,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апрель-май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МЧС Темниковского муниципального района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Привлечение населения и предприятий к работам по уборке территорий от мусора, сухой сорной травы, организация субботников по благоустройству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 </w:t>
            </w:r>
          </w:p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            заместитель главы, старосты поселений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работы с населением по проведению инструктажа по пожарной безопасности Проведение собраний граждан, тематических бесед на противопожарную тематику.  Посещение неблагополучных семей, обследование жилья лиц преклонного возраста.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работы по обеспечению пожарной безопасности в поселении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4. Управление муниципальной собственностью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Разработка и подготовка нормативных правовых актов по управлению муниципальным имуществом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заместитель главы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Постановка на кадастровый учет и государственная регистрация прав на объекты муниципальной собственности и земельные участки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Заместитель главы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Осуществление муниципального контроля за использованием объектов недвижимости собственниками, арендаторами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Заместитель главы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 xml:space="preserve">Постановка на кадастровый учет и регистрация прав на земельные участки под дорогами местного значения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Заместитель главы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Организация работы по упорядочению адресного хозяйства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Заместитель главы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5. Содержание и строительство автомобильных дорог общего пользования, организация транспортного обслуживания населения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Проведение ремонтных работ по ямочному ремонту с твердым покрытием в населенных пунктах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Контроль за содержанием дорог в зимний и летний периоды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6. Благоустройство и жилищно-коммунальный комплекс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Проведение реконструкции уличного освещения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Ликвидация несанкционированных свалок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Ремонт питьевых колодцев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</w:t>
            </w:r>
          </w:p>
        </w:tc>
      </w:tr>
      <w:tr w:rsidR="00F84963" w:rsidRPr="00705BA6" w:rsidTr="000C24F4">
        <w:trPr>
          <w:trHeight w:val="586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Подготовка к празднованию Дня Победы: уборка территорий вокруг памятников, косметический ремонт памятника и ограждения.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Глава сельского поселения,               заместитель главы сельского поселения, старосты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7. Организация досуга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Помощь в проведении значимых мероприятий: новогодние праздники,    Дня защиты детей, Дня пожилых людей, Дня матери, День Победы, национальных праздников и другие,  согласно плана работы отдела культуры.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 </w:t>
            </w:r>
          </w:p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Администрация сельского поселения,                заведующая ДК</w:t>
            </w:r>
          </w:p>
        </w:tc>
      </w:tr>
      <w:tr w:rsidR="00F84963" w:rsidRPr="00705BA6" w:rsidTr="000C24F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Увеличение охвата населения услугами культуры и библиотек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Администрация сельского поселения, работники ДК</w:t>
            </w:r>
          </w:p>
        </w:tc>
      </w:tr>
      <w:tr w:rsidR="00F84963" w:rsidRPr="00705BA6" w:rsidTr="000C24F4">
        <w:trPr>
          <w:trHeight w:val="616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 xml:space="preserve">Организация выездных концертов в деревни и села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Администрация сельского поселения, работники ДК</w:t>
            </w:r>
          </w:p>
        </w:tc>
      </w:tr>
      <w:tr w:rsidR="00F84963" w:rsidRPr="00705BA6" w:rsidTr="00705BA6">
        <w:trPr>
          <w:trHeight w:val="924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  <w:r w:rsidRPr="00705BA6">
              <w:t>4</w:t>
            </w:r>
          </w:p>
          <w:p w:rsidR="00F84963" w:rsidRPr="00705BA6" w:rsidRDefault="00F84963" w:rsidP="000C24F4">
            <w:pPr>
              <w:pStyle w:val="NormalWeb"/>
            </w:pPr>
          </w:p>
          <w:p w:rsidR="00F84963" w:rsidRPr="00705BA6" w:rsidRDefault="00F84963" w:rsidP="000C24F4">
            <w:pPr>
              <w:pStyle w:val="NormalWeb"/>
              <w:rPr>
                <w:rStyle w:val="Strong"/>
              </w:rPr>
            </w:pPr>
          </w:p>
          <w:p w:rsidR="00F84963" w:rsidRPr="00705BA6" w:rsidRDefault="00F84963" w:rsidP="000C24F4">
            <w:pPr>
              <w:pStyle w:val="NormalWeb"/>
              <w:rPr>
                <w:rStyle w:val="Strong"/>
              </w:rPr>
            </w:pPr>
          </w:p>
          <w:p w:rsidR="00F84963" w:rsidRPr="00705BA6" w:rsidRDefault="00F84963" w:rsidP="000C24F4">
            <w:pPr>
              <w:pStyle w:val="NormalWeb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4963" w:rsidRPr="00705BA6" w:rsidRDefault="00F84963" w:rsidP="000C24F4">
            <w:pPr>
              <w:pStyle w:val="NormalWeb"/>
            </w:pPr>
            <w:r w:rsidRPr="00705BA6">
              <w:t>День пожилых людей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pStyle w:val="NormalWeb"/>
            </w:pPr>
            <w:r w:rsidRPr="00705BA6"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84963" w:rsidRPr="00705BA6" w:rsidRDefault="00F84963" w:rsidP="000C24F4">
            <w:pPr>
              <w:pStyle w:val="NormalWeb"/>
            </w:pPr>
            <w:r w:rsidRPr="00705BA6">
              <w:t>Администрация сельского поселения, работники Д</w:t>
            </w:r>
            <w:r>
              <w:t>К</w:t>
            </w:r>
          </w:p>
        </w:tc>
      </w:tr>
      <w:tr w:rsidR="00F84963" w:rsidRPr="00705BA6" w:rsidTr="00705BA6">
        <w:trPr>
          <w:trHeight w:val="876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4963" w:rsidRPr="00705BA6" w:rsidRDefault="00F84963" w:rsidP="000C24F4">
            <w:pPr>
              <w:pStyle w:val="NormalWeb"/>
            </w:pPr>
            <w:r w:rsidRPr="00705BA6">
              <w:rPr>
                <w:rStyle w:val="Strong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4963" w:rsidRPr="00705BA6" w:rsidRDefault="00F84963" w:rsidP="000C24F4">
            <w:pPr>
              <w:pStyle w:val="NormalWeb"/>
            </w:pPr>
            <w:r w:rsidRPr="00705BA6">
              <w:t>День местного самоуправления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pStyle w:val="NormalWeb"/>
            </w:pPr>
            <w:r w:rsidRPr="00705BA6"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84963" w:rsidRPr="00705BA6" w:rsidRDefault="00F84963" w:rsidP="000C24F4">
            <w:pPr>
              <w:pStyle w:val="NormalWeb"/>
            </w:pPr>
            <w:r w:rsidRPr="00705BA6">
              <w:t>Администрация сельского поселения, работники ДК</w:t>
            </w:r>
          </w:p>
        </w:tc>
      </w:tr>
      <w:tr w:rsidR="00F84963" w:rsidRPr="00705BA6" w:rsidTr="00705BA6">
        <w:trPr>
          <w:trHeight w:val="368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  <w:rPr>
                <w:rStyle w:val="Strong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  <w:rPr>
                <w:b/>
              </w:rPr>
            </w:pPr>
            <w:r w:rsidRPr="00705BA6">
              <w:rPr>
                <w:b/>
              </w:rPr>
              <w:t>Социальная работа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pStyle w:val="NormalWeb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pStyle w:val="NormalWeb"/>
            </w:pP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Подготовка пакета документов граждан, нуждающихся в улучшении жилищных условий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поселения,                     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Выдача справок на коммунальные льготы.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US"/>
              </w:rPr>
            </w:pPr>
            <w:r w:rsidRPr="00705BA6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Организация воспитательной работы с лицами склонными к правонарушениям, отбывшими наказание в местах лишения свободы, социально неадаптированными гражданами (совместно с участковым, инспектором ПДН и общественностью).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/>
              <w:rPr>
                <w:rFonts w:ascii="Times New Roman" w:hAnsi="Times New Roman" w:cs="Times New Roman"/>
                <w:lang w:val="en-US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  <w:r w:rsidRPr="00705BA6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Посещение на дому неблагополучных семей, детей проживающих в данных семьях, отнесённых к « Группе риска»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US"/>
              </w:rPr>
            </w:pPr>
            <w:r w:rsidRPr="00705BA6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Организация и проведение субботников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  <w:b/>
                <w:bCs/>
              </w:rPr>
              <w:t>Организационно -правовая работа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Работа с Советом депутатов сельского поселения:</w:t>
            </w:r>
          </w:p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- подготовка заседаний;                                              - регистрация нормативно правовых актов в едином Реестре.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поселения, 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Проверка, внесение изменений в нормативно правовые акты администрации поселения согласно действующему законодательству, регистрация в едином Реестре.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поселения,             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Работа по оформлению права муниципальной собственности на  объекты недвижимости, бесхозяйные объекты 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поселения, 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Ревизия должностных инструкций.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Размещение муниципального заказа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Проведение публичных слушаний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Подготовка аттестации служащих поселения.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январь-февраль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4963" w:rsidRPr="00705BA6" w:rsidRDefault="00F84963" w:rsidP="000C24F4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Разработка целевых программ поселения.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поселения, специалисты администрации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4963" w:rsidRPr="00705BA6" w:rsidRDefault="00F84963" w:rsidP="000C24F4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Подготовка конкурсной документации, проведение конкурсов.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поселения, специалисты администрации поселения.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  <w:b/>
                <w:bCs/>
              </w:rPr>
              <w:t xml:space="preserve">Работа с административной комиссией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Подведение итогов работы за 2017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поселения,            специалисты администрации поселения.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Организация и проведение совместных рейдов с районной административной комиссией.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Организация и проведение рейдов на территории поселения по выявления и пресечению фактов:</w:t>
            </w:r>
          </w:p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- захламления придомовых территорий, территорий общего пользования, территорий прилегающих к учреждениям и организациям;</w:t>
            </w:r>
          </w:p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- выпаса сельскохозяйственных животных и птицы вне установленных администрацией мест, беспривязного содержания собак;</w:t>
            </w:r>
          </w:p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- нарушение тишины и покоя граждан;</w:t>
            </w:r>
          </w:p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- нарушение правил ведения земляных работ;</w:t>
            </w:r>
          </w:p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- само</w:t>
            </w:r>
            <w:r>
              <w:rPr>
                <w:rFonts w:ascii="Times New Roman" w:hAnsi="Times New Roman" w:cs="Times New Roman"/>
              </w:rPr>
              <w:t>вольный захват земель поселения</w:t>
            </w: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поселения,              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Направление представлений и информаций об устранении нарушений порядка организации благоустройства территории  Русско-Тювеевского сельского поселения организациями, предприятиями, юридическими лицами.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  <w:b/>
                <w:bCs/>
              </w:rPr>
              <w:t>Кадры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Подготовка распоряжений, постановлений.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Составление графика отпусков.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Ведение личных дел работников администрации.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Заседание комиссии по соблюдению требований к служебному поведению муниципальных служащих администрации поселения и урегулированию конфликта интересов.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Глава сельского поселения,       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  <w:b/>
                <w:bCs/>
              </w:rPr>
              <w:t>Финансовый  сектор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 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Годовой отчет по исполнению бюджета                               за 2017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Предоставление индивидуальных сведений в Пенсионный Фонд за 2017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Анализ исполнения бюджета за 2017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Составление и сдача налоговой декларации за 2017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 xml:space="preserve">Главный бухгалтер 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Предоставление сведений о доходах физических лиц за 2017 год  в ИФНС.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Анализ исполнения бюджета за первый квартал, полугодие, за девять месяцев.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Pr="00705BA6">
              <w:rPr>
                <w:rFonts w:ascii="Times New Roman" w:hAnsi="Times New Roman" w:cs="Times New Roman"/>
              </w:rPr>
              <w:t>апрель</w:t>
            </w:r>
          </w:p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июль</w:t>
            </w:r>
          </w:p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Составление бюджетной росписи на 201</w:t>
            </w:r>
            <w:r>
              <w:rPr>
                <w:rFonts w:ascii="Times New Roman" w:hAnsi="Times New Roman" w:cs="Times New Roman"/>
              </w:rPr>
              <w:t>8</w:t>
            </w:r>
            <w:r w:rsidRPr="00705BA6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Проект бюджета на 2019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-</w:t>
            </w:r>
            <w:r w:rsidRPr="00705BA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Составление реестра расходных обязательств.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Составление ежемесячного отчета об исполнении бюджета.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Главный бухгалтер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Предоставление статистических отчетов.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  <w:tr w:rsidR="00F84963" w:rsidRPr="00705BA6" w:rsidTr="00705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C24F4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Составление и сдача налоговой декларации.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963" w:rsidRPr="00705BA6" w:rsidRDefault="00F84963" w:rsidP="000A7B56">
            <w:pPr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F84963" w:rsidRPr="00705BA6" w:rsidRDefault="00F84963" w:rsidP="00705BA6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705BA6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</w:tr>
    </w:tbl>
    <w:p w:rsidR="00F84963" w:rsidRPr="004B7EDB" w:rsidRDefault="00F84963" w:rsidP="00705BA6"/>
    <w:p w:rsidR="00F84963" w:rsidRPr="0095302A" w:rsidRDefault="00F84963">
      <w:pPr>
        <w:rPr>
          <w:rFonts w:ascii="Times New Roman" w:hAnsi="Times New Roman" w:cs="Times New Roman"/>
          <w:sz w:val="28"/>
          <w:szCs w:val="28"/>
        </w:rPr>
      </w:pPr>
    </w:p>
    <w:sectPr w:rsidR="00F84963" w:rsidRPr="0095302A" w:rsidSect="00C96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02A"/>
    <w:rsid w:val="000A7B56"/>
    <w:rsid w:val="000C24F4"/>
    <w:rsid w:val="001B7151"/>
    <w:rsid w:val="001C6BA4"/>
    <w:rsid w:val="002D52B1"/>
    <w:rsid w:val="003216F4"/>
    <w:rsid w:val="003B50D1"/>
    <w:rsid w:val="004B7EDB"/>
    <w:rsid w:val="005A12E3"/>
    <w:rsid w:val="006A3C16"/>
    <w:rsid w:val="00705BA6"/>
    <w:rsid w:val="008B53CC"/>
    <w:rsid w:val="008D5BFE"/>
    <w:rsid w:val="008F12C5"/>
    <w:rsid w:val="0095302A"/>
    <w:rsid w:val="009D05CB"/>
    <w:rsid w:val="00A40135"/>
    <w:rsid w:val="00C632B8"/>
    <w:rsid w:val="00C960FB"/>
    <w:rsid w:val="00E3702E"/>
    <w:rsid w:val="00F84963"/>
    <w:rsid w:val="00FB5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02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95302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3C1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95302A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rsid w:val="0095302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">
    <w:name w:val="Нормальный (таблица)"/>
    <w:basedOn w:val="Normal"/>
    <w:next w:val="Normal"/>
    <w:uiPriority w:val="99"/>
    <w:rsid w:val="0095302A"/>
    <w:pPr>
      <w:ind w:firstLine="0"/>
    </w:pPr>
  </w:style>
  <w:style w:type="paragraph" w:customStyle="1" w:styleId="a0">
    <w:name w:val="Прижатый влево"/>
    <w:basedOn w:val="Normal"/>
    <w:next w:val="Normal"/>
    <w:uiPriority w:val="99"/>
    <w:rsid w:val="0095302A"/>
    <w:pPr>
      <w:ind w:firstLine="0"/>
      <w:jc w:val="left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95302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5302A"/>
    <w:rPr>
      <w:rFonts w:ascii="Calibri" w:hAnsi="Calibri"/>
    </w:rPr>
  </w:style>
  <w:style w:type="character" w:customStyle="1" w:styleId="a1">
    <w:name w:val="Гипертекстовая ссылка"/>
    <w:basedOn w:val="DefaultParagraphFont"/>
    <w:uiPriority w:val="99"/>
    <w:rsid w:val="0095302A"/>
    <w:rPr>
      <w:rFonts w:ascii="Times New Roman" w:hAnsi="Times New Roman" w:cs="Times New Roman"/>
      <w:color w:val="106BBE"/>
    </w:rPr>
  </w:style>
  <w:style w:type="character" w:styleId="Strong">
    <w:name w:val="Strong"/>
    <w:basedOn w:val="DefaultParagraphFont"/>
    <w:uiPriority w:val="99"/>
    <w:qFormat/>
    <w:locked/>
    <w:rsid w:val="00705BA6"/>
    <w:rPr>
      <w:rFonts w:cs="Times New Roman"/>
      <w:b/>
      <w:bCs/>
    </w:rPr>
  </w:style>
  <w:style w:type="paragraph" w:styleId="BodyTextIndent">
    <w:name w:val="Body Text Indent"/>
    <w:basedOn w:val="Normal"/>
    <w:link w:val="BodyTextIndentChar1"/>
    <w:uiPriority w:val="99"/>
    <w:rsid w:val="00705BA6"/>
    <w:pPr>
      <w:widowControl/>
      <w:autoSpaceDE/>
      <w:autoSpaceDN/>
      <w:adjustRightInd/>
      <w:spacing w:after="120"/>
      <w:ind w:left="283" w:firstLine="0"/>
      <w:jc w:val="left"/>
    </w:pPr>
    <w:rPr>
      <w:sz w:val="48"/>
      <w:szCs w:val="4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1DE2"/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705BA6"/>
    <w:rPr>
      <w:rFonts w:ascii="Arial" w:hAnsi="Arial" w:cs="Arial"/>
      <w:sz w:val="48"/>
      <w:szCs w:val="4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85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6367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/" TargetMode="External"/><Relationship Id="rId5" Type="http://schemas.openxmlformats.org/officeDocument/2006/relationships/hyperlink" Target="garantf1://8816657.126/" TargetMode="External"/><Relationship Id="rId4" Type="http://schemas.openxmlformats.org/officeDocument/2006/relationships/hyperlink" Target="garantf1://8910855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11</Pages>
  <Words>2718</Words>
  <Characters>15497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5</cp:revision>
  <dcterms:created xsi:type="dcterms:W3CDTF">2018-05-04T08:05:00Z</dcterms:created>
  <dcterms:modified xsi:type="dcterms:W3CDTF">2018-05-04T12:25:00Z</dcterms:modified>
</cp:coreProperties>
</file>