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35E" w:rsidRDefault="00AA335E" w:rsidP="00FC5D2D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8</w:t>
      </w:r>
    </w:p>
    <w:p w:rsidR="00AA335E" w:rsidRDefault="00AA335E" w:rsidP="00FC5D2D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A335E" w:rsidRDefault="00AA335E" w:rsidP="00FC5D2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AA335E" w:rsidRDefault="00AA335E" w:rsidP="00FC5D2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AA335E" w:rsidRDefault="00AA335E" w:rsidP="00FC5D2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AA335E" w:rsidRDefault="00AA335E" w:rsidP="00FC5D2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AA335E" w:rsidRDefault="00AA335E" w:rsidP="00FC5D2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   10.05.2018 г </w:t>
      </w:r>
    </w:p>
    <w:p w:rsidR="00AA335E" w:rsidRDefault="00AA335E" w:rsidP="00FC5D2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A335E" w:rsidRDefault="00AA335E" w:rsidP="00FC5D2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A335E" w:rsidRPr="00AE31A7" w:rsidRDefault="00AA335E" w:rsidP="005142EC">
      <w:pPr>
        <w:pStyle w:val="Heading1"/>
        <w:rPr>
          <w:rFonts w:ascii="Times New Roman" w:hAnsi="Times New Roman" w:cs="Times New Roman"/>
        </w:rPr>
      </w:pPr>
      <w:r w:rsidRPr="00AE31A7">
        <w:rPr>
          <w:rFonts w:ascii="Times New Roman" w:hAnsi="Times New Roman" w:cs="Times New Roman"/>
        </w:rPr>
        <w:t>Уголовная ответственность за терроризм</w:t>
      </w:r>
    </w:p>
    <w:p w:rsidR="00AA335E" w:rsidRPr="00AE31A7" w:rsidRDefault="00AA335E" w:rsidP="00AE31A7">
      <w:pPr>
        <w:jc w:val="both"/>
        <w:rPr>
          <w:rFonts w:ascii="Times New Roman" w:hAnsi="Times New Roman" w:cs="Times New Roman"/>
          <w:sz w:val="24"/>
          <w:szCs w:val="24"/>
        </w:rPr>
      </w:pPr>
      <w:r w:rsidRPr="00AE31A7">
        <w:rPr>
          <w:rFonts w:ascii="Times New Roman" w:hAnsi="Times New Roman" w:cs="Times New Roman"/>
          <w:sz w:val="24"/>
          <w:szCs w:val="24"/>
        </w:rPr>
        <w:t>Терроризм представляет угрозу международному миру и безопасности, развитию дружественных отношений между государствами, сохранению территориальной целостности государств, их политической, экономической и социальной стабильности, а также осуществлению основных прав и свобод человека и гражданина, включая право на жизнь.</w:t>
      </w:r>
    </w:p>
    <w:p w:rsidR="00AA335E" w:rsidRPr="00AE31A7" w:rsidRDefault="00AA335E" w:rsidP="00AE31A7">
      <w:pPr>
        <w:jc w:val="both"/>
        <w:rPr>
          <w:rFonts w:ascii="Times New Roman" w:hAnsi="Times New Roman" w:cs="Times New Roman"/>
          <w:sz w:val="24"/>
          <w:szCs w:val="24"/>
        </w:rPr>
      </w:pPr>
      <w:r w:rsidRPr="00AE31A7">
        <w:rPr>
          <w:rFonts w:ascii="Times New Roman" w:hAnsi="Times New Roman" w:cs="Times New Roman"/>
          <w:sz w:val="24"/>
          <w:szCs w:val="24"/>
        </w:rPr>
        <w:t xml:space="preserve">Международное сообщество, осознавая опасность терроризма и стремясь выработать эффективные меры по его предупреждению, приняло ряд документов, к которым относятся конвенции Организации Объединенных Наций (например, </w:t>
      </w:r>
      <w:hyperlink r:id="rId6" w:history="1">
        <w:r w:rsidRPr="00AE31A7">
          <w:rPr>
            <w:rStyle w:val="a0"/>
            <w:rFonts w:ascii="Times New Roman" w:hAnsi="Times New Roman" w:cs="Times New Roman"/>
            <w:sz w:val="24"/>
            <w:szCs w:val="24"/>
          </w:rPr>
          <w:t>Международная конвенция</w:t>
        </w:r>
      </w:hyperlink>
      <w:r w:rsidRPr="00AE31A7">
        <w:rPr>
          <w:rFonts w:ascii="Times New Roman" w:hAnsi="Times New Roman" w:cs="Times New Roman"/>
          <w:sz w:val="24"/>
          <w:szCs w:val="24"/>
        </w:rPr>
        <w:t xml:space="preserve"> о борьбе с захватом заложников, </w:t>
      </w:r>
      <w:hyperlink r:id="rId7" w:history="1">
        <w:r w:rsidRPr="00AE31A7">
          <w:rPr>
            <w:rStyle w:val="a0"/>
            <w:rFonts w:ascii="Times New Roman" w:hAnsi="Times New Roman" w:cs="Times New Roman"/>
            <w:sz w:val="24"/>
            <w:szCs w:val="24"/>
          </w:rPr>
          <w:t>Международная конвенция</w:t>
        </w:r>
      </w:hyperlink>
      <w:r w:rsidRPr="00AE31A7">
        <w:rPr>
          <w:rFonts w:ascii="Times New Roman" w:hAnsi="Times New Roman" w:cs="Times New Roman"/>
          <w:sz w:val="24"/>
          <w:szCs w:val="24"/>
        </w:rPr>
        <w:t xml:space="preserve"> о борьбе с бомбовым терроризмом, Международная конвенция о борьбе с финансированием терроризма), </w:t>
      </w:r>
      <w:hyperlink r:id="rId8" w:history="1">
        <w:r w:rsidRPr="00AE31A7">
          <w:rPr>
            <w:rStyle w:val="a0"/>
            <w:rFonts w:ascii="Times New Roman" w:hAnsi="Times New Roman" w:cs="Times New Roman"/>
            <w:sz w:val="24"/>
            <w:szCs w:val="24"/>
          </w:rPr>
          <w:t>Шанхайская конвенция</w:t>
        </w:r>
      </w:hyperlink>
      <w:r w:rsidRPr="00AE31A7">
        <w:rPr>
          <w:rFonts w:ascii="Times New Roman" w:hAnsi="Times New Roman" w:cs="Times New Roman"/>
          <w:sz w:val="24"/>
          <w:szCs w:val="24"/>
        </w:rPr>
        <w:t xml:space="preserve"> о борьбе с терроризмом, сепаратизмом и экстремизмом, </w:t>
      </w:r>
      <w:hyperlink r:id="rId9" w:history="1">
        <w:r w:rsidRPr="00AE31A7">
          <w:rPr>
            <w:rStyle w:val="a0"/>
            <w:rFonts w:ascii="Times New Roman" w:hAnsi="Times New Roman" w:cs="Times New Roman"/>
            <w:sz w:val="24"/>
            <w:szCs w:val="24"/>
          </w:rPr>
          <w:t>Конвенция</w:t>
        </w:r>
      </w:hyperlink>
      <w:r w:rsidRPr="00AE31A7">
        <w:rPr>
          <w:rFonts w:ascii="Times New Roman" w:hAnsi="Times New Roman" w:cs="Times New Roman"/>
          <w:sz w:val="24"/>
          <w:szCs w:val="24"/>
        </w:rPr>
        <w:t xml:space="preserve"> Совета Европы о предупреждении терроризма и др.</w:t>
      </w:r>
    </w:p>
    <w:p w:rsidR="00AA335E" w:rsidRPr="00AE31A7" w:rsidRDefault="00AA335E" w:rsidP="00AE31A7">
      <w:pPr>
        <w:jc w:val="both"/>
        <w:rPr>
          <w:rFonts w:ascii="Times New Roman" w:hAnsi="Times New Roman" w:cs="Times New Roman"/>
          <w:sz w:val="24"/>
          <w:szCs w:val="24"/>
        </w:rPr>
      </w:pPr>
      <w:r w:rsidRPr="00AE31A7">
        <w:rPr>
          <w:rFonts w:ascii="Times New Roman" w:hAnsi="Times New Roman" w:cs="Times New Roman"/>
          <w:sz w:val="24"/>
          <w:szCs w:val="24"/>
        </w:rPr>
        <w:t>В международных документах указывается, что терроризм ни при каких обстоятельствах не может быть оправдан соображениями политического, философского, идеологического, расового, этнического, религиозного или иного характера, а лица, виновные в совершении актов терроризма и других предусмотренных указанными конвенциями преступлений, должны привлекаться к ответственности в соответствии с законом и им следует назначать наказание с учетом тяжести совершенных преступлений. Наряду с этим, меры по предупреждению или пресечению таких преступлений должны приниматься при соблюдении верховенства закона и демократических ценностей, прав человека и основных свобод, а также других положений международного права.</w:t>
      </w:r>
    </w:p>
    <w:p w:rsidR="00AA335E" w:rsidRPr="00AE31A7" w:rsidRDefault="00AA335E" w:rsidP="00AE31A7">
      <w:pPr>
        <w:jc w:val="both"/>
        <w:rPr>
          <w:rFonts w:ascii="Times New Roman" w:hAnsi="Times New Roman" w:cs="Times New Roman"/>
          <w:sz w:val="24"/>
          <w:szCs w:val="24"/>
        </w:rPr>
      </w:pPr>
      <w:r w:rsidRPr="00AE31A7">
        <w:rPr>
          <w:rFonts w:ascii="Times New Roman" w:hAnsi="Times New Roman" w:cs="Times New Roman"/>
          <w:sz w:val="24"/>
          <w:szCs w:val="24"/>
        </w:rPr>
        <w:t xml:space="preserve">В Российской Федерации правовую основу противодействия терроризму составляют </w:t>
      </w:r>
      <w:hyperlink r:id="rId10" w:history="1">
        <w:r w:rsidRPr="00AE31A7">
          <w:rPr>
            <w:rStyle w:val="a0"/>
            <w:rFonts w:ascii="Times New Roman" w:hAnsi="Times New Roman" w:cs="Times New Roman"/>
            <w:sz w:val="24"/>
            <w:szCs w:val="24"/>
          </w:rPr>
          <w:t>Конституция</w:t>
        </w:r>
      </w:hyperlink>
      <w:r w:rsidRPr="00AE31A7">
        <w:rPr>
          <w:rFonts w:ascii="Times New Roman" w:hAnsi="Times New Roman" w:cs="Times New Roman"/>
          <w:sz w:val="24"/>
          <w:szCs w:val="24"/>
        </w:rPr>
        <w:t xml:space="preserve"> Российской Федерации, общепризнанные принципы и нормы международного права, международные договоры Российской Федерации, </w:t>
      </w:r>
      <w:hyperlink r:id="rId11" w:history="1">
        <w:r w:rsidRPr="00AE31A7">
          <w:rPr>
            <w:rStyle w:val="a0"/>
            <w:rFonts w:ascii="Times New Roman" w:hAnsi="Times New Roman" w:cs="Times New Roman"/>
            <w:sz w:val="24"/>
            <w:szCs w:val="24"/>
          </w:rPr>
          <w:t>Федеральный закон</w:t>
        </w:r>
      </w:hyperlink>
      <w:r w:rsidRPr="00AE31A7">
        <w:rPr>
          <w:rFonts w:ascii="Times New Roman" w:hAnsi="Times New Roman" w:cs="Times New Roman"/>
          <w:sz w:val="24"/>
          <w:szCs w:val="24"/>
        </w:rPr>
        <w:t xml:space="preserve"> от 25 июля 2002 г. N 114-ФЗ "О противодействии экстремистской деятельности", </w:t>
      </w:r>
      <w:hyperlink r:id="rId12" w:history="1">
        <w:r w:rsidRPr="00AE31A7">
          <w:rPr>
            <w:rStyle w:val="a0"/>
            <w:rFonts w:ascii="Times New Roman" w:hAnsi="Times New Roman" w:cs="Times New Roman"/>
            <w:sz w:val="24"/>
            <w:szCs w:val="24"/>
          </w:rPr>
          <w:t>Федеральный закон</w:t>
        </w:r>
      </w:hyperlink>
      <w:r w:rsidRPr="00AE31A7">
        <w:rPr>
          <w:rFonts w:ascii="Times New Roman" w:hAnsi="Times New Roman" w:cs="Times New Roman"/>
          <w:sz w:val="24"/>
          <w:szCs w:val="24"/>
        </w:rPr>
        <w:t xml:space="preserve"> от 6 марта 2006 г. N 35-ФЗ "О противодействии терроризму" и другие нормативные правовые акты, направленные на противодействие терроризму.</w:t>
      </w:r>
    </w:p>
    <w:p w:rsidR="00AA335E" w:rsidRPr="00AE31A7" w:rsidRDefault="00AA335E" w:rsidP="00AE31A7">
      <w:pPr>
        <w:jc w:val="both"/>
        <w:rPr>
          <w:rFonts w:ascii="Times New Roman" w:hAnsi="Times New Roman" w:cs="Times New Roman"/>
          <w:sz w:val="24"/>
          <w:szCs w:val="24"/>
        </w:rPr>
      </w:pPr>
      <w:r w:rsidRPr="00AE31A7">
        <w:rPr>
          <w:rFonts w:ascii="Times New Roman" w:hAnsi="Times New Roman" w:cs="Times New Roman"/>
          <w:sz w:val="24"/>
          <w:szCs w:val="24"/>
        </w:rPr>
        <w:t>В целях уголовно-правового обеспечения противодействия терроризму и в интересах выполнения международных обязательств Уголовный кодекс Российской Федерации устанавливает ответственность за совершение преступлений террористической направленности.</w:t>
      </w:r>
    </w:p>
    <w:p w:rsidR="00AA335E" w:rsidRPr="00AE31A7" w:rsidRDefault="00AA335E" w:rsidP="00AE31A7">
      <w:pPr>
        <w:jc w:val="both"/>
        <w:rPr>
          <w:rFonts w:ascii="Times New Roman" w:hAnsi="Times New Roman" w:cs="Times New Roman"/>
          <w:sz w:val="24"/>
          <w:szCs w:val="24"/>
        </w:rPr>
      </w:pPr>
      <w:r w:rsidRPr="00AE31A7">
        <w:rPr>
          <w:rFonts w:ascii="Times New Roman" w:hAnsi="Times New Roman" w:cs="Times New Roman"/>
          <w:sz w:val="24"/>
          <w:szCs w:val="24"/>
        </w:rPr>
        <w:t xml:space="preserve">В соответствии со статьей 205 Уголовного кодекса Российской Федерации за совершение взрыва, поджога или иных действий, устрашающих население и создающих опасность гибели человека, причинения значительного имущественного ущерба либо наступления иных тяжких последствий, в целях дестабилизации деятельности органов власти или международных организаций либо воздействия на принятие ими решений, а также угроза совершения указанных действий в тех же целях предусмотрена уголовная ответственность в виде лишения свободы </w:t>
      </w:r>
      <w:bookmarkStart w:id="0" w:name="sub_2050102"/>
      <w:r w:rsidRPr="00AE31A7">
        <w:rPr>
          <w:rFonts w:ascii="Times New Roman" w:hAnsi="Times New Roman" w:cs="Times New Roman"/>
          <w:sz w:val="24"/>
          <w:szCs w:val="24"/>
        </w:rPr>
        <w:t xml:space="preserve"> на срок от восьми до пятнадцати лет</w:t>
      </w:r>
      <w:bookmarkEnd w:id="0"/>
      <w:r w:rsidRPr="00AE31A7">
        <w:rPr>
          <w:rFonts w:ascii="Times New Roman" w:hAnsi="Times New Roman" w:cs="Times New Roman"/>
          <w:sz w:val="24"/>
          <w:szCs w:val="24"/>
        </w:rPr>
        <w:t xml:space="preserve">. За те же действия </w:t>
      </w:r>
      <w:bookmarkStart w:id="1" w:name="sub_205021"/>
      <w:r w:rsidRPr="00AE31A7">
        <w:rPr>
          <w:rFonts w:ascii="Times New Roman" w:hAnsi="Times New Roman" w:cs="Times New Roman"/>
          <w:sz w:val="24"/>
          <w:szCs w:val="24"/>
        </w:rPr>
        <w:t xml:space="preserve"> совершенные группой лиц по предварительному сговору или организованной группой;</w:t>
      </w:r>
      <w:bookmarkStart w:id="2" w:name="sub_205022"/>
      <w:bookmarkEnd w:id="1"/>
      <w:r w:rsidRPr="00AE31A7">
        <w:rPr>
          <w:rFonts w:ascii="Times New Roman" w:hAnsi="Times New Roman" w:cs="Times New Roman"/>
          <w:sz w:val="24"/>
          <w:szCs w:val="24"/>
        </w:rPr>
        <w:t xml:space="preserve"> повлекшие по неосторожности смерть человека; </w:t>
      </w:r>
      <w:bookmarkStart w:id="3" w:name="sub_205023"/>
      <w:bookmarkEnd w:id="2"/>
      <w:r w:rsidRPr="00AE31A7">
        <w:rPr>
          <w:rFonts w:ascii="Times New Roman" w:hAnsi="Times New Roman" w:cs="Times New Roman"/>
          <w:sz w:val="24"/>
          <w:szCs w:val="24"/>
        </w:rPr>
        <w:t xml:space="preserve"> повлекшие причинение значительного имущественного ущерба либо наступление иных тяжких последствий, предусмотрена уголовная ответственность в виде </w:t>
      </w:r>
      <w:bookmarkStart w:id="4" w:name="sub_20525"/>
      <w:bookmarkEnd w:id="3"/>
      <w:r w:rsidRPr="00AE31A7">
        <w:rPr>
          <w:rFonts w:ascii="Times New Roman" w:hAnsi="Times New Roman" w:cs="Times New Roman"/>
          <w:sz w:val="24"/>
          <w:szCs w:val="24"/>
        </w:rPr>
        <w:t>лишения свободы на срок от десяти до двадцати лет с ограничением свободы на срок от одного года до двух лет.</w:t>
      </w:r>
    </w:p>
    <w:bookmarkEnd w:id="4"/>
    <w:p w:rsidR="00AA335E" w:rsidRPr="00AE31A7" w:rsidRDefault="00AA335E" w:rsidP="00AE31A7">
      <w:pPr>
        <w:jc w:val="both"/>
        <w:rPr>
          <w:rFonts w:ascii="Times New Roman" w:hAnsi="Times New Roman" w:cs="Times New Roman"/>
          <w:sz w:val="24"/>
          <w:szCs w:val="24"/>
        </w:rPr>
      </w:pPr>
      <w:r w:rsidRPr="00AE31A7">
        <w:rPr>
          <w:rFonts w:ascii="Times New Roman" w:hAnsi="Times New Roman" w:cs="Times New Roman"/>
          <w:sz w:val="24"/>
          <w:szCs w:val="24"/>
        </w:rPr>
        <w:t xml:space="preserve">А если эти действия </w:t>
      </w:r>
      <w:bookmarkStart w:id="5" w:name="sub_205031"/>
      <w:r w:rsidRPr="00AE31A7">
        <w:rPr>
          <w:rFonts w:ascii="Times New Roman" w:hAnsi="Times New Roman" w:cs="Times New Roman"/>
          <w:sz w:val="24"/>
          <w:szCs w:val="24"/>
        </w:rPr>
        <w:t xml:space="preserve"> сопряжены с посягательством на объекты использования атомной энергии либо с использованием ядерных материалов, радиоактивных веществ или источников радиоактивного излучения либо ядовитых, отравляющих, токсичных, опасных химических или биологических веществ; а также </w:t>
      </w:r>
      <w:bookmarkStart w:id="6" w:name="sub_205032"/>
      <w:bookmarkEnd w:id="5"/>
      <w:r w:rsidRPr="00AE31A7">
        <w:rPr>
          <w:rFonts w:ascii="Times New Roman" w:hAnsi="Times New Roman" w:cs="Times New Roman"/>
          <w:sz w:val="24"/>
          <w:szCs w:val="24"/>
        </w:rPr>
        <w:t xml:space="preserve">повлекли умышленное причинение смерти человеку, то они </w:t>
      </w:r>
      <w:bookmarkStart w:id="7" w:name="sub_20534"/>
      <w:bookmarkEnd w:id="6"/>
      <w:r w:rsidRPr="00AE31A7">
        <w:rPr>
          <w:rFonts w:ascii="Times New Roman" w:hAnsi="Times New Roman" w:cs="Times New Roman"/>
          <w:sz w:val="24"/>
          <w:szCs w:val="24"/>
        </w:rPr>
        <w:t>наказываются лишением свободы на срок от пятнадцати до двадцати лет с ограничением свободы на срок от одного года до двух лет или пожизненным лишением свободы.</w:t>
      </w:r>
    </w:p>
    <w:bookmarkEnd w:id="7"/>
    <w:p w:rsidR="00AA335E" w:rsidRPr="00AE31A7" w:rsidRDefault="00AA335E" w:rsidP="00AE31A7">
      <w:pPr>
        <w:jc w:val="both"/>
        <w:rPr>
          <w:rFonts w:ascii="Times New Roman" w:hAnsi="Times New Roman" w:cs="Times New Roman"/>
          <w:sz w:val="24"/>
          <w:szCs w:val="24"/>
        </w:rPr>
      </w:pPr>
      <w:r w:rsidRPr="00AE31A7">
        <w:rPr>
          <w:rStyle w:val="a1"/>
          <w:rFonts w:ascii="Times New Roman" w:hAnsi="Times New Roman" w:cs="Times New Roman"/>
          <w:b w:val="0"/>
          <w:bCs w:val="0"/>
          <w:sz w:val="24"/>
          <w:szCs w:val="24"/>
        </w:rPr>
        <w:t>Вместе с тем, л</w:t>
      </w:r>
      <w:r w:rsidRPr="00AE31A7">
        <w:rPr>
          <w:rFonts w:ascii="Times New Roman" w:hAnsi="Times New Roman" w:cs="Times New Roman"/>
          <w:sz w:val="24"/>
          <w:szCs w:val="24"/>
        </w:rPr>
        <w:t>ицо, участвовавшее в подготовке террористического акта, освобождается от уголовной ответственности, если оно своевременным предупреждением органов власти или иным способом способствовало предотвращению осуществления террористического акта и если в действиях этого лица не содержится иного состава преступления.</w:t>
      </w:r>
    </w:p>
    <w:p w:rsidR="00AA335E" w:rsidRPr="00BF1910" w:rsidRDefault="00AA335E" w:rsidP="00BF1910">
      <w:pPr>
        <w:rPr>
          <w:rFonts w:ascii="Tw Cen MT Condensed Extra Bold" w:hAnsi="Tw Cen MT Condensed Extra Bold" w:cs="Tw Cen MT Condensed Extra Bold"/>
        </w:rPr>
      </w:pPr>
    </w:p>
    <w:p w:rsidR="00AA335E" w:rsidRDefault="00AA335E" w:rsidP="00BF1910">
      <w:pPr>
        <w:rPr>
          <w:rFonts w:cs="Times New Roman"/>
        </w:rPr>
      </w:pPr>
    </w:p>
    <w:p w:rsidR="00AA335E" w:rsidRDefault="00AA335E" w:rsidP="00FC5D2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A335E" w:rsidRDefault="00AA335E" w:rsidP="00FC5D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p w:rsidR="00AA335E" w:rsidRDefault="00AA335E" w:rsidP="00FC5D2D">
      <w:pPr>
        <w:spacing w:after="160" w:line="254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Информационный бюллетень № 8 Пурдошанского сельского поселения Темниковского муниципального района Республики Мордовия</w:t>
      </w:r>
    </w:p>
    <w:p w:rsidR="00AA335E" w:rsidRPr="00FC5D2D" w:rsidRDefault="00AA335E" w:rsidP="00FC5D2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Тираж: 10 экз</w:t>
      </w:r>
      <w:r>
        <w:rPr>
          <w:rFonts w:ascii="Times New Roman" w:hAnsi="Times New Roman" w:cs="Times New Roman"/>
          <w:lang w:eastAsia="en-US"/>
        </w:rPr>
        <w:t>.</w:t>
      </w:r>
    </w:p>
    <w:sectPr w:rsidR="00AA335E" w:rsidRPr="00FC5D2D" w:rsidSect="00FD0535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335E" w:rsidRDefault="00AA335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AA335E" w:rsidRDefault="00AA335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335E" w:rsidRDefault="00AA335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AA335E" w:rsidRDefault="00AA335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35E" w:rsidRDefault="00AA335E">
    <w:pPr>
      <w:pStyle w:val="Header"/>
      <w:jc w:val="center"/>
      <w:rPr>
        <w:rFonts w:cs="Times New Roman"/>
      </w:rPr>
    </w:pPr>
    <w:fldSimple w:instr=" PAGE   \* MERGEFORMAT ">
      <w:r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465B"/>
    <w:rsid w:val="00022958"/>
    <w:rsid w:val="00046DAB"/>
    <w:rsid w:val="00062A90"/>
    <w:rsid w:val="00070DED"/>
    <w:rsid w:val="000C783E"/>
    <w:rsid w:val="000F5DC9"/>
    <w:rsid w:val="00112163"/>
    <w:rsid w:val="0013475A"/>
    <w:rsid w:val="00175E65"/>
    <w:rsid w:val="001825B4"/>
    <w:rsid w:val="00186DDC"/>
    <w:rsid w:val="001B0504"/>
    <w:rsid w:val="001D1FA9"/>
    <w:rsid w:val="002069BD"/>
    <w:rsid w:val="0029472A"/>
    <w:rsid w:val="00347403"/>
    <w:rsid w:val="00386156"/>
    <w:rsid w:val="003870A9"/>
    <w:rsid w:val="00432396"/>
    <w:rsid w:val="00456BAD"/>
    <w:rsid w:val="004607B1"/>
    <w:rsid w:val="00496AB5"/>
    <w:rsid w:val="004E02CE"/>
    <w:rsid w:val="005142EC"/>
    <w:rsid w:val="0058444E"/>
    <w:rsid w:val="005E465B"/>
    <w:rsid w:val="005F6CB0"/>
    <w:rsid w:val="006901E9"/>
    <w:rsid w:val="006D3AEC"/>
    <w:rsid w:val="00720333"/>
    <w:rsid w:val="00783757"/>
    <w:rsid w:val="007D7CF2"/>
    <w:rsid w:val="00865546"/>
    <w:rsid w:val="00880652"/>
    <w:rsid w:val="008A3584"/>
    <w:rsid w:val="008A7313"/>
    <w:rsid w:val="00907AF7"/>
    <w:rsid w:val="0093359C"/>
    <w:rsid w:val="009D3EF4"/>
    <w:rsid w:val="009D50B9"/>
    <w:rsid w:val="00A45EFE"/>
    <w:rsid w:val="00AA335E"/>
    <w:rsid w:val="00AB2292"/>
    <w:rsid w:val="00AB37EF"/>
    <w:rsid w:val="00AE31A7"/>
    <w:rsid w:val="00B21839"/>
    <w:rsid w:val="00B324AD"/>
    <w:rsid w:val="00BF1910"/>
    <w:rsid w:val="00C6765D"/>
    <w:rsid w:val="00C82FF6"/>
    <w:rsid w:val="00CC51E9"/>
    <w:rsid w:val="00D222D3"/>
    <w:rsid w:val="00D67E3A"/>
    <w:rsid w:val="00D83C8A"/>
    <w:rsid w:val="00D93945"/>
    <w:rsid w:val="00DD7A45"/>
    <w:rsid w:val="00DF1FFD"/>
    <w:rsid w:val="00E023F9"/>
    <w:rsid w:val="00E24FB8"/>
    <w:rsid w:val="00E26CF1"/>
    <w:rsid w:val="00E766C3"/>
    <w:rsid w:val="00E935B5"/>
    <w:rsid w:val="00EA5B98"/>
    <w:rsid w:val="00F375F1"/>
    <w:rsid w:val="00F665F3"/>
    <w:rsid w:val="00FC5D2D"/>
    <w:rsid w:val="00FC7AC7"/>
    <w:rsid w:val="00FD0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7EF"/>
    <w:pPr>
      <w:spacing w:after="200" w:line="276" w:lineRule="auto"/>
    </w:pPr>
    <w:rPr>
      <w:rFonts w:eastAsia="Times New Roman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AE31A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1E3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B37EF"/>
    <w:rPr>
      <w:rFonts w:ascii="Calibri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a">
    <w:name w:val="Знак Знак Знак Знак Знак Знак Знак"/>
    <w:basedOn w:val="Normal"/>
    <w:uiPriority w:val="99"/>
    <w:rsid w:val="00347403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locked/>
    <w:rsid w:val="0034740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FC5D2D"/>
    <w:rPr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FC5D2D"/>
    <w:pPr>
      <w:spacing w:after="0" w:line="240" w:lineRule="auto"/>
      <w:ind w:firstLine="720"/>
      <w:jc w:val="both"/>
    </w:pPr>
    <w:rPr>
      <w:rFonts w:eastAsia="Calibri"/>
      <w:sz w:val="24"/>
      <w:szCs w:val="24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locked/>
    <w:rsid w:val="00432396"/>
    <w:rPr>
      <w:rFonts w:eastAsia="Times New Roman"/>
    </w:rPr>
  </w:style>
  <w:style w:type="paragraph" w:customStyle="1" w:styleId="ConsPlusNormal">
    <w:name w:val="ConsPlusNormal"/>
    <w:uiPriority w:val="99"/>
    <w:rsid w:val="00FC7AC7"/>
    <w:pPr>
      <w:widowControl w:val="0"/>
      <w:autoSpaceDE w:val="0"/>
      <w:autoSpaceDN w:val="0"/>
    </w:pPr>
    <w:rPr>
      <w:rFonts w:cs="Calibri"/>
      <w:sz w:val="24"/>
      <w:szCs w:val="24"/>
    </w:rPr>
  </w:style>
  <w:style w:type="character" w:customStyle="1" w:styleId="a0">
    <w:name w:val="Гипертекстовая ссылка"/>
    <w:basedOn w:val="DefaultParagraphFont"/>
    <w:uiPriority w:val="99"/>
    <w:rsid w:val="00BF1910"/>
    <w:rPr>
      <w:color w:val="106BBE"/>
    </w:rPr>
  </w:style>
  <w:style w:type="character" w:customStyle="1" w:styleId="a1">
    <w:name w:val="Цветовое выделение"/>
    <w:uiPriority w:val="99"/>
    <w:rsid w:val="00AE31A7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38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461763.0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garantF1://2460750.0" TargetMode="External"/><Relationship Id="rId12" Type="http://schemas.openxmlformats.org/officeDocument/2006/relationships/hyperlink" Target="garantF1://12045408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2441135.0" TargetMode="External"/><Relationship Id="rId11" Type="http://schemas.openxmlformats.org/officeDocument/2006/relationships/hyperlink" Target="garantF1://12027578.0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garantF1://10003000.0" TargetMode="External"/><Relationship Id="rId4" Type="http://schemas.openxmlformats.org/officeDocument/2006/relationships/footnotes" Target="footnotes.xml"/><Relationship Id="rId9" Type="http://schemas.openxmlformats.org/officeDocument/2006/relationships/hyperlink" Target="garantF1://1256361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190</TotalTime>
  <Pages>2</Pages>
  <Words>694</Words>
  <Characters>3959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Your User Name</cp:lastModifiedBy>
  <cp:revision>23</cp:revision>
  <cp:lastPrinted>2016-10-11T08:52:00Z</cp:lastPrinted>
  <dcterms:created xsi:type="dcterms:W3CDTF">2016-09-13T14:28:00Z</dcterms:created>
  <dcterms:modified xsi:type="dcterms:W3CDTF">2018-05-11T09:31:00Z</dcterms:modified>
</cp:coreProperties>
</file>