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56" w:rsidRPr="00315A25" w:rsidRDefault="002C2256" w:rsidP="00315A2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15A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C2256" w:rsidRPr="00315A25" w:rsidRDefault="002C2256" w:rsidP="00315A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БАБЕЕВСКОГО</w:t>
      </w:r>
      <w:r w:rsidRPr="00315A2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2C2256" w:rsidRPr="00315A25" w:rsidRDefault="002C2256" w:rsidP="00315A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5A25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2C2256" w:rsidRDefault="002C2256" w:rsidP="0031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A25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C2256" w:rsidRPr="00135FD7" w:rsidRDefault="002C2256" w:rsidP="002B11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C2256" w:rsidRPr="00135FD7" w:rsidRDefault="002C2256" w:rsidP="002B11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C2256" w:rsidRPr="0097637F" w:rsidRDefault="002C2256" w:rsidP="002B114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7637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C2256" w:rsidRPr="00135FD7" w:rsidRDefault="002C2256" w:rsidP="00315A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2256" w:rsidRDefault="002C2256" w:rsidP="002B1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«26» апреля 2018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68</w:t>
      </w:r>
    </w:p>
    <w:p w:rsidR="002C2256" w:rsidRDefault="002C2256" w:rsidP="002B11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2C2256" w:rsidRPr="00135FD7" w:rsidRDefault="002C2256" w:rsidP="00315A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2256" w:rsidRDefault="002C2256" w:rsidP="00315A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Об итогах работы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 муниципального района за 2017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год и об утверждении плана мероприятий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2018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</w:t>
      </w:r>
    </w:p>
    <w:p w:rsidR="002C2256" w:rsidRDefault="002C2256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2256" w:rsidRPr="00315A25" w:rsidRDefault="002C2256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2256" w:rsidRDefault="002C2256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2017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задачах на 2018 год, вытекающих из </w:t>
      </w:r>
      <w:r w:rsidRPr="002B6295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>, Совет депутатов 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2C2256" w:rsidRDefault="002C2256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2017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 принять к сведению (прилагается)</w:t>
      </w:r>
    </w:p>
    <w:p w:rsidR="002C2256" w:rsidRDefault="002C2256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2.Утвердить прилагаемый План мероприятий 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2B6295">
        <w:rPr>
          <w:rFonts w:ascii="Times New Roman" w:hAnsi="Times New Roman" w:cs="Times New Roman"/>
          <w:sz w:val="28"/>
          <w:szCs w:val="28"/>
        </w:rPr>
        <w:t>реализации 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2018 год.</w:t>
      </w:r>
    </w:p>
    <w:p w:rsidR="002C2256" w:rsidRDefault="002C2256" w:rsidP="00E269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62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2C2256" w:rsidRDefault="002C2256" w:rsidP="002B6295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253EB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20C22"/>
          <w:sz w:val="28"/>
          <w:szCs w:val="28"/>
        </w:rPr>
        <w:t>Бабеевского сельского поселения</w:t>
      </w:r>
    </w:p>
    <w:p w:rsidR="002C2256" w:rsidRDefault="002C2256" w:rsidP="002B6295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C2256" w:rsidRDefault="002C2256" w:rsidP="002B6295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Ю.П.Нечайкин</w:t>
      </w:r>
    </w:p>
    <w:p w:rsidR="002C2256" w:rsidRDefault="002C2256" w:rsidP="002B6295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C2256" w:rsidRDefault="002C2256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Итоги</w:t>
      </w:r>
    </w:p>
    <w:p w:rsidR="002C2256" w:rsidRDefault="002C2256" w:rsidP="00E2691C">
      <w:pPr>
        <w:spacing w:after="12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работы 2017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задачи на 2018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 по администрации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Бабеевского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вытекающих из Послания Главы Республики Мордовия</w:t>
      </w:r>
    </w:p>
    <w:p w:rsidR="002C2256" w:rsidRPr="00CE5668" w:rsidRDefault="002C2256" w:rsidP="00E2691C">
      <w:pPr>
        <w:spacing w:after="12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Государственному Собранию</w:t>
      </w:r>
    </w:p>
    <w:p w:rsidR="002C2256" w:rsidRPr="00CE5668" w:rsidRDefault="002C225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2C2256" w:rsidRPr="00CE5668" w:rsidRDefault="002C2256" w:rsidP="00CE566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Доклад</w:t>
      </w:r>
    </w:p>
    <w:p w:rsidR="002C2256" w:rsidRPr="00CE5668" w:rsidRDefault="002C2256" w:rsidP="00CE566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5668">
        <w:rPr>
          <w:rFonts w:ascii="Times New Roman" w:hAnsi="Times New Roman" w:cs="Times New Roman"/>
          <w:color w:val="000000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CE566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</w:t>
      </w:r>
    </w:p>
    <w:p w:rsidR="002C2256" w:rsidRPr="00CE5668" w:rsidRDefault="002C225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2C2256" w:rsidRDefault="002C225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/>
          <w:sz w:val="32"/>
          <w:szCs w:val="32"/>
        </w:rPr>
        <w:t>Уважаемые депутаты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 xml:space="preserve">Совета депутатов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Бабеевского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</w:p>
    <w:p w:rsidR="002C2256" w:rsidRDefault="002C225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Темниковского  муниципального р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айона</w:t>
      </w:r>
    </w:p>
    <w:p w:rsidR="002C2256" w:rsidRDefault="002C225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2C2256" w:rsidRDefault="002C2256" w:rsidP="00507BBB">
      <w:pPr>
        <w:jc w:val="both"/>
        <w:rPr>
          <w:rFonts w:ascii="Times New Roman" w:hAnsi="Times New Roman" w:cs="Times New Roman"/>
        </w:rPr>
      </w:pPr>
    </w:p>
    <w:p w:rsidR="002C2256" w:rsidRPr="00507BBB" w:rsidRDefault="002C2256" w:rsidP="0050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13 апреля 2018 года Глава Республики Мордовия Волков Владимир Дмитриевич</w:t>
      </w:r>
      <w:r w:rsidRPr="00507B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обратился с Посланием </w:t>
      </w:r>
      <w:r w:rsidRPr="00507BBB">
        <w:rPr>
          <w:rFonts w:ascii="Times New Roman" w:hAnsi="Times New Roman" w:cs="Times New Roman"/>
          <w:sz w:val="28"/>
          <w:szCs w:val="28"/>
        </w:rPr>
        <w:t xml:space="preserve">Государственному собранию. </w:t>
      </w:r>
    </w:p>
    <w:p w:rsidR="002C2256" w:rsidRPr="00507BBB" w:rsidRDefault="002C2256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словам главы Волкова В.Д.</w:t>
      </w:r>
      <w:r w:rsidRPr="00507BBB">
        <w:rPr>
          <w:rFonts w:ascii="Times New Roman" w:hAnsi="Times New Roman" w:cs="Times New Roman"/>
          <w:sz w:val="28"/>
          <w:szCs w:val="28"/>
        </w:rPr>
        <w:t>, Мордовия вступила в очень важный, рубежный период своей истории. 2018 год поставил перед нами глобальные по своему масштабу задачи. Никогда ранее события, проходящие в отдельно взятой Мордовии, не имели такого решающего влияния на судьбу России, на международный имидж нашей страны.</w:t>
      </w:r>
    </w:p>
    <w:p w:rsidR="002C2256" w:rsidRPr="00507BBB" w:rsidRDefault="002C2256" w:rsidP="00507BBB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Важным событием этого года стали выборы Президента России.  В.В. Путин одержал убедительную победу, набрав почти</w:t>
      </w:r>
      <w:r w:rsidRPr="00507BBB">
        <w:rPr>
          <w:rFonts w:ascii="Times New Roman" w:hAnsi="Times New Roman" w:cs="Times New Roman"/>
          <w:b/>
          <w:bCs/>
          <w:sz w:val="28"/>
          <w:szCs w:val="28"/>
        </w:rPr>
        <w:t xml:space="preserve"> 77%</w:t>
      </w:r>
      <w:r w:rsidRPr="00507BBB">
        <w:rPr>
          <w:rFonts w:ascii="Times New Roman" w:hAnsi="Times New Roman" w:cs="Times New Roman"/>
          <w:sz w:val="28"/>
          <w:szCs w:val="28"/>
        </w:rPr>
        <w:t xml:space="preserve"> голосов избирателей страны при 67-процентной явке. Таким образом, избранный Президент заручился мощной поддержкой людей, а Россия вновь получила сильного и уверенного руководителя государства!</w:t>
      </w:r>
    </w:p>
    <w:p w:rsidR="002C2256" w:rsidRPr="00507BBB" w:rsidRDefault="002C2256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 Мордовии выборы были объективными и прозрачными, с максимально широким участием граждан. За В.В.Пу</w:t>
      </w:r>
      <w:r>
        <w:rPr>
          <w:rFonts w:ascii="Times New Roman" w:hAnsi="Times New Roman" w:cs="Times New Roman"/>
          <w:sz w:val="28"/>
          <w:szCs w:val="28"/>
        </w:rPr>
        <w:t xml:space="preserve">тина свои голоса отдали более 96,8% нашего поселения </w:t>
      </w:r>
    </w:p>
    <w:p w:rsidR="002C2256" w:rsidRPr="00507BBB" w:rsidRDefault="002C2256" w:rsidP="00507BBB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Я благодарю народ Мордовии, который уже не раз доказывал на выборах свою сплоченность, дальновидность, умение понимать интересы страны, интересы республики, свои интересы. Мы вновь поступили разумно и подтвердили свою позицию, а значит, многократно укрепили политический ресурс развития республики и улучшения жизни каждого ее жителя. Огромное спасибо всем вам за это!</w:t>
      </w:r>
    </w:p>
    <w:p w:rsidR="002C2256" w:rsidRPr="00507BBB" w:rsidRDefault="002C2256" w:rsidP="00507BB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BBB">
        <w:rPr>
          <w:rFonts w:ascii="Times New Roman" w:hAnsi="Times New Roman" w:cs="Times New Roman"/>
          <w:sz w:val="28"/>
          <w:szCs w:val="28"/>
        </w:rPr>
        <w:t xml:space="preserve">     Впереди нас ждет еще одно очень серьезное испытание. Нам необходимо полностью завершить подготовку к чемпионату мира по футболу</w:t>
      </w:r>
      <w:r w:rsidRPr="00507B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7BBB">
        <w:rPr>
          <w:rFonts w:ascii="Times New Roman" w:hAnsi="Times New Roman" w:cs="Times New Roman"/>
          <w:sz w:val="28"/>
          <w:szCs w:val="28"/>
        </w:rPr>
        <w:t xml:space="preserve">и обеспечить все условия для принятия тысяч гостей и проведения матчей чемпионата на самом высоком уровне. </w:t>
      </w:r>
    </w:p>
    <w:p w:rsidR="002C2256" w:rsidRPr="00A003C3" w:rsidRDefault="002C2256" w:rsidP="00507BB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03C3">
        <w:rPr>
          <w:rFonts w:ascii="Times New Roman" w:hAnsi="Times New Roman" w:cs="Times New Roman"/>
          <w:sz w:val="28"/>
          <w:szCs w:val="28"/>
        </w:rPr>
        <w:t xml:space="preserve">     Нам предстоит огромная созидательная работа по дальнейшему укреплению промышленного и сельскохозяйственного потенциала республики, улучшению условий для малого и среднего бизнеса, развитию социальной сферы, науки, культуры и спорта. Решению этих и многих других важнейших задач посвящено настоящее Послание Государственному  Собран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003C3">
        <w:rPr>
          <w:rFonts w:ascii="Times New Roman" w:hAnsi="Times New Roman" w:cs="Times New Roman"/>
          <w:sz w:val="28"/>
          <w:szCs w:val="28"/>
        </w:rPr>
        <w:t>ю и народу Республики Мордовия</w:t>
      </w:r>
    </w:p>
    <w:p w:rsidR="002C2256" w:rsidRPr="00574CC4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>Сегодня</w:t>
      </w:r>
      <w:r w:rsidRPr="00574CC4">
        <w:rPr>
          <w:sz w:val="28"/>
          <w:szCs w:val="28"/>
        </w:rPr>
        <w:t>, в соответствии с действующим законодательством, я имею в виду Федеральный закон №131-ФЗ «Об общих принципах организации местного самоуправления в Российской Федерации» представляю вам отчет об итогах работы сельского поселения за</w:t>
      </w:r>
      <w:r>
        <w:rPr>
          <w:color w:val="000000"/>
          <w:sz w:val="28"/>
          <w:szCs w:val="28"/>
        </w:rPr>
        <w:t xml:space="preserve"> 2017</w:t>
      </w:r>
      <w:r w:rsidRPr="00574CC4">
        <w:rPr>
          <w:color w:val="000000"/>
          <w:sz w:val="28"/>
          <w:szCs w:val="28"/>
        </w:rPr>
        <w:t xml:space="preserve"> год. </w:t>
      </w:r>
    </w:p>
    <w:p w:rsidR="002C2256" w:rsidRDefault="002C2256" w:rsidP="00507BBB">
      <w:pPr>
        <w:pStyle w:val="NoSpacing"/>
        <w:spacing w:line="360" w:lineRule="auto"/>
        <w:jc w:val="both"/>
        <w:rPr>
          <w:sz w:val="28"/>
          <w:szCs w:val="28"/>
        </w:rPr>
      </w:pPr>
      <w:r w:rsidRPr="00574CC4">
        <w:rPr>
          <w:sz w:val="28"/>
          <w:szCs w:val="28"/>
        </w:rPr>
        <w:t xml:space="preserve">Пришло время подвести итоги за год и определить конкретные </w:t>
      </w:r>
      <w:r>
        <w:rPr>
          <w:sz w:val="28"/>
          <w:szCs w:val="28"/>
        </w:rPr>
        <w:t>задачи на 2018</w:t>
      </w:r>
      <w:r w:rsidRPr="00574CC4">
        <w:rPr>
          <w:sz w:val="28"/>
          <w:szCs w:val="28"/>
        </w:rPr>
        <w:t xml:space="preserve"> год. </w:t>
      </w:r>
    </w:p>
    <w:p w:rsidR="002C2256" w:rsidRPr="00574CC4" w:rsidRDefault="002C2256" w:rsidP="00507BBB">
      <w:pPr>
        <w:pStyle w:val="NoSpacing"/>
        <w:spacing w:line="360" w:lineRule="auto"/>
        <w:jc w:val="both"/>
        <w:rPr>
          <w:sz w:val="28"/>
          <w:szCs w:val="28"/>
        </w:rPr>
      </w:pPr>
      <w:r w:rsidRPr="00574CC4">
        <w:rPr>
          <w:sz w:val="28"/>
          <w:szCs w:val="28"/>
        </w:rPr>
        <w:t>Глава Мордовии Владимир Дмитриевич Волков в очередной раз обратился с Посланием Государственному Собранию, где проанализировал работу республики за год и определил  перспективы развития региона на ближайшее время.</w:t>
      </w:r>
    </w:p>
    <w:p w:rsidR="002C2256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 w:rsidRPr="00574CC4">
        <w:rPr>
          <w:color w:val="000000"/>
          <w:sz w:val="28"/>
          <w:szCs w:val="28"/>
        </w:rPr>
        <w:t xml:space="preserve">Итоги работы </w:t>
      </w:r>
      <w:r>
        <w:rPr>
          <w:color w:val="000000"/>
          <w:sz w:val="28"/>
          <w:szCs w:val="28"/>
        </w:rPr>
        <w:t>Бабеевского</w:t>
      </w:r>
      <w:r w:rsidRPr="00574CC4">
        <w:rPr>
          <w:color w:val="000000"/>
          <w:sz w:val="28"/>
          <w:szCs w:val="28"/>
        </w:rPr>
        <w:t xml:space="preserve"> сельского поселения Темниковского муниципального района – это плоды совместной рабо</w:t>
      </w:r>
      <w:r w:rsidRPr="002F5141">
        <w:rPr>
          <w:color w:val="000000"/>
          <w:sz w:val="28"/>
          <w:szCs w:val="28"/>
        </w:rPr>
        <w:t xml:space="preserve">ты, </w:t>
      </w:r>
      <w:r>
        <w:rPr>
          <w:color w:val="000000"/>
          <w:sz w:val="28"/>
          <w:szCs w:val="28"/>
        </w:rPr>
        <w:t>всех организаций имеющихся на территории сельского поселения</w:t>
      </w:r>
      <w:r w:rsidRPr="002F514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Pr="002F5141">
        <w:rPr>
          <w:color w:val="000000"/>
          <w:sz w:val="28"/>
          <w:szCs w:val="28"/>
        </w:rPr>
        <w:t xml:space="preserve">депутатов </w:t>
      </w:r>
    </w:p>
    <w:p w:rsidR="002C2256" w:rsidRPr="002F5141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Pr="002F5141">
        <w:rPr>
          <w:color w:val="000000"/>
          <w:sz w:val="28"/>
          <w:szCs w:val="28"/>
        </w:rPr>
        <w:t xml:space="preserve">В рамках реализации административной реформы в работу </w:t>
      </w:r>
      <w:r>
        <w:rPr>
          <w:color w:val="000000"/>
          <w:sz w:val="28"/>
          <w:szCs w:val="28"/>
        </w:rPr>
        <w:t xml:space="preserve">Бабеевского сельского поселения Темниковского </w:t>
      </w:r>
      <w:r w:rsidRPr="002F5141">
        <w:rPr>
          <w:color w:val="000000"/>
          <w:sz w:val="28"/>
          <w:szCs w:val="28"/>
        </w:rPr>
        <w:t>муниципального района с каждым годом все активнее внедряются новые информационные технологии.</w:t>
      </w:r>
      <w:r>
        <w:rPr>
          <w:color w:val="000000"/>
          <w:sz w:val="28"/>
          <w:szCs w:val="28"/>
        </w:rPr>
        <w:t xml:space="preserve"> Практически все рабочие места компьютеризированы. Благодаря оптико-волоконной линии связи подключены к сети Интернет. Устаревшая техника обновляется.</w:t>
      </w:r>
    </w:p>
    <w:p w:rsidR="002C2256" w:rsidRPr="002F5141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>В 201</w:t>
      </w:r>
      <w:r>
        <w:rPr>
          <w:color w:val="000000"/>
          <w:sz w:val="28"/>
          <w:szCs w:val="28"/>
        </w:rPr>
        <w:t>7</w:t>
      </w:r>
      <w:r w:rsidRPr="002F5141">
        <w:rPr>
          <w:color w:val="000000"/>
          <w:sz w:val="28"/>
          <w:szCs w:val="28"/>
        </w:rPr>
        <w:t xml:space="preserve"> году с использованием информационного портала СС ТУ РФ проведен очередной день приёма граждан по личным вопросам. </w:t>
      </w:r>
    </w:p>
    <w:p w:rsidR="002C2256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открытости </w:t>
      </w:r>
      <w:r w:rsidRPr="002F5141">
        <w:rPr>
          <w:color w:val="000000"/>
          <w:sz w:val="28"/>
          <w:szCs w:val="28"/>
        </w:rPr>
        <w:t>деятельности</w:t>
      </w:r>
      <w:r>
        <w:rPr>
          <w:color w:val="000000"/>
          <w:sz w:val="28"/>
          <w:szCs w:val="28"/>
        </w:rPr>
        <w:t xml:space="preserve"> Бабеевского сельского поселения,  </w:t>
      </w:r>
      <w:r w:rsidRPr="002F5141">
        <w:rPr>
          <w:color w:val="000000"/>
          <w:sz w:val="28"/>
          <w:szCs w:val="28"/>
        </w:rPr>
        <w:t xml:space="preserve">своевременно отражается </w:t>
      </w:r>
      <w:r>
        <w:rPr>
          <w:color w:val="000000"/>
          <w:sz w:val="28"/>
          <w:szCs w:val="28"/>
        </w:rPr>
        <w:t xml:space="preserve">информация на официальном сайте Темниковского </w:t>
      </w:r>
      <w:r w:rsidRPr="002F5141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</w:t>
      </w:r>
      <w:r w:rsidRPr="002F5141">
        <w:rPr>
          <w:color w:val="000000"/>
          <w:sz w:val="28"/>
          <w:szCs w:val="28"/>
        </w:rPr>
        <w:t xml:space="preserve">. </w:t>
      </w:r>
    </w:p>
    <w:p w:rsidR="002C2256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  <w:r w:rsidRPr="002F5141">
        <w:rPr>
          <w:color w:val="000000"/>
          <w:sz w:val="28"/>
          <w:szCs w:val="28"/>
        </w:rPr>
        <w:t xml:space="preserve">Стабильная политическая, социальная обстановка территории является показателем благосостояния проживающего на ней населения. </w:t>
      </w:r>
      <w:r>
        <w:rPr>
          <w:color w:val="000000"/>
          <w:sz w:val="28"/>
          <w:szCs w:val="28"/>
        </w:rPr>
        <w:t xml:space="preserve">На территории сельского поселения проживают 699 человек. Благосостояние населения зависит от уровня развития экономики. Основу экономки составляет: сельское хозяйство, торговля, малый и средний бизнес. На территории сельского поселения функционируют  пилорамы, :это ИП «Ососкова Т.А.» с.Бабеево,  ИП «Гурдяев М.И.» п.Оброчное, </w:t>
      </w:r>
    </w:p>
    <w:p w:rsidR="002C2256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ИП «Коньков С.И.» п.Весёлый;</w:t>
      </w:r>
    </w:p>
    <w:p w:rsidR="002C2256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Торговля; ИП «Ососкова Т.А.», с.Бабеево, ИП «Анчина В.Н.» с.Бабеево, </w:t>
      </w:r>
    </w:p>
    <w:p w:rsidR="002C2256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ИП «Синяева Е.Н.» с.Бабеево,  ИП «Савкин М.А.» п.Плосское, ИП «Макарова Н.И. п.Весёлый, ИП «Сорокин П.П.»</w:t>
      </w:r>
    </w:p>
    <w:p w:rsidR="002C2256" w:rsidRPr="002F5141" w:rsidRDefault="002C2256" w:rsidP="00507BBB">
      <w:pPr>
        <w:pStyle w:val="NoSpacing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з</w:t>
      </w:r>
      <w:r w:rsidRPr="002F5141">
        <w:rPr>
          <w:color w:val="000000"/>
          <w:sz w:val="28"/>
          <w:szCs w:val="28"/>
        </w:rPr>
        <w:t>адач</w:t>
      </w:r>
      <w:r>
        <w:rPr>
          <w:color w:val="000000"/>
          <w:sz w:val="28"/>
          <w:szCs w:val="28"/>
        </w:rPr>
        <w:t xml:space="preserve">ей </w:t>
      </w:r>
      <w:r w:rsidRPr="002F5141">
        <w:rPr>
          <w:color w:val="000000"/>
          <w:sz w:val="28"/>
          <w:szCs w:val="28"/>
        </w:rPr>
        <w:t>на 201</w:t>
      </w:r>
      <w:r>
        <w:rPr>
          <w:color w:val="000000"/>
          <w:sz w:val="28"/>
          <w:szCs w:val="28"/>
        </w:rPr>
        <w:t>8</w:t>
      </w:r>
      <w:r w:rsidRPr="002F5141">
        <w:rPr>
          <w:color w:val="000000"/>
          <w:sz w:val="28"/>
          <w:szCs w:val="28"/>
        </w:rPr>
        <w:t xml:space="preserve"> год </w:t>
      </w:r>
      <w:r>
        <w:rPr>
          <w:color w:val="000000"/>
          <w:sz w:val="28"/>
          <w:szCs w:val="28"/>
        </w:rPr>
        <w:t xml:space="preserve">в сельском поселении </w:t>
      </w:r>
      <w:r w:rsidRPr="002F5141">
        <w:rPr>
          <w:color w:val="000000"/>
          <w:sz w:val="28"/>
          <w:szCs w:val="28"/>
        </w:rPr>
        <w:t xml:space="preserve">является </w:t>
      </w:r>
      <w:r>
        <w:rPr>
          <w:color w:val="000000"/>
          <w:sz w:val="28"/>
          <w:szCs w:val="28"/>
        </w:rPr>
        <w:t xml:space="preserve"> ремонт дорог местного значения</w:t>
      </w:r>
      <w:r>
        <w:rPr>
          <w:sz w:val="28"/>
          <w:szCs w:val="28"/>
        </w:rPr>
        <w:t>, установка уличного освещения в населенных пунктах В 2017 году реконструированы дороги в  с .Бабеево, с.Лесное Цибаево, отремонтирована дорога в с.Лесное Ардашево. Построен по просьбе жителей новый колодец в пос.Веселый.</w:t>
      </w:r>
    </w:p>
    <w:p w:rsidR="002C2256" w:rsidRDefault="002C2256" w:rsidP="00507BBB">
      <w:pPr>
        <w:pStyle w:val="NoSpacing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E109E">
        <w:rPr>
          <w:sz w:val="28"/>
          <w:szCs w:val="28"/>
        </w:rPr>
        <w:t>В</w:t>
      </w:r>
      <w:r>
        <w:rPr>
          <w:sz w:val="28"/>
          <w:szCs w:val="28"/>
        </w:rPr>
        <w:t xml:space="preserve"> сельском поселении функционирую</w:t>
      </w:r>
      <w:r w:rsidRPr="00AE109E">
        <w:rPr>
          <w:sz w:val="28"/>
          <w:szCs w:val="28"/>
        </w:rPr>
        <w:t xml:space="preserve">т </w:t>
      </w:r>
      <w:r>
        <w:rPr>
          <w:sz w:val="28"/>
          <w:szCs w:val="28"/>
        </w:rPr>
        <w:t>3 сельских клуба. В 2017 в с.Бабеево открыт сельский клуб, который находится в здании администрации Бабеевского сельского поселения, кульорганизатором является Стрельцов Е.А., а также Лаврентьевский сельский клуб, Лесно-Цибаевский сельский клуб, в который приезжают туристы с различных городов и сел. Здесь можно отведать мордовскую позу, блины из русской печи, пообедать. Все это готовят работники сельского клуба.</w:t>
      </w:r>
    </w:p>
    <w:p w:rsidR="002C2256" w:rsidRDefault="002C2256" w:rsidP="00507BBB">
      <w:pPr>
        <w:pStyle w:val="NoSpacing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Pr="002F5141">
        <w:rPr>
          <w:color w:val="000000"/>
          <w:sz w:val="28"/>
          <w:szCs w:val="28"/>
          <w:shd w:val="clear" w:color="auto" w:fill="FFFFFF"/>
        </w:rPr>
        <w:t xml:space="preserve">Сохранению и возрождению народной культуры, развитию культурно-массовой и досуговой деятельности способствует проведение </w:t>
      </w:r>
      <w:r>
        <w:rPr>
          <w:color w:val="000000"/>
          <w:sz w:val="28"/>
          <w:szCs w:val="28"/>
          <w:shd w:val="clear" w:color="auto" w:fill="FFFFFF"/>
        </w:rPr>
        <w:t>в сельских клубах культурно-досуговые мероприятия</w:t>
      </w:r>
      <w:r w:rsidRPr="002F5141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Работники культуры совместно принимают активное  участие</w:t>
      </w:r>
      <w:r w:rsidRPr="002F514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 районных мероприятиях и дегустации национальных блюд. </w:t>
      </w:r>
      <w:r w:rsidRPr="002F5141">
        <w:rPr>
          <w:color w:val="000000"/>
          <w:sz w:val="28"/>
          <w:szCs w:val="28"/>
          <w:shd w:val="clear" w:color="auto" w:fill="FFFFFF"/>
        </w:rPr>
        <w:t xml:space="preserve">Это - «Играй, гармонь, звени, частушка!», проводы зимы «Масленичный разгуляй», День города и района «Город древний на Мокше-реке». </w:t>
      </w:r>
      <w:r>
        <w:rPr>
          <w:color w:val="000000"/>
          <w:sz w:val="28"/>
          <w:szCs w:val="28"/>
          <w:shd w:val="clear" w:color="auto" w:fill="FFFFFF"/>
        </w:rPr>
        <w:t>В августе месяце в с.Бабеево проходил «День села» с приглашением мордовского ансамбля песни и танца «Умарина», где население отдохнуло с удовольствием. Гостям и всем жителям были предоставлены уха м  плов сваренные на свежем воздухе на костре. Также проходили праздник «День села в с.Лаврентьево на «Яблочный Спас», с.Лесное Ардашево приуроченный к празднику  в честь праведного «Александра Невского». В октябре 2017 года отмечался праздник «День пожилых», он проходил в СК «Лесно-Цыбаевсктй» , здесь присутствовали все жители пенсионного возраста со всех населенных пунктов. Доставка пенсионеров проходила на автобусе. День пожилых был приурочен к религиозному празднику «Покров Пресвятой Богородицы»эдесь также варился плов на свежем воздухе на костре.</w:t>
      </w:r>
    </w:p>
    <w:p w:rsidR="002C2256" w:rsidRDefault="002C2256" w:rsidP="005B41E2">
      <w:pPr>
        <w:pStyle w:val="NoSpacing"/>
        <w:spacing w:line="360" w:lineRule="auto"/>
        <w:ind w:firstLine="709"/>
        <w:jc w:val="both"/>
        <w:rPr>
          <w:sz w:val="28"/>
          <w:szCs w:val="28"/>
        </w:rPr>
      </w:pPr>
      <w:r w:rsidRPr="00176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Также функционируют 3 сельские библиотеки: в с.Бабеево, с.Лаврентьево, с.Лесное Цибаево   В течение 2017</w:t>
      </w:r>
      <w:r w:rsidRPr="002F5141">
        <w:rPr>
          <w:sz w:val="28"/>
          <w:szCs w:val="28"/>
        </w:rPr>
        <w:t xml:space="preserve"> года проведено много различных мероприятий. Используя все доступные м</w:t>
      </w:r>
      <w:r>
        <w:rPr>
          <w:sz w:val="28"/>
          <w:szCs w:val="28"/>
        </w:rPr>
        <w:t xml:space="preserve">етоды и формы работы, заведующие </w:t>
      </w:r>
      <w:r w:rsidRPr="002F5141">
        <w:rPr>
          <w:sz w:val="28"/>
          <w:szCs w:val="28"/>
        </w:rPr>
        <w:t>библиотек</w:t>
      </w:r>
      <w:r>
        <w:rPr>
          <w:sz w:val="28"/>
          <w:szCs w:val="28"/>
        </w:rPr>
        <w:t>, старае</w:t>
      </w:r>
      <w:r w:rsidRPr="002F5141">
        <w:rPr>
          <w:sz w:val="28"/>
          <w:szCs w:val="28"/>
        </w:rPr>
        <w:t xml:space="preserve">тся привить читателям уважение к родине, помогают получить знания об истории </w:t>
      </w:r>
      <w:r>
        <w:rPr>
          <w:sz w:val="28"/>
          <w:szCs w:val="28"/>
        </w:rPr>
        <w:t>родного края.</w:t>
      </w:r>
      <w:r w:rsidRPr="002F514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</w:t>
      </w:r>
    </w:p>
    <w:p w:rsidR="002C2256" w:rsidRDefault="002C2256" w:rsidP="005B41E2">
      <w:pPr>
        <w:pStyle w:val="NoSpacing"/>
        <w:spacing w:line="240" w:lineRule="atLeast"/>
        <w:jc w:val="both"/>
        <w:rPr>
          <w:sz w:val="28"/>
          <w:szCs w:val="28"/>
        </w:rPr>
      </w:pPr>
    </w:p>
    <w:p w:rsidR="002C2256" w:rsidRPr="002F5141" w:rsidRDefault="002C2256" w:rsidP="005B41E2">
      <w:pPr>
        <w:pStyle w:val="NoSpacing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Функионируют 5 ФАПов- с.Бабеево, пос.Плосское, с.Лаврентьево, с.Лесное Ардагево, с.Лесное Цибаево. Вся беда в том, что нет медицинского работника в с.Лаврентьево, пос.Плосское. Приходится Савкиной И.М. обслуживать эти села в т.ч. и с.Бабеево. </w:t>
      </w:r>
      <w:r w:rsidRPr="00176FC6">
        <w:rPr>
          <w:sz w:val="28"/>
          <w:szCs w:val="28"/>
        </w:rPr>
        <w:t>В целях улучшения показателей здоровья населения и снижения смертности,   проводилась диспансеризация определённых групп взрослого населения, направленная на раннее выявление хронических неинфекционных заболеваний и факторов риска их развития.</w:t>
      </w:r>
      <w:r w:rsidRPr="002F5141">
        <w:rPr>
          <w:sz w:val="28"/>
          <w:szCs w:val="28"/>
        </w:rPr>
        <w:t xml:space="preserve"> </w:t>
      </w:r>
    </w:p>
    <w:p w:rsidR="002C2256" w:rsidRDefault="002C2256" w:rsidP="00CE5668">
      <w:pPr>
        <w:pStyle w:val="NoSpacing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сельском поселении к празднованию 72-ой  годовщины Великой Победы в Великой Отечественной войне в с.Бабеево, состоялся митинг с участием учеников Темниковской средней школы № 2, которые проживают в с.Бабеево и двух мальчиков приехавших из г.Москвы в гости к бабушке</w:t>
      </w:r>
    </w:p>
    <w:p w:rsidR="002C2256" w:rsidRPr="002F5141" w:rsidRDefault="002C2256" w:rsidP="00CE5668">
      <w:pPr>
        <w:pStyle w:val="NoSpacing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. Они рассказывали стихи о войне а затем  состоялось  возложение цветов к памятнику. Также проходил митинг у памятников в с.Лаврентьево, с.Лесное Цибаево.</w:t>
      </w:r>
      <w:r w:rsidRPr="002F5141">
        <w:rPr>
          <w:sz w:val="28"/>
          <w:szCs w:val="28"/>
        </w:rPr>
        <w:t xml:space="preserve"> </w:t>
      </w:r>
    </w:p>
    <w:p w:rsidR="002C2256" w:rsidRPr="002F5141" w:rsidRDefault="002C2256" w:rsidP="00CE5668">
      <w:pPr>
        <w:pStyle w:val="NoSpacing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F5141">
        <w:rPr>
          <w:color w:val="000000"/>
          <w:sz w:val="28"/>
          <w:szCs w:val="28"/>
        </w:rPr>
        <w:t xml:space="preserve">В заключение я хочу подчеркнуть, </w:t>
      </w:r>
      <w:r>
        <w:rPr>
          <w:color w:val="000000"/>
          <w:sz w:val="28"/>
          <w:szCs w:val="28"/>
        </w:rPr>
        <w:t>что по результатам работы в 2017</w:t>
      </w:r>
      <w:r w:rsidRPr="002F5141">
        <w:rPr>
          <w:color w:val="000000"/>
          <w:sz w:val="28"/>
          <w:szCs w:val="28"/>
        </w:rPr>
        <w:t xml:space="preserve"> году </w:t>
      </w:r>
      <w:r>
        <w:rPr>
          <w:color w:val="000000"/>
          <w:sz w:val="28"/>
          <w:szCs w:val="28"/>
        </w:rPr>
        <w:t xml:space="preserve">на территории сельского поселения </w:t>
      </w:r>
      <w:r w:rsidRPr="002F5141">
        <w:rPr>
          <w:color w:val="000000"/>
          <w:sz w:val="28"/>
          <w:szCs w:val="28"/>
        </w:rPr>
        <w:t>достигнуты положительные итоги по многим направлениям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2F5141">
        <w:rPr>
          <w:color w:val="000000"/>
          <w:sz w:val="28"/>
          <w:szCs w:val="28"/>
        </w:rPr>
        <w:t xml:space="preserve"> нас остаётся ещё немало вопросов в сфере социально-экономического развития </w:t>
      </w:r>
      <w:r>
        <w:rPr>
          <w:color w:val="000000"/>
          <w:sz w:val="28"/>
          <w:szCs w:val="28"/>
        </w:rPr>
        <w:t xml:space="preserve">сельского поселения, </w:t>
      </w:r>
      <w:r w:rsidRPr="002F5141">
        <w:rPr>
          <w:color w:val="000000"/>
          <w:sz w:val="28"/>
          <w:szCs w:val="28"/>
        </w:rPr>
        <w:t>которые требуют более детального изучения, проработки и реализации мер, связанных с их решением.</w:t>
      </w:r>
    </w:p>
    <w:p w:rsidR="002C2256" w:rsidRDefault="002C2256" w:rsidP="00CE5668">
      <w:pPr>
        <w:pStyle w:val="NoSpacing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словам Главы Республики Мордовия В.Д.Волкова наступивший 2018</w:t>
      </w:r>
      <w:r w:rsidRPr="002F5141">
        <w:rPr>
          <w:color w:val="000000"/>
          <w:sz w:val="28"/>
          <w:szCs w:val="28"/>
        </w:rPr>
        <w:t xml:space="preserve"> год будет для нас  значительно труднее и  более напряженным. </w:t>
      </w:r>
    </w:p>
    <w:p w:rsidR="002C2256" w:rsidRPr="002F5141" w:rsidRDefault="002C2256" w:rsidP="00CE5668">
      <w:pPr>
        <w:pStyle w:val="NoSpacing"/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>И также хочется сказать</w:t>
      </w:r>
      <w:r w:rsidRPr="002F5141">
        <w:rPr>
          <w:color w:val="000000"/>
          <w:sz w:val="28"/>
          <w:szCs w:val="28"/>
        </w:rPr>
        <w:t>, что совместными усилиями мы выполним задачи, поставленные перед нами. Несмотря на жизненные ситуации, мы сделаем нашу жизнь лучше</w:t>
      </w:r>
      <w:r>
        <w:rPr>
          <w:color w:val="000000"/>
          <w:sz w:val="28"/>
          <w:szCs w:val="28"/>
        </w:rPr>
        <w:t>.</w:t>
      </w:r>
      <w:r w:rsidRPr="002F5141">
        <w:rPr>
          <w:color w:val="000000"/>
          <w:sz w:val="28"/>
          <w:szCs w:val="28"/>
        </w:rPr>
        <w:t xml:space="preserve"> </w:t>
      </w:r>
      <w:r w:rsidRPr="002F5141">
        <w:rPr>
          <w:color w:val="010101"/>
          <w:sz w:val="28"/>
          <w:szCs w:val="28"/>
          <w:shd w:val="clear" w:color="auto" w:fill="FFFFFF"/>
        </w:rPr>
        <w:t>Для того, чтобы уровень жизни был достойным, всем нам необходимо упорно и целенаправл</w:t>
      </w:r>
      <w:r>
        <w:rPr>
          <w:color w:val="010101"/>
          <w:sz w:val="28"/>
          <w:szCs w:val="28"/>
          <w:shd w:val="clear" w:color="auto" w:fill="FFFFFF"/>
        </w:rPr>
        <w:t>енно работать – единой командой и</w:t>
      </w:r>
      <w:r w:rsidRPr="002F5141">
        <w:rPr>
          <w:color w:val="010101"/>
          <w:sz w:val="28"/>
          <w:szCs w:val="28"/>
          <w:shd w:val="clear" w:color="auto" w:fill="FFFFFF"/>
        </w:rPr>
        <w:t xml:space="preserve"> тогда мы сможем решить </w:t>
      </w:r>
      <w:r>
        <w:rPr>
          <w:color w:val="010101"/>
          <w:sz w:val="28"/>
          <w:szCs w:val="28"/>
          <w:shd w:val="clear" w:color="auto" w:fill="FFFFFF"/>
        </w:rPr>
        <w:t xml:space="preserve">все </w:t>
      </w:r>
      <w:r w:rsidRPr="002F5141">
        <w:rPr>
          <w:color w:val="010101"/>
          <w:sz w:val="28"/>
          <w:szCs w:val="28"/>
          <w:shd w:val="clear" w:color="auto" w:fill="FFFFFF"/>
        </w:rPr>
        <w:t>поставленные перед нами задачи.</w:t>
      </w:r>
    </w:p>
    <w:p w:rsidR="002C2256" w:rsidRPr="00ED71C5" w:rsidRDefault="002C2256" w:rsidP="00CE5668">
      <w:pPr>
        <w:pStyle w:val="NoSpacing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D71C5">
        <w:rPr>
          <w:b/>
          <w:bCs/>
          <w:sz w:val="28"/>
          <w:szCs w:val="28"/>
        </w:rPr>
        <w:t xml:space="preserve"> </w:t>
      </w:r>
    </w:p>
    <w:p w:rsidR="002C2256" w:rsidRPr="002B6295" w:rsidRDefault="002C2256" w:rsidP="00CE56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C2256" w:rsidRPr="002B6295" w:rsidSect="003012E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256" w:rsidRDefault="002C2256" w:rsidP="003012E8">
      <w:pPr>
        <w:spacing w:after="0" w:line="240" w:lineRule="auto"/>
      </w:pPr>
      <w:r>
        <w:separator/>
      </w:r>
    </w:p>
  </w:endnote>
  <w:endnote w:type="continuationSeparator" w:id="1">
    <w:p w:rsidR="002C2256" w:rsidRDefault="002C2256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256" w:rsidRDefault="002C2256" w:rsidP="003012E8">
      <w:pPr>
        <w:spacing w:after="0" w:line="240" w:lineRule="auto"/>
      </w:pPr>
      <w:r>
        <w:separator/>
      </w:r>
    </w:p>
  </w:footnote>
  <w:footnote w:type="continuationSeparator" w:id="1">
    <w:p w:rsidR="002C2256" w:rsidRDefault="002C2256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256" w:rsidRDefault="002C2256">
    <w:pPr>
      <w:pStyle w:val="Header"/>
    </w:pPr>
    <w:fldSimple w:instr=" PAGE   \* MERGEFORMAT ">
      <w:r>
        <w:rPr>
          <w:noProof/>
        </w:rPr>
        <w:t>6</w:t>
      </w:r>
    </w:fldSimple>
  </w:p>
  <w:p w:rsidR="002C2256" w:rsidRDefault="002C225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1145"/>
    <w:rsid w:val="00084F7E"/>
    <w:rsid w:val="000A277A"/>
    <w:rsid w:val="00131472"/>
    <w:rsid w:val="00135FD7"/>
    <w:rsid w:val="00176FC6"/>
    <w:rsid w:val="00190897"/>
    <w:rsid w:val="001B49F3"/>
    <w:rsid w:val="00253EBD"/>
    <w:rsid w:val="002B1145"/>
    <w:rsid w:val="002B6295"/>
    <w:rsid w:val="002C2256"/>
    <w:rsid w:val="002F5141"/>
    <w:rsid w:val="003012E8"/>
    <w:rsid w:val="00315A25"/>
    <w:rsid w:val="00381F66"/>
    <w:rsid w:val="003F12D2"/>
    <w:rsid w:val="00426740"/>
    <w:rsid w:val="004367D0"/>
    <w:rsid w:val="00507BBB"/>
    <w:rsid w:val="005176FE"/>
    <w:rsid w:val="00574CC4"/>
    <w:rsid w:val="005B245B"/>
    <w:rsid w:val="005B41E2"/>
    <w:rsid w:val="005F216B"/>
    <w:rsid w:val="006862AB"/>
    <w:rsid w:val="006A0F54"/>
    <w:rsid w:val="00826888"/>
    <w:rsid w:val="008520EA"/>
    <w:rsid w:val="00881C38"/>
    <w:rsid w:val="00944976"/>
    <w:rsid w:val="0097637F"/>
    <w:rsid w:val="009E01F6"/>
    <w:rsid w:val="009E18D5"/>
    <w:rsid w:val="009F1C4B"/>
    <w:rsid w:val="00A003C3"/>
    <w:rsid w:val="00AE109E"/>
    <w:rsid w:val="00B702FB"/>
    <w:rsid w:val="00B74B85"/>
    <w:rsid w:val="00B80FD6"/>
    <w:rsid w:val="00C47446"/>
    <w:rsid w:val="00C67813"/>
    <w:rsid w:val="00C70081"/>
    <w:rsid w:val="00C978F8"/>
    <w:rsid w:val="00CE5668"/>
    <w:rsid w:val="00D213E8"/>
    <w:rsid w:val="00DD6770"/>
    <w:rsid w:val="00E2691C"/>
    <w:rsid w:val="00E760C7"/>
    <w:rsid w:val="00ED71C5"/>
    <w:rsid w:val="00F25100"/>
    <w:rsid w:val="00F41E6D"/>
    <w:rsid w:val="00F95607"/>
    <w:rsid w:val="00FB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97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4367D0"/>
    <w:rPr>
      <w:sz w:val="22"/>
      <w:szCs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4367D0"/>
    <w:rPr>
      <w:rFonts w:cs="Calibri"/>
    </w:rPr>
  </w:style>
  <w:style w:type="paragraph" w:styleId="ListParagraph">
    <w:name w:val="List Paragraph"/>
    <w:basedOn w:val="Normal"/>
    <w:uiPriority w:val="99"/>
    <w:qFormat/>
    <w:rsid w:val="002B6295"/>
    <w:pPr>
      <w:ind w:left="72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012E8"/>
  </w:style>
  <w:style w:type="paragraph" w:styleId="Footer">
    <w:name w:val="footer"/>
    <w:basedOn w:val="Normal"/>
    <w:link w:val="FooterChar"/>
    <w:uiPriority w:val="99"/>
    <w:semiHidden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1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2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6</Pages>
  <Words>1485</Words>
  <Characters>8471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2018-04-27T12:04:00Z</cp:lastPrinted>
  <dcterms:created xsi:type="dcterms:W3CDTF">2016-03-09T09:52:00Z</dcterms:created>
  <dcterms:modified xsi:type="dcterms:W3CDTF">2018-05-16T11:22:00Z</dcterms:modified>
</cp:coreProperties>
</file>