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БАБЕЕВСКОГО</w:t>
      </w:r>
      <w:r w:rsidRPr="0044492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4927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322" w:rsidRDefault="003F2322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F2322" w:rsidRPr="000C0572" w:rsidRDefault="003F2322" w:rsidP="000C0572">
      <w:pPr>
        <w:jc w:val="both"/>
        <w:rPr>
          <w:rFonts w:ascii="Times New Roman" w:hAnsi="Times New Roman" w:cs="Times New Roman"/>
          <w:sz w:val="28"/>
          <w:szCs w:val="28"/>
        </w:rPr>
      </w:pPr>
      <w:r w:rsidRPr="000C0572">
        <w:rPr>
          <w:rFonts w:ascii="Times New Roman" w:hAnsi="Times New Roman" w:cs="Times New Roman"/>
          <w:sz w:val="28"/>
          <w:szCs w:val="28"/>
        </w:rPr>
        <w:t>заседания десятой сессии Совета депутатов Бабеевского сельского поселения Темниковского муниципального района второго созыва</w:t>
      </w:r>
    </w:p>
    <w:p w:rsidR="003F2322" w:rsidRPr="00444927" w:rsidRDefault="003F2322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322" w:rsidRPr="00444927" w:rsidRDefault="003F2322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322" w:rsidRPr="00444927" w:rsidRDefault="003F2322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февраля 2018</w:t>
      </w:r>
      <w:r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64</w:t>
      </w:r>
    </w:p>
    <w:p w:rsidR="003F2322" w:rsidRPr="00444927" w:rsidRDefault="003F2322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3F2322" w:rsidRPr="00444927" w:rsidRDefault="003F2322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F2322" w:rsidRDefault="003F2322" w:rsidP="00791ADF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«</w:t>
      </w:r>
      <w:r w:rsidRPr="00F7620F">
        <w:rPr>
          <w:rFonts w:ascii="Times New Roman" w:hAnsi="Times New Roman" w:cs="Times New Roman"/>
          <w:color w:val="auto"/>
        </w:rPr>
        <w:t xml:space="preserve">О внесении изменений в решение </w:t>
      </w:r>
      <w:r>
        <w:rPr>
          <w:rFonts w:ascii="Times New Roman" w:hAnsi="Times New Roman" w:cs="Times New Roman"/>
          <w:color w:val="auto"/>
        </w:rPr>
        <w:t xml:space="preserve">сессии </w:t>
      </w:r>
      <w:r w:rsidRPr="00F7620F">
        <w:rPr>
          <w:rFonts w:ascii="Times New Roman" w:hAnsi="Times New Roman" w:cs="Times New Roman"/>
          <w:color w:val="auto"/>
        </w:rPr>
        <w:t xml:space="preserve">Совета депутатов </w:t>
      </w:r>
      <w:r>
        <w:rPr>
          <w:rFonts w:ascii="Times New Roman" w:hAnsi="Times New Roman" w:cs="Times New Roman"/>
          <w:color w:val="auto"/>
        </w:rPr>
        <w:t xml:space="preserve">Бабеевского сельского поселения Темниковского </w:t>
      </w:r>
      <w:r w:rsidRPr="00F7620F">
        <w:rPr>
          <w:rFonts w:ascii="Times New Roman" w:hAnsi="Times New Roman" w:cs="Times New Roman"/>
          <w:color w:val="auto"/>
        </w:rPr>
        <w:t xml:space="preserve">муниципального района </w:t>
      </w:r>
    </w:p>
    <w:p w:rsidR="003F2322" w:rsidRDefault="003F2322" w:rsidP="00791ADF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от 11</w:t>
      </w:r>
      <w:r w:rsidRPr="00791ADF">
        <w:rPr>
          <w:rFonts w:ascii="Times New Roman" w:hAnsi="Times New Roman" w:cs="Times New Roman"/>
          <w:color w:val="auto"/>
        </w:rPr>
        <w:t xml:space="preserve">.03.2016 </w:t>
      </w:r>
      <w:r>
        <w:rPr>
          <w:rFonts w:ascii="Times New Roman" w:hAnsi="Times New Roman" w:cs="Times New Roman"/>
          <w:color w:val="auto"/>
        </w:rPr>
        <w:t xml:space="preserve">года № 74   </w:t>
      </w:r>
      <w:r w:rsidRPr="00155955">
        <w:rPr>
          <w:rFonts w:ascii="Times New Roman" w:hAnsi="Times New Roman" w:cs="Times New Roman"/>
          <w:color w:val="auto"/>
        </w:rPr>
        <w:t xml:space="preserve">«О предоставлении лицами, замещающими муниципальные должности </w:t>
      </w:r>
      <w:r>
        <w:rPr>
          <w:rFonts w:ascii="Times New Roman" w:hAnsi="Times New Roman" w:cs="Times New Roman"/>
          <w:color w:val="auto"/>
        </w:rPr>
        <w:t>в Бабеевском сельском поселении</w:t>
      </w:r>
      <w:r w:rsidRPr="0015595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Темниковского </w:t>
      </w:r>
      <w:r w:rsidRPr="00155955">
        <w:rPr>
          <w:rFonts w:ascii="Times New Roman" w:hAnsi="Times New Roman" w:cs="Times New Roman"/>
          <w:color w:val="auto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>
        <w:rPr>
          <w:rFonts w:ascii="Times New Roman" w:hAnsi="Times New Roman" w:cs="Times New Roman"/>
          <w:color w:val="auto"/>
        </w:rPr>
        <w:t>»</w:t>
      </w:r>
      <w:r w:rsidRPr="00155955">
        <w:rPr>
          <w:rFonts w:ascii="Times New Roman" w:hAnsi="Times New Roman" w:cs="Times New Roman"/>
          <w:color w:val="auto"/>
        </w:rPr>
        <w:tab/>
      </w:r>
    </w:p>
    <w:p w:rsidR="003F2322" w:rsidRDefault="003F2322" w:rsidP="00791ADF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3F2322" w:rsidRPr="009918D3" w:rsidRDefault="003F2322" w:rsidP="00791ADF">
      <w:pPr>
        <w:pStyle w:val="Heading1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5955">
        <w:rPr>
          <w:rFonts w:ascii="Times New Roman" w:hAnsi="Times New Roman" w:cs="Times New Roman"/>
          <w:color w:val="auto"/>
        </w:rPr>
        <w:t xml:space="preserve">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        </w:t>
      </w:r>
    </w:p>
    <w:p w:rsidR="003F2322" w:rsidRDefault="003F2322" w:rsidP="00791ADF">
      <w:pPr>
        <w:pStyle w:val="Heading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7620F">
        <w:rPr>
          <w:rFonts w:ascii="Times New Roman" w:hAnsi="Times New Roman" w:cs="Times New Roman"/>
          <w:b w:val="0"/>
          <w:bCs w:val="0"/>
          <w:color w:val="auto"/>
        </w:rPr>
        <w:t xml:space="preserve">На основании части 4.2. статьи 12.1.Федерального закона </w:t>
      </w:r>
      <w:r>
        <w:rPr>
          <w:rFonts w:ascii="Times New Roman" w:hAnsi="Times New Roman" w:cs="Times New Roman"/>
          <w:b w:val="0"/>
          <w:bCs w:val="0"/>
          <w:color w:val="auto"/>
        </w:rPr>
        <w:t xml:space="preserve">от 25.12.2008 N 273-ФЗ </w:t>
      </w:r>
      <w:r w:rsidRPr="00F7620F">
        <w:rPr>
          <w:rFonts w:ascii="Times New Roman" w:hAnsi="Times New Roman" w:cs="Times New Roman"/>
          <w:b w:val="0"/>
          <w:bCs w:val="0"/>
          <w:color w:val="auto"/>
        </w:rPr>
        <w:t>"О противодействии коррупции" и статьи 11 Закона</w:t>
      </w:r>
      <w:r>
        <w:rPr>
          <w:rFonts w:ascii="Times New Roman" w:hAnsi="Times New Roman" w:cs="Times New Roman"/>
          <w:b w:val="0"/>
          <w:bCs w:val="0"/>
          <w:color w:val="auto"/>
        </w:rPr>
        <w:t xml:space="preserve"> Республики Мордовия от 08.06.2007 N54-З </w:t>
      </w:r>
      <w:r w:rsidRPr="00F7620F">
        <w:rPr>
          <w:rFonts w:ascii="Times New Roman" w:hAnsi="Times New Roman" w:cs="Times New Roman"/>
          <w:b w:val="0"/>
          <w:bCs w:val="0"/>
          <w:color w:val="auto"/>
        </w:rPr>
        <w:t>"О противодействии коррупции в Республике Мордовия"</w:t>
      </w:r>
      <w:r>
        <w:rPr>
          <w:rFonts w:ascii="Times New Roman" w:hAnsi="Times New Roman" w:cs="Times New Roman"/>
          <w:b w:val="0"/>
          <w:bCs w:val="0"/>
          <w:color w:val="auto"/>
        </w:rPr>
        <w:t>,</w:t>
      </w:r>
    </w:p>
    <w:p w:rsidR="003F2322" w:rsidRPr="007A567C" w:rsidRDefault="003F2322" w:rsidP="00791ADF">
      <w:pPr>
        <w:pStyle w:val="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67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7A567C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</w:t>
      </w:r>
      <w:r w:rsidRPr="007A567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3F2322" w:rsidRDefault="003F2322" w:rsidP="00791ADF">
      <w:pPr>
        <w:pStyle w:val="a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E4">
        <w:rPr>
          <w:rFonts w:ascii="Times New Roman" w:hAnsi="Times New Roman" w:cs="Times New Roman"/>
          <w:sz w:val="28"/>
          <w:szCs w:val="28"/>
        </w:rPr>
        <w:t>1. Внести изменения в</w:t>
      </w:r>
      <w:r>
        <w:rPr>
          <w:rFonts w:ascii="Times New Roman" w:hAnsi="Times New Roman" w:cs="Times New Roman"/>
          <w:sz w:val="28"/>
          <w:szCs w:val="28"/>
        </w:rPr>
        <w:t xml:space="preserve"> решение от 11.03.2016 года № 74 </w:t>
      </w:r>
      <w:r w:rsidRPr="00DB30DD">
        <w:rPr>
          <w:rFonts w:ascii="Times New Roman" w:hAnsi="Times New Roman" w:cs="Times New Roman"/>
          <w:sz w:val="28"/>
          <w:szCs w:val="28"/>
        </w:rPr>
        <w:t xml:space="preserve">«О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Бабеевском </w:t>
      </w:r>
      <w:r w:rsidRPr="00DB30DD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B30DD">
        <w:rPr>
          <w:rFonts w:ascii="Times New Roman" w:hAnsi="Times New Roman" w:cs="Times New Roman"/>
          <w:sz w:val="28"/>
          <w:szCs w:val="28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700DE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3F2322" w:rsidRDefault="003F2322" w:rsidP="00791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hAnsi="Times New Roman" w:cs="Times New Roman"/>
          <w:sz w:val="28"/>
          <w:szCs w:val="28"/>
          <w:lang w:eastAsia="en-US"/>
        </w:rPr>
        <w:t xml:space="preserve">- в пункте 1 слова «в Совет депутатов </w:t>
      </w:r>
      <w:r>
        <w:rPr>
          <w:rFonts w:ascii="Times New Roman" w:hAnsi="Times New Roman" w:cs="Times New Roman"/>
          <w:sz w:val="28"/>
          <w:szCs w:val="28"/>
          <w:lang w:eastAsia="en-US"/>
        </w:rPr>
        <w:t>Бабеевского сельского поселения</w:t>
      </w:r>
      <w:r w:rsidRPr="00700DE4">
        <w:rPr>
          <w:rFonts w:ascii="Times New Roman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hAnsi="Times New Roman" w:cs="Times New Roman"/>
          <w:sz w:val="28"/>
          <w:szCs w:val="28"/>
          <w:lang w:eastAsia="en-US"/>
        </w:rPr>
        <w:t>»;</w:t>
      </w:r>
    </w:p>
    <w:p w:rsidR="003F2322" w:rsidRPr="00700DE4" w:rsidRDefault="003F2322" w:rsidP="00791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hAnsi="Times New Roman" w:cs="Times New Roman"/>
          <w:sz w:val="28"/>
          <w:szCs w:val="28"/>
          <w:lang w:eastAsia="en-US"/>
        </w:rPr>
        <w:t xml:space="preserve">- в пункте 2 слова «в Совет депутатов </w:t>
      </w:r>
      <w:r>
        <w:rPr>
          <w:rFonts w:ascii="Times New Roman" w:hAnsi="Times New Roman" w:cs="Times New Roman"/>
          <w:sz w:val="28"/>
          <w:szCs w:val="28"/>
          <w:lang w:eastAsia="en-US"/>
        </w:rPr>
        <w:t>Бабеевского сельского поселения</w:t>
      </w:r>
      <w:r w:rsidRPr="00700DE4">
        <w:rPr>
          <w:rFonts w:ascii="Times New Roman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hAnsi="Times New Roman" w:cs="Times New Roman"/>
          <w:sz w:val="28"/>
          <w:szCs w:val="28"/>
          <w:lang w:eastAsia="en-US"/>
        </w:rPr>
        <w:t>».</w:t>
      </w:r>
    </w:p>
    <w:p w:rsidR="003F2322" w:rsidRPr="00287DFD" w:rsidRDefault="003F2322" w:rsidP="00791A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Pr="00854F9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4" w:history="1">
        <w:r w:rsidRPr="00854F9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854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</w:t>
      </w:r>
    </w:p>
    <w:p w:rsidR="003F2322" w:rsidRDefault="003F2322" w:rsidP="00791ADF">
      <w:pPr>
        <w:ind w:left="709" w:right="-18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F2322" w:rsidRDefault="003F2322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3F2322" w:rsidRDefault="003F2322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3F2322" w:rsidRDefault="003F2322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F9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3F2322" w:rsidRDefault="003F2322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F2322" w:rsidRDefault="003F2322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Ю.П.Нечайкин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F2322" w:rsidRPr="00700DE4" w:rsidRDefault="003F2322" w:rsidP="00791ADF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3F2322" w:rsidRPr="00444927" w:rsidRDefault="003F2322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F2322" w:rsidRPr="00444927" w:rsidSect="004449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4927"/>
    <w:rsid w:val="000B5EF3"/>
    <w:rsid w:val="000C0572"/>
    <w:rsid w:val="00155955"/>
    <w:rsid w:val="001A0C53"/>
    <w:rsid w:val="00212D55"/>
    <w:rsid w:val="00287DFD"/>
    <w:rsid w:val="00304B97"/>
    <w:rsid w:val="00333D75"/>
    <w:rsid w:val="003F2322"/>
    <w:rsid w:val="00444927"/>
    <w:rsid w:val="004E6934"/>
    <w:rsid w:val="00592EB3"/>
    <w:rsid w:val="005D1698"/>
    <w:rsid w:val="00686E96"/>
    <w:rsid w:val="00700DE4"/>
    <w:rsid w:val="00791ADF"/>
    <w:rsid w:val="007A567C"/>
    <w:rsid w:val="00854F9C"/>
    <w:rsid w:val="008A3D5E"/>
    <w:rsid w:val="009918D3"/>
    <w:rsid w:val="0099518B"/>
    <w:rsid w:val="00A201D8"/>
    <w:rsid w:val="00B47771"/>
    <w:rsid w:val="00BF5555"/>
    <w:rsid w:val="00CC0AE0"/>
    <w:rsid w:val="00DB30DD"/>
    <w:rsid w:val="00E3234E"/>
    <w:rsid w:val="00E85B56"/>
    <w:rsid w:val="00F7620F"/>
    <w:rsid w:val="00F8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771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707D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707D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44927"/>
    <w:rPr>
      <w:rFonts w:ascii="Times New Roman" w:hAnsi="Times New Roman" w:cs="Times New Roman"/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444927"/>
  </w:style>
  <w:style w:type="paragraph" w:customStyle="1" w:styleId="a">
    <w:name w:val="Прижатый влево"/>
    <w:basedOn w:val="Normal"/>
    <w:next w:val="Normal"/>
    <w:uiPriority w:val="99"/>
    <w:rsid w:val="00791AD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791A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2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567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2</Pages>
  <Words>327</Words>
  <Characters>1869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2018-04-11T07:48:00Z</cp:lastPrinted>
  <dcterms:created xsi:type="dcterms:W3CDTF">2017-03-28T11:49:00Z</dcterms:created>
  <dcterms:modified xsi:type="dcterms:W3CDTF">2018-04-11T07:50:00Z</dcterms:modified>
</cp:coreProperties>
</file>