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4D9A" w:rsidRPr="009E441B" w:rsidRDefault="00514D9A" w:rsidP="00B446BC">
      <w:pPr>
        <w:rPr>
          <w:rFonts w:ascii="Times New Roman" w:hAnsi="Times New Roman" w:cs="Times New Roman"/>
          <w:b/>
          <w:sz w:val="28"/>
          <w:szCs w:val="28"/>
        </w:rPr>
      </w:pPr>
    </w:p>
    <w:p w:rsidR="00514D9A" w:rsidRPr="009E441B" w:rsidRDefault="00514D9A" w:rsidP="00B446BC">
      <w:pPr>
        <w:ind w:left="-360"/>
        <w:jc w:val="center"/>
        <w:rPr>
          <w:rFonts w:ascii="Times New Roman" w:hAnsi="Times New Roman" w:cs="Times New Roman"/>
          <w:b/>
          <w:sz w:val="28"/>
          <w:szCs w:val="28"/>
        </w:rPr>
      </w:pPr>
      <w:r w:rsidRPr="009E441B">
        <w:rPr>
          <w:rFonts w:ascii="Times New Roman" w:hAnsi="Times New Roman" w:cs="Times New Roman"/>
          <w:b/>
          <w:sz w:val="28"/>
          <w:szCs w:val="28"/>
        </w:rPr>
        <w:t>ИНФОРМАЦИОННЫЙ БЮЛЛЕТЕНЬ</w:t>
      </w:r>
    </w:p>
    <w:p w:rsidR="00514D9A" w:rsidRPr="009E441B" w:rsidRDefault="00514D9A" w:rsidP="00B446BC">
      <w:pPr>
        <w:ind w:left="-360"/>
        <w:jc w:val="center"/>
        <w:rPr>
          <w:rFonts w:ascii="Times New Roman" w:hAnsi="Times New Roman" w:cs="Times New Roman"/>
          <w:b/>
          <w:sz w:val="28"/>
          <w:szCs w:val="28"/>
        </w:rPr>
      </w:pPr>
    </w:p>
    <w:p w:rsidR="00514D9A" w:rsidRPr="009E441B" w:rsidRDefault="00514D9A" w:rsidP="001403CD">
      <w:pPr>
        <w:ind w:left="-360"/>
        <w:jc w:val="center"/>
        <w:rPr>
          <w:rFonts w:ascii="Times New Roman" w:hAnsi="Times New Roman" w:cs="Times New Roman"/>
          <w:b/>
          <w:sz w:val="28"/>
          <w:szCs w:val="28"/>
        </w:rPr>
      </w:pPr>
      <w:r w:rsidRPr="009E441B">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514D9A" w:rsidRPr="009E441B" w:rsidRDefault="00514D9A" w:rsidP="00B446BC">
      <w:pPr>
        <w:ind w:left="-360"/>
        <w:rPr>
          <w:rFonts w:ascii="Times New Roman" w:hAnsi="Times New Roman" w:cs="Times New Roman"/>
          <w:b/>
          <w:sz w:val="28"/>
          <w:szCs w:val="28"/>
        </w:rPr>
      </w:pPr>
    </w:p>
    <w:p w:rsidR="00514D9A" w:rsidRPr="009E441B" w:rsidRDefault="00514D9A" w:rsidP="00B446BC">
      <w:pPr>
        <w:rPr>
          <w:rFonts w:ascii="Times New Roman" w:hAnsi="Times New Roman" w:cs="Times New Roman"/>
          <w:b/>
          <w:sz w:val="28"/>
          <w:szCs w:val="28"/>
        </w:rPr>
      </w:pPr>
      <w:r w:rsidRPr="009E441B">
        <w:rPr>
          <w:rFonts w:ascii="Times New Roman" w:hAnsi="Times New Roman" w:cs="Times New Roman"/>
          <w:b/>
          <w:sz w:val="28"/>
          <w:szCs w:val="28"/>
        </w:rPr>
        <w:t>Является официальным печатным</w:t>
      </w:r>
    </w:p>
    <w:p w:rsidR="00514D9A" w:rsidRPr="009E441B" w:rsidRDefault="00514D9A" w:rsidP="00B446BC">
      <w:pPr>
        <w:rPr>
          <w:rFonts w:ascii="Times New Roman" w:hAnsi="Times New Roman" w:cs="Times New Roman"/>
          <w:b/>
          <w:sz w:val="28"/>
          <w:szCs w:val="28"/>
        </w:rPr>
      </w:pPr>
      <w:r w:rsidRPr="009E441B">
        <w:rPr>
          <w:rFonts w:ascii="Times New Roman" w:hAnsi="Times New Roman" w:cs="Times New Roman"/>
          <w:b/>
          <w:sz w:val="28"/>
          <w:szCs w:val="28"/>
        </w:rPr>
        <w:t>изданием Русско-Тювеевского сельского поселения</w:t>
      </w:r>
    </w:p>
    <w:p w:rsidR="00514D9A" w:rsidRPr="009E441B" w:rsidRDefault="00514D9A" w:rsidP="00B446BC">
      <w:pPr>
        <w:rPr>
          <w:rFonts w:ascii="Times New Roman" w:hAnsi="Times New Roman" w:cs="Times New Roman"/>
          <w:b/>
          <w:sz w:val="28"/>
          <w:szCs w:val="28"/>
        </w:rPr>
      </w:pPr>
      <w:r w:rsidRPr="009E441B">
        <w:rPr>
          <w:rFonts w:ascii="Times New Roman" w:hAnsi="Times New Roman" w:cs="Times New Roman"/>
          <w:b/>
          <w:sz w:val="28"/>
          <w:szCs w:val="28"/>
        </w:rPr>
        <w:t>Темниковского муниципального района</w:t>
      </w:r>
    </w:p>
    <w:p w:rsidR="00514D9A" w:rsidRPr="009E441B" w:rsidRDefault="00514D9A" w:rsidP="00B446BC">
      <w:pPr>
        <w:rPr>
          <w:rFonts w:ascii="Times New Roman" w:hAnsi="Times New Roman" w:cs="Times New Roman"/>
          <w:b/>
          <w:sz w:val="28"/>
          <w:szCs w:val="28"/>
        </w:rPr>
      </w:pPr>
      <w:r w:rsidRPr="009E441B">
        <w:rPr>
          <w:rFonts w:ascii="Times New Roman" w:hAnsi="Times New Roman" w:cs="Times New Roman"/>
          <w:b/>
          <w:sz w:val="28"/>
          <w:szCs w:val="28"/>
        </w:rPr>
        <w:t>Республики Мордовия</w:t>
      </w:r>
    </w:p>
    <w:p w:rsidR="00514D9A" w:rsidRPr="009E441B" w:rsidRDefault="00514D9A" w:rsidP="00B446BC">
      <w:pPr>
        <w:rPr>
          <w:rFonts w:ascii="Times New Roman" w:hAnsi="Times New Roman" w:cs="Times New Roman"/>
          <w:b/>
          <w:sz w:val="28"/>
          <w:szCs w:val="28"/>
        </w:rPr>
      </w:pPr>
    </w:p>
    <w:p w:rsidR="00514D9A" w:rsidRPr="009E441B" w:rsidRDefault="00514D9A" w:rsidP="00B446BC">
      <w:pPr>
        <w:outlineLvl w:val="0"/>
        <w:rPr>
          <w:rFonts w:ascii="Times New Roman" w:hAnsi="Times New Roman" w:cs="Times New Roman"/>
          <w:b/>
          <w:sz w:val="28"/>
          <w:szCs w:val="28"/>
        </w:rPr>
      </w:pPr>
      <w:r>
        <w:rPr>
          <w:rFonts w:ascii="Times New Roman" w:hAnsi="Times New Roman" w:cs="Times New Roman"/>
          <w:b/>
          <w:sz w:val="28"/>
          <w:szCs w:val="28"/>
        </w:rPr>
        <w:t xml:space="preserve">04 июня </w:t>
      </w:r>
      <w:r w:rsidRPr="009E441B">
        <w:rPr>
          <w:rFonts w:ascii="Times New Roman" w:hAnsi="Times New Roman" w:cs="Times New Roman"/>
          <w:b/>
          <w:sz w:val="28"/>
          <w:szCs w:val="28"/>
        </w:rPr>
        <w:t xml:space="preserve">2018 года                                                                                     </w:t>
      </w:r>
      <w:r>
        <w:rPr>
          <w:rFonts w:ascii="Times New Roman" w:hAnsi="Times New Roman" w:cs="Times New Roman"/>
          <w:b/>
          <w:sz w:val="28"/>
          <w:szCs w:val="28"/>
        </w:rPr>
        <w:t xml:space="preserve">      </w:t>
      </w:r>
      <w:r w:rsidRPr="009E441B">
        <w:rPr>
          <w:rFonts w:ascii="Times New Roman" w:hAnsi="Times New Roman" w:cs="Times New Roman"/>
          <w:b/>
          <w:sz w:val="28"/>
          <w:szCs w:val="28"/>
        </w:rPr>
        <w:t xml:space="preserve">№ </w:t>
      </w:r>
      <w:r>
        <w:rPr>
          <w:rFonts w:ascii="Times New Roman" w:hAnsi="Times New Roman" w:cs="Times New Roman"/>
          <w:b/>
          <w:sz w:val="28"/>
          <w:szCs w:val="28"/>
        </w:rPr>
        <w:t>29</w:t>
      </w:r>
    </w:p>
    <w:p w:rsidR="00514D9A" w:rsidRPr="00661B40" w:rsidRDefault="00514D9A" w:rsidP="00B446BC">
      <w:pPr>
        <w:outlineLvl w:val="0"/>
        <w:rPr>
          <w:rFonts w:ascii="Times New Roman" w:hAnsi="Times New Roman" w:cs="Times New Roman"/>
          <w:b/>
          <w:sz w:val="28"/>
          <w:szCs w:val="28"/>
        </w:rPr>
      </w:pPr>
    </w:p>
    <w:p w:rsidR="00514D9A" w:rsidRPr="00FF0FCC" w:rsidRDefault="00514D9A" w:rsidP="00AD54DC">
      <w:pPr>
        <w:pStyle w:val="20"/>
        <w:shd w:val="clear" w:color="auto" w:fill="auto"/>
        <w:spacing w:line="302" w:lineRule="exact"/>
        <w:jc w:val="center"/>
        <w:rPr>
          <w:b/>
        </w:rPr>
      </w:pPr>
      <w:r w:rsidRPr="00FF0FCC">
        <w:rPr>
          <w:b/>
        </w:rPr>
        <w:t>ИНФОРМАЦИЯ</w:t>
      </w:r>
    </w:p>
    <w:p w:rsidR="00514D9A" w:rsidRPr="00FF0FCC" w:rsidRDefault="00514D9A" w:rsidP="00AD54DC">
      <w:pPr>
        <w:pStyle w:val="20"/>
        <w:shd w:val="clear" w:color="auto" w:fill="auto"/>
        <w:spacing w:line="302" w:lineRule="exact"/>
        <w:ind w:firstLine="360"/>
        <w:jc w:val="center"/>
        <w:rPr>
          <w:b/>
        </w:rPr>
      </w:pPr>
      <w:r w:rsidRPr="00FF0FCC">
        <w:rPr>
          <w:b/>
        </w:rPr>
        <w:t xml:space="preserve">об ограничении дорожного движения в период подготовки и проведения матчей чемпионата мира по футболу </w:t>
      </w:r>
      <w:r w:rsidRPr="00FF0FCC">
        <w:rPr>
          <w:b/>
          <w:noProof w:val="0"/>
          <w:lang w:val="en-US" w:eastAsia="en-US"/>
        </w:rPr>
        <w:t>FIFA</w:t>
      </w:r>
      <w:r w:rsidRPr="00FF0FCC">
        <w:rPr>
          <w:b/>
          <w:noProof w:val="0"/>
          <w:lang w:eastAsia="en-US"/>
        </w:rPr>
        <w:t xml:space="preserve"> </w:t>
      </w:r>
      <w:r w:rsidRPr="00FF0FCC">
        <w:rPr>
          <w:b/>
        </w:rPr>
        <w:t>2018 и фестиваля болельщиков (фан-фест) в г. Саранске</w:t>
      </w:r>
    </w:p>
    <w:p w:rsidR="00514D9A" w:rsidRPr="00FF0FCC" w:rsidRDefault="00514D9A" w:rsidP="00AD54DC">
      <w:pPr>
        <w:pStyle w:val="20"/>
        <w:shd w:val="clear" w:color="auto" w:fill="auto"/>
        <w:spacing w:line="302" w:lineRule="exact"/>
        <w:ind w:firstLine="360"/>
        <w:jc w:val="center"/>
        <w:rPr>
          <w:b/>
        </w:rPr>
      </w:pPr>
    </w:p>
    <w:p w:rsidR="00514D9A" w:rsidRDefault="00514D9A" w:rsidP="00AD54DC">
      <w:pPr>
        <w:pStyle w:val="20"/>
        <w:shd w:val="clear" w:color="auto" w:fill="auto"/>
        <w:ind w:firstLine="360"/>
        <w:jc w:val="left"/>
      </w:pPr>
      <w:r>
        <w:t xml:space="preserve">В целях обеспечения безопасности дорожного движения в период подготовки и проведения чемпионата мира по футболу </w:t>
      </w:r>
      <w:r>
        <w:rPr>
          <w:noProof w:val="0"/>
          <w:lang w:val="en-US" w:eastAsia="en-US"/>
        </w:rPr>
        <w:t>FIFA</w:t>
      </w:r>
      <w:r w:rsidRPr="00FF0FCC">
        <w:rPr>
          <w:noProof w:val="0"/>
          <w:lang w:eastAsia="en-US"/>
        </w:rPr>
        <w:t xml:space="preserve"> </w:t>
      </w:r>
      <w:r>
        <w:t>2018 (далее - Чемпионат мира) в Республике Мордовия с 10 по 30 июня т.г. вводится временное ограничение движения на автомобильных дорогах общего пользования регионального, межмуниципального и местного значения:</w:t>
      </w:r>
    </w:p>
    <w:p w:rsidR="00514D9A" w:rsidRDefault="00514D9A" w:rsidP="00AD54DC">
      <w:pPr>
        <w:pStyle w:val="20"/>
        <w:numPr>
          <w:ilvl w:val="0"/>
          <w:numId w:val="16"/>
        </w:numPr>
        <w:shd w:val="clear" w:color="auto" w:fill="auto"/>
        <w:tabs>
          <w:tab w:val="left" w:pos="1293"/>
        </w:tabs>
        <w:spacing w:line="338" w:lineRule="exact"/>
        <w:ind w:firstLine="360"/>
        <w:jc w:val="left"/>
      </w:pPr>
      <w:r>
        <w:t>г.Рузаевка - г.Ковылкино - р.п.Торбеево на участке км 3+000 - км 4+720;</w:t>
      </w:r>
    </w:p>
    <w:p w:rsidR="00514D9A" w:rsidRDefault="00514D9A" w:rsidP="00AD54DC">
      <w:pPr>
        <w:pStyle w:val="20"/>
        <w:numPr>
          <w:ilvl w:val="0"/>
          <w:numId w:val="16"/>
        </w:numPr>
        <w:shd w:val="clear" w:color="auto" w:fill="auto"/>
        <w:tabs>
          <w:tab w:val="left" w:pos="1292"/>
        </w:tabs>
        <w:spacing w:line="331" w:lineRule="exact"/>
        <w:ind w:firstLine="360"/>
        <w:jc w:val="left"/>
      </w:pPr>
      <w:r>
        <w:t>с.Татарская Пишля - с.Пайгарм - с.Мордовская Пишля на участке км 0+000 - км 1+670;</w:t>
      </w:r>
    </w:p>
    <w:p w:rsidR="00514D9A" w:rsidRDefault="00514D9A" w:rsidP="00AD54DC">
      <w:pPr>
        <w:pStyle w:val="20"/>
        <w:numPr>
          <w:ilvl w:val="0"/>
          <w:numId w:val="16"/>
        </w:numPr>
        <w:shd w:val="clear" w:color="auto" w:fill="auto"/>
        <w:tabs>
          <w:tab w:val="left" w:pos="1292"/>
        </w:tabs>
        <w:spacing w:line="331" w:lineRule="exact"/>
        <w:ind w:firstLine="360"/>
        <w:jc w:val="left"/>
      </w:pPr>
      <w:r>
        <w:t>«г.Нижний Новгород - г.Саратов» — с.Татарская Пишля па участке км 0+000-км 4+300;</w:t>
      </w:r>
    </w:p>
    <w:p w:rsidR="00514D9A" w:rsidRDefault="00514D9A" w:rsidP="00AD54DC">
      <w:pPr>
        <w:pStyle w:val="20"/>
        <w:numPr>
          <w:ilvl w:val="0"/>
          <w:numId w:val="16"/>
        </w:numPr>
        <w:shd w:val="clear" w:color="auto" w:fill="auto"/>
        <w:tabs>
          <w:tab w:val="left" w:pos="1292"/>
        </w:tabs>
        <w:spacing w:line="331" w:lineRule="exact"/>
        <w:ind w:firstLine="360"/>
        <w:jc w:val="left"/>
      </w:pPr>
      <w:r>
        <w:t>«г.Нижний Новгород - г.Саратов» - с.Сузгарье на участке км 0+000 - км 4+000;</w:t>
      </w:r>
    </w:p>
    <w:p w:rsidR="00514D9A" w:rsidRDefault="00514D9A" w:rsidP="00AD54DC">
      <w:pPr>
        <w:pStyle w:val="20"/>
        <w:numPr>
          <w:ilvl w:val="0"/>
          <w:numId w:val="16"/>
        </w:numPr>
        <w:shd w:val="clear" w:color="auto" w:fill="auto"/>
        <w:tabs>
          <w:tab w:val="left" w:pos="1297"/>
        </w:tabs>
        <w:spacing w:line="317" w:lineRule="exact"/>
        <w:ind w:firstLine="360"/>
        <w:jc w:val="left"/>
      </w:pPr>
      <w:r>
        <w:t>«г.Нижний Новгород - г.Саратов» - п.Ключаревские Выселки на участке км 0+000 — км 2+400;</w:t>
      </w:r>
    </w:p>
    <w:p w:rsidR="00514D9A" w:rsidRDefault="00514D9A" w:rsidP="00AD54DC">
      <w:pPr>
        <w:pStyle w:val="20"/>
        <w:numPr>
          <w:ilvl w:val="0"/>
          <w:numId w:val="16"/>
        </w:numPr>
        <w:shd w:val="clear" w:color="auto" w:fill="auto"/>
        <w:tabs>
          <w:tab w:val="left" w:pos="1293"/>
        </w:tabs>
        <w:spacing w:line="320" w:lineRule="exact"/>
        <w:ind w:firstLine="360"/>
        <w:jc w:val="left"/>
      </w:pPr>
      <w:r>
        <w:t>г.Саранск - с.Берсеневка - с.Пензятка па участке км 7+100 - км 8+900;</w:t>
      </w:r>
    </w:p>
    <w:p w:rsidR="00514D9A" w:rsidRDefault="00514D9A" w:rsidP="00AD54DC">
      <w:pPr>
        <w:pStyle w:val="20"/>
        <w:numPr>
          <w:ilvl w:val="0"/>
          <w:numId w:val="16"/>
        </w:numPr>
        <w:shd w:val="clear" w:color="auto" w:fill="auto"/>
        <w:tabs>
          <w:tab w:val="left" w:pos="1297"/>
        </w:tabs>
        <w:spacing w:line="302" w:lineRule="exact"/>
        <w:ind w:firstLine="360"/>
        <w:jc w:val="left"/>
      </w:pPr>
      <w:r>
        <w:t>г.Саранск - р.п.Ромоданово - с.Большое Игнатово на участке км 7+880 - км 8+470;</w:t>
      </w:r>
    </w:p>
    <w:p w:rsidR="00514D9A" w:rsidRDefault="00514D9A" w:rsidP="00AD54DC">
      <w:pPr>
        <w:pStyle w:val="20"/>
        <w:numPr>
          <w:ilvl w:val="0"/>
          <w:numId w:val="16"/>
        </w:numPr>
        <w:shd w:val="clear" w:color="auto" w:fill="auto"/>
        <w:tabs>
          <w:tab w:val="left" w:pos="1292"/>
        </w:tabs>
        <w:spacing w:line="302" w:lineRule="exact"/>
        <w:ind w:firstLine="360"/>
        <w:jc w:val="left"/>
      </w:pPr>
      <w:r>
        <w:t>г.Саранск - с.Большие Березники - с.Дубенки на участке км 1+100 - км 3+990;</w:t>
      </w:r>
    </w:p>
    <w:p w:rsidR="00514D9A" w:rsidRDefault="00514D9A" w:rsidP="00AD54DC">
      <w:pPr>
        <w:pStyle w:val="20"/>
        <w:numPr>
          <w:ilvl w:val="0"/>
          <w:numId w:val="16"/>
        </w:numPr>
        <w:shd w:val="clear" w:color="auto" w:fill="auto"/>
        <w:tabs>
          <w:tab w:val="left" w:pos="1292"/>
        </w:tabs>
        <w:spacing w:line="302" w:lineRule="exact"/>
        <w:ind w:firstLine="360"/>
        <w:jc w:val="left"/>
      </w:pPr>
      <w:r>
        <w:t>Обход г. Саранска на участке 6+100 - км 8+200;</w:t>
      </w:r>
    </w:p>
    <w:p w:rsidR="00514D9A" w:rsidRDefault="00514D9A" w:rsidP="00AD54DC">
      <w:pPr>
        <w:pStyle w:val="20"/>
        <w:numPr>
          <w:ilvl w:val="0"/>
          <w:numId w:val="16"/>
        </w:numPr>
        <w:shd w:val="clear" w:color="auto" w:fill="auto"/>
        <w:tabs>
          <w:tab w:val="left" w:pos="1311"/>
        </w:tabs>
        <w:spacing w:line="302" w:lineRule="exact"/>
        <w:ind w:firstLine="360"/>
        <w:jc w:val="left"/>
      </w:pPr>
      <w:r>
        <w:t>г.Саранск - с.Кочкурово- гр.Пензенской области на участке км 6+450 - км 22+780;</w:t>
      </w:r>
    </w:p>
    <w:p w:rsidR="00514D9A" w:rsidRDefault="00514D9A" w:rsidP="00AD54DC">
      <w:pPr>
        <w:pStyle w:val="20"/>
        <w:numPr>
          <w:ilvl w:val="0"/>
          <w:numId w:val="16"/>
        </w:numPr>
        <w:shd w:val="clear" w:color="auto" w:fill="auto"/>
        <w:tabs>
          <w:tab w:val="left" w:pos="1292"/>
        </w:tabs>
        <w:spacing w:line="302" w:lineRule="exact"/>
        <w:ind w:firstLine="360"/>
        <w:jc w:val="left"/>
      </w:pPr>
      <w:r>
        <w:t>ул. Косарева и Лямбирское шоссе.</w:t>
      </w:r>
    </w:p>
    <w:p w:rsidR="00514D9A" w:rsidRDefault="00514D9A" w:rsidP="00AD54DC">
      <w:pPr>
        <w:pStyle w:val="20"/>
        <w:shd w:val="clear" w:color="auto" w:fill="auto"/>
        <w:spacing w:line="302" w:lineRule="exact"/>
        <w:ind w:firstLine="360"/>
        <w:jc w:val="left"/>
      </w:pPr>
      <w:r>
        <w:t>(см. стр.7)</w:t>
      </w:r>
    </w:p>
    <w:p w:rsidR="00514D9A" w:rsidRDefault="00514D9A" w:rsidP="00AD54DC">
      <w:pPr>
        <w:pStyle w:val="20"/>
        <w:shd w:val="clear" w:color="auto" w:fill="auto"/>
        <w:spacing w:line="302" w:lineRule="exact"/>
        <w:ind w:firstLine="360"/>
        <w:jc w:val="left"/>
      </w:pPr>
      <w:r>
        <w:t>Ограничение коснется всех видов транспорта за исключением:</w:t>
      </w:r>
    </w:p>
    <w:p w:rsidR="00514D9A" w:rsidRDefault="00514D9A" w:rsidP="00AD54DC">
      <w:pPr>
        <w:pStyle w:val="20"/>
        <w:shd w:val="clear" w:color="auto" w:fill="auto"/>
        <w:tabs>
          <w:tab w:val="left" w:pos="1434"/>
        </w:tabs>
        <w:spacing w:line="302" w:lineRule="exact"/>
        <w:ind w:firstLine="360"/>
        <w:jc w:val="left"/>
      </w:pPr>
      <w:r>
        <w:t>а)транспортных средств с разрешенной максимальной массой до 3,5 тонны, собственниками (владельцами) которых являются юридические и физические лица, зарегистрированные на территории Мордовии;</w:t>
      </w:r>
    </w:p>
    <w:p w:rsidR="00514D9A" w:rsidRDefault="00514D9A" w:rsidP="00AD54DC">
      <w:pPr>
        <w:pStyle w:val="20"/>
        <w:shd w:val="clear" w:color="auto" w:fill="auto"/>
        <w:tabs>
          <w:tab w:val="left" w:pos="1448"/>
        </w:tabs>
        <w:spacing w:line="302" w:lineRule="exact"/>
        <w:ind w:firstLine="360"/>
        <w:jc w:val="left"/>
      </w:pPr>
      <w:r>
        <w:t>б)грузового транспорта с разрешенной максимальной массой до 3,5 тонны;</w:t>
      </w:r>
    </w:p>
    <w:p w:rsidR="00514D9A" w:rsidRDefault="00514D9A" w:rsidP="00AD54DC">
      <w:pPr>
        <w:pStyle w:val="20"/>
        <w:shd w:val="clear" w:color="auto" w:fill="auto"/>
        <w:tabs>
          <w:tab w:val="left" w:pos="1448"/>
        </w:tabs>
        <w:spacing w:line="302" w:lineRule="exact"/>
        <w:ind w:firstLine="360"/>
        <w:jc w:val="left"/>
      </w:pPr>
      <w:r>
        <w:t>в)грузового транспорта с разрешенной максимальной массой свыше 3,5 тонны в период с 21.00 час. до 06.00 час. следующих суток (в дни матчей проезд для данных траспортных средств полностью закрыт);</w:t>
      </w:r>
    </w:p>
    <w:p w:rsidR="00514D9A" w:rsidRDefault="00514D9A" w:rsidP="00AD54DC">
      <w:pPr>
        <w:pStyle w:val="20"/>
        <w:shd w:val="clear" w:color="auto" w:fill="auto"/>
        <w:tabs>
          <w:tab w:val="left" w:pos="1441"/>
        </w:tabs>
        <w:spacing w:line="302" w:lineRule="exact"/>
        <w:ind w:firstLine="360"/>
        <w:jc w:val="left"/>
      </w:pPr>
      <w:r>
        <w:t>г)автобусов, осуществляющих регулярные перевозки пассажиров по муниципальным, межмуниципальным маршрутам регулярных перевозок и смежных межрегиональным маршрутам регулярных перевозок;</w:t>
      </w:r>
    </w:p>
    <w:p w:rsidR="00514D9A" w:rsidRDefault="00514D9A" w:rsidP="00AD54DC">
      <w:pPr>
        <w:pStyle w:val="20"/>
        <w:shd w:val="clear" w:color="auto" w:fill="auto"/>
        <w:tabs>
          <w:tab w:val="left" w:pos="1437"/>
        </w:tabs>
        <w:spacing w:line="302" w:lineRule="exact"/>
        <w:ind w:firstLine="360"/>
        <w:jc w:val="left"/>
        <w:sectPr w:rsidR="00514D9A" w:rsidSect="00AD54DC">
          <w:footerReference w:type="default" r:id="rId7"/>
          <w:pgSz w:w="12240" w:h="16834"/>
          <w:pgMar w:top="1077" w:right="567" w:bottom="1134" w:left="1134" w:header="0" w:footer="6" w:gutter="0"/>
          <w:cols w:space="720"/>
          <w:noEndnote/>
          <w:docGrid w:linePitch="360"/>
        </w:sectPr>
      </w:pPr>
      <w:r>
        <w:t>д)автобусов, осуществляющих заказ на перевозки и соответствующих пункту 5 Указа Президента Российской Федерации № 202;</w:t>
      </w:r>
    </w:p>
    <w:p w:rsidR="00514D9A" w:rsidRDefault="00514D9A" w:rsidP="00AD54DC">
      <w:pPr>
        <w:pStyle w:val="20"/>
        <w:shd w:val="clear" w:color="auto" w:fill="auto"/>
        <w:tabs>
          <w:tab w:val="left" w:pos="1380"/>
        </w:tabs>
        <w:spacing w:line="302" w:lineRule="exact"/>
        <w:ind w:firstLine="360"/>
        <w:jc w:val="left"/>
      </w:pPr>
      <w:r>
        <w:t>е)автобусов, в отношении которых Министерством внутренних дел Российской Федерации по Республике Мордовия в порядке, определенном региональным межведомственным оперативным штабом, принято решение о разрешении въезда на территорию г. Саранска;</w:t>
      </w:r>
    </w:p>
    <w:p w:rsidR="00514D9A" w:rsidRDefault="00514D9A" w:rsidP="00AD54DC">
      <w:pPr>
        <w:pStyle w:val="20"/>
        <w:shd w:val="clear" w:color="auto" w:fill="auto"/>
        <w:tabs>
          <w:tab w:val="left" w:pos="1408"/>
        </w:tabs>
        <w:spacing w:line="302" w:lineRule="exact"/>
        <w:ind w:firstLine="360"/>
        <w:jc w:val="left"/>
      </w:pPr>
      <w:r>
        <w:t>ж)транспортных средств коммунальных и аварийных служб, въезд которых согласован с региональным центром управления пассажирскими перевозками на период проведения Чемпионата мира;</w:t>
      </w:r>
    </w:p>
    <w:p w:rsidR="00514D9A" w:rsidRDefault="00514D9A" w:rsidP="00AD54DC">
      <w:pPr>
        <w:pStyle w:val="20"/>
        <w:shd w:val="clear" w:color="auto" w:fill="auto"/>
        <w:tabs>
          <w:tab w:val="left" w:pos="1419"/>
        </w:tabs>
        <w:spacing w:line="302" w:lineRule="exact"/>
        <w:ind w:firstLine="360"/>
        <w:jc w:val="left"/>
      </w:pPr>
      <w:r>
        <w:t>з)транспортных средств, при наличии транспортной документации, выдаваемой автономной некоммерческой организацией «Организационный комитет «Россия-2018»;</w:t>
      </w:r>
    </w:p>
    <w:p w:rsidR="00514D9A" w:rsidRDefault="00514D9A" w:rsidP="00AD54DC">
      <w:pPr>
        <w:pStyle w:val="20"/>
        <w:shd w:val="clear" w:color="auto" w:fill="auto"/>
        <w:tabs>
          <w:tab w:val="left" w:pos="1390"/>
        </w:tabs>
        <w:spacing w:line="302" w:lineRule="exact"/>
        <w:ind w:firstLine="360"/>
        <w:jc w:val="left"/>
      </w:pPr>
      <w:r>
        <w:t>и)транспортных средств с разрешенной максимальной массой до 3,5 тонны под управлением лиц, имеющих паспорт болельщика или билет на футбольный матч в г. Саранске.</w:t>
      </w:r>
    </w:p>
    <w:p w:rsidR="00514D9A" w:rsidRDefault="00514D9A" w:rsidP="00AD54DC">
      <w:pPr>
        <w:pStyle w:val="20"/>
        <w:shd w:val="clear" w:color="auto" w:fill="auto"/>
        <w:spacing w:line="302" w:lineRule="exact"/>
        <w:ind w:firstLine="360"/>
      </w:pPr>
      <w:r>
        <w:t xml:space="preserve">Запрет на въезд в город Саранск автобусов в период с 1 по 30 июня 2018 года установлен пунктом 5 Указа Президента России от 9 мая 2017 года № 202 «Об особенностях применения усиленных мер безопасности в период проведения в Российской Федерации Чемпионата мира по футболу </w:t>
      </w:r>
      <w:r>
        <w:rPr>
          <w:noProof w:val="0"/>
          <w:lang w:val="en-US" w:eastAsia="en-US"/>
        </w:rPr>
        <w:t>FIFA</w:t>
      </w:r>
      <w:r w:rsidRPr="00FF0FCC">
        <w:rPr>
          <w:noProof w:val="0"/>
          <w:lang w:eastAsia="en-US"/>
        </w:rPr>
        <w:t xml:space="preserve"> </w:t>
      </w:r>
      <w:r>
        <w:t xml:space="preserve">2018 года и Кубка конфедераций </w:t>
      </w:r>
      <w:r>
        <w:rPr>
          <w:noProof w:val="0"/>
          <w:lang w:val="en-US" w:eastAsia="en-US"/>
        </w:rPr>
        <w:t>FIFA</w:t>
      </w:r>
      <w:r w:rsidRPr="00FF0FCC">
        <w:rPr>
          <w:noProof w:val="0"/>
          <w:lang w:eastAsia="en-US"/>
        </w:rPr>
        <w:t xml:space="preserve"> </w:t>
      </w:r>
      <w:r>
        <w:t>2017 года».</w:t>
      </w:r>
    </w:p>
    <w:p w:rsidR="00514D9A" w:rsidRDefault="00514D9A" w:rsidP="00AD54DC">
      <w:pPr>
        <w:pStyle w:val="20"/>
        <w:shd w:val="clear" w:color="auto" w:fill="auto"/>
        <w:spacing w:line="302" w:lineRule="exact"/>
        <w:ind w:firstLine="360"/>
      </w:pPr>
      <w:r>
        <w:t>В дни проведения в г. Саранске матчей Чемпионата мира (а именно 16, 19, 25 и 28 июня и с 00.00 часов до 06.00 часов 17, 20, 26 и 29 июня) по вышеуказанным автомобильным дорогам будет прекращено движение по въезду на территорю города грузового транспорта с разрешенной максимальной массой свыше 3,5 тонны.</w:t>
      </w:r>
    </w:p>
    <w:p w:rsidR="00514D9A" w:rsidRDefault="00514D9A" w:rsidP="00AD54DC">
      <w:pPr>
        <w:pStyle w:val="20"/>
        <w:shd w:val="clear" w:color="auto" w:fill="auto"/>
        <w:spacing w:line="302" w:lineRule="exact"/>
        <w:ind w:firstLine="360"/>
      </w:pPr>
      <w:r>
        <w:t>Ограничение не распространяется на грузовые транспортные средства с разрешенной максимальной массой свыше 3,5 тонны при наличии подтверждения маршрута следования на Удаленный пункт досмотра грузов г.Саранска (УПДГ).</w:t>
      </w:r>
    </w:p>
    <w:p w:rsidR="00514D9A" w:rsidRDefault="00514D9A" w:rsidP="00AD54DC">
      <w:pPr>
        <w:pStyle w:val="90"/>
        <w:shd w:val="clear" w:color="auto" w:fill="auto"/>
        <w:ind w:firstLine="360"/>
      </w:pPr>
      <w:r>
        <w:t>В целях организации движения болельщиков на стадион «Мордовия Арена» 16, 19, 25 и 28 июня станут пешеходными следующие улицы города Саранска:</w:t>
      </w:r>
    </w:p>
    <w:p w:rsidR="00514D9A" w:rsidRDefault="00514D9A" w:rsidP="00AD54DC">
      <w:pPr>
        <w:pStyle w:val="20"/>
        <w:shd w:val="clear" w:color="auto" w:fill="auto"/>
        <w:tabs>
          <w:tab w:val="left" w:pos="4544"/>
        </w:tabs>
        <w:spacing w:line="302" w:lineRule="exact"/>
        <w:ind w:firstLine="360"/>
      </w:pPr>
      <w:r>
        <w:t>просп. Ленина от ул.</w:t>
      </w:r>
      <w:r>
        <w:tab/>
        <w:t>Полежаева до ул. Советской; ул.</w:t>
      </w:r>
    </w:p>
    <w:p w:rsidR="00514D9A" w:rsidRDefault="00514D9A" w:rsidP="00AD54DC">
      <w:pPr>
        <w:pStyle w:val="20"/>
        <w:shd w:val="clear" w:color="auto" w:fill="auto"/>
        <w:spacing w:line="302" w:lineRule="exact"/>
      </w:pPr>
      <w:r>
        <w:t>Коммунистическая от просп. Ленина до ул. Волгоградской; ул. Волгоградская от ул. Коммунистической до ул. Короленко; ул. Московская на участке от дома № 16 по ул. Московской до ул. Рабочей; ул. Рабочая от ул. Московской до ул. Коммунистической; ул. Б. Хмельницкого от ул. Л. Толстого до просп. Ленина; ул. Большевистская от ул. Полежаева до ул. Б. Хмельницкого, от ул. Коммунистической до ул. Советской по обеим сторонам; ул. Л. Толстого от ул. Полежаева до автомобильной стоянки за гостиницей «Саранск», от ул. Коммунистической до ул. Советской; ул. Володарского от ул. Коммунистической до ул. Советской; ул. Советская от ул. Демократической до ул. Серова; просп. Российской Армии; проезд вдоль р. Тавла; дублер ул. Кочкуровской; дублер ул. Севастопольской от дублера ул. Кочкуровской до проезда вдоль р. Тавла.</w:t>
      </w:r>
    </w:p>
    <w:p w:rsidR="00514D9A" w:rsidRDefault="00514D9A" w:rsidP="00AD54DC">
      <w:pPr>
        <w:pStyle w:val="20"/>
        <w:shd w:val="clear" w:color="auto" w:fill="auto"/>
        <w:spacing w:line="310" w:lineRule="exact"/>
        <w:ind w:firstLine="360"/>
      </w:pPr>
      <w:r>
        <w:t>Движение и стоянка на этих участках будут разрешены только транспортным средствам коммунальных и аварийных служб по маршрутам, согласованным с региональным центром управления пассажирскими перевозками на период проведения Чемпионата мира.</w:t>
      </w:r>
    </w:p>
    <w:p w:rsidR="00514D9A" w:rsidRDefault="00514D9A" w:rsidP="00AD54DC">
      <w:pPr>
        <w:pStyle w:val="90"/>
        <w:shd w:val="clear" w:color="auto" w:fill="auto"/>
        <w:spacing w:line="328" w:lineRule="exact"/>
        <w:ind w:firstLine="360"/>
      </w:pPr>
      <w:r>
        <w:t>В указанный период будет ограничено движение и исключена стоянка транспортных средств:</w:t>
      </w:r>
    </w:p>
    <w:p w:rsidR="00514D9A" w:rsidRDefault="00514D9A" w:rsidP="00AD54DC">
      <w:pPr>
        <w:pStyle w:val="20"/>
        <w:shd w:val="clear" w:color="auto" w:fill="auto"/>
        <w:tabs>
          <w:tab w:val="left" w:pos="3105"/>
          <w:tab w:val="left" w:pos="4444"/>
          <w:tab w:val="left" w:pos="6784"/>
          <w:tab w:val="left" w:pos="8451"/>
        </w:tabs>
        <w:ind w:firstLine="360"/>
      </w:pPr>
      <w:r>
        <w:t>по ул. Старопосадской; по ул. А. Невского (от ул. Старопосадской до ул. Севастопольской); по ул. Ботевградской (от ул. Старопосадской до ул. Коммунистической); по ул. Севастопольской (от ул. Волгоградской до ул. А. Невского); по ул. Красной (от ул. Серова до ул. Московской, от ул. Севастопольской до ул. Рабочей раб. пос. Духовка); по ул. Кочкуровской (от стадиона «Мордовия Арена» до ул. Севастопольской); по ул. Серова; по ул. Крупской (от ул. Советской до ул. Серова); по ул. Васенко (от ул. Пролетарской до просп. Ленина); по ул. Полежаева (от ул. Пролетарской до ул. Серова); по просп. Ленина (от ул. Полежаева до Промышленного пр.); по ул. Б. Хмельницкого (от ул. Пролетарской до ул. Большевистской); по ул. Большевистской (от ул. Коммунистической до ул. Б. Хмельницкого, от ул. Полежаева до пр. Жуковского); по ул. Л. Толстого (от ул. Коммунистической до автомобильной</w:t>
      </w:r>
      <w:r>
        <w:tab/>
        <w:t>стоянки</w:t>
      </w:r>
      <w:r>
        <w:tab/>
        <w:t>за гостиницей</w:t>
      </w:r>
      <w:r>
        <w:tab/>
        <w:t>«Саранск»);</w:t>
      </w:r>
      <w:r>
        <w:tab/>
        <w:t>по ул.</w:t>
      </w:r>
    </w:p>
    <w:p w:rsidR="00514D9A" w:rsidRDefault="00514D9A" w:rsidP="00AD54DC">
      <w:pPr>
        <w:pStyle w:val="20"/>
        <w:shd w:val="clear" w:color="auto" w:fill="auto"/>
      </w:pPr>
      <w:r>
        <w:t>Коммунистической (от ул. Ботевградской до просп. Ленина); по ул. Саранской (от ул. Красноармейской до ул. Старопосадской); по ул. Красноармейской (от ул. Саранской до ул. Кавказской); по ул. Кавказской.</w:t>
      </w:r>
    </w:p>
    <w:p w:rsidR="00514D9A" w:rsidRDefault="00514D9A" w:rsidP="00AD54DC">
      <w:pPr>
        <w:pStyle w:val="20"/>
        <w:shd w:val="clear" w:color="auto" w:fill="auto"/>
        <w:tabs>
          <w:tab w:val="left" w:pos="3105"/>
          <w:tab w:val="left" w:pos="6784"/>
          <w:tab w:val="left" w:pos="8451"/>
        </w:tabs>
        <w:ind w:firstLine="360"/>
      </w:pPr>
      <w:r>
        <w:t>Исключение</w:t>
      </w:r>
      <w:r>
        <w:tab/>
        <w:t>составят транспортные</w:t>
      </w:r>
      <w:r>
        <w:tab/>
        <w:t>средства</w:t>
      </w:r>
      <w:r>
        <w:rPr>
          <w:lang w:val="en-US"/>
        </w:rPr>
        <w:t xml:space="preserve"> </w:t>
      </w:r>
      <w:r>
        <w:t>,имеющие</w:t>
      </w:r>
    </w:p>
    <w:p w:rsidR="00514D9A" w:rsidRDefault="00514D9A" w:rsidP="00AD54DC">
      <w:pPr>
        <w:pStyle w:val="20"/>
        <w:shd w:val="clear" w:color="auto" w:fill="auto"/>
      </w:pPr>
      <w:r>
        <w:t>разрешительный документ, выданный АНО «Организационный комитет «Россия-2018»; общественный транспорт; транспорт коммунальных и аварийных служб, маршрут движения которых согласован с региональным центром управления пассажирскими перевозками на период проведения Чемпионата мира.</w:t>
      </w:r>
    </w:p>
    <w:p w:rsidR="00514D9A" w:rsidRDefault="00514D9A" w:rsidP="00AD54DC">
      <w:pPr>
        <w:pStyle w:val="90"/>
        <w:shd w:val="clear" w:color="auto" w:fill="auto"/>
        <w:spacing w:line="299" w:lineRule="exact"/>
        <w:ind w:firstLine="360"/>
      </w:pPr>
      <w:r>
        <w:t>Ограничения в части движения не коснутся легковых такси, прошедших конкурсный отбор, на следующих участках улиц:</w:t>
      </w:r>
    </w:p>
    <w:p w:rsidR="00514D9A" w:rsidRDefault="00514D9A" w:rsidP="00AD54DC">
      <w:pPr>
        <w:pStyle w:val="20"/>
        <w:shd w:val="clear" w:color="auto" w:fill="auto"/>
        <w:spacing w:line="299" w:lineRule="exact"/>
        <w:ind w:firstLine="360"/>
      </w:pPr>
      <w:r>
        <w:t>ул. Старопосадская; ул. А. Невского (от ул. Старопосадской до ул. Севастопольской); ул. Ботевградская (от ул. Старопосадской до ул. Коммунистической); ул. Севастопольская (от ул. Красной до ул. А. Невского); ул. Красная (от ул. Севастопольской до ул. Рабочей раб. пос. Луховка); ул. Серова (от ул. А. Невского до ул. Волгоградской); ул. Васенко (от ул. Пролетарской до просп. Ленина); просп. Ленина (от дома № 42 по просп. Ленина до ул. Васенко).</w:t>
      </w:r>
    </w:p>
    <w:p w:rsidR="00514D9A" w:rsidRDefault="00514D9A" w:rsidP="00AD54DC">
      <w:pPr>
        <w:pStyle w:val="20"/>
        <w:shd w:val="clear" w:color="auto" w:fill="auto"/>
        <w:spacing w:line="299" w:lineRule="exact"/>
        <w:ind w:firstLine="360"/>
      </w:pPr>
      <w:r>
        <w:t>Ограничения коснутся и пересечений вышеуказанных автомобильных дорог с иными автомобильными дорогами. То есть выезд и въезд за пределы периметра и в периметр улиц, по которым будет ограничено движение, будет запрещен.</w:t>
      </w:r>
    </w:p>
    <w:p w:rsidR="00514D9A" w:rsidRDefault="00514D9A" w:rsidP="00AD54DC">
      <w:pPr>
        <w:pStyle w:val="90"/>
        <w:shd w:val="clear" w:color="auto" w:fill="auto"/>
        <w:spacing w:line="284" w:lineRule="exact"/>
        <w:ind w:firstLine="360"/>
      </w:pPr>
      <w:r>
        <w:t>С 11 июня по 16 июля т.г. на Советской площади г. Саранска пройдет Фестиваль болельщиков (фан-фест).</w:t>
      </w:r>
    </w:p>
    <w:p w:rsidR="00514D9A" w:rsidRDefault="00514D9A" w:rsidP="00AD54DC">
      <w:pPr>
        <w:pStyle w:val="20"/>
        <w:shd w:val="clear" w:color="auto" w:fill="auto"/>
        <w:spacing w:line="310" w:lineRule="exact"/>
        <w:ind w:firstLine="360"/>
      </w:pPr>
      <w:r>
        <w:t>На Советской площади г. Саранска будет оборудована специальная площадка с большим монитором и зрительской зоной для болельщиков и любителей футбола, которые смогут увидеть абсолютно все матчи Чемпионата мира, принять участие в развлекательных программах, пообщаться с футбольными звездами и другими почетными гостями Фестиваля болельщиков.</w:t>
      </w:r>
    </w:p>
    <w:p w:rsidR="00514D9A" w:rsidRDefault="00514D9A" w:rsidP="00AD54DC">
      <w:pPr>
        <w:pStyle w:val="90"/>
        <w:shd w:val="clear" w:color="auto" w:fill="auto"/>
        <w:spacing w:line="306" w:lineRule="exact"/>
        <w:ind w:firstLine="360"/>
      </w:pPr>
      <w:r>
        <w:t>На период проведения Фестиваля болельщиков будет временно ограничено движение транспортных средств с 00:00 11 июня до 24:00 16 июля. Пешеходными станут следующие улицы:</w:t>
      </w:r>
    </w:p>
    <w:p w:rsidR="00514D9A" w:rsidRDefault="00514D9A" w:rsidP="00AD54DC">
      <w:pPr>
        <w:pStyle w:val="20"/>
        <w:shd w:val="clear" w:color="auto" w:fill="auto"/>
        <w:ind w:firstLine="360"/>
      </w:pPr>
      <w:r>
        <w:t>ул. Большевистская от ул. Коммунистической до ул. Советской (четная сторона); ул. Большевистская от ул. Советской до ул. Кавказской; ул. Советская от ул. Демократической до ул. Володарского; проси. Ленина на участке от дома № 35 по ул. Советской до Советской пл. г. Саранска.</w:t>
      </w:r>
    </w:p>
    <w:p w:rsidR="00514D9A" w:rsidRDefault="00514D9A" w:rsidP="00AD54DC">
      <w:pPr>
        <w:pStyle w:val="20"/>
        <w:shd w:val="clear" w:color="auto" w:fill="auto"/>
        <w:ind w:firstLine="360"/>
      </w:pPr>
      <w:r>
        <w:t>Движение и стоянка на этих участках будут разрешены только транспортным средствам коммунальных и аварийных служб по маршрутам, согласованным с региональным центром управления пассажирскими перевозками на период проведения Чемпионата мира.</w:t>
      </w:r>
    </w:p>
    <w:p w:rsidR="00514D9A" w:rsidRDefault="00514D9A" w:rsidP="00AD54DC">
      <w:pPr>
        <w:pStyle w:val="20"/>
        <w:shd w:val="clear" w:color="auto" w:fill="auto"/>
        <w:ind w:firstLine="360"/>
      </w:pPr>
      <w:r>
        <w:t>Указанные ограничения не коснутся жителей, которые зарегистрированы в домах на тех участках, где вводятся ограничения. Они смогут передвигаться на своих автомобилях (разрешенная максимальная масса до 3,5 тонны), если получат специальный разрешительный документ.</w:t>
      </w:r>
    </w:p>
    <w:p w:rsidR="00514D9A" w:rsidRDefault="00514D9A" w:rsidP="00AD54DC">
      <w:pPr>
        <w:pStyle w:val="90"/>
        <w:shd w:val="clear" w:color="auto" w:fill="auto"/>
        <w:spacing w:line="306" w:lineRule="exact"/>
        <w:ind w:firstLine="360"/>
      </w:pPr>
      <w:r>
        <w:t>На этот же период будет ограничено движение и исключена стоянка транспортных средств:</w:t>
      </w:r>
    </w:p>
    <w:p w:rsidR="00514D9A" w:rsidRDefault="00514D9A" w:rsidP="00AD54DC">
      <w:pPr>
        <w:pStyle w:val="20"/>
        <w:shd w:val="clear" w:color="auto" w:fill="auto"/>
        <w:ind w:firstLine="360"/>
      </w:pPr>
      <w:r>
        <w:t>на ул. Большевистской от ул. Коммунистической до ул. Советской (нечетная сторона); на автомобильной дороге от перекрестка ул. Красноармейской и ул. Кавказской до дома № 34 по ул. Советской; на ул. Л. Толстого от ул. Коммунистической до ул. Советской; по просп. Ленина от ул. Коммунистической до дома № 35 по ул. Советской; на ул. Володарского от ул. Коммунистической до ул. Советской; на ул. Советской от ул. Рабочей до ул. Володарского; на ул. Кавказской.</w:t>
      </w:r>
    </w:p>
    <w:p w:rsidR="00514D9A" w:rsidRDefault="00514D9A" w:rsidP="00AD54DC">
      <w:pPr>
        <w:pStyle w:val="20"/>
        <w:shd w:val="clear" w:color="auto" w:fill="auto"/>
        <w:spacing w:line="299" w:lineRule="exact"/>
        <w:ind w:firstLine="360"/>
      </w:pPr>
      <w:r>
        <w:t>Исключение составит транспорт, имеющий разрешительный документ, выданный АНО «Организационный комитет «Россия-2018»;транспортные средства коммунальных и аварийных служб, маршрут движения которых согласован с региональным центром управления пассажирскими перевозками; автомобили с разрешенной максимальной массой до 3,5 тонны, обеспечивающих деятельность юридических и физических лиц, здания и помещения которых расположены на участках улиц, в отношении которых вводятся ограничения в связи с проведением Фестиваля болельщиков, маршрут и время движения и стоянки которых согласован с региональным центром управления пассажирскими перевозками при наличии транспортного разрешительного документа, выдаваемого АНО «Дирекция города-организатора Саранска по подготовке и проведению Чемпионата мира по футболу 201 8».</w:t>
      </w:r>
    </w:p>
    <w:p w:rsidR="00514D9A" w:rsidRDefault="00514D9A" w:rsidP="00AD54DC">
      <w:pPr>
        <w:pStyle w:val="20"/>
        <w:shd w:val="clear" w:color="auto" w:fill="auto"/>
        <w:ind w:firstLine="360"/>
      </w:pPr>
      <w:r>
        <w:t>Осуществлять движение по вышеуказанным улицам будут вправе также транспортные средства с разрешенной максимальной массой до 3,5 тонны, принадлежащие физическим лицам, зарегистрированным в жилых домах, расположенных на участках улиц, в отношении которых вводятся ограничения в связи с проведением Фестиваля болельщиков при наличии транспортного разрешительного документа, выдаваемого АНО «Дирекция города-организатора Саранска по подготовке и проведению Чемпионата мира по футболу 2018».</w:t>
      </w:r>
    </w:p>
    <w:p w:rsidR="00514D9A" w:rsidRDefault="00514D9A" w:rsidP="00AD54DC">
      <w:pPr>
        <w:pStyle w:val="20"/>
        <w:shd w:val="clear" w:color="auto" w:fill="auto"/>
        <w:spacing w:line="302" w:lineRule="exact"/>
        <w:ind w:firstLine="360"/>
      </w:pPr>
      <w:r>
        <w:t>Согласно действующему законодательству регистрацию по месту жительства или месту пребывания подтверждают: паспорт с проставленным штампом о регистрации по месту жительства, свидетельство о регистрации по месту пребывания, временное удостоверение личности по форме № 2П (выдается на период оформления нового паспорта гражданину).</w:t>
      </w:r>
    </w:p>
    <w:p w:rsidR="00514D9A" w:rsidRDefault="00514D9A" w:rsidP="00AD54DC">
      <w:pPr>
        <w:pStyle w:val="20"/>
        <w:shd w:val="clear" w:color="auto" w:fill="auto"/>
        <w:spacing w:line="302" w:lineRule="exact"/>
        <w:ind w:firstLine="360"/>
      </w:pPr>
      <w:r>
        <w:t>Для получения транспортного разрешительного документа юридическим лицам, индивидуальным предпринимателям и жителям необходимо подать заявку в А1 Ю «Дирекция города-организатора Саранска по подготовке и проведению Чемпионата мира по футболу 2018» в электронном виде.</w:t>
      </w:r>
    </w:p>
    <w:p w:rsidR="00514D9A" w:rsidRDefault="00514D9A" w:rsidP="00AD54DC">
      <w:pPr>
        <w:pStyle w:val="20"/>
        <w:shd w:val="clear" w:color="auto" w:fill="auto"/>
        <w:spacing w:line="302" w:lineRule="exact"/>
        <w:ind w:firstLine="360"/>
      </w:pPr>
      <w:r>
        <w:t>Транспорт юридических лиц и индивидуальных предпринимателей вправе осуществлять движение и стоянку только в определенные при выдаче транспортного разрешительного документа маршруту и периоды времени. Жители вправе осуществлять только движение по улицам, по которым вводятся ограничения, стоянка транспортных средств разрешена исключительно на дворовых территориях.</w:t>
      </w:r>
    </w:p>
    <w:p w:rsidR="00514D9A" w:rsidRDefault="00514D9A" w:rsidP="00AD54DC">
      <w:pPr>
        <w:pStyle w:val="20"/>
        <w:shd w:val="clear" w:color="auto" w:fill="auto"/>
        <w:spacing w:line="302" w:lineRule="exact"/>
        <w:ind w:firstLine="360"/>
      </w:pPr>
      <w:r>
        <w:t>Нарушение этих правил является основанием для эвакуации транспортного средства и аннулированию транспортного разрешительного документа.</w:t>
      </w:r>
    </w:p>
    <w:p w:rsidR="00514D9A" w:rsidRDefault="00514D9A" w:rsidP="00AD54DC">
      <w:pPr>
        <w:pStyle w:val="90"/>
        <w:shd w:val="clear" w:color="auto" w:fill="auto"/>
        <w:ind w:firstLine="360"/>
      </w:pPr>
      <w:r>
        <w:t>В период с 00:00 до 24:00 12 и 14 июня (дни открытия Фестиваля болельщиков и проведения сборной России первого матча Чемпионата мира) дополнительно будет ограничено движение и исключена стоянка транспортных средств:</w:t>
      </w:r>
    </w:p>
    <w:p w:rsidR="00514D9A" w:rsidRDefault="00514D9A" w:rsidP="00AD54DC">
      <w:pPr>
        <w:pStyle w:val="20"/>
        <w:shd w:val="clear" w:color="auto" w:fill="auto"/>
        <w:spacing w:line="302" w:lineRule="exact"/>
        <w:ind w:firstLine="360"/>
      </w:pPr>
      <w:r>
        <w:t>по ул. Демократической от ул. Коммунистической до ул. Советской; по ул. Пролетарской от ул. Коммунистической до ул. Советской; по ул. Советской от ул. Демократической до ул. Ботевградской.</w:t>
      </w:r>
    </w:p>
    <w:p w:rsidR="00514D9A" w:rsidRDefault="00514D9A" w:rsidP="00AD54DC">
      <w:pPr>
        <w:pStyle w:val="20"/>
        <w:shd w:val="clear" w:color="auto" w:fill="auto"/>
        <w:spacing w:line="302" w:lineRule="exact"/>
        <w:ind w:firstLine="360"/>
      </w:pPr>
      <w:r>
        <w:t>Исключение составят транспортные средства, имеющие транспортный разрешительный документ, выданный АНО «Организационный комитет «Россия-2018»; транспортные средства коммунальных и аварийных служб, маршрут движения которых согласован с региональным центром управления пассажирскими перевозками на период проведения Чемпионата мира; транспортные средства с разрешенной максимальной массой до 3,5 тонн, принадлежащие физическим лицам, зарегистрированным в жилых домах, расположенных на данных улицах (разрешено только движение в целях въезда/выезда в дворовые территории/из дворовых территорий).</w:t>
      </w:r>
    </w:p>
    <w:p w:rsidR="00514D9A" w:rsidRDefault="00514D9A" w:rsidP="00AD54DC">
      <w:pPr>
        <w:pStyle w:val="20"/>
        <w:shd w:val="clear" w:color="auto" w:fill="auto"/>
        <w:spacing w:line="324" w:lineRule="exact"/>
        <w:ind w:firstLine="360"/>
      </w:pPr>
      <w:r>
        <w:t>В целях обеспечения безопасности дорожного движения в период подготовки и проведения на стадионе «Мордовия Арена» матчей Чемпионата мира:</w:t>
      </w:r>
    </w:p>
    <w:p w:rsidR="00514D9A" w:rsidRDefault="00514D9A" w:rsidP="00AD54DC">
      <w:pPr>
        <w:pStyle w:val="20"/>
        <w:shd w:val="clear" w:color="auto" w:fill="auto"/>
        <w:spacing w:line="302" w:lineRule="exact"/>
        <w:ind w:firstLine="360"/>
      </w:pPr>
      <w:r>
        <w:t>на вышеуказанных объектах улично-дорожной сети 16, 17, 19, 20, 25, 26, 28 и 29 июня 2018 г. будут введены дополнительные меры по ограничению движения транспортных средств;</w:t>
      </w:r>
    </w:p>
    <w:p w:rsidR="00514D9A" w:rsidRDefault="00514D9A" w:rsidP="00AD54DC">
      <w:pPr>
        <w:pStyle w:val="20"/>
        <w:shd w:val="clear" w:color="auto" w:fill="auto"/>
        <w:spacing w:line="302" w:lineRule="exact"/>
        <w:ind w:firstLine="360"/>
      </w:pPr>
      <w:r>
        <w:t>временно прекращено движение и исключена стоянка транспортных средств с 00:00 1 июня до 24:00 30 июня на автомобильной дороге по ул. Садовой раб. пос. Луховка от дома № 35 по ул. Садовой рп. Духовка до дома № 50 по ул. Садовой раб. пос. Луховка.</w:t>
      </w:r>
    </w:p>
    <w:p w:rsidR="00514D9A" w:rsidRDefault="00514D9A" w:rsidP="00AD54DC">
      <w:pPr>
        <w:pStyle w:val="90"/>
        <w:shd w:val="clear" w:color="auto" w:fill="auto"/>
        <w:ind w:firstLine="360"/>
      </w:pPr>
      <w:r>
        <w:t>Перехватывающие парковки</w:t>
      </w:r>
    </w:p>
    <w:p w:rsidR="00514D9A" w:rsidRDefault="00514D9A" w:rsidP="00AD54DC">
      <w:pPr>
        <w:pStyle w:val="20"/>
        <w:shd w:val="clear" w:color="auto" w:fill="auto"/>
        <w:spacing w:line="302" w:lineRule="exact"/>
        <w:ind w:firstLine="360"/>
      </w:pPr>
      <w:r>
        <w:t>В Саранске организовано две перехватывающие парковки - на Лямбирском шоссе с левой стороны при движении по направлению в сторону центра Саранска и на Восточном обходе Саранска в районе села Макаровка.</w:t>
      </w:r>
    </w:p>
    <w:p w:rsidR="00514D9A" w:rsidRDefault="00514D9A" w:rsidP="00AD54DC">
      <w:pPr>
        <w:pStyle w:val="20"/>
        <w:shd w:val="clear" w:color="auto" w:fill="auto"/>
        <w:spacing w:line="302" w:lineRule="exact"/>
        <w:ind w:firstLine="360"/>
      </w:pPr>
      <w:r>
        <w:t>Перехватывающая парковка на Лямбирском шоссе рассчитана на 2223 легковых автомобиля, 41 автобус и 65 мест для инвалидов. В районе села Макаровка на перехватывающей парковке предусмотрено 2314 мест для легковых автомобилей, 48 мест для автобусов, 90 мест для инвалидов.</w:t>
      </w:r>
    </w:p>
    <w:p w:rsidR="00514D9A" w:rsidRDefault="00514D9A" w:rsidP="00AD54DC">
      <w:pPr>
        <w:pStyle w:val="20"/>
        <w:shd w:val="clear" w:color="auto" w:fill="auto"/>
        <w:spacing w:line="302" w:lineRule="exact"/>
        <w:ind w:firstLine="360"/>
      </w:pPr>
      <w:r>
        <w:t>Собственники транспортных средств, оставив машину на парковке, могут не беспокоиться о ее сохранности. Парковки оборудованы видеонаблюдением, освещением и охраной.</w:t>
      </w:r>
    </w:p>
    <w:p w:rsidR="00514D9A" w:rsidRDefault="00514D9A" w:rsidP="00AD54DC">
      <w:pPr>
        <w:pStyle w:val="20"/>
        <w:shd w:val="clear" w:color="auto" w:fill="auto"/>
        <w:spacing w:line="302" w:lineRule="exact"/>
        <w:ind w:firstLine="360"/>
      </w:pPr>
      <w:r>
        <w:t xml:space="preserve">От перехватывающих парковок доставка любителей футбола до стадиона «Мордовия Арена», площадки Фестиваля болельщиков </w:t>
      </w:r>
      <w:r>
        <w:rPr>
          <w:noProof w:val="0"/>
          <w:lang w:val="en-US" w:eastAsia="en-US"/>
        </w:rPr>
        <w:t>FIFA</w:t>
      </w:r>
      <w:r w:rsidRPr="00FF0FCC">
        <w:rPr>
          <w:noProof w:val="0"/>
          <w:lang w:eastAsia="en-US"/>
        </w:rPr>
        <w:t xml:space="preserve"> </w:t>
      </w:r>
      <w:r>
        <w:t>и обратно будет осуществляться шаттлами (специальными автобусами) бесплатно.</w:t>
      </w:r>
    </w:p>
    <w:p w:rsidR="00514D9A" w:rsidRDefault="00514D9A" w:rsidP="00AD54DC">
      <w:pPr>
        <w:pStyle w:val="20"/>
        <w:shd w:val="clear" w:color="auto" w:fill="auto"/>
        <w:spacing w:line="302" w:lineRule="exact"/>
        <w:ind w:firstLine="360"/>
      </w:pPr>
      <w:r>
        <w:t>Режим работы шаттл басов будет размещен на информационных стендах каждой перехватывающей парковки.</w:t>
      </w:r>
    </w:p>
    <w:p w:rsidR="00514D9A" w:rsidRDefault="00514D9A" w:rsidP="00AD54DC">
      <w:pPr>
        <w:pStyle w:val="90"/>
        <w:shd w:val="clear" w:color="auto" w:fill="auto"/>
        <w:ind w:firstLine="360"/>
      </w:pPr>
      <w:r>
        <w:t>График движения шаттлов</w:t>
      </w:r>
    </w:p>
    <w:p w:rsidR="00514D9A" w:rsidRDefault="00514D9A" w:rsidP="00AD54DC">
      <w:pPr>
        <w:pStyle w:val="20"/>
        <w:shd w:val="clear" w:color="auto" w:fill="auto"/>
        <w:spacing w:line="302" w:lineRule="exact"/>
        <w:ind w:firstLine="360"/>
      </w:pPr>
      <w:r>
        <w:rPr>
          <w:noProof w:val="0"/>
          <w:lang w:val="en-US" w:eastAsia="en-US"/>
        </w:rPr>
        <w:t>S</w:t>
      </w:r>
      <w:r w:rsidRPr="00FF0FCC">
        <w:rPr>
          <w:noProof w:val="0"/>
          <w:lang w:eastAsia="en-US"/>
        </w:rPr>
        <w:t xml:space="preserve">1 </w:t>
      </w:r>
      <w:r>
        <w:t>Перехватывающая парковка № 1 "Север. Лямбирское шоссе" - Ледовый дворец (ежедневно).</w:t>
      </w:r>
    </w:p>
    <w:p w:rsidR="00514D9A" w:rsidRDefault="00514D9A" w:rsidP="00AD54DC">
      <w:pPr>
        <w:pStyle w:val="20"/>
        <w:shd w:val="clear" w:color="auto" w:fill="auto"/>
        <w:spacing w:line="302" w:lineRule="exact"/>
        <w:ind w:firstLine="360"/>
      </w:pPr>
      <w:r>
        <w:rPr>
          <w:noProof w:val="0"/>
          <w:lang w:val="en-US" w:eastAsia="en-US"/>
        </w:rPr>
        <w:t>S</w:t>
      </w:r>
      <w:r w:rsidRPr="00FF0FCC">
        <w:rPr>
          <w:noProof w:val="0"/>
          <w:lang w:eastAsia="en-US"/>
        </w:rPr>
        <w:t xml:space="preserve">2, </w:t>
      </w:r>
      <w:r>
        <w:t>S3 Перехватывающая парковка № 1 «Север. Лямбирское шоссе" - "Мордовия Арена" (день матча).</w:t>
      </w:r>
    </w:p>
    <w:p w:rsidR="00514D9A" w:rsidRDefault="00514D9A" w:rsidP="00AD54DC">
      <w:pPr>
        <w:pStyle w:val="20"/>
        <w:shd w:val="clear" w:color="auto" w:fill="auto"/>
        <w:spacing w:line="302" w:lineRule="exact"/>
        <w:ind w:firstLine="360"/>
      </w:pPr>
      <w:r>
        <w:rPr>
          <w:noProof w:val="0"/>
          <w:lang w:val="en-US" w:eastAsia="en-US"/>
        </w:rPr>
        <w:t>S</w:t>
      </w:r>
      <w:r w:rsidRPr="00FF0FCC">
        <w:rPr>
          <w:noProof w:val="0"/>
          <w:lang w:eastAsia="en-US"/>
        </w:rPr>
        <w:t xml:space="preserve">7, </w:t>
      </w:r>
      <w:r>
        <w:rPr>
          <w:noProof w:val="0"/>
          <w:lang w:val="en-US" w:eastAsia="en-US"/>
        </w:rPr>
        <w:t>S</w:t>
      </w:r>
      <w:r w:rsidRPr="00FF0FCC">
        <w:rPr>
          <w:noProof w:val="0"/>
          <w:lang w:eastAsia="en-US"/>
        </w:rPr>
        <w:t xml:space="preserve">8 </w:t>
      </w:r>
      <w:r>
        <w:t>Перехватывающая парковка № 2 "Восток. Обход города Саранск" - "Мордовия Арена" (день матча).</w:t>
      </w:r>
    </w:p>
    <w:p w:rsidR="00514D9A" w:rsidRDefault="00514D9A" w:rsidP="00AD54DC">
      <w:pPr>
        <w:pStyle w:val="20"/>
        <w:shd w:val="clear" w:color="auto" w:fill="auto"/>
        <w:spacing w:line="302" w:lineRule="exact"/>
        <w:ind w:firstLine="360"/>
      </w:pPr>
      <w:r>
        <w:rPr>
          <w:noProof w:val="0"/>
          <w:lang w:val="en-US" w:eastAsia="en-US"/>
        </w:rPr>
        <w:t>S</w:t>
      </w:r>
      <w:r w:rsidRPr="00FF0FCC">
        <w:rPr>
          <w:noProof w:val="0"/>
          <w:lang w:eastAsia="en-US"/>
        </w:rPr>
        <w:t xml:space="preserve">9 </w:t>
      </w:r>
      <w:r>
        <w:t>Перехватывающая парковка № 2 "Восток. Обход города Саранск" - Ледовый дворец (ежедневно).</w:t>
      </w:r>
    </w:p>
    <w:p w:rsidR="00514D9A" w:rsidRDefault="00514D9A" w:rsidP="00AD54DC">
      <w:pPr>
        <w:pStyle w:val="20"/>
        <w:shd w:val="clear" w:color="auto" w:fill="auto"/>
        <w:spacing w:line="302" w:lineRule="exact"/>
        <w:ind w:firstLine="360"/>
      </w:pPr>
      <w:r>
        <w:t>Время работы: с 06:00 до 23:00 (+4 часа после окончания матча в матчевые дни города). Интервал движения: не более 20 минутВсе возникающие вопросы можно задать по телефонам:</w:t>
      </w:r>
    </w:p>
    <w:p w:rsidR="00514D9A" w:rsidRPr="00E314D4" w:rsidRDefault="00514D9A" w:rsidP="00AD54DC">
      <w:pPr>
        <w:rPr>
          <w:rFonts w:ascii="Times New Roman" w:hAnsi="Times New Roman" w:cs="Times New Roman"/>
          <w:szCs w:val="28"/>
        </w:rPr>
      </w:pPr>
      <w:r>
        <w:t>8 (8342) 47-20-84; 8 (8342) 77-74-46.</w:t>
      </w:r>
    </w:p>
    <w:p w:rsidR="00514D9A" w:rsidRDefault="00514D9A" w:rsidP="00B00996">
      <w:pPr>
        <w:rPr>
          <w:rFonts w:ascii="Times New Roman" w:hAnsi="Times New Roman" w:cs="Times New Roman"/>
          <w:b/>
          <w:sz w:val="28"/>
          <w:szCs w:val="28"/>
        </w:rPr>
      </w:pPr>
    </w:p>
    <w:p w:rsidR="00514D9A" w:rsidRDefault="00514D9A" w:rsidP="00B00996">
      <w:pPr>
        <w:rPr>
          <w:rFonts w:ascii="Times New Roman" w:hAnsi="Times New Roman" w:cs="Times New Roman"/>
          <w:b/>
          <w:sz w:val="28"/>
          <w:szCs w:val="28"/>
        </w:rPr>
      </w:pPr>
    </w:p>
    <w:p w:rsidR="00514D9A" w:rsidRDefault="00514D9A" w:rsidP="00B00996">
      <w:pPr>
        <w:rPr>
          <w:rFonts w:ascii="Times New Roman" w:hAnsi="Times New Roman" w:cs="Times New Roman"/>
          <w:b/>
          <w:sz w:val="28"/>
          <w:szCs w:val="28"/>
        </w:rPr>
      </w:pPr>
    </w:p>
    <w:p w:rsidR="00514D9A" w:rsidRPr="009E441B" w:rsidRDefault="00514D9A" w:rsidP="00B00996">
      <w:pPr>
        <w:rPr>
          <w:rFonts w:ascii="Times New Roman" w:hAnsi="Times New Roman" w:cs="Times New Roman"/>
          <w:b/>
          <w:sz w:val="28"/>
          <w:szCs w:val="28"/>
        </w:rPr>
      </w:pPr>
      <w:r w:rsidRPr="009E441B">
        <w:rPr>
          <w:rFonts w:ascii="Times New Roman" w:hAnsi="Times New Roman" w:cs="Times New Roman"/>
          <w:b/>
          <w:sz w:val="28"/>
          <w:szCs w:val="28"/>
        </w:rPr>
        <w:t xml:space="preserve">Информационный  бюллетень Русско-Тювеевского  сельского  поселения Темниковского муниципального  района Республики Мордовия  № </w:t>
      </w:r>
      <w:r>
        <w:rPr>
          <w:rFonts w:ascii="Times New Roman" w:hAnsi="Times New Roman" w:cs="Times New Roman"/>
          <w:b/>
          <w:sz w:val="28"/>
          <w:szCs w:val="28"/>
        </w:rPr>
        <w:t>29</w:t>
      </w:r>
      <w:r w:rsidRPr="009E441B">
        <w:rPr>
          <w:rFonts w:ascii="Times New Roman" w:hAnsi="Times New Roman" w:cs="Times New Roman"/>
          <w:b/>
          <w:sz w:val="28"/>
          <w:szCs w:val="28"/>
        </w:rPr>
        <w:t xml:space="preserve"> от </w:t>
      </w:r>
      <w:r>
        <w:rPr>
          <w:rFonts w:ascii="Times New Roman" w:hAnsi="Times New Roman" w:cs="Times New Roman"/>
          <w:b/>
          <w:sz w:val="28"/>
          <w:szCs w:val="28"/>
        </w:rPr>
        <w:t>04</w:t>
      </w:r>
      <w:r w:rsidRPr="009E441B">
        <w:rPr>
          <w:rFonts w:ascii="Times New Roman" w:hAnsi="Times New Roman" w:cs="Times New Roman"/>
          <w:b/>
          <w:sz w:val="28"/>
          <w:szCs w:val="28"/>
        </w:rPr>
        <w:t>.0</w:t>
      </w:r>
      <w:r>
        <w:rPr>
          <w:rFonts w:ascii="Times New Roman" w:hAnsi="Times New Roman" w:cs="Times New Roman"/>
          <w:b/>
          <w:sz w:val="28"/>
          <w:szCs w:val="28"/>
        </w:rPr>
        <w:t>6</w:t>
      </w:r>
      <w:r w:rsidRPr="009E441B">
        <w:rPr>
          <w:rFonts w:ascii="Times New Roman" w:hAnsi="Times New Roman" w:cs="Times New Roman"/>
          <w:b/>
          <w:sz w:val="28"/>
          <w:szCs w:val="28"/>
        </w:rPr>
        <w:t>.2018 года.</w:t>
      </w:r>
    </w:p>
    <w:p w:rsidR="00514D9A" w:rsidRPr="009E441B" w:rsidRDefault="00514D9A" w:rsidP="00B00996">
      <w:pPr>
        <w:pBdr>
          <w:bottom w:val="single" w:sz="6" w:space="1" w:color="auto"/>
        </w:pBdr>
        <w:rPr>
          <w:rFonts w:ascii="Times New Roman" w:hAnsi="Times New Roman" w:cs="Times New Roman"/>
          <w:b/>
          <w:sz w:val="28"/>
          <w:szCs w:val="28"/>
        </w:rPr>
      </w:pPr>
      <w:r w:rsidRPr="009E441B">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p>
    <w:p w:rsidR="00514D9A" w:rsidRPr="009E441B" w:rsidRDefault="00514D9A" w:rsidP="00855480">
      <w:pPr>
        <w:pBdr>
          <w:bottom w:val="single" w:sz="6" w:space="1" w:color="auto"/>
        </w:pBdr>
        <w:rPr>
          <w:rFonts w:ascii="Times New Roman" w:hAnsi="Times New Roman" w:cs="Times New Roman"/>
          <w:sz w:val="28"/>
          <w:szCs w:val="28"/>
        </w:rPr>
      </w:pPr>
      <w:r w:rsidRPr="009E441B">
        <w:rPr>
          <w:rFonts w:ascii="Times New Roman" w:hAnsi="Times New Roman" w:cs="Times New Roman"/>
          <w:b/>
          <w:sz w:val="28"/>
          <w:szCs w:val="28"/>
        </w:rPr>
        <w:t>Тираж 10 экземпляров</w:t>
      </w:r>
    </w:p>
    <w:sectPr w:rsidR="00514D9A" w:rsidRPr="009E441B" w:rsidSect="009E441B">
      <w:headerReference w:type="default" r:id="rId8"/>
      <w:pgSz w:w="11906" w:h="16838"/>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14D9A" w:rsidRDefault="00514D9A" w:rsidP="00C97EA7">
      <w:r>
        <w:separator/>
      </w:r>
    </w:p>
  </w:endnote>
  <w:endnote w:type="continuationSeparator" w:id="0">
    <w:p w:rsidR="00514D9A" w:rsidRDefault="00514D9A" w:rsidP="00C97EA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Franklin Gothic Heavy">
    <w:panose1 w:val="020B09030201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4D9A" w:rsidRDefault="00514D9A">
    <w:pPr>
      <w:rPr>
        <w:sz w:val="2"/>
        <w:szCs w:val="2"/>
      </w:rPr>
    </w:pPr>
    <w:r>
      <w:rPr>
        <w:noProof/>
      </w:rPr>
      <w:pict>
        <v:shapetype id="_x0000_t202" coordsize="21600,21600" o:spt="202" path="m,l,21600r21600,l21600,xe">
          <v:stroke joinstyle="miter"/>
          <v:path gradientshapeok="t" o:connecttype="rect"/>
        </v:shapetype>
        <v:shape id="_x0000_s2049" type="#_x0000_t202" style="position:absolute;margin-left:557.3pt;margin-top:819.5pt;width:31.15pt;height:3.05pt;z-index:-251656192;mso-wrap-style:none;mso-wrap-distance-left:5pt;mso-wrap-distance-right:5pt;mso-position-horizontal-relative:page;mso-position-vertical-relative:page" filled="f" stroked="f">
          <v:textbox style="mso-fit-shape-to-text:t" inset="0,0,0,0">
            <w:txbxContent>
              <w:p w:rsidR="00514D9A" w:rsidRDefault="00514D9A">
                <w:pPr>
                  <w:pStyle w:val="1"/>
                  <w:shd w:val="clear" w:color="auto" w:fill="auto"/>
                  <w:spacing w:line="240" w:lineRule="auto"/>
                </w:pPr>
                <w:r>
                  <w:rPr>
                    <w:rStyle w:val="BookAntiqua"/>
                  </w:rPr>
                  <w:t>1</w:t>
                </w:r>
                <w:r>
                  <w:rPr>
                    <w:rStyle w:val="FranklinGothicHeavy"/>
                  </w:rPr>
                  <w:t xml:space="preserve"> /</w:t>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14D9A" w:rsidRDefault="00514D9A" w:rsidP="00C97EA7">
      <w:r>
        <w:separator/>
      </w:r>
    </w:p>
  </w:footnote>
  <w:footnote w:type="continuationSeparator" w:id="0">
    <w:p w:rsidR="00514D9A" w:rsidRDefault="00514D9A" w:rsidP="00C97EA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4D9A" w:rsidRDefault="00514D9A">
    <w:pPr>
      <w:pStyle w:val="a6"/>
      <w:framePr w:h="239" w:wrap="none" w:vAnchor="text" w:hAnchor="page" w:x="6282" w:y="940"/>
      <w:shd w:val="clear" w:color="auto" w:fill="auto"/>
      <w:jc w:val="both"/>
    </w:pPr>
    <w:fldSimple w:instr=" PAGE \* MERGEFORMAT ">
      <w:r w:rsidRPr="00AD54DC">
        <w:rPr>
          <w:rStyle w:val="13pt"/>
          <w:noProof/>
          <w:szCs w:val="26"/>
        </w:rPr>
        <w:t>4</w:t>
      </w:r>
    </w:fldSimple>
  </w:p>
  <w:p w:rsidR="00514D9A" w:rsidRDefault="00514D9A">
    <w:pPr>
      <w:rPr>
        <w:sz w:val="2"/>
        <w:szCs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nsid w:val="347E169C"/>
    <w:multiLevelType w:val="multilevel"/>
    <w:tmpl w:val="3E743CE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7">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9">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6BDC2A72"/>
    <w:multiLevelType w:val="multilevel"/>
    <w:tmpl w:val="18003134"/>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2">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4">
    <w:nsid w:val="7F2F0A5D"/>
    <w:multiLevelType w:val="multilevel"/>
    <w:tmpl w:val="7088944E"/>
    <w:lvl w:ilvl="0">
      <w:start w:val="1"/>
      <w:numFmt w:val="bullet"/>
      <w:lvlText w:val="-"/>
      <w:lvlJc w:val="left"/>
      <w:rPr>
        <w:rFonts w:ascii="Times New Roman" w:eastAsia="Times New Roman" w:hAnsi="Times New Roman"/>
        <w:b w:val="0"/>
        <w:i w:val="0"/>
        <w:smallCaps w:val="0"/>
        <w:strike w:val="0"/>
        <w:color w:val="000000"/>
        <w:spacing w:val="0"/>
        <w:w w:val="100"/>
        <w:position w:val="0"/>
        <w:sz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num w:numId="1">
    <w:abstractNumId w:val="7"/>
  </w:num>
  <w:num w:numId="2">
    <w:abstractNumId w:val="5"/>
  </w:num>
  <w:num w:numId="3">
    <w:abstractNumId w:val="9"/>
  </w:num>
  <w:num w:numId="4">
    <w:abstractNumId w:val="1"/>
  </w:num>
  <w:num w:numId="5">
    <w:abstractNumId w:val="10"/>
  </w:num>
  <w:num w:numId="6">
    <w:abstractNumId w:val="4"/>
  </w:num>
  <w:num w:numId="7">
    <w:abstractNumId w:val="12"/>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11"/>
  </w:num>
  <w:num w:numId="15">
    <w:abstractNumId w:val="0"/>
  </w:num>
  <w:num w:numId="16">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012E5"/>
    <w:rsid w:val="0001252A"/>
    <w:rsid w:val="000129C0"/>
    <w:rsid w:val="00035997"/>
    <w:rsid w:val="00041454"/>
    <w:rsid w:val="00045A0D"/>
    <w:rsid w:val="00051CD7"/>
    <w:rsid w:val="000631A7"/>
    <w:rsid w:val="00080832"/>
    <w:rsid w:val="00086516"/>
    <w:rsid w:val="00095F1C"/>
    <w:rsid w:val="000965B0"/>
    <w:rsid w:val="000B39AC"/>
    <w:rsid w:val="000C24F4"/>
    <w:rsid w:val="000C3044"/>
    <w:rsid w:val="000E0576"/>
    <w:rsid w:val="000F2D37"/>
    <w:rsid w:val="000F6920"/>
    <w:rsid w:val="00103B4F"/>
    <w:rsid w:val="00131AD3"/>
    <w:rsid w:val="001403CD"/>
    <w:rsid w:val="00164779"/>
    <w:rsid w:val="00173A00"/>
    <w:rsid w:val="00177DFA"/>
    <w:rsid w:val="001973E2"/>
    <w:rsid w:val="001B7D13"/>
    <w:rsid w:val="001D05FC"/>
    <w:rsid w:val="001D6F65"/>
    <w:rsid w:val="001E0BA5"/>
    <w:rsid w:val="00206E06"/>
    <w:rsid w:val="00207921"/>
    <w:rsid w:val="00216CDD"/>
    <w:rsid w:val="00230601"/>
    <w:rsid w:val="002715D0"/>
    <w:rsid w:val="002957EC"/>
    <w:rsid w:val="002A0847"/>
    <w:rsid w:val="002A2FCA"/>
    <w:rsid w:val="002C11BC"/>
    <w:rsid w:val="002F245F"/>
    <w:rsid w:val="00334BA6"/>
    <w:rsid w:val="0033697F"/>
    <w:rsid w:val="00344EFA"/>
    <w:rsid w:val="00353DB8"/>
    <w:rsid w:val="003547A1"/>
    <w:rsid w:val="003550D9"/>
    <w:rsid w:val="003656CF"/>
    <w:rsid w:val="003808D9"/>
    <w:rsid w:val="00397C77"/>
    <w:rsid w:val="003A5599"/>
    <w:rsid w:val="003B5261"/>
    <w:rsid w:val="003C042F"/>
    <w:rsid w:val="003E2024"/>
    <w:rsid w:val="004012D7"/>
    <w:rsid w:val="00417366"/>
    <w:rsid w:val="004201BF"/>
    <w:rsid w:val="00442459"/>
    <w:rsid w:val="00456BAD"/>
    <w:rsid w:val="004A5596"/>
    <w:rsid w:val="004A6B0C"/>
    <w:rsid w:val="004A79B8"/>
    <w:rsid w:val="004B67E1"/>
    <w:rsid w:val="004E2E17"/>
    <w:rsid w:val="004F4B17"/>
    <w:rsid w:val="004F6E99"/>
    <w:rsid w:val="0050378E"/>
    <w:rsid w:val="00514D9A"/>
    <w:rsid w:val="00516050"/>
    <w:rsid w:val="00527415"/>
    <w:rsid w:val="005313E9"/>
    <w:rsid w:val="00560155"/>
    <w:rsid w:val="005634E0"/>
    <w:rsid w:val="00563607"/>
    <w:rsid w:val="00570E34"/>
    <w:rsid w:val="0058155D"/>
    <w:rsid w:val="005861DC"/>
    <w:rsid w:val="005A546C"/>
    <w:rsid w:val="005D5118"/>
    <w:rsid w:val="005D677C"/>
    <w:rsid w:val="005E39D4"/>
    <w:rsid w:val="005E70B7"/>
    <w:rsid w:val="005F1555"/>
    <w:rsid w:val="00601304"/>
    <w:rsid w:val="00604DD7"/>
    <w:rsid w:val="00614166"/>
    <w:rsid w:val="006143E6"/>
    <w:rsid w:val="00614981"/>
    <w:rsid w:val="00646A53"/>
    <w:rsid w:val="00656D3B"/>
    <w:rsid w:val="00661B40"/>
    <w:rsid w:val="006629ED"/>
    <w:rsid w:val="00666441"/>
    <w:rsid w:val="00690E6F"/>
    <w:rsid w:val="006B06DF"/>
    <w:rsid w:val="006B1CCD"/>
    <w:rsid w:val="006C34AC"/>
    <w:rsid w:val="006E7666"/>
    <w:rsid w:val="006F3022"/>
    <w:rsid w:val="00704CE1"/>
    <w:rsid w:val="007125E9"/>
    <w:rsid w:val="00720333"/>
    <w:rsid w:val="00721F4E"/>
    <w:rsid w:val="0075046E"/>
    <w:rsid w:val="0077588D"/>
    <w:rsid w:val="00785DC9"/>
    <w:rsid w:val="00791087"/>
    <w:rsid w:val="007A490A"/>
    <w:rsid w:val="007B57F4"/>
    <w:rsid w:val="007C05A2"/>
    <w:rsid w:val="007D4590"/>
    <w:rsid w:val="007D53D2"/>
    <w:rsid w:val="007E0716"/>
    <w:rsid w:val="00810F66"/>
    <w:rsid w:val="008128D5"/>
    <w:rsid w:val="008168EF"/>
    <w:rsid w:val="00825514"/>
    <w:rsid w:val="0082590C"/>
    <w:rsid w:val="00836AC9"/>
    <w:rsid w:val="008426F8"/>
    <w:rsid w:val="00855480"/>
    <w:rsid w:val="00865546"/>
    <w:rsid w:val="00865D79"/>
    <w:rsid w:val="00883F35"/>
    <w:rsid w:val="00890F11"/>
    <w:rsid w:val="008A2632"/>
    <w:rsid w:val="008A3584"/>
    <w:rsid w:val="008B3820"/>
    <w:rsid w:val="008C189D"/>
    <w:rsid w:val="008D4E56"/>
    <w:rsid w:val="00902F57"/>
    <w:rsid w:val="0090749A"/>
    <w:rsid w:val="00911B68"/>
    <w:rsid w:val="00926429"/>
    <w:rsid w:val="00951156"/>
    <w:rsid w:val="00951592"/>
    <w:rsid w:val="009519BF"/>
    <w:rsid w:val="00953098"/>
    <w:rsid w:val="00953D04"/>
    <w:rsid w:val="00955D1E"/>
    <w:rsid w:val="009709D8"/>
    <w:rsid w:val="009C5A2A"/>
    <w:rsid w:val="009E441B"/>
    <w:rsid w:val="009E4495"/>
    <w:rsid w:val="00A142AB"/>
    <w:rsid w:val="00A1637B"/>
    <w:rsid w:val="00A233BF"/>
    <w:rsid w:val="00A31DB3"/>
    <w:rsid w:val="00A4173C"/>
    <w:rsid w:val="00A509BE"/>
    <w:rsid w:val="00A51E82"/>
    <w:rsid w:val="00A71698"/>
    <w:rsid w:val="00A722C3"/>
    <w:rsid w:val="00A83743"/>
    <w:rsid w:val="00A872A5"/>
    <w:rsid w:val="00AA5A43"/>
    <w:rsid w:val="00AA6361"/>
    <w:rsid w:val="00AC20E9"/>
    <w:rsid w:val="00AD37CE"/>
    <w:rsid w:val="00AD4C91"/>
    <w:rsid w:val="00AD54DC"/>
    <w:rsid w:val="00AE3A7D"/>
    <w:rsid w:val="00AF5366"/>
    <w:rsid w:val="00AF53A2"/>
    <w:rsid w:val="00B00996"/>
    <w:rsid w:val="00B30879"/>
    <w:rsid w:val="00B4150D"/>
    <w:rsid w:val="00B446BC"/>
    <w:rsid w:val="00B46B11"/>
    <w:rsid w:val="00B470BE"/>
    <w:rsid w:val="00B524D2"/>
    <w:rsid w:val="00B61F5F"/>
    <w:rsid w:val="00B83765"/>
    <w:rsid w:val="00B875E4"/>
    <w:rsid w:val="00B9320F"/>
    <w:rsid w:val="00B95FDE"/>
    <w:rsid w:val="00BA22C5"/>
    <w:rsid w:val="00BB67C8"/>
    <w:rsid w:val="00BE3DC1"/>
    <w:rsid w:val="00BF2896"/>
    <w:rsid w:val="00C3643E"/>
    <w:rsid w:val="00C46F62"/>
    <w:rsid w:val="00C93E5A"/>
    <w:rsid w:val="00C94F3D"/>
    <w:rsid w:val="00C96BE4"/>
    <w:rsid w:val="00C97EA7"/>
    <w:rsid w:val="00CB5BE6"/>
    <w:rsid w:val="00CF3F7D"/>
    <w:rsid w:val="00D07C18"/>
    <w:rsid w:val="00D12839"/>
    <w:rsid w:val="00D14F36"/>
    <w:rsid w:val="00D17891"/>
    <w:rsid w:val="00D1792E"/>
    <w:rsid w:val="00D20E5B"/>
    <w:rsid w:val="00D30268"/>
    <w:rsid w:val="00D52835"/>
    <w:rsid w:val="00D61C2C"/>
    <w:rsid w:val="00D73A8E"/>
    <w:rsid w:val="00D94CEB"/>
    <w:rsid w:val="00DD0BCF"/>
    <w:rsid w:val="00DD2A32"/>
    <w:rsid w:val="00E00E12"/>
    <w:rsid w:val="00E10FA9"/>
    <w:rsid w:val="00E1618D"/>
    <w:rsid w:val="00E26CF1"/>
    <w:rsid w:val="00E27358"/>
    <w:rsid w:val="00E314D4"/>
    <w:rsid w:val="00E62BFC"/>
    <w:rsid w:val="00E6666C"/>
    <w:rsid w:val="00E766C3"/>
    <w:rsid w:val="00E77E71"/>
    <w:rsid w:val="00ED0761"/>
    <w:rsid w:val="00EE0E69"/>
    <w:rsid w:val="00F01375"/>
    <w:rsid w:val="00F01F04"/>
    <w:rsid w:val="00F05206"/>
    <w:rsid w:val="00F06DCD"/>
    <w:rsid w:val="00F13942"/>
    <w:rsid w:val="00F15F44"/>
    <w:rsid w:val="00F23252"/>
    <w:rsid w:val="00F375F1"/>
    <w:rsid w:val="00F940E4"/>
    <w:rsid w:val="00F941C2"/>
    <w:rsid w:val="00F9474F"/>
    <w:rsid w:val="00FB2F83"/>
    <w:rsid w:val="00FB3125"/>
    <w:rsid w:val="00FE1D70"/>
    <w:rsid w:val="00FE5D60"/>
    <w:rsid w:val="00FF0FCC"/>
    <w:rsid w:val="00FF5F41"/>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a3">
    <w:name w:val="Без интервала"/>
    <w:link w:val="a4"/>
    <w:uiPriority w:val="99"/>
    <w:rsid w:val="003547A1"/>
    <w:pPr>
      <w:suppressAutoHyphens/>
    </w:pPr>
    <w:rPr>
      <w:rFonts w:ascii="Calibri" w:hAnsi="Calibri" w:cs="Calibri"/>
      <w:lang w:eastAsia="zh-CN"/>
    </w:rPr>
  </w:style>
  <w:style w:type="character" w:customStyle="1" w:styleId="NoSpacingChar">
    <w:name w:val="No Spacing Char"/>
    <w:basedOn w:val="DefaultParagraphFont"/>
    <w:link w:val="NoSpacing"/>
    <w:uiPriority w:val="99"/>
    <w:locked/>
    <w:rsid w:val="00A872A5"/>
    <w:rPr>
      <w:rFonts w:cs="Times New Roman"/>
      <w:sz w:val="22"/>
      <w:szCs w:val="22"/>
      <w:lang w:val="ru-RU" w:eastAsia="en-US" w:bidi="ar-SA"/>
    </w:rPr>
  </w:style>
  <w:style w:type="paragraph" w:styleId="NoSpacing">
    <w:name w:val="No Spacing"/>
    <w:link w:val="NoSpacingChar"/>
    <w:uiPriority w:val="99"/>
    <w:qFormat/>
    <w:rsid w:val="00A872A5"/>
    <w:pPr>
      <w:ind w:firstLine="709"/>
      <w:jc w:val="both"/>
    </w:pPr>
    <w:rPr>
      <w:lang w:eastAsia="en-US"/>
    </w:rPr>
  </w:style>
  <w:style w:type="paragraph" w:styleId="BodyTextIndent2">
    <w:name w:val="Body Text Indent 2"/>
    <w:basedOn w:val="Normal"/>
    <w:link w:val="BodyTextIndent2Char"/>
    <w:uiPriority w:val="99"/>
    <w:rsid w:val="00911B68"/>
    <w:pPr>
      <w:ind w:firstLine="720"/>
      <w:jc w:val="both"/>
    </w:pPr>
    <w:rPr>
      <w:rFonts w:ascii="Times New Roman" w:hAnsi="Times New Roman" w:cs="Times New Roman"/>
      <w:color w:val="auto"/>
      <w:szCs w:val="20"/>
    </w:rPr>
  </w:style>
  <w:style w:type="character" w:customStyle="1" w:styleId="BodyTextIndent2Char">
    <w:name w:val="Body Text Indent 2 Char"/>
    <w:basedOn w:val="DefaultParagraphFont"/>
    <w:link w:val="BodyTextIndent2"/>
    <w:uiPriority w:val="99"/>
    <w:locked/>
    <w:rsid w:val="00911B68"/>
    <w:rPr>
      <w:rFonts w:cs="Times New Roman"/>
      <w:sz w:val="24"/>
      <w:lang w:val="ru-RU" w:eastAsia="ru-RU" w:bidi="ar-SA"/>
    </w:rPr>
  </w:style>
  <w:style w:type="character" w:customStyle="1" w:styleId="a4">
    <w:name w:val="Без интервала Знак"/>
    <w:basedOn w:val="DefaultParagraphFont"/>
    <w:link w:val="a3"/>
    <w:uiPriority w:val="99"/>
    <w:locked/>
    <w:rsid w:val="003B5261"/>
    <w:rPr>
      <w:rFonts w:ascii="Calibri" w:hAnsi="Calibri" w:cs="Calibri"/>
      <w:sz w:val="22"/>
      <w:szCs w:val="22"/>
      <w:lang w:val="ru-RU" w:eastAsia="zh-CN" w:bidi="ar-SA"/>
    </w:rPr>
  </w:style>
  <w:style w:type="paragraph" w:styleId="Title">
    <w:name w:val="Title"/>
    <w:basedOn w:val="Normal"/>
    <w:link w:val="TitleChar1"/>
    <w:uiPriority w:val="99"/>
    <w:qFormat/>
    <w:locked/>
    <w:rsid w:val="009E441B"/>
    <w:pPr>
      <w:jc w:val="center"/>
    </w:pPr>
    <w:rPr>
      <w:rFonts w:ascii="Times New Roman" w:hAnsi="Times New Roman" w:cs="Times New Roman"/>
      <w:b/>
      <w:bCs/>
      <w:color w:val="auto"/>
      <w:sz w:val="28"/>
      <w:szCs w:val="28"/>
    </w:rPr>
  </w:style>
  <w:style w:type="character" w:customStyle="1" w:styleId="TitleChar">
    <w:name w:val="Title Char"/>
    <w:basedOn w:val="DefaultParagraphFont"/>
    <w:link w:val="Title"/>
    <w:uiPriority w:val="99"/>
    <w:locked/>
    <w:rsid w:val="00103B4F"/>
    <w:rPr>
      <w:rFonts w:ascii="Cambria" w:hAnsi="Cambria" w:cs="Times New Roman"/>
      <w:b/>
      <w:bCs/>
      <w:color w:val="000000"/>
      <w:kern w:val="28"/>
      <w:sz w:val="32"/>
      <w:szCs w:val="32"/>
    </w:rPr>
  </w:style>
  <w:style w:type="character" w:customStyle="1" w:styleId="TitleChar1">
    <w:name w:val="Title Char1"/>
    <w:basedOn w:val="DefaultParagraphFont"/>
    <w:link w:val="Title"/>
    <w:uiPriority w:val="99"/>
    <w:locked/>
    <w:rsid w:val="009E441B"/>
    <w:rPr>
      <w:rFonts w:cs="Times New Roman"/>
      <w:b/>
      <w:bCs/>
      <w:sz w:val="28"/>
      <w:szCs w:val="28"/>
      <w:lang w:val="ru-RU" w:eastAsia="ru-RU" w:bidi="ar-SA"/>
    </w:rPr>
  </w:style>
  <w:style w:type="paragraph" w:styleId="BodyTextIndent3">
    <w:name w:val="Body Text Indent 3"/>
    <w:basedOn w:val="Normal"/>
    <w:link w:val="BodyTextIndent3Char1"/>
    <w:uiPriority w:val="99"/>
    <w:rsid w:val="009E441B"/>
    <w:pPr>
      <w:spacing w:after="120"/>
      <w:ind w:left="283"/>
    </w:pPr>
    <w:rPr>
      <w:rFonts w:ascii="Times New Roman" w:hAnsi="Times New Roman" w:cs="Times New Roman"/>
      <w:color w:val="auto"/>
      <w:sz w:val="16"/>
      <w:szCs w:val="16"/>
    </w:rPr>
  </w:style>
  <w:style w:type="character" w:customStyle="1" w:styleId="BodyTextIndent3Char">
    <w:name w:val="Body Text Indent 3 Char"/>
    <w:basedOn w:val="DefaultParagraphFont"/>
    <w:link w:val="BodyTextIndent3"/>
    <w:uiPriority w:val="99"/>
    <w:semiHidden/>
    <w:locked/>
    <w:rsid w:val="00103B4F"/>
    <w:rPr>
      <w:rFonts w:ascii="Arial Unicode MS" w:hAnsi="Arial Unicode MS" w:cs="Arial Unicode MS"/>
      <w:color w:val="000000"/>
      <w:sz w:val="16"/>
      <w:szCs w:val="16"/>
    </w:rPr>
  </w:style>
  <w:style w:type="character" w:customStyle="1" w:styleId="BodyTextIndent3Char1">
    <w:name w:val="Body Text Indent 3 Char1"/>
    <w:basedOn w:val="DefaultParagraphFont"/>
    <w:link w:val="BodyTextIndent3"/>
    <w:uiPriority w:val="99"/>
    <w:locked/>
    <w:rsid w:val="009E441B"/>
    <w:rPr>
      <w:rFonts w:cs="Times New Roman"/>
      <w:sz w:val="16"/>
      <w:szCs w:val="16"/>
      <w:lang w:val="ru-RU" w:eastAsia="ru-RU" w:bidi="ar-SA"/>
    </w:rPr>
  </w:style>
  <w:style w:type="paragraph" w:styleId="BodyTextIndent">
    <w:name w:val="Body Text Indent"/>
    <w:basedOn w:val="Normal"/>
    <w:link w:val="BodyTextIndentChar"/>
    <w:uiPriority w:val="99"/>
    <w:rsid w:val="004F4B17"/>
    <w:pPr>
      <w:spacing w:after="120"/>
      <w:ind w:left="283"/>
    </w:pPr>
  </w:style>
  <w:style w:type="character" w:customStyle="1" w:styleId="BodyTextIndentChar">
    <w:name w:val="Body Text Indent Char"/>
    <w:basedOn w:val="DefaultParagraphFont"/>
    <w:link w:val="BodyTextIndent"/>
    <w:uiPriority w:val="99"/>
    <w:semiHidden/>
    <w:locked/>
    <w:rsid w:val="002957EC"/>
    <w:rPr>
      <w:rFonts w:ascii="Arial Unicode MS" w:hAnsi="Arial Unicode MS" w:cs="Arial Unicode MS"/>
      <w:color w:val="000000"/>
      <w:sz w:val="24"/>
      <w:szCs w:val="24"/>
    </w:rPr>
  </w:style>
  <w:style w:type="paragraph" w:styleId="BodyText">
    <w:name w:val="Body Text"/>
    <w:basedOn w:val="Normal"/>
    <w:link w:val="BodyTextChar"/>
    <w:uiPriority w:val="99"/>
    <w:rsid w:val="00614981"/>
    <w:pPr>
      <w:spacing w:after="120"/>
    </w:pPr>
  </w:style>
  <w:style w:type="character" w:customStyle="1" w:styleId="BodyTextChar">
    <w:name w:val="Body Text Char"/>
    <w:basedOn w:val="DefaultParagraphFont"/>
    <w:link w:val="BodyText"/>
    <w:uiPriority w:val="99"/>
    <w:semiHidden/>
    <w:locked/>
    <w:rsid w:val="00F06DCD"/>
    <w:rPr>
      <w:rFonts w:ascii="Arial Unicode MS" w:hAnsi="Arial Unicode MS" w:cs="Arial Unicode MS"/>
      <w:color w:val="000000"/>
      <w:sz w:val="24"/>
      <w:szCs w:val="24"/>
    </w:rPr>
  </w:style>
  <w:style w:type="paragraph" w:customStyle="1" w:styleId="Default">
    <w:name w:val="Default"/>
    <w:uiPriority w:val="99"/>
    <w:rsid w:val="00DD0BCF"/>
    <w:pPr>
      <w:autoSpaceDE w:val="0"/>
      <w:autoSpaceDN w:val="0"/>
      <w:adjustRightInd w:val="0"/>
    </w:pPr>
    <w:rPr>
      <w:rFonts w:ascii="Arial" w:hAnsi="Arial" w:cs="Arial"/>
      <w:color w:val="000000"/>
      <w:sz w:val="24"/>
      <w:szCs w:val="24"/>
    </w:rPr>
  </w:style>
  <w:style w:type="character" w:customStyle="1" w:styleId="a5">
    <w:name w:val="Колонтитул_"/>
    <w:link w:val="a6"/>
    <w:uiPriority w:val="99"/>
    <w:locked/>
    <w:rsid w:val="00E314D4"/>
    <w:rPr>
      <w:shd w:val="clear" w:color="auto" w:fill="FFFFFF"/>
    </w:rPr>
  </w:style>
  <w:style w:type="character" w:customStyle="1" w:styleId="13pt">
    <w:name w:val="Колонтитул + 13 pt"/>
    <w:uiPriority w:val="99"/>
    <w:rsid w:val="00E314D4"/>
    <w:rPr>
      <w:rFonts w:ascii="Times New Roman" w:hAnsi="Times New Roman"/>
      <w:sz w:val="26"/>
      <w:shd w:val="clear" w:color="auto" w:fill="FFFFFF"/>
    </w:rPr>
  </w:style>
  <w:style w:type="paragraph" w:customStyle="1" w:styleId="a6">
    <w:name w:val="Колонтитул"/>
    <w:basedOn w:val="Normal"/>
    <w:link w:val="a5"/>
    <w:uiPriority w:val="99"/>
    <w:rsid w:val="00E314D4"/>
    <w:pPr>
      <w:shd w:val="clear" w:color="auto" w:fill="FFFFFF"/>
    </w:pPr>
    <w:rPr>
      <w:rFonts w:ascii="Times New Roman" w:hAnsi="Times New Roman" w:cs="Times New Roman"/>
      <w:color w:val="auto"/>
      <w:sz w:val="20"/>
      <w:szCs w:val="20"/>
      <w:shd w:val="clear" w:color="auto" w:fill="FFFFFF"/>
    </w:rPr>
  </w:style>
  <w:style w:type="character" w:customStyle="1" w:styleId="BookAntiqua">
    <w:name w:val="Колонтитул + Book Antiqua"/>
    <w:aliases w:val="4 pt"/>
    <w:basedOn w:val="a5"/>
    <w:uiPriority w:val="99"/>
    <w:rsid w:val="00AD54DC"/>
    <w:rPr>
      <w:rFonts w:ascii="Book Antiqua" w:eastAsia="Times New Roman" w:hAnsi="Book Antiqua" w:cs="Book Antiqua"/>
      <w:color w:val="000000"/>
      <w:spacing w:val="0"/>
      <w:w w:val="100"/>
      <w:position w:val="0"/>
      <w:sz w:val="8"/>
      <w:szCs w:val="8"/>
      <w:u w:val="none"/>
      <w:lang w:val="ru-RU" w:eastAsia="ru-RU"/>
    </w:rPr>
  </w:style>
  <w:style w:type="character" w:customStyle="1" w:styleId="FranklinGothicHeavy">
    <w:name w:val="Колонтитул + Franklin Gothic Heavy"/>
    <w:aliases w:val="4 pt1"/>
    <w:basedOn w:val="a5"/>
    <w:uiPriority w:val="99"/>
    <w:rsid w:val="00AD54DC"/>
    <w:rPr>
      <w:rFonts w:ascii="Franklin Gothic Heavy" w:eastAsia="Times New Roman" w:hAnsi="Franklin Gothic Heavy" w:cs="Franklin Gothic Heavy"/>
      <w:color w:val="000000"/>
      <w:spacing w:val="0"/>
      <w:w w:val="100"/>
      <w:position w:val="0"/>
      <w:sz w:val="8"/>
      <w:szCs w:val="8"/>
      <w:u w:val="none"/>
      <w:lang w:val="ru-RU" w:eastAsia="ru-RU"/>
    </w:rPr>
  </w:style>
  <w:style w:type="character" w:customStyle="1" w:styleId="2">
    <w:name w:val="Основной текст (2)_"/>
    <w:basedOn w:val="DefaultParagraphFont"/>
    <w:link w:val="20"/>
    <w:uiPriority w:val="99"/>
    <w:locked/>
    <w:rsid w:val="00AD54DC"/>
    <w:rPr>
      <w:rFonts w:cs="Times New Roman"/>
      <w:sz w:val="28"/>
      <w:szCs w:val="28"/>
      <w:lang w:bidi="ar-SA"/>
    </w:rPr>
  </w:style>
  <w:style w:type="character" w:customStyle="1" w:styleId="9">
    <w:name w:val="Основной текст (9)_"/>
    <w:basedOn w:val="DefaultParagraphFont"/>
    <w:link w:val="90"/>
    <w:uiPriority w:val="99"/>
    <w:locked/>
    <w:rsid w:val="00AD54DC"/>
    <w:rPr>
      <w:rFonts w:cs="Times New Roman"/>
      <w:b/>
      <w:bCs/>
      <w:sz w:val="26"/>
      <w:szCs w:val="26"/>
      <w:lang w:bidi="ar-SA"/>
    </w:rPr>
  </w:style>
  <w:style w:type="paragraph" w:customStyle="1" w:styleId="1">
    <w:name w:val="Колонтитул1"/>
    <w:basedOn w:val="Normal"/>
    <w:uiPriority w:val="99"/>
    <w:rsid w:val="00AD54DC"/>
    <w:pPr>
      <w:widowControl w:val="0"/>
      <w:shd w:val="clear" w:color="auto" w:fill="FFFFFF"/>
      <w:spacing w:line="240" w:lineRule="atLeast"/>
    </w:pPr>
    <w:rPr>
      <w:rFonts w:ascii="Times New Roman" w:hAnsi="Times New Roman" w:cs="Times New Roman"/>
      <w:sz w:val="26"/>
      <w:szCs w:val="26"/>
    </w:rPr>
  </w:style>
  <w:style w:type="paragraph" w:customStyle="1" w:styleId="20">
    <w:name w:val="Основной текст (2)"/>
    <w:basedOn w:val="Normal"/>
    <w:link w:val="2"/>
    <w:uiPriority w:val="99"/>
    <w:rsid w:val="00AD54DC"/>
    <w:pPr>
      <w:widowControl w:val="0"/>
      <w:shd w:val="clear" w:color="auto" w:fill="FFFFFF"/>
      <w:spacing w:line="306" w:lineRule="exact"/>
      <w:jc w:val="both"/>
    </w:pPr>
    <w:rPr>
      <w:rFonts w:ascii="Times New Roman" w:hAnsi="Times New Roman" w:cs="Times New Roman"/>
      <w:noProof/>
      <w:color w:val="auto"/>
      <w:sz w:val="28"/>
      <w:szCs w:val="28"/>
      <w:lang w:val="ru-RU" w:eastAsia="ru-RU"/>
    </w:rPr>
  </w:style>
  <w:style w:type="paragraph" w:customStyle="1" w:styleId="90">
    <w:name w:val="Основной текст (9)"/>
    <w:basedOn w:val="Normal"/>
    <w:link w:val="9"/>
    <w:uiPriority w:val="99"/>
    <w:rsid w:val="00AD54DC"/>
    <w:pPr>
      <w:widowControl w:val="0"/>
      <w:shd w:val="clear" w:color="auto" w:fill="FFFFFF"/>
      <w:spacing w:line="302" w:lineRule="exact"/>
      <w:ind w:firstLine="700"/>
      <w:jc w:val="both"/>
    </w:pPr>
    <w:rPr>
      <w:rFonts w:ascii="Times New Roman" w:hAnsi="Times New Roman" w:cs="Times New Roman"/>
      <w:b/>
      <w:bCs/>
      <w:noProof/>
      <w:color w:val="auto"/>
      <w:sz w:val="26"/>
      <w:szCs w:val="26"/>
      <w:lang w:val="ru-RU" w:eastAsia="ru-RU"/>
    </w:rPr>
  </w:style>
</w:styles>
</file>

<file path=word/webSettings.xml><?xml version="1.0" encoding="utf-8"?>
<w:webSettings xmlns:r="http://schemas.openxmlformats.org/officeDocument/2006/relationships" xmlns:w="http://schemas.openxmlformats.org/wordprocessingml/2006/main">
  <w:divs>
    <w:div w:id="190683716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108</TotalTime>
  <Pages>7</Pages>
  <Words>2295</Words>
  <Characters>13087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zam</cp:lastModifiedBy>
  <cp:revision>39</cp:revision>
  <dcterms:created xsi:type="dcterms:W3CDTF">2018-01-30T06:53:00Z</dcterms:created>
  <dcterms:modified xsi:type="dcterms:W3CDTF">2018-06-05T13:42:00Z</dcterms:modified>
</cp:coreProperties>
</file>