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A1" w:rsidRPr="008D4E56" w:rsidRDefault="00A468A1" w:rsidP="009A5772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A468A1" w:rsidRPr="008D4E56" w:rsidRDefault="00A468A1" w:rsidP="009A57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РУССКО-ТЮВЕЕВСКОГО</w:t>
      </w:r>
      <w:r w:rsidRPr="008D4E56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A468A1" w:rsidRPr="008D4E56" w:rsidRDefault="00A468A1" w:rsidP="009A57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A468A1" w:rsidRPr="008D4E56" w:rsidRDefault="00A468A1" w:rsidP="009A57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>РЕСПУБЛИКИ МОРДОВИЯ</w:t>
      </w:r>
    </w:p>
    <w:p w:rsidR="00A468A1" w:rsidRPr="008D4E56" w:rsidRDefault="00A468A1" w:rsidP="008D4E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468A1" w:rsidRDefault="00A468A1" w:rsidP="008D4E56">
      <w:pPr>
        <w:spacing w:line="24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</w:p>
    <w:p w:rsidR="00A468A1" w:rsidRPr="008D4E56" w:rsidRDefault="00A468A1" w:rsidP="008D4E56">
      <w:pPr>
        <w:spacing w:line="24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8D4E56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A468A1" w:rsidRPr="008D4E56" w:rsidRDefault="00A468A1" w:rsidP="008D4E56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A468A1" w:rsidRPr="008D4E56" w:rsidRDefault="00A468A1" w:rsidP="00B70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468A1" w:rsidRDefault="00A468A1" w:rsidP="008D4E56">
      <w:pPr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 xml:space="preserve">« </w:t>
      </w:r>
      <w:r>
        <w:rPr>
          <w:rFonts w:ascii="Times New Roman" w:hAnsi="Times New Roman"/>
          <w:sz w:val="28"/>
          <w:szCs w:val="28"/>
        </w:rPr>
        <w:t>01</w:t>
      </w:r>
      <w:r w:rsidRPr="008D4E5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» июня 2018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№ 75</w:t>
      </w:r>
    </w:p>
    <w:p w:rsidR="00A468A1" w:rsidRDefault="00A468A1" w:rsidP="00F65889">
      <w:pPr>
        <w:jc w:val="center"/>
        <w:rPr>
          <w:rFonts w:ascii="Times New Roman" w:hAnsi="Times New Roman"/>
          <w:sz w:val="28"/>
          <w:szCs w:val="28"/>
        </w:rPr>
      </w:pPr>
      <w:r w:rsidRPr="008D4E56">
        <w:rPr>
          <w:rFonts w:ascii="Times New Roman" w:hAnsi="Times New Roman"/>
          <w:sz w:val="28"/>
          <w:szCs w:val="28"/>
        </w:rPr>
        <w:t xml:space="preserve">д. </w:t>
      </w:r>
      <w:r>
        <w:rPr>
          <w:rFonts w:ascii="Times New Roman" w:hAnsi="Times New Roman"/>
          <w:sz w:val="28"/>
          <w:szCs w:val="28"/>
        </w:rPr>
        <w:t>Русское Тювеево</w:t>
      </w:r>
    </w:p>
    <w:p w:rsidR="00A468A1" w:rsidRDefault="00A468A1" w:rsidP="004012D7">
      <w:pPr>
        <w:pStyle w:val="BodyText"/>
        <w:jc w:val="center"/>
        <w:rPr>
          <w:b/>
          <w:bCs/>
          <w:sz w:val="28"/>
          <w:szCs w:val="28"/>
        </w:rPr>
      </w:pPr>
      <w:r w:rsidRPr="004012D7">
        <w:rPr>
          <w:b/>
          <w:sz w:val="28"/>
          <w:szCs w:val="28"/>
        </w:rPr>
        <w:t>О признании  утратившим</w:t>
      </w:r>
      <w:r>
        <w:rPr>
          <w:b/>
          <w:sz w:val="28"/>
          <w:szCs w:val="28"/>
        </w:rPr>
        <w:t xml:space="preserve"> силу</w:t>
      </w:r>
      <w:r w:rsidRPr="004012D7">
        <w:rPr>
          <w:b/>
          <w:sz w:val="28"/>
          <w:szCs w:val="28"/>
        </w:rPr>
        <w:t xml:space="preserve"> </w:t>
      </w:r>
      <w:r w:rsidRPr="009660C3">
        <w:rPr>
          <w:b/>
          <w:sz w:val="28"/>
          <w:szCs w:val="28"/>
        </w:rPr>
        <w:t>решени</w:t>
      </w:r>
      <w:r>
        <w:rPr>
          <w:b/>
          <w:sz w:val="28"/>
          <w:szCs w:val="28"/>
        </w:rPr>
        <w:t>я</w:t>
      </w:r>
      <w:r w:rsidRPr="009660C3">
        <w:rPr>
          <w:b/>
          <w:sz w:val="28"/>
          <w:szCs w:val="28"/>
        </w:rPr>
        <w:t xml:space="preserve"> </w:t>
      </w:r>
      <w:r w:rsidRPr="009660C3">
        <w:rPr>
          <w:b/>
          <w:sz w:val="28"/>
          <w:szCs w:val="28"/>
          <w:shd w:val="clear" w:color="auto" w:fill="F9F9F9"/>
        </w:rPr>
        <w:t xml:space="preserve">Совета депутатов </w:t>
      </w:r>
      <w:r w:rsidRPr="009660C3">
        <w:rPr>
          <w:b/>
          <w:sz w:val="28"/>
          <w:szCs w:val="28"/>
        </w:rPr>
        <w:t>Русско-Тювеевского</w:t>
      </w:r>
      <w:r w:rsidRPr="009660C3">
        <w:rPr>
          <w:b/>
          <w:sz w:val="28"/>
          <w:szCs w:val="28"/>
          <w:shd w:val="clear" w:color="auto" w:fill="F9F9F9"/>
        </w:rPr>
        <w:t xml:space="preserve"> </w:t>
      </w:r>
      <w:r w:rsidRPr="009660C3">
        <w:rPr>
          <w:b/>
          <w:sz w:val="28"/>
          <w:szCs w:val="28"/>
        </w:rPr>
        <w:t>сельского поселения от 01.12.2017 № 40 «</w:t>
      </w:r>
      <w:r w:rsidRPr="009660C3">
        <w:rPr>
          <w:b/>
          <w:bCs/>
          <w:sz w:val="28"/>
          <w:szCs w:val="28"/>
        </w:rPr>
        <w:t>Об утверждении местных нормативов градостроительного проектирования Русско-Тювеевского сельского поселения Темниковского муниципального района Республики Мордовия</w:t>
      </w:r>
    </w:p>
    <w:p w:rsidR="00A468A1" w:rsidRDefault="00A468A1" w:rsidP="00E6666C">
      <w:pPr>
        <w:keepNext/>
        <w:spacing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E6666C">
        <w:rPr>
          <w:rFonts w:ascii="Times New Roman" w:hAnsi="Times New Roman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Законом Республики Мордовия от 03.08.2015 г №58-З «О некоторых вопросах градостроительного проектирования и внесения изменения в статью 2 Закона Республики Мордовия «О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Мордовия» Решением Совета депутатов Темниковского муниципального района Республики Мордовия шестого созыва №91 от 27 апреля 2018 года «О градостроительном проектировании на территории Темниковского муниципального района»,  Уставом Русско-Тювеевского сельского поселения Темниковского муниципального района Республики Мордовия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E6666C">
        <w:rPr>
          <w:rFonts w:ascii="Times New Roman" w:hAnsi="Times New Roman"/>
          <w:sz w:val="28"/>
          <w:szCs w:val="28"/>
        </w:rPr>
        <w:t xml:space="preserve">Совет депутатов Русско-Тювеевского сельского поселения </w:t>
      </w:r>
      <w:r w:rsidRPr="00E6666C">
        <w:rPr>
          <w:rFonts w:ascii="Times New Roman" w:hAnsi="Times New Roman"/>
          <w:b/>
          <w:sz w:val="28"/>
          <w:szCs w:val="28"/>
        </w:rPr>
        <w:t>р е ш и л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A468A1" w:rsidRDefault="00A468A1" w:rsidP="00E6666C">
      <w:pPr>
        <w:keepNext/>
        <w:spacing w:line="240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1.П</w:t>
      </w:r>
      <w:r w:rsidRPr="004012D7">
        <w:rPr>
          <w:rFonts w:ascii="Times New Roman" w:hAnsi="Times New Roman"/>
          <w:sz w:val="28"/>
          <w:szCs w:val="28"/>
        </w:rPr>
        <w:t xml:space="preserve">ризнать утратившим силу решение </w:t>
      </w:r>
      <w:r w:rsidRPr="004012D7">
        <w:rPr>
          <w:rFonts w:ascii="Times New Roman" w:hAnsi="Times New Roman"/>
          <w:sz w:val="28"/>
          <w:szCs w:val="28"/>
          <w:shd w:val="clear" w:color="auto" w:fill="F9F9F9"/>
        </w:rPr>
        <w:t xml:space="preserve">Совета депутатов </w:t>
      </w:r>
      <w:r w:rsidRPr="004012D7">
        <w:rPr>
          <w:rFonts w:ascii="Times New Roman" w:hAnsi="Times New Roman"/>
          <w:sz w:val="28"/>
          <w:szCs w:val="28"/>
        </w:rPr>
        <w:t>Русско-Тювеевского</w:t>
      </w:r>
      <w:r w:rsidRPr="004012D7">
        <w:rPr>
          <w:rFonts w:ascii="Times New Roman" w:hAnsi="Times New Roman"/>
          <w:sz w:val="28"/>
          <w:szCs w:val="28"/>
          <w:shd w:val="clear" w:color="auto" w:fill="F9F9F9"/>
        </w:rPr>
        <w:t xml:space="preserve"> </w:t>
      </w:r>
      <w:r w:rsidRPr="004012D7">
        <w:rPr>
          <w:rFonts w:ascii="Times New Roman" w:hAnsi="Times New Roman"/>
          <w:sz w:val="28"/>
          <w:szCs w:val="28"/>
        </w:rPr>
        <w:t>сельского поселения от 01.12.2017 № 40 «</w:t>
      </w:r>
      <w:r w:rsidRPr="004012D7">
        <w:rPr>
          <w:rFonts w:ascii="Times New Roman" w:hAnsi="Times New Roman"/>
          <w:bCs/>
          <w:sz w:val="28"/>
          <w:szCs w:val="28"/>
        </w:rPr>
        <w:t>Об утверждении местных нормативов градостроительного проектирования Русско-Тювеевского сельского поселения Темниковского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012D7">
        <w:rPr>
          <w:rFonts w:ascii="Times New Roman" w:hAnsi="Times New Roman"/>
          <w:bCs/>
          <w:sz w:val="28"/>
          <w:szCs w:val="28"/>
        </w:rPr>
        <w:t xml:space="preserve">муниципального </w:t>
      </w:r>
      <w:r>
        <w:rPr>
          <w:rFonts w:ascii="Times New Roman" w:hAnsi="Times New Roman"/>
          <w:bCs/>
          <w:sz w:val="28"/>
          <w:szCs w:val="28"/>
        </w:rPr>
        <w:t xml:space="preserve">                    </w:t>
      </w:r>
      <w:r w:rsidRPr="004012D7">
        <w:rPr>
          <w:rFonts w:ascii="Times New Roman" w:hAnsi="Times New Roman"/>
          <w:bCs/>
          <w:sz w:val="28"/>
          <w:szCs w:val="28"/>
        </w:rPr>
        <w:t>района</w:t>
      </w:r>
      <w:r>
        <w:rPr>
          <w:rFonts w:ascii="Times New Roman" w:hAnsi="Times New Roman"/>
          <w:bCs/>
          <w:sz w:val="28"/>
          <w:szCs w:val="28"/>
        </w:rPr>
        <w:t xml:space="preserve"> Ре</w:t>
      </w:r>
      <w:r w:rsidRPr="004012D7">
        <w:rPr>
          <w:rFonts w:ascii="Times New Roman" w:hAnsi="Times New Roman"/>
          <w:bCs/>
          <w:sz w:val="28"/>
          <w:szCs w:val="28"/>
        </w:rPr>
        <w:t>спублики Мордовия»</w:t>
      </w:r>
      <w:r>
        <w:rPr>
          <w:rFonts w:ascii="Times New Roman" w:hAnsi="Times New Roman"/>
          <w:bCs/>
          <w:sz w:val="28"/>
          <w:szCs w:val="28"/>
        </w:rPr>
        <w:t xml:space="preserve">;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</w:p>
    <w:p w:rsidR="00A468A1" w:rsidRDefault="00A468A1" w:rsidP="00E6666C">
      <w:pPr>
        <w:keepNext/>
        <w:spacing w:line="240" w:lineRule="auto"/>
        <w:ind w:left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</w:t>
      </w:r>
      <w:r w:rsidRPr="00B470BE">
        <w:rPr>
          <w:rFonts w:ascii="Times New Roman" w:hAnsi="Times New Roman"/>
          <w:sz w:val="28"/>
          <w:szCs w:val="28"/>
        </w:rPr>
        <w:t xml:space="preserve">Опубликовать настоящее решение в  информационном бюллетене и разместить на официальном сайте  администрации </w:t>
      </w:r>
      <w:r w:rsidRPr="00B470BE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B470BE">
        <w:rPr>
          <w:rFonts w:ascii="Times New Roman" w:hAnsi="Times New Roman"/>
          <w:sz w:val="28"/>
          <w:szCs w:val="28"/>
        </w:rPr>
        <w:t xml:space="preserve"> сельского поселения в сети «Интернет»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A468A1" w:rsidRDefault="00A468A1" w:rsidP="008D4E56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Председательствующий на заседание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Н.А.Антонова</w:t>
      </w:r>
    </w:p>
    <w:sectPr w:rsidR="00A468A1" w:rsidSect="008D4E5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F3490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DB7252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7C6F03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1A2607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90090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ADAA9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82AEC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26619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CA0F4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5DAF2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8604932"/>
    <w:multiLevelType w:val="hybridMultilevel"/>
    <w:tmpl w:val="F4B672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4E56"/>
    <w:rsid w:val="000570EF"/>
    <w:rsid w:val="0008126C"/>
    <w:rsid w:val="000C7956"/>
    <w:rsid w:val="00107B81"/>
    <w:rsid w:val="00134A11"/>
    <w:rsid w:val="001417F1"/>
    <w:rsid w:val="001453CE"/>
    <w:rsid w:val="00190C41"/>
    <w:rsid w:val="001B6CF9"/>
    <w:rsid w:val="001D5995"/>
    <w:rsid w:val="00263BAB"/>
    <w:rsid w:val="002A0847"/>
    <w:rsid w:val="002E73DA"/>
    <w:rsid w:val="00324D4A"/>
    <w:rsid w:val="00365304"/>
    <w:rsid w:val="004012D7"/>
    <w:rsid w:val="00434327"/>
    <w:rsid w:val="00453D38"/>
    <w:rsid w:val="004706AE"/>
    <w:rsid w:val="004A5596"/>
    <w:rsid w:val="004B50AD"/>
    <w:rsid w:val="004E5F31"/>
    <w:rsid w:val="005255EE"/>
    <w:rsid w:val="00567F81"/>
    <w:rsid w:val="00600D8E"/>
    <w:rsid w:val="00604DD7"/>
    <w:rsid w:val="00623F5F"/>
    <w:rsid w:val="00633BFD"/>
    <w:rsid w:val="00671277"/>
    <w:rsid w:val="006A2C16"/>
    <w:rsid w:val="006B5CD6"/>
    <w:rsid w:val="007106A2"/>
    <w:rsid w:val="00767903"/>
    <w:rsid w:val="007B5EF3"/>
    <w:rsid w:val="00882472"/>
    <w:rsid w:val="008B3820"/>
    <w:rsid w:val="008D4E56"/>
    <w:rsid w:val="0090749A"/>
    <w:rsid w:val="009243F2"/>
    <w:rsid w:val="009264DE"/>
    <w:rsid w:val="009660C3"/>
    <w:rsid w:val="009672DC"/>
    <w:rsid w:val="00985CF5"/>
    <w:rsid w:val="009A5772"/>
    <w:rsid w:val="009D2BAA"/>
    <w:rsid w:val="009D63F3"/>
    <w:rsid w:val="00A1284E"/>
    <w:rsid w:val="00A32313"/>
    <w:rsid w:val="00A4173C"/>
    <w:rsid w:val="00A468A1"/>
    <w:rsid w:val="00A47462"/>
    <w:rsid w:val="00A54BED"/>
    <w:rsid w:val="00AE18F9"/>
    <w:rsid w:val="00AE3A7D"/>
    <w:rsid w:val="00AF5E4D"/>
    <w:rsid w:val="00B2647F"/>
    <w:rsid w:val="00B456F2"/>
    <w:rsid w:val="00B470BE"/>
    <w:rsid w:val="00B52B68"/>
    <w:rsid w:val="00B65D2E"/>
    <w:rsid w:val="00B705D3"/>
    <w:rsid w:val="00BC4D5F"/>
    <w:rsid w:val="00C91EB5"/>
    <w:rsid w:val="00CD0250"/>
    <w:rsid w:val="00CE7C44"/>
    <w:rsid w:val="00D50EE5"/>
    <w:rsid w:val="00D61C2C"/>
    <w:rsid w:val="00D643A7"/>
    <w:rsid w:val="00D65666"/>
    <w:rsid w:val="00D67A3F"/>
    <w:rsid w:val="00E025EA"/>
    <w:rsid w:val="00E6126C"/>
    <w:rsid w:val="00E6666C"/>
    <w:rsid w:val="00E67B42"/>
    <w:rsid w:val="00E86B8D"/>
    <w:rsid w:val="00EB1BA3"/>
    <w:rsid w:val="00ED18D9"/>
    <w:rsid w:val="00EF68A3"/>
    <w:rsid w:val="00F241FF"/>
    <w:rsid w:val="00F65889"/>
    <w:rsid w:val="00F71AE6"/>
    <w:rsid w:val="00FE5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A3F"/>
    <w:pPr>
      <w:spacing w:after="200" w:line="276" w:lineRule="auto"/>
    </w:p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locked/>
    <w:rsid w:val="00C91EB5"/>
    <w:pPr>
      <w:keepNext/>
      <w:spacing w:after="0" w:line="240" w:lineRule="auto"/>
      <w:ind w:firstLine="540"/>
      <w:jc w:val="both"/>
      <w:outlineLvl w:val="0"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1453CE"/>
    <w:rPr>
      <w:rFonts w:ascii="Cambria" w:hAnsi="Cambria" w:cs="Times New Roman"/>
      <w:b/>
      <w:bCs/>
      <w:kern w:val="32"/>
      <w:sz w:val="32"/>
      <w:szCs w:val="32"/>
    </w:rPr>
  </w:style>
  <w:style w:type="paragraph" w:styleId="NoSpacing">
    <w:name w:val="No Spacing"/>
    <w:link w:val="NoSpacingChar"/>
    <w:uiPriority w:val="99"/>
    <w:qFormat/>
    <w:rsid w:val="008D4E56"/>
  </w:style>
  <w:style w:type="character" w:customStyle="1" w:styleId="NoSpacingChar">
    <w:name w:val="No Spacing Char"/>
    <w:basedOn w:val="DefaultParagraphFont"/>
    <w:link w:val="NoSpacing"/>
    <w:uiPriority w:val="99"/>
    <w:locked/>
    <w:rsid w:val="008D4E56"/>
    <w:rPr>
      <w:rFonts w:cs="Times New Roman"/>
      <w:sz w:val="22"/>
      <w:szCs w:val="22"/>
      <w:lang w:val="ru-RU" w:eastAsia="ru-RU" w:bidi="ar-SA"/>
    </w:rPr>
  </w:style>
  <w:style w:type="paragraph" w:styleId="Subtitle">
    <w:name w:val="Subtitle"/>
    <w:basedOn w:val="Normal"/>
    <w:link w:val="SubtitleChar"/>
    <w:uiPriority w:val="99"/>
    <w:qFormat/>
    <w:locked/>
    <w:rsid w:val="00C91EB5"/>
    <w:pPr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453CE"/>
    <w:rPr>
      <w:rFonts w:ascii="Cambria" w:hAnsi="Cambria" w:cs="Times New Roman"/>
      <w:sz w:val="24"/>
      <w:szCs w:val="24"/>
    </w:rPr>
  </w:style>
  <w:style w:type="paragraph" w:customStyle="1" w:styleId="ConsPlusNormal">
    <w:name w:val="ConsPlusNormal"/>
    <w:uiPriority w:val="99"/>
    <w:rsid w:val="00C91EB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4012D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012D7"/>
    <w:rPr>
      <w:rFonts w:cs="Times New Roman"/>
      <w:sz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033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3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3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104</TotalTime>
  <Pages>1</Pages>
  <Words>301</Words>
  <Characters>1719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1</dc:creator>
  <cp:keywords/>
  <dc:description/>
  <cp:lastModifiedBy>zam</cp:lastModifiedBy>
  <cp:revision>18</cp:revision>
  <dcterms:created xsi:type="dcterms:W3CDTF">2018-06-01T07:02:00Z</dcterms:created>
  <dcterms:modified xsi:type="dcterms:W3CDTF">2018-06-05T12:31:00Z</dcterms:modified>
</cp:coreProperties>
</file>