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83" w:rsidRPr="008D4E56" w:rsidRDefault="00427E83" w:rsidP="009A577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27E83" w:rsidRPr="008D4E56" w:rsidRDefault="00427E83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427E83" w:rsidRPr="008D4E56" w:rsidRDefault="00427E83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427E83" w:rsidRPr="008D4E56" w:rsidRDefault="00427E83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427E83" w:rsidRPr="008D4E56" w:rsidRDefault="00427E83" w:rsidP="008D4E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27E83" w:rsidRDefault="00427E83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427E83" w:rsidRPr="008D4E56" w:rsidRDefault="00427E83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8D4E5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427E83" w:rsidRPr="008D4E56" w:rsidRDefault="00427E83" w:rsidP="008D4E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27E83" w:rsidRPr="008D4E56" w:rsidRDefault="00427E83" w:rsidP="00B70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7E83" w:rsidRDefault="00427E83" w:rsidP="008D4E56">
      <w:pPr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« </w:t>
      </w:r>
      <w:r>
        <w:rPr>
          <w:rFonts w:ascii="Times New Roman" w:hAnsi="Times New Roman"/>
          <w:sz w:val="28"/>
          <w:szCs w:val="28"/>
        </w:rPr>
        <w:t>01</w:t>
      </w:r>
      <w:r w:rsidRPr="008D4E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» июня 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№ 73</w:t>
      </w:r>
    </w:p>
    <w:p w:rsidR="00427E83" w:rsidRDefault="00427E83" w:rsidP="00F65889">
      <w:pPr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д. </w:t>
      </w:r>
      <w:r>
        <w:rPr>
          <w:rFonts w:ascii="Times New Roman" w:hAnsi="Times New Roman"/>
          <w:sz w:val="28"/>
          <w:szCs w:val="28"/>
        </w:rPr>
        <w:t>Русское Тювеево</w:t>
      </w:r>
    </w:p>
    <w:p w:rsidR="00427E83" w:rsidRPr="00442459" w:rsidRDefault="00427E83" w:rsidP="00A142AB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42459">
        <w:rPr>
          <w:rFonts w:ascii="Times New Roman" w:hAnsi="Times New Roman"/>
          <w:b/>
          <w:sz w:val="28"/>
          <w:szCs w:val="28"/>
        </w:rPr>
        <w:t>О минимальном размере пенсии за выслугу лет</w:t>
      </w:r>
    </w:p>
    <w:p w:rsidR="00427E83" w:rsidRDefault="00427E83" w:rsidP="00A142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7E83" w:rsidRPr="00E77E71" w:rsidRDefault="00427E83" w:rsidP="00A142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442459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/>
          <w:sz w:val="28"/>
          <w:szCs w:val="28"/>
        </w:rPr>
        <w:t xml:space="preserve">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442459">
          <w:rPr>
            <w:rFonts w:ascii="Times New Roman" w:hAnsi="Times New Roman"/>
            <w:sz w:val="28"/>
            <w:szCs w:val="28"/>
          </w:rPr>
          <w:t>1999 г</w:t>
        </w:r>
      </w:smartTag>
      <w:r w:rsidRPr="00442459">
        <w:rPr>
          <w:rFonts w:ascii="Times New Roman" w:hAnsi="Times New Roman"/>
          <w:sz w:val="28"/>
          <w:szCs w:val="28"/>
        </w:rPr>
        <w:t>. № 30-З «О муниципальной службе в Республики Мордовия»,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Русско-Тювеевского</w:t>
      </w:r>
      <w:r w:rsidRPr="00442459">
        <w:rPr>
          <w:rFonts w:ascii="Times New Roman" w:hAnsi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D1792E">
        <w:rPr>
          <w:rFonts w:ascii="Times New Roman" w:hAnsi="Times New Roman"/>
          <w:sz w:val="28"/>
          <w:szCs w:val="28"/>
        </w:rPr>
        <w:t>РМ от 24 марта 2017 года № 2</w:t>
      </w:r>
      <w:r>
        <w:rPr>
          <w:rFonts w:ascii="Times New Roman" w:hAnsi="Times New Roman"/>
          <w:sz w:val="28"/>
          <w:szCs w:val="28"/>
        </w:rPr>
        <w:t>2</w:t>
      </w:r>
      <w:r w:rsidRPr="00442459">
        <w:rPr>
          <w:rFonts w:ascii="Times New Roman" w:hAnsi="Times New Roman"/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Русско-Тювеевского </w:t>
      </w:r>
      <w:r w:rsidRPr="00442459">
        <w:rPr>
          <w:rFonts w:ascii="Times New Roman" w:hAnsi="Times New Roman"/>
          <w:sz w:val="28"/>
          <w:szCs w:val="28"/>
        </w:rPr>
        <w:t xml:space="preserve">сельского поселения», </w:t>
      </w:r>
      <w:r>
        <w:rPr>
          <w:rFonts w:ascii="Times New Roman" w:hAnsi="Times New Roman"/>
          <w:color w:val="000000"/>
          <w:sz w:val="28"/>
          <w:szCs w:val="28"/>
        </w:rPr>
        <w:t>Совет</w:t>
      </w:r>
      <w:r w:rsidRPr="00E77E71">
        <w:rPr>
          <w:rFonts w:ascii="Times New Roman" w:hAnsi="Times New Roman"/>
          <w:color w:val="000000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77E71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/>
          <w:color w:val="000000"/>
          <w:sz w:val="28"/>
          <w:szCs w:val="28"/>
        </w:rPr>
        <w:t>муниципального района Республики</w:t>
      </w:r>
      <w:r>
        <w:rPr>
          <w:rFonts w:ascii="Times New Roman" w:hAnsi="Times New Roman"/>
          <w:color w:val="000000"/>
          <w:sz w:val="28"/>
          <w:szCs w:val="28"/>
        </w:rPr>
        <w:t xml:space="preserve"> Мордовия </w:t>
      </w:r>
      <w:r w:rsidRPr="00A142AB">
        <w:rPr>
          <w:rFonts w:ascii="Times New Roman" w:hAnsi="Times New Roman"/>
          <w:b/>
          <w:sz w:val="28"/>
          <w:szCs w:val="28"/>
        </w:rPr>
        <w:t>р е ш и л</w:t>
      </w:r>
      <w:r w:rsidRPr="00E77E71">
        <w:rPr>
          <w:rFonts w:ascii="Times New Roman" w:hAnsi="Times New Roman"/>
          <w:sz w:val="28"/>
          <w:szCs w:val="28"/>
        </w:rPr>
        <w:t>:</w:t>
      </w:r>
    </w:p>
    <w:p w:rsidR="00427E83" w:rsidRPr="00442459" w:rsidRDefault="00427E83" w:rsidP="00A142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459">
        <w:rPr>
          <w:rFonts w:ascii="Times New Roman" w:hAnsi="Times New Roman"/>
          <w:sz w:val="28"/>
          <w:szCs w:val="28"/>
        </w:rPr>
        <w:t xml:space="preserve">1. Установить с 01.04.2018 года минимальный размер пенсии за выслугу лет муниципальным служащим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2459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 в размере 2590 рублей 12</w:t>
      </w:r>
      <w:r w:rsidRPr="00442459">
        <w:rPr>
          <w:rFonts w:ascii="Times New Roman" w:hAnsi="Times New Roman"/>
          <w:sz w:val="28"/>
          <w:szCs w:val="28"/>
        </w:rPr>
        <w:t xml:space="preserve"> копеек.</w:t>
      </w:r>
    </w:p>
    <w:p w:rsidR="00427E83" w:rsidRPr="00442459" w:rsidRDefault="00427E83" w:rsidP="00A142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2.Главному </w:t>
      </w:r>
      <w:r w:rsidRPr="00442459">
        <w:rPr>
          <w:rFonts w:ascii="Times New Roman" w:hAnsi="Times New Roman"/>
          <w:sz w:val="28"/>
          <w:szCs w:val="28"/>
        </w:rPr>
        <w:t xml:space="preserve">бухгалтеру </w:t>
      </w:r>
      <w:r>
        <w:rPr>
          <w:rFonts w:ascii="Times New Roman" w:hAnsi="Times New Roman"/>
          <w:sz w:val="28"/>
          <w:szCs w:val="28"/>
        </w:rPr>
        <w:t xml:space="preserve">начислять и выплачивать </w:t>
      </w:r>
      <w:r w:rsidRPr="00442459">
        <w:rPr>
          <w:rFonts w:ascii="Times New Roman" w:hAnsi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2459">
        <w:rPr>
          <w:rFonts w:ascii="Times New Roman" w:hAnsi="Times New Roman"/>
          <w:sz w:val="28"/>
          <w:szCs w:val="28"/>
        </w:rPr>
        <w:t>сельского поселения в связи с увеличением ежемесячной пенсии за выслугу лет.</w:t>
      </w:r>
    </w:p>
    <w:p w:rsidR="00427E83" w:rsidRDefault="00427E83" w:rsidP="00A142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459">
        <w:rPr>
          <w:rFonts w:ascii="Times New Roman" w:hAnsi="Times New Roman"/>
          <w:sz w:val="28"/>
          <w:szCs w:val="28"/>
        </w:rPr>
        <w:t>3. Настоящее постановление вступает в силу с 1 апреля 2018 года и подлежит официальному опубликованию.</w:t>
      </w:r>
    </w:p>
    <w:p w:rsidR="00427E83" w:rsidRDefault="00427E83" w:rsidP="00A142AB">
      <w:pPr>
        <w:spacing w:after="0" w:line="240" w:lineRule="auto"/>
        <w:rPr>
          <w:rFonts w:ascii="Times New Roman" w:hAnsi="Times New Roman"/>
          <w:sz w:val="28"/>
        </w:rPr>
      </w:pPr>
    </w:p>
    <w:p w:rsidR="00427E83" w:rsidRDefault="00427E83" w:rsidP="00A142AB">
      <w:pPr>
        <w:spacing w:after="0" w:line="240" w:lineRule="auto"/>
        <w:rPr>
          <w:rFonts w:ascii="Times New Roman" w:hAnsi="Times New Roman"/>
          <w:sz w:val="28"/>
        </w:rPr>
      </w:pPr>
    </w:p>
    <w:p w:rsidR="00427E83" w:rsidRDefault="00427E83" w:rsidP="00A142AB">
      <w:pPr>
        <w:pStyle w:val="Subtitle"/>
        <w:ind w:firstLine="540"/>
        <w:jc w:val="both"/>
        <w:rPr>
          <w:b w:val="0"/>
          <w:sz w:val="28"/>
          <w:szCs w:val="28"/>
        </w:rPr>
      </w:pPr>
    </w:p>
    <w:p w:rsidR="00427E83" w:rsidRDefault="00427E83" w:rsidP="00A142AB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на заседании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Н.А.Антонова</w:t>
      </w:r>
    </w:p>
    <w:sectPr w:rsidR="00427E83" w:rsidSect="008D4E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3490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B7252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C6F0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A260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0090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DAA9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2AEC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6619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F4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DAF2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8604932"/>
    <w:multiLevelType w:val="hybridMultilevel"/>
    <w:tmpl w:val="F4B6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E56"/>
    <w:rsid w:val="000570EF"/>
    <w:rsid w:val="00073D3E"/>
    <w:rsid w:val="000C7956"/>
    <w:rsid w:val="001074C9"/>
    <w:rsid w:val="00107B81"/>
    <w:rsid w:val="001417F1"/>
    <w:rsid w:val="001453CE"/>
    <w:rsid w:val="001B6CF9"/>
    <w:rsid w:val="00263BAB"/>
    <w:rsid w:val="002A3A11"/>
    <w:rsid w:val="002E73DA"/>
    <w:rsid w:val="00365304"/>
    <w:rsid w:val="004043BE"/>
    <w:rsid w:val="00427E83"/>
    <w:rsid w:val="00432FCB"/>
    <w:rsid w:val="00442459"/>
    <w:rsid w:val="004706AE"/>
    <w:rsid w:val="0048015D"/>
    <w:rsid w:val="004B50AD"/>
    <w:rsid w:val="006A2C16"/>
    <w:rsid w:val="007106A2"/>
    <w:rsid w:val="00767903"/>
    <w:rsid w:val="00816322"/>
    <w:rsid w:val="00882472"/>
    <w:rsid w:val="008D4E56"/>
    <w:rsid w:val="00903BBA"/>
    <w:rsid w:val="009243F2"/>
    <w:rsid w:val="009264DE"/>
    <w:rsid w:val="00985CF5"/>
    <w:rsid w:val="009A5772"/>
    <w:rsid w:val="009D2BAA"/>
    <w:rsid w:val="009D63F3"/>
    <w:rsid w:val="00A142AB"/>
    <w:rsid w:val="00A32313"/>
    <w:rsid w:val="00A54BED"/>
    <w:rsid w:val="00AE18F9"/>
    <w:rsid w:val="00B52B68"/>
    <w:rsid w:val="00B705D3"/>
    <w:rsid w:val="00BC3699"/>
    <w:rsid w:val="00C91EB5"/>
    <w:rsid w:val="00D1792E"/>
    <w:rsid w:val="00D643A7"/>
    <w:rsid w:val="00D67A3F"/>
    <w:rsid w:val="00E025EA"/>
    <w:rsid w:val="00E16A20"/>
    <w:rsid w:val="00E51474"/>
    <w:rsid w:val="00E523F6"/>
    <w:rsid w:val="00E77E71"/>
    <w:rsid w:val="00E86B8D"/>
    <w:rsid w:val="00EB1BA3"/>
    <w:rsid w:val="00EF68A3"/>
    <w:rsid w:val="00F241FF"/>
    <w:rsid w:val="00F65889"/>
    <w:rsid w:val="00F71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A3F"/>
    <w:pPr>
      <w:spacing w:after="200" w:line="276" w:lineRule="auto"/>
    </w:p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locked/>
    <w:rsid w:val="00C91EB5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1453CE"/>
    <w:rPr>
      <w:rFonts w:ascii="Cambria" w:hAnsi="Cambria" w:cs="Times New Roman"/>
      <w:b/>
      <w:bCs/>
      <w:kern w:val="32"/>
      <w:sz w:val="32"/>
      <w:szCs w:val="32"/>
    </w:rPr>
  </w:style>
  <w:style w:type="paragraph" w:styleId="NoSpacing">
    <w:name w:val="No Spacing"/>
    <w:link w:val="NoSpacingChar"/>
    <w:uiPriority w:val="99"/>
    <w:qFormat/>
    <w:rsid w:val="008D4E56"/>
  </w:style>
  <w:style w:type="character" w:customStyle="1" w:styleId="NoSpacingChar">
    <w:name w:val="No Spacing Char"/>
    <w:basedOn w:val="DefaultParagraphFont"/>
    <w:link w:val="NoSpacing"/>
    <w:uiPriority w:val="99"/>
    <w:locked/>
    <w:rsid w:val="008D4E56"/>
    <w:rPr>
      <w:rFonts w:cs="Times New Roman"/>
      <w:sz w:val="22"/>
      <w:szCs w:val="22"/>
      <w:lang w:val="ru-RU" w:eastAsia="ru-RU" w:bidi="ar-SA"/>
    </w:rPr>
  </w:style>
  <w:style w:type="paragraph" w:styleId="Subtitle">
    <w:name w:val="Subtitle"/>
    <w:basedOn w:val="Normal"/>
    <w:link w:val="SubtitleChar"/>
    <w:uiPriority w:val="99"/>
    <w:qFormat/>
    <w:locked/>
    <w:rsid w:val="00C91EB5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453CE"/>
    <w:rPr>
      <w:rFonts w:ascii="Cambria" w:hAnsi="Cambria" w:cs="Times New Roman"/>
      <w:sz w:val="24"/>
      <w:szCs w:val="24"/>
    </w:rPr>
  </w:style>
  <w:style w:type="paragraph" w:customStyle="1" w:styleId="ConsPlusNormal">
    <w:name w:val="ConsPlusNormal"/>
    <w:uiPriority w:val="99"/>
    <w:rsid w:val="00C91EB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41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223</Words>
  <Characters>1274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1</dc:creator>
  <cp:keywords/>
  <dc:description/>
  <cp:lastModifiedBy>zam</cp:lastModifiedBy>
  <cp:revision>13</cp:revision>
  <dcterms:created xsi:type="dcterms:W3CDTF">2018-06-01T07:02:00Z</dcterms:created>
  <dcterms:modified xsi:type="dcterms:W3CDTF">2018-06-05T12:52:00Z</dcterms:modified>
</cp:coreProperties>
</file>