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75" w:rsidRPr="00211A09" w:rsidRDefault="00BF5C75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BF5C75" w:rsidRPr="00211A09" w:rsidRDefault="00BF5C75" w:rsidP="00E1341F">
      <w:pPr>
        <w:ind w:left="-360"/>
        <w:jc w:val="center"/>
        <w:rPr>
          <w:b/>
          <w:szCs w:val="28"/>
        </w:rPr>
      </w:pPr>
    </w:p>
    <w:p w:rsidR="00BF5C75" w:rsidRPr="00211A09" w:rsidRDefault="00BF5C75" w:rsidP="00E1341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BF5C75" w:rsidRPr="00211A09" w:rsidRDefault="00BF5C75" w:rsidP="00E1341F">
      <w:pPr>
        <w:rPr>
          <w:b/>
          <w:szCs w:val="28"/>
        </w:rPr>
      </w:pPr>
    </w:p>
    <w:p w:rsidR="00BF5C75" w:rsidRPr="00211A09" w:rsidRDefault="00BF5C75" w:rsidP="00E1341F">
      <w:pPr>
        <w:rPr>
          <w:szCs w:val="28"/>
        </w:rPr>
      </w:pPr>
      <w:r w:rsidRPr="00211A09">
        <w:rPr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BF5C75" w:rsidRPr="00211A09" w:rsidRDefault="00BF5C75" w:rsidP="00E1341F">
      <w:pPr>
        <w:outlineLvl w:val="0"/>
        <w:rPr>
          <w:b/>
          <w:szCs w:val="28"/>
        </w:rPr>
      </w:pPr>
    </w:p>
    <w:p w:rsidR="00BF5C75" w:rsidRPr="00211A09" w:rsidRDefault="00BF5C75" w:rsidP="00E1341F">
      <w:pPr>
        <w:outlineLvl w:val="0"/>
        <w:rPr>
          <w:szCs w:val="28"/>
        </w:rPr>
      </w:pPr>
      <w:r w:rsidRPr="00211A09">
        <w:rPr>
          <w:b/>
          <w:szCs w:val="28"/>
        </w:rPr>
        <w:t xml:space="preserve">04 октября 2018 года         </w:t>
      </w:r>
      <w:r>
        <w:rPr>
          <w:b/>
          <w:szCs w:val="28"/>
        </w:rPr>
        <w:t xml:space="preserve">                          </w:t>
      </w:r>
      <w:r w:rsidRPr="00211A09">
        <w:rPr>
          <w:b/>
          <w:szCs w:val="28"/>
        </w:rPr>
        <w:t xml:space="preserve">                                                   № </w:t>
      </w:r>
      <w:r>
        <w:rPr>
          <w:b/>
          <w:szCs w:val="28"/>
        </w:rPr>
        <w:t>57</w:t>
      </w:r>
    </w:p>
    <w:p w:rsidR="00BF5C75" w:rsidRPr="00211A09" w:rsidRDefault="00BF5C75" w:rsidP="00E1341F">
      <w:pPr>
        <w:jc w:val="center"/>
        <w:outlineLvl w:val="0"/>
        <w:rPr>
          <w:szCs w:val="28"/>
        </w:rPr>
      </w:pPr>
    </w:p>
    <w:p w:rsidR="00BF5C75" w:rsidRDefault="00BF5C75" w:rsidP="00E1341F">
      <w:pPr>
        <w:jc w:val="center"/>
        <w:outlineLvl w:val="0"/>
        <w:rPr>
          <w:szCs w:val="28"/>
        </w:rPr>
      </w:pPr>
    </w:p>
    <w:p w:rsidR="00BF5C75" w:rsidRPr="006C596C" w:rsidRDefault="00BF5C75" w:rsidP="00F126D2">
      <w:pPr>
        <w:jc w:val="center"/>
        <w:outlineLvl w:val="0"/>
        <w:rPr>
          <w:szCs w:val="28"/>
        </w:rPr>
      </w:pPr>
      <w:r w:rsidRPr="006C596C"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BF5C75" w:rsidRPr="006C596C" w:rsidRDefault="00BF5C75" w:rsidP="00F126D2">
      <w:pPr>
        <w:jc w:val="center"/>
        <w:rPr>
          <w:szCs w:val="28"/>
        </w:rPr>
      </w:pPr>
      <w:r w:rsidRPr="006C596C">
        <w:rPr>
          <w:szCs w:val="28"/>
        </w:rPr>
        <w:t>РЕСПУБЛИКИ МОРДОВИЯ</w:t>
      </w:r>
    </w:p>
    <w:p w:rsidR="00BF5C75" w:rsidRPr="006C596C" w:rsidRDefault="00BF5C75" w:rsidP="00F126D2">
      <w:pPr>
        <w:jc w:val="center"/>
        <w:rPr>
          <w:szCs w:val="28"/>
        </w:rPr>
      </w:pPr>
    </w:p>
    <w:p w:rsidR="00BF5C75" w:rsidRPr="006C596C" w:rsidRDefault="00BF5C75" w:rsidP="00F126D2">
      <w:pPr>
        <w:jc w:val="center"/>
        <w:rPr>
          <w:szCs w:val="28"/>
        </w:rPr>
      </w:pPr>
    </w:p>
    <w:p w:rsidR="00BF5C75" w:rsidRPr="006C596C" w:rsidRDefault="00BF5C75" w:rsidP="00F126D2">
      <w:pPr>
        <w:jc w:val="center"/>
        <w:outlineLvl w:val="0"/>
        <w:rPr>
          <w:b/>
          <w:bCs/>
          <w:szCs w:val="28"/>
        </w:rPr>
      </w:pPr>
      <w:r w:rsidRPr="006C596C">
        <w:rPr>
          <w:b/>
          <w:bCs/>
          <w:szCs w:val="28"/>
        </w:rPr>
        <w:t>Р Е Ш Е Н И Е</w:t>
      </w:r>
    </w:p>
    <w:p w:rsidR="00BF5C75" w:rsidRPr="006C596C" w:rsidRDefault="00BF5C75" w:rsidP="00F126D2">
      <w:pPr>
        <w:rPr>
          <w:b/>
          <w:szCs w:val="28"/>
        </w:rPr>
      </w:pPr>
      <w:r w:rsidRPr="006C596C">
        <w:rPr>
          <w:b/>
          <w:szCs w:val="28"/>
        </w:rPr>
        <w:tab/>
      </w:r>
      <w:r w:rsidRPr="006C596C">
        <w:rPr>
          <w:b/>
          <w:szCs w:val="28"/>
        </w:rPr>
        <w:tab/>
      </w:r>
      <w:r w:rsidRPr="006C596C">
        <w:rPr>
          <w:b/>
          <w:szCs w:val="28"/>
        </w:rPr>
        <w:tab/>
      </w:r>
      <w:r w:rsidRPr="006C596C">
        <w:rPr>
          <w:b/>
          <w:szCs w:val="28"/>
        </w:rPr>
        <w:tab/>
      </w:r>
      <w:r w:rsidRPr="006C596C">
        <w:rPr>
          <w:b/>
          <w:szCs w:val="28"/>
        </w:rPr>
        <w:tab/>
      </w:r>
      <w:r w:rsidRPr="006C596C">
        <w:rPr>
          <w:b/>
          <w:szCs w:val="28"/>
        </w:rPr>
        <w:tab/>
      </w:r>
    </w:p>
    <w:p w:rsidR="00BF5C75" w:rsidRPr="00F33D55" w:rsidRDefault="00BF5C75" w:rsidP="00F126D2">
      <w:pPr>
        <w:tabs>
          <w:tab w:val="left" w:pos="3195"/>
        </w:tabs>
        <w:rPr>
          <w:color w:val="FF0000"/>
          <w:szCs w:val="28"/>
        </w:rPr>
      </w:pPr>
      <w:r w:rsidRPr="006C596C">
        <w:rPr>
          <w:szCs w:val="28"/>
        </w:rPr>
        <w:t>0</w:t>
      </w:r>
      <w:r>
        <w:rPr>
          <w:szCs w:val="28"/>
        </w:rPr>
        <w:t>2</w:t>
      </w:r>
      <w:r w:rsidRPr="006C596C">
        <w:rPr>
          <w:szCs w:val="28"/>
        </w:rPr>
        <w:t xml:space="preserve"> </w:t>
      </w:r>
      <w:r>
        <w:rPr>
          <w:szCs w:val="28"/>
        </w:rPr>
        <w:t>октября</w:t>
      </w:r>
      <w:r w:rsidRPr="006C596C">
        <w:rPr>
          <w:szCs w:val="28"/>
        </w:rPr>
        <w:t xml:space="preserve"> 2018 года                             </w:t>
      </w:r>
      <w:r>
        <w:rPr>
          <w:szCs w:val="28"/>
        </w:rPr>
        <w:t xml:space="preserve">                    </w:t>
      </w:r>
      <w:r w:rsidRPr="006C596C">
        <w:rPr>
          <w:szCs w:val="28"/>
        </w:rPr>
        <w:t xml:space="preserve">            </w:t>
      </w:r>
      <w:r>
        <w:rPr>
          <w:szCs w:val="28"/>
        </w:rPr>
        <w:t xml:space="preserve">                          </w:t>
      </w:r>
      <w:r w:rsidRPr="006C596C">
        <w:rPr>
          <w:szCs w:val="28"/>
        </w:rPr>
        <w:t>№ 8</w:t>
      </w:r>
      <w:r>
        <w:rPr>
          <w:szCs w:val="28"/>
        </w:rPr>
        <w:t>9</w:t>
      </w:r>
    </w:p>
    <w:p w:rsidR="00BF5C75" w:rsidRPr="006C596C" w:rsidRDefault="00BF5C75" w:rsidP="00F126D2">
      <w:pPr>
        <w:tabs>
          <w:tab w:val="left" w:pos="3195"/>
        </w:tabs>
        <w:rPr>
          <w:szCs w:val="28"/>
        </w:rPr>
      </w:pPr>
    </w:p>
    <w:p w:rsidR="00BF5C75" w:rsidRPr="006C596C" w:rsidRDefault="00BF5C75" w:rsidP="00F126D2">
      <w:pPr>
        <w:tabs>
          <w:tab w:val="left" w:pos="3195"/>
        </w:tabs>
        <w:jc w:val="center"/>
        <w:rPr>
          <w:szCs w:val="28"/>
        </w:rPr>
      </w:pPr>
      <w:r w:rsidRPr="006C596C">
        <w:rPr>
          <w:szCs w:val="28"/>
        </w:rPr>
        <w:t>д.Русское Тювеево</w:t>
      </w:r>
    </w:p>
    <w:p w:rsidR="00BF5C75" w:rsidRDefault="00BF5C75" w:rsidP="00F126D2">
      <w:pPr>
        <w:jc w:val="center"/>
        <w:rPr>
          <w:szCs w:val="28"/>
        </w:rPr>
      </w:pPr>
    </w:p>
    <w:p w:rsidR="00BF5C75" w:rsidRPr="00206E06" w:rsidRDefault="00BF5C75" w:rsidP="00F126D2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06E06">
        <w:rPr>
          <w:rFonts w:ascii="Times New Roman" w:hAnsi="Times New Roman"/>
          <w:b/>
          <w:sz w:val="28"/>
          <w:szCs w:val="28"/>
        </w:rPr>
        <w:t>О сведениях численности муниципальных служащих органов местного самоуправления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206E06">
        <w:rPr>
          <w:rFonts w:ascii="Times New Roman" w:hAnsi="Times New Roman"/>
          <w:b/>
          <w:sz w:val="28"/>
          <w:szCs w:val="28"/>
        </w:rPr>
        <w:t xml:space="preserve"> работников администрации </w:t>
      </w:r>
      <w:r>
        <w:rPr>
          <w:rFonts w:ascii="Times New Roman" w:hAnsi="Times New Roman"/>
          <w:b/>
          <w:sz w:val="28"/>
          <w:szCs w:val="28"/>
        </w:rPr>
        <w:t>Русско-Тюве</w:t>
      </w:r>
      <w:r w:rsidRPr="00206E06">
        <w:rPr>
          <w:rFonts w:ascii="Times New Roman" w:hAnsi="Times New Roman"/>
          <w:b/>
          <w:sz w:val="28"/>
          <w:szCs w:val="28"/>
        </w:rPr>
        <w:t>евского сельского поселения Темниковского муниципального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6E06">
        <w:rPr>
          <w:rFonts w:ascii="Times New Roman" w:hAnsi="Times New Roman"/>
          <w:b/>
          <w:sz w:val="28"/>
          <w:szCs w:val="28"/>
        </w:rPr>
        <w:t xml:space="preserve">района РМ, фактических затратах на их содержание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206E06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 xml:space="preserve"> 3 квартал</w:t>
      </w:r>
      <w:r w:rsidRPr="00206E0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Pr="00206E06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ода</w:t>
      </w:r>
    </w:p>
    <w:p w:rsidR="00BF5C75" w:rsidRDefault="00BF5C75" w:rsidP="00F126D2">
      <w:pPr>
        <w:jc w:val="center"/>
        <w:rPr>
          <w:szCs w:val="28"/>
        </w:rPr>
      </w:pPr>
    </w:p>
    <w:p w:rsidR="00BF5C75" w:rsidRPr="008A2632" w:rsidRDefault="00BF5C75" w:rsidP="00F126D2">
      <w:pPr>
        <w:rPr>
          <w:szCs w:val="28"/>
        </w:rPr>
      </w:pPr>
    </w:p>
    <w:p w:rsidR="00BF5C75" w:rsidRPr="008A2632" w:rsidRDefault="00BF5C75" w:rsidP="00F126D2">
      <w:pPr>
        <w:pStyle w:val="BodyTex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A2632">
        <w:rPr>
          <w:sz w:val="28"/>
          <w:szCs w:val="28"/>
        </w:rPr>
        <w:t xml:space="preserve">Сведения  подготовлены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Федерации».</w:t>
      </w:r>
    </w:p>
    <w:p w:rsidR="00BF5C75" w:rsidRPr="008A2632" w:rsidRDefault="00BF5C75" w:rsidP="00F126D2">
      <w:pPr>
        <w:pStyle w:val="BodyText"/>
        <w:spacing w:line="360" w:lineRule="auto"/>
        <w:rPr>
          <w:sz w:val="28"/>
          <w:szCs w:val="28"/>
        </w:rPr>
      </w:pPr>
      <w:r w:rsidRPr="008A2632">
        <w:rPr>
          <w:sz w:val="28"/>
          <w:szCs w:val="28"/>
        </w:rPr>
        <w:t xml:space="preserve">        Рассмотрев  информацию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 Совет депутатов р е ш и л</w:t>
      </w:r>
      <w:r w:rsidRPr="008A2632">
        <w:rPr>
          <w:sz w:val="28"/>
          <w:szCs w:val="28"/>
        </w:rPr>
        <w:t>:</w:t>
      </w:r>
    </w:p>
    <w:p w:rsidR="00BF5C75" w:rsidRPr="008A2632" w:rsidRDefault="00BF5C75" w:rsidP="00F126D2">
      <w:pPr>
        <w:pStyle w:val="BodyText"/>
        <w:tabs>
          <w:tab w:val="left" w:pos="7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8A2632">
        <w:rPr>
          <w:sz w:val="28"/>
          <w:szCs w:val="28"/>
        </w:rPr>
        <w:t>Принять  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 (</w:t>
      </w:r>
      <w:r>
        <w:rPr>
          <w:sz w:val="28"/>
          <w:szCs w:val="28"/>
        </w:rPr>
        <w:t>приложение</w:t>
      </w:r>
      <w:r w:rsidRPr="008A2632">
        <w:rPr>
          <w:sz w:val="28"/>
          <w:szCs w:val="28"/>
        </w:rPr>
        <w:t>).</w:t>
      </w:r>
    </w:p>
    <w:p w:rsidR="00BF5C75" w:rsidRDefault="00BF5C75" w:rsidP="00F126D2">
      <w:pPr>
        <w:pStyle w:val="BodyText"/>
        <w:tabs>
          <w:tab w:val="left" w:pos="720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2.</w:t>
      </w:r>
      <w:r w:rsidRPr="008A2632">
        <w:rPr>
          <w:sz w:val="28"/>
          <w:szCs w:val="28"/>
        </w:rPr>
        <w:t>Опубликовать настоящее решение в печатном средстве массовой  информации «Информационный  бюллетень Русско-Тювеевского  сельского  поселения</w:t>
      </w:r>
      <w:r w:rsidRPr="008A2632">
        <w:rPr>
          <w:b/>
          <w:sz w:val="28"/>
          <w:szCs w:val="28"/>
        </w:rPr>
        <w:t>».</w:t>
      </w:r>
    </w:p>
    <w:p w:rsidR="00BF5C75" w:rsidRDefault="00BF5C75" w:rsidP="00F126D2">
      <w:pPr>
        <w:jc w:val="center"/>
        <w:outlineLvl w:val="0"/>
        <w:rPr>
          <w:szCs w:val="28"/>
        </w:rPr>
      </w:pPr>
    </w:p>
    <w:p w:rsidR="00BF5C75" w:rsidRPr="008A2632" w:rsidRDefault="00BF5C75" w:rsidP="00F126D2">
      <w:pPr>
        <w:ind w:right="-82" w:firstLine="709"/>
        <w:jc w:val="both"/>
        <w:rPr>
          <w:szCs w:val="28"/>
        </w:rPr>
      </w:pPr>
    </w:p>
    <w:p w:rsidR="00BF5C75" w:rsidRDefault="00BF5C75" w:rsidP="00F126D2">
      <w:pPr>
        <w:rPr>
          <w:szCs w:val="28"/>
        </w:rPr>
      </w:pPr>
      <w:r>
        <w:rPr>
          <w:szCs w:val="28"/>
        </w:rPr>
        <w:t>Председатель</w:t>
      </w:r>
    </w:p>
    <w:p w:rsidR="00BF5C75" w:rsidRPr="00E34994" w:rsidRDefault="00BF5C75" w:rsidP="00F126D2">
      <w:pPr>
        <w:rPr>
          <w:szCs w:val="28"/>
        </w:rPr>
      </w:pPr>
      <w:r>
        <w:rPr>
          <w:szCs w:val="28"/>
        </w:rPr>
        <w:t xml:space="preserve">Совета депутатов   </w:t>
      </w:r>
      <w:r w:rsidRPr="00E34994">
        <w:rPr>
          <w:szCs w:val="28"/>
        </w:rPr>
        <w:tab/>
      </w:r>
      <w:r w:rsidRPr="00E34994">
        <w:rPr>
          <w:szCs w:val="28"/>
        </w:rPr>
        <w:tab/>
      </w:r>
      <w:r w:rsidRPr="00E34994">
        <w:rPr>
          <w:szCs w:val="28"/>
        </w:rPr>
        <w:tab/>
      </w:r>
      <w:r w:rsidRPr="00E34994">
        <w:rPr>
          <w:szCs w:val="28"/>
        </w:rPr>
        <w:tab/>
        <w:t xml:space="preserve">                   Ф.Ф.Леонович</w:t>
      </w:r>
    </w:p>
    <w:p w:rsidR="00BF5C75" w:rsidRDefault="00BF5C75" w:rsidP="00F126D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F5C75" w:rsidRDefault="00BF5C75" w:rsidP="00F126D2">
      <w:pPr>
        <w:jc w:val="center"/>
        <w:rPr>
          <w:b/>
          <w:szCs w:val="28"/>
        </w:rPr>
      </w:pPr>
    </w:p>
    <w:p w:rsidR="00BF5C75" w:rsidRPr="00E167E7" w:rsidRDefault="00BF5C75" w:rsidP="00F126D2">
      <w:pPr>
        <w:jc w:val="center"/>
        <w:rPr>
          <w:b/>
          <w:szCs w:val="28"/>
        </w:rPr>
      </w:pPr>
      <w:r w:rsidRPr="00E167E7">
        <w:rPr>
          <w:b/>
          <w:szCs w:val="28"/>
        </w:rPr>
        <w:t>Сведения о численности муниципальных служащих органов местного самоуправления</w:t>
      </w:r>
      <w:r>
        <w:rPr>
          <w:b/>
          <w:szCs w:val="28"/>
        </w:rPr>
        <w:t xml:space="preserve"> и</w:t>
      </w:r>
      <w:r w:rsidRPr="00E167E7">
        <w:rPr>
          <w:b/>
          <w:szCs w:val="28"/>
        </w:rPr>
        <w:t xml:space="preserve"> работников </w:t>
      </w:r>
      <w:r>
        <w:rPr>
          <w:b/>
          <w:szCs w:val="28"/>
        </w:rPr>
        <w:t xml:space="preserve"> </w:t>
      </w:r>
      <w:r w:rsidRPr="00E167E7">
        <w:rPr>
          <w:b/>
          <w:szCs w:val="28"/>
        </w:rPr>
        <w:t>Администраци</w:t>
      </w:r>
      <w:r>
        <w:rPr>
          <w:b/>
          <w:szCs w:val="28"/>
        </w:rPr>
        <w:t>и</w:t>
      </w:r>
      <w:r w:rsidRPr="00E167E7">
        <w:rPr>
          <w:b/>
          <w:szCs w:val="28"/>
        </w:rPr>
        <w:t xml:space="preserve"> </w:t>
      </w:r>
      <w:r>
        <w:rPr>
          <w:b/>
          <w:szCs w:val="28"/>
        </w:rPr>
        <w:t>Русско-Тювеев</w:t>
      </w:r>
      <w:r w:rsidRPr="00E167E7">
        <w:rPr>
          <w:b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Cs w:val="28"/>
        </w:rPr>
        <w:t>3 квартал 2018</w:t>
      </w:r>
      <w:r w:rsidRPr="00E167E7">
        <w:rPr>
          <w:b/>
          <w:szCs w:val="28"/>
        </w:rPr>
        <w:t xml:space="preserve"> год</w:t>
      </w:r>
      <w:r>
        <w:rPr>
          <w:b/>
          <w:szCs w:val="28"/>
        </w:rPr>
        <w:t>а</w:t>
      </w:r>
    </w:p>
    <w:p w:rsidR="00BF5C75" w:rsidRDefault="00BF5C75" w:rsidP="00F126D2">
      <w:pPr>
        <w:rPr>
          <w:b/>
          <w:bCs/>
          <w:szCs w:val="28"/>
        </w:rPr>
      </w:pPr>
    </w:p>
    <w:tbl>
      <w:tblPr>
        <w:tblW w:w="10384" w:type="dxa"/>
        <w:tblInd w:w="-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BF5C75" w:rsidTr="001E3371">
        <w:tc>
          <w:tcPr>
            <w:tcW w:w="3102" w:type="dxa"/>
          </w:tcPr>
          <w:p w:rsidR="00BF5C75" w:rsidRPr="00AC7A1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BF5C75" w:rsidRPr="00AC7A1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10.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</w:rPr>
              <w:t>8</w:t>
            </w:r>
          </w:p>
        </w:tc>
        <w:tc>
          <w:tcPr>
            <w:tcW w:w="2160" w:type="dxa"/>
          </w:tcPr>
          <w:p w:rsidR="00BF5C7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BF5C75" w:rsidRPr="00AC7A1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10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8</w:t>
            </w:r>
          </w:p>
        </w:tc>
        <w:tc>
          <w:tcPr>
            <w:tcW w:w="1620" w:type="dxa"/>
          </w:tcPr>
          <w:p w:rsidR="00BF5C75" w:rsidRPr="00AC7A1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Затраты всего (тыс.руб) на 01</w:t>
            </w:r>
            <w:r>
              <w:rPr>
                <w:b/>
                <w:bCs/>
              </w:rPr>
              <w:t>.10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8</w:t>
            </w:r>
          </w:p>
        </w:tc>
        <w:tc>
          <w:tcPr>
            <w:tcW w:w="1646" w:type="dxa"/>
          </w:tcPr>
          <w:p w:rsidR="00BF5C75" w:rsidRPr="00AC7A1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</w:rPr>
              <w:t>10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8</w:t>
            </w:r>
          </w:p>
        </w:tc>
      </w:tr>
      <w:tr w:rsidR="00BF5C75" w:rsidTr="001E3371">
        <w:trPr>
          <w:trHeight w:val="689"/>
        </w:trPr>
        <w:tc>
          <w:tcPr>
            <w:tcW w:w="3102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E21495">
              <w:rPr>
                <w:bCs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E21495">
              <w:rPr>
                <w:bCs/>
                <w:szCs w:val="28"/>
              </w:rPr>
              <w:t>5</w:t>
            </w:r>
          </w:p>
        </w:tc>
        <w:tc>
          <w:tcPr>
            <w:tcW w:w="2160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E21495">
              <w:rPr>
                <w:bCs/>
                <w:szCs w:val="28"/>
              </w:rPr>
              <w:t>3</w:t>
            </w:r>
          </w:p>
        </w:tc>
        <w:tc>
          <w:tcPr>
            <w:tcW w:w="1620" w:type="dxa"/>
          </w:tcPr>
          <w:p w:rsidR="00BF5C75" w:rsidRPr="00FE6CA8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1030,0</w:t>
            </w:r>
          </w:p>
        </w:tc>
        <w:tc>
          <w:tcPr>
            <w:tcW w:w="1646" w:type="dxa"/>
          </w:tcPr>
          <w:p w:rsidR="00BF5C75" w:rsidRPr="00C8269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728,4</w:t>
            </w:r>
          </w:p>
        </w:tc>
      </w:tr>
      <w:tr w:rsidR="00BF5C75" w:rsidTr="001E3371">
        <w:tc>
          <w:tcPr>
            <w:tcW w:w="3102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E21495">
              <w:rPr>
                <w:bCs/>
                <w:szCs w:val="28"/>
              </w:rPr>
              <w:t>ВСЕГО</w:t>
            </w:r>
          </w:p>
        </w:tc>
        <w:tc>
          <w:tcPr>
            <w:tcW w:w="1856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2160" w:type="dxa"/>
          </w:tcPr>
          <w:p w:rsidR="00BF5C75" w:rsidRPr="00E21495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 w:rsidRPr="00E21495">
              <w:rPr>
                <w:bCs/>
                <w:szCs w:val="28"/>
              </w:rPr>
              <w:t>3</w:t>
            </w:r>
          </w:p>
        </w:tc>
        <w:tc>
          <w:tcPr>
            <w:tcW w:w="1620" w:type="dxa"/>
          </w:tcPr>
          <w:p w:rsidR="00BF5C75" w:rsidRPr="00FE6CA8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1030,0</w:t>
            </w:r>
          </w:p>
        </w:tc>
        <w:tc>
          <w:tcPr>
            <w:tcW w:w="1646" w:type="dxa"/>
          </w:tcPr>
          <w:p w:rsidR="00BF5C75" w:rsidRPr="00C8269D" w:rsidRDefault="00BF5C75" w:rsidP="001E337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728,4</w:t>
            </w:r>
          </w:p>
        </w:tc>
      </w:tr>
    </w:tbl>
    <w:p w:rsidR="00BF5C75" w:rsidRPr="008A2632" w:rsidRDefault="00BF5C75" w:rsidP="00F126D2">
      <w:pPr>
        <w:pStyle w:val="BodyText"/>
        <w:tabs>
          <w:tab w:val="left" w:pos="720"/>
        </w:tabs>
        <w:ind w:left="180"/>
        <w:rPr>
          <w:b/>
          <w:sz w:val="28"/>
          <w:szCs w:val="28"/>
        </w:rPr>
      </w:pPr>
    </w:p>
    <w:p w:rsidR="00BF5C75" w:rsidRDefault="00BF5C75" w:rsidP="00F126D2"/>
    <w:p w:rsidR="00BF5C75" w:rsidRDefault="00BF5C75" w:rsidP="00646A53">
      <w:pPr>
        <w:tabs>
          <w:tab w:val="left" w:pos="6878"/>
        </w:tabs>
      </w:pPr>
    </w:p>
    <w:p w:rsidR="00BF5C75" w:rsidRPr="00E1341F" w:rsidRDefault="00BF5C75" w:rsidP="00E1341F">
      <w:pPr>
        <w:tabs>
          <w:tab w:val="left" w:pos="1080"/>
        </w:tabs>
        <w:rPr>
          <w:b/>
          <w:szCs w:val="28"/>
        </w:rPr>
      </w:pPr>
      <w:r w:rsidRPr="00E1341F">
        <w:rPr>
          <w:b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57</w:t>
      </w:r>
      <w:r w:rsidRPr="00E1341F">
        <w:rPr>
          <w:b/>
          <w:szCs w:val="28"/>
        </w:rPr>
        <w:t xml:space="preserve"> от  04.10.2018 года.</w:t>
      </w:r>
    </w:p>
    <w:p w:rsidR="00BF5C75" w:rsidRPr="00E1341F" w:rsidRDefault="00BF5C75" w:rsidP="00E1341F">
      <w:pPr>
        <w:pBdr>
          <w:bottom w:val="single" w:sz="6" w:space="1" w:color="auto"/>
        </w:pBdr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F5C75" w:rsidRPr="00E1341F" w:rsidRDefault="00BF5C75" w:rsidP="00E1341F">
      <w:pPr>
        <w:tabs>
          <w:tab w:val="left" w:pos="6878"/>
        </w:tabs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BF5C75" w:rsidRPr="00E1341F" w:rsidSect="00F126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45A0D"/>
    <w:rsid w:val="00084753"/>
    <w:rsid w:val="00087705"/>
    <w:rsid w:val="00090CAE"/>
    <w:rsid w:val="000A31A5"/>
    <w:rsid w:val="00114454"/>
    <w:rsid w:val="001445DC"/>
    <w:rsid w:val="00160E78"/>
    <w:rsid w:val="001616DB"/>
    <w:rsid w:val="001C2DC9"/>
    <w:rsid w:val="001C7433"/>
    <w:rsid w:val="001E3371"/>
    <w:rsid w:val="00206E06"/>
    <w:rsid w:val="00211A09"/>
    <w:rsid w:val="00242357"/>
    <w:rsid w:val="002434FB"/>
    <w:rsid w:val="00287B8A"/>
    <w:rsid w:val="00293C71"/>
    <w:rsid w:val="002D5489"/>
    <w:rsid w:val="002D598C"/>
    <w:rsid w:val="002E744E"/>
    <w:rsid w:val="00374227"/>
    <w:rsid w:val="003D5DEE"/>
    <w:rsid w:val="00406558"/>
    <w:rsid w:val="00414E33"/>
    <w:rsid w:val="0042130F"/>
    <w:rsid w:val="004733AB"/>
    <w:rsid w:val="00493B8D"/>
    <w:rsid w:val="004B62E6"/>
    <w:rsid w:val="00610BD7"/>
    <w:rsid w:val="006237AE"/>
    <w:rsid w:val="00625A1F"/>
    <w:rsid w:val="00637E8F"/>
    <w:rsid w:val="00646A53"/>
    <w:rsid w:val="00667505"/>
    <w:rsid w:val="00685F07"/>
    <w:rsid w:val="006B0100"/>
    <w:rsid w:val="006C596C"/>
    <w:rsid w:val="006F3022"/>
    <w:rsid w:val="006F67EE"/>
    <w:rsid w:val="007462B6"/>
    <w:rsid w:val="00770E9B"/>
    <w:rsid w:val="007A1B5A"/>
    <w:rsid w:val="007B0B70"/>
    <w:rsid w:val="008358A9"/>
    <w:rsid w:val="00841307"/>
    <w:rsid w:val="00843492"/>
    <w:rsid w:val="00890F11"/>
    <w:rsid w:val="008A2632"/>
    <w:rsid w:val="00912603"/>
    <w:rsid w:val="0092175A"/>
    <w:rsid w:val="00927567"/>
    <w:rsid w:val="009544F3"/>
    <w:rsid w:val="009553D3"/>
    <w:rsid w:val="00976C1C"/>
    <w:rsid w:val="00983000"/>
    <w:rsid w:val="00990A2C"/>
    <w:rsid w:val="00991EE0"/>
    <w:rsid w:val="009D45A9"/>
    <w:rsid w:val="009E70AE"/>
    <w:rsid w:val="00A07FD2"/>
    <w:rsid w:val="00A60EA3"/>
    <w:rsid w:val="00A80855"/>
    <w:rsid w:val="00A8755C"/>
    <w:rsid w:val="00AA6B51"/>
    <w:rsid w:val="00AC7A1D"/>
    <w:rsid w:val="00B25A7D"/>
    <w:rsid w:val="00B42436"/>
    <w:rsid w:val="00B470BE"/>
    <w:rsid w:val="00B61C7A"/>
    <w:rsid w:val="00B74452"/>
    <w:rsid w:val="00BB017E"/>
    <w:rsid w:val="00BE2E56"/>
    <w:rsid w:val="00BF5C75"/>
    <w:rsid w:val="00C815AC"/>
    <w:rsid w:val="00C8269D"/>
    <w:rsid w:val="00CF2814"/>
    <w:rsid w:val="00D02D05"/>
    <w:rsid w:val="00DD2A32"/>
    <w:rsid w:val="00E1341F"/>
    <w:rsid w:val="00E167E7"/>
    <w:rsid w:val="00E21495"/>
    <w:rsid w:val="00E34994"/>
    <w:rsid w:val="00E42E23"/>
    <w:rsid w:val="00E54197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122CC"/>
    <w:rPr>
      <w:sz w:val="28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3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450</Words>
  <Characters>2568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4</cp:revision>
  <dcterms:created xsi:type="dcterms:W3CDTF">2018-10-05T11:09:00Z</dcterms:created>
  <dcterms:modified xsi:type="dcterms:W3CDTF">2018-10-05T11:31:00Z</dcterms:modified>
</cp:coreProperties>
</file>