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567" w:rsidRPr="00211A09" w:rsidRDefault="00927567" w:rsidP="00E1341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927567" w:rsidRPr="00211A09" w:rsidRDefault="00927567" w:rsidP="00E1341F">
      <w:pPr>
        <w:ind w:left="-360"/>
        <w:jc w:val="center"/>
        <w:rPr>
          <w:b/>
          <w:szCs w:val="28"/>
        </w:rPr>
      </w:pPr>
    </w:p>
    <w:p w:rsidR="00927567" w:rsidRPr="00211A09" w:rsidRDefault="00927567" w:rsidP="00E1341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927567" w:rsidRPr="00211A09" w:rsidRDefault="00927567" w:rsidP="00E1341F">
      <w:pPr>
        <w:rPr>
          <w:b/>
          <w:szCs w:val="28"/>
        </w:rPr>
      </w:pPr>
    </w:p>
    <w:p w:rsidR="00927567" w:rsidRPr="00211A09" w:rsidRDefault="00927567" w:rsidP="00E1341F">
      <w:pPr>
        <w:rPr>
          <w:szCs w:val="28"/>
        </w:rPr>
      </w:pPr>
      <w:r w:rsidRPr="00211A09">
        <w:rPr>
          <w:szCs w:val="28"/>
        </w:rPr>
        <w:t>Является официальным печатным                                                                                               изданием Русско-Тювеевского сельского                                                                   поселения Темниковского муниципального                                                                          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927567" w:rsidRPr="00211A09" w:rsidRDefault="00927567" w:rsidP="00E1341F">
      <w:pPr>
        <w:outlineLvl w:val="0"/>
        <w:rPr>
          <w:b/>
          <w:szCs w:val="28"/>
        </w:rPr>
      </w:pPr>
    </w:p>
    <w:p w:rsidR="00927567" w:rsidRPr="00211A09" w:rsidRDefault="00927567" w:rsidP="00E1341F">
      <w:pPr>
        <w:outlineLvl w:val="0"/>
        <w:rPr>
          <w:szCs w:val="28"/>
        </w:rPr>
      </w:pPr>
      <w:r w:rsidRPr="00211A09">
        <w:rPr>
          <w:b/>
          <w:szCs w:val="28"/>
        </w:rPr>
        <w:t xml:space="preserve">04 октября 2018 года         </w:t>
      </w:r>
      <w:r>
        <w:rPr>
          <w:b/>
          <w:szCs w:val="28"/>
        </w:rPr>
        <w:t xml:space="preserve">                          </w:t>
      </w:r>
      <w:r w:rsidRPr="00211A09">
        <w:rPr>
          <w:b/>
          <w:szCs w:val="28"/>
        </w:rPr>
        <w:t xml:space="preserve">                                                   № 5</w:t>
      </w:r>
      <w:r>
        <w:rPr>
          <w:b/>
          <w:szCs w:val="28"/>
        </w:rPr>
        <w:t>6</w:t>
      </w:r>
    </w:p>
    <w:p w:rsidR="00927567" w:rsidRPr="00211A09" w:rsidRDefault="00927567" w:rsidP="00E1341F">
      <w:pPr>
        <w:jc w:val="center"/>
        <w:outlineLvl w:val="0"/>
        <w:rPr>
          <w:szCs w:val="28"/>
        </w:rPr>
      </w:pPr>
    </w:p>
    <w:p w:rsidR="00927567" w:rsidRDefault="00927567" w:rsidP="00E1341F">
      <w:pPr>
        <w:jc w:val="center"/>
        <w:outlineLvl w:val="0"/>
        <w:rPr>
          <w:szCs w:val="28"/>
        </w:rPr>
      </w:pPr>
    </w:p>
    <w:p w:rsidR="00927567" w:rsidRDefault="00927567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927567" w:rsidRDefault="00927567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27567" w:rsidRDefault="00927567" w:rsidP="00160E78">
      <w:pPr>
        <w:jc w:val="center"/>
        <w:rPr>
          <w:szCs w:val="28"/>
        </w:rPr>
      </w:pPr>
    </w:p>
    <w:p w:rsidR="00927567" w:rsidRDefault="00927567" w:rsidP="00160E78">
      <w:pPr>
        <w:jc w:val="center"/>
        <w:rPr>
          <w:szCs w:val="28"/>
        </w:rPr>
      </w:pPr>
    </w:p>
    <w:p w:rsidR="00927567" w:rsidRPr="00990A2C" w:rsidRDefault="00927567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927567" w:rsidRDefault="00927567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27567" w:rsidRPr="00374227" w:rsidRDefault="00927567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02 октября 2018 года 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88</w:t>
      </w:r>
    </w:p>
    <w:p w:rsidR="00927567" w:rsidRDefault="00927567" w:rsidP="00160E78">
      <w:pPr>
        <w:tabs>
          <w:tab w:val="left" w:pos="3195"/>
        </w:tabs>
        <w:rPr>
          <w:szCs w:val="28"/>
        </w:rPr>
      </w:pPr>
    </w:p>
    <w:p w:rsidR="00927567" w:rsidRDefault="00927567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927567" w:rsidRDefault="00927567" w:rsidP="00160E78">
      <w:pPr>
        <w:jc w:val="center"/>
      </w:pPr>
    </w:p>
    <w:p w:rsidR="00927567" w:rsidRDefault="00927567" w:rsidP="00160E78">
      <w:pPr>
        <w:jc w:val="center"/>
        <w:rPr>
          <w:szCs w:val="28"/>
        </w:rPr>
      </w:pPr>
      <w:r w:rsidRPr="00912603">
        <w:rPr>
          <w:b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Cs w:val="28"/>
        </w:rPr>
        <w:t>3 квартал 2018</w:t>
      </w:r>
      <w:r w:rsidRPr="00912603">
        <w:rPr>
          <w:b/>
          <w:szCs w:val="28"/>
        </w:rPr>
        <w:t xml:space="preserve"> год</w:t>
      </w:r>
      <w:r>
        <w:rPr>
          <w:b/>
          <w:szCs w:val="28"/>
        </w:rPr>
        <w:t>а</w:t>
      </w:r>
    </w:p>
    <w:p w:rsidR="00927567" w:rsidRDefault="00927567" w:rsidP="00160E78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927567" w:rsidRDefault="00927567" w:rsidP="006F3022">
      <w:pPr>
        <w:pStyle w:val="1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</w:t>
      </w:r>
      <w:r w:rsidRPr="00685F0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Cs w:val="28"/>
        </w:rPr>
        <w:t xml:space="preserve"> </w:t>
      </w:r>
      <w:r w:rsidRPr="00890F11">
        <w:rPr>
          <w:rFonts w:ascii="Times New Roman" w:hAnsi="Times New Roman"/>
          <w:szCs w:val="28"/>
        </w:rPr>
        <w:t xml:space="preserve"> квартал 2018 года</w:t>
      </w:r>
      <w:r w:rsidRPr="006F3022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927567" w:rsidRPr="00890F11" w:rsidRDefault="00927567" w:rsidP="006F3022">
      <w:pPr>
        <w:pStyle w:val="1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90F11">
        <w:rPr>
          <w:rFonts w:ascii="Times New Roman" w:hAnsi="Times New Roman"/>
          <w:b/>
          <w:sz w:val="28"/>
          <w:szCs w:val="28"/>
        </w:rPr>
        <w:t>р е ш и л:</w:t>
      </w:r>
    </w:p>
    <w:p w:rsidR="00927567" w:rsidRDefault="00927567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 Мордовия за</w:t>
      </w:r>
      <w:r w:rsidRPr="006F3022">
        <w:rPr>
          <w:szCs w:val="28"/>
        </w:rPr>
        <w:t xml:space="preserve">  </w:t>
      </w:r>
      <w:r>
        <w:rPr>
          <w:szCs w:val="28"/>
        </w:rPr>
        <w:t>3</w:t>
      </w:r>
      <w:r w:rsidRPr="00890F11">
        <w:rPr>
          <w:szCs w:val="28"/>
        </w:rPr>
        <w:t xml:space="preserve"> квартал 2018 года</w:t>
      </w:r>
      <w:r>
        <w:t xml:space="preserve">  (приложение)</w:t>
      </w:r>
      <w:r w:rsidRPr="00B470BE">
        <w:t xml:space="preserve"> </w:t>
      </w:r>
    </w:p>
    <w:p w:rsidR="00927567" w:rsidRPr="00B470BE" w:rsidRDefault="00927567" w:rsidP="009E70AE">
      <w:pPr>
        <w:pStyle w:val="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927567" w:rsidRDefault="00927567" w:rsidP="00006084">
      <w:pPr>
        <w:rPr>
          <w:szCs w:val="28"/>
        </w:rPr>
      </w:pPr>
      <w:r>
        <w:rPr>
          <w:szCs w:val="28"/>
        </w:rPr>
        <w:t>Председатель</w:t>
      </w:r>
    </w:p>
    <w:p w:rsidR="00927567" w:rsidRDefault="00927567" w:rsidP="00006084">
      <w:pPr>
        <w:rPr>
          <w:szCs w:val="28"/>
        </w:rPr>
      </w:pPr>
      <w:r>
        <w:rPr>
          <w:szCs w:val="28"/>
        </w:rPr>
        <w:t xml:space="preserve">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927567" w:rsidRDefault="00927567" w:rsidP="00160E78">
      <w:pPr>
        <w:rPr>
          <w:szCs w:val="28"/>
        </w:rPr>
      </w:pPr>
    </w:p>
    <w:p w:rsidR="00927567" w:rsidRDefault="00927567" w:rsidP="00160E78">
      <w:pPr>
        <w:rPr>
          <w:szCs w:val="28"/>
        </w:rPr>
      </w:pPr>
    </w:p>
    <w:p w:rsidR="00927567" w:rsidRDefault="00927567" w:rsidP="00160E78">
      <w:pPr>
        <w:rPr>
          <w:szCs w:val="28"/>
        </w:rPr>
      </w:pPr>
    </w:p>
    <w:p w:rsidR="00927567" w:rsidRDefault="00927567" w:rsidP="00160E78">
      <w:pPr>
        <w:rPr>
          <w:szCs w:val="28"/>
        </w:rPr>
      </w:pPr>
    </w:p>
    <w:p w:rsidR="00927567" w:rsidRDefault="00927567" w:rsidP="00160E78">
      <w:pPr>
        <w:rPr>
          <w:szCs w:val="28"/>
        </w:rPr>
      </w:pPr>
    </w:p>
    <w:p w:rsidR="00927567" w:rsidRDefault="00927567" w:rsidP="00160E78">
      <w:pPr>
        <w:rPr>
          <w:szCs w:val="28"/>
        </w:rPr>
        <w:sectPr w:rsidR="00927567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446" w:type="dxa"/>
        <w:tblInd w:w="86" w:type="dxa"/>
        <w:tblLook w:val="0000"/>
      </w:tblPr>
      <w:tblGrid>
        <w:gridCol w:w="1444"/>
        <w:gridCol w:w="233"/>
        <w:gridCol w:w="742"/>
        <w:gridCol w:w="540"/>
        <w:gridCol w:w="440"/>
        <w:gridCol w:w="634"/>
        <w:gridCol w:w="313"/>
        <w:gridCol w:w="313"/>
        <w:gridCol w:w="590"/>
        <w:gridCol w:w="440"/>
        <w:gridCol w:w="1147"/>
        <w:gridCol w:w="1062"/>
        <w:gridCol w:w="1010"/>
        <w:gridCol w:w="951"/>
        <w:gridCol w:w="1393"/>
        <w:gridCol w:w="1226"/>
        <w:gridCol w:w="1160"/>
        <w:gridCol w:w="1062"/>
      </w:tblGrid>
      <w:tr w:rsidR="00927567" w:rsidRPr="00CF2814" w:rsidTr="00406558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F2814">
                <w:rPr>
                  <w:rFonts w:ascii="Arial" w:hAnsi="Arial" w:cs="Arial"/>
                  <w:sz w:val="16"/>
                  <w:szCs w:val="16"/>
                  <w:lang w:eastAsia="ru-RU"/>
                </w:rPr>
                <w:t>2018 г</w:t>
              </w:r>
            </w:smartTag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01.10.2018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ind w:firstLineChars="100" w:firstLine="38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492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441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492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444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394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59"/>
        </w:trPr>
        <w:tc>
          <w:tcPr>
            <w:tcW w:w="1222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1 729 294,39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1 729 294,39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65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19 252,90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19 252,90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4 999,07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65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5 870,66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7 580,00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5 068,38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5 068,38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21 131,62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88,67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88,67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4 911,33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5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205 200,00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91 441,00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91 441,00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113 759,00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3 842,13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3 842,13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6 157,87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5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27 493,48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27 493,48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32 506,52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269,50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269,50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9 730,50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72 400,00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81 290,06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81 290,06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6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122 000,00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1 797 800,00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1 236 400,00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1 236 400,00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561 400,00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8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46 650,00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46 650,00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15 550,00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116 852,00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21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1222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7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21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927567" w:rsidRPr="00CF2814" w:rsidTr="00406558">
        <w:trPr>
          <w:trHeight w:val="660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909 958,37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909 958,37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213 974,00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213 974,00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13 626,00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13 626,00</w:t>
            </w:r>
          </w:p>
        </w:tc>
      </w:tr>
      <w:tr w:rsidR="00927567" w:rsidRPr="00CF2814" w:rsidTr="00406558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59 687,91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59 687,91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9 012,09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9 012,09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162 095,00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162 095,00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99 721,76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99 721,76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62 373,24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62 373,24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37 757,00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37 757,00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243,00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3 514,42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3 514,42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85,58</w:t>
            </w: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290 365,00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290 365,00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82 735,00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82 735,00</w:t>
            </w:r>
          </w:p>
        </w:tc>
      </w:tr>
      <w:tr w:rsidR="00927567" w:rsidRPr="00CF2814" w:rsidTr="00406558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105 877,60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105 877,60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6 822,40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6 822,40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159 110,24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159 110,24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29 289,76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29 289,76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0107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31 500,00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</w:tr>
      <w:tr w:rsidR="00927567" w:rsidRPr="00CF2814" w:rsidTr="00406558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9 513,00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9 513,00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3 187,00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3 187,00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5 637,00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5 637,00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1 863,00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1 863,00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110 219,00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110 219,00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110 218,71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110 218,71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637 946,00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637 946,00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358 078,27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358 078,27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279 867,73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279 867,73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35 823,74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35 823,74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25 176,26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25 176,26</w:t>
            </w:r>
          </w:p>
        </w:tc>
      </w:tr>
      <w:tr w:rsidR="00927567" w:rsidRPr="00CF2814" w:rsidTr="00406558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36 552,76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36 552,76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27567" w:rsidRPr="00CF2814" w:rsidTr="00406558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8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8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8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59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20"/>
                <w:lang w:eastAsia="ru-RU"/>
              </w:rPr>
            </w:pPr>
            <w:r w:rsidRPr="00CF2814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66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-1 729 294,39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-1 729 294,39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6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С.В. Колпаков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40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27567" w:rsidRPr="00CF2814" w:rsidRDefault="00927567" w:rsidP="00406558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 октября 2018 г.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27567" w:rsidRPr="00CF2814" w:rsidTr="00406558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27567" w:rsidRPr="00CF2814" w:rsidRDefault="00927567" w:rsidP="00406558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927567" w:rsidRDefault="00927567" w:rsidP="00646A53">
      <w:pPr>
        <w:tabs>
          <w:tab w:val="left" w:pos="6878"/>
        </w:tabs>
      </w:pPr>
    </w:p>
    <w:p w:rsidR="00927567" w:rsidRDefault="00927567" w:rsidP="00646A53">
      <w:pPr>
        <w:tabs>
          <w:tab w:val="left" w:pos="6878"/>
        </w:tabs>
      </w:pPr>
    </w:p>
    <w:p w:rsidR="00927567" w:rsidRDefault="00927567" w:rsidP="00646A53">
      <w:pPr>
        <w:tabs>
          <w:tab w:val="left" w:pos="6878"/>
        </w:tabs>
      </w:pPr>
    </w:p>
    <w:p w:rsidR="00927567" w:rsidRPr="00E1341F" w:rsidRDefault="00927567" w:rsidP="00E1341F">
      <w:pPr>
        <w:tabs>
          <w:tab w:val="left" w:pos="1080"/>
        </w:tabs>
        <w:rPr>
          <w:b/>
          <w:szCs w:val="28"/>
        </w:rPr>
      </w:pPr>
      <w:r w:rsidRPr="00E1341F">
        <w:rPr>
          <w:b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56</w:t>
      </w:r>
      <w:r w:rsidRPr="00E1341F">
        <w:rPr>
          <w:b/>
          <w:szCs w:val="28"/>
        </w:rPr>
        <w:t xml:space="preserve"> от  04.10.2018 года.</w:t>
      </w:r>
    </w:p>
    <w:p w:rsidR="00927567" w:rsidRPr="00E1341F" w:rsidRDefault="00927567" w:rsidP="00E1341F">
      <w:pPr>
        <w:pBdr>
          <w:bottom w:val="single" w:sz="6" w:space="1" w:color="auto"/>
        </w:pBdr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927567" w:rsidRPr="00E1341F" w:rsidRDefault="00927567" w:rsidP="00E1341F">
      <w:pPr>
        <w:tabs>
          <w:tab w:val="left" w:pos="6878"/>
        </w:tabs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927567" w:rsidRPr="00E1341F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45A0D"/>
    <w:rsid w:val="00084753"/>
    <w:rsid w:val="00087705"/>
    <w:rsid w:val="00090CAE"/>
    <w:rsid w:val="000A31A5"/>
    <w:rsid w:val="001445DC"/>
    <w:rsid w:val="00160E78"/>
    <w:rsid w:val="001616DB"/>
    <w:rsid w:val="001C2DC9"/>
    <w:rsid w:val="001C7433"/>
    <w:rsid w:val="00211A09"/>
    <w:rsid w:val="00242357"/>
    <w:rsid w:val="002434FB"/>
    <w:rsid w:val="00287B8A"/>
    <w:rsid w:val="00293C71"/>
    <w:rsid w:val="002D5489"/>
    <w:rsid w:val="002D598C"/>
    <w:rsid w:val="002E744E"/>
    <w:rsid w:val="00374227"/>
    <w:rsid w:val="003D5DEE"/>
    <w:rsid w:val="00406558"/>
    <w:rsid w:val="00414E33"/>
    <w:rsid w:val="0042130F"/>
    <w:rsid w:val="004733AB"/>
    <w:rsid w:val="00493B8D"/>
    <w:rsid w:val="004B62E6"/>
    <w:rsid w:val="00610BD7"/>
    <w:rsid w:val="006237AE"/>
    <w:rsid w:val="00625A1F"/>
    <w:rsid w:val="00637E8F"/>
    <w:rsid w:val="00646A53"/>
    <w:rsid w:val="00667505"/>
    <w:rsid w:val="00685F07"/>
    <w:rsid w:val="006B0100"/>
    <w:rsid w:val="006F3022"/>
    <w:rsid w:val="006F67EE"/>
    <w:rsid w:val="007462B6"/>
    <w:rsid w:val="00770E9B"/>
    <w:rsid w:val="007A1B5A"/>
    <w:rsid w:val="007B0B70"/>
    <w:rsid w:val="008358A9"/>
    <w:rsid w:val="00841307"/>
    <w:rsid w:val="00843492"/>
    <w:rsid w:val="00890F11"/>
    <w:rsid w:val="00912603"/>
    <w:rsid w:val="0092175A"/>
    <w:rsid w:val="00927567"/>
    <w:rsid w:val="009544F3"/>
    <w:rsid w:val="009553D3"/>
    <w:rsid w:val="00976C1C"/>
    <w:rsid w:val="00983000"/>
    <w:rsid w:val="00990A2C"/>
    <w:rsid w:val="00991EE0"/>
    <w:rsid w:val="009D45A9"/>
    <w:rsid w:val="009E70AE"/>
    <w:rsid w:val="00A07FD2"/>
    <w:rsid w:val="00A60EA3"/>
    <w:rsid w:val="00A80855"/>
    <w:rsid w:val="00A8755C"/>
    <w:rsid w:val="00AA6B51"/>
    <w:rsid w:val="00B25A7D"/>
    <w:rsid w:val="00B42436"/>
    <w:rsid w:val="00B470BE"/>
    <w:rsid w:val="00B61C7A"/>
    <w:rsid w:val="00B74452"/>
    <w:rsid w:val="00BB017E"/>
    <w:rsid w:val="00BE2E56"/>
    <w:rsid w:val="00C815AC"/>
    <w:rsid w:val="00CF2814"/>
    <w:rsid w:val="00D02D05"/>
    <w:rsid w:val="00DD2A32"/>
    <w:rsid w:val="00E1341F"/>
    <w:rsid w:val="00E42E23"/>
    <w:rsid w:val="00E54197"/>
    <w:rsid w:val="00F03AD8"/>
    <w:rsid w:val="00F10F1C"/>
    <w:rsid w:val="00F21E5B"/>
    <w:rsid w:val="00F33AAA"/>
    <w:rsid w:val="00F76FEA"/>
    <w:rsid w:val="00F8582E"/>
    <w:rsid w:val="00FC6641"/>
    <w:rsid w:val="00FD262B"/>
    <w:rsid w:val="00FE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39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11</Pages>
  <Words>2155</Words>
  <Characters>12285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3</cp:revision>
  <dcterms:created xsi:type="dcterms:W3CDTF">2018-10-05T11:09:00Z</dcterms:created>
  <dcterms:modified xsi:type="dcterms:W3CDTF">2018-10-05T11:28:00Z</dcterms:modified>
</cp:coreProperties>
</file>