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0C5" w:rsidRPr="005132F5" w:rsidRDefault="007950C5" w:rsidP="00034893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50C5" w:rsidRDefault="007950C5" w:rsidP="001A340C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АДМИНИСТРАЦИЯ  РУССКО-ТЮВЕЕВСКОГО СЕЛЬСКОГО ПОСЕЛЕНИЯ</w:t>
      </w:r>
    </w:p>
    <w:p w:rsidR="007950C5" w:rsidRDefault="007950C5" w:rsidP="001A340C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Темниковского МУНИЦИПАЛЬНОГО РАЙОНА</w:t>
      </w:r>
    </w:p>
    <w:p w:rsidR="007950C5" w:rsidRDefault="007950C5" w:rsidP="001A340C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Республики мордовиЯ</w:t>
      </w:r>
    </w:p>
    <w:p w:rsidR="007950C5" w:rsidRPr="00CD65A0" w:rsidRDefault="007950C5" w:rsidP="00CD65A0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7950C5" w:rsidRPr="00CD65A0" w:rsidRDefault="007950C5" w:rsidP="00CD65A0">
      <w:pPr>
        <w:shd w:val="clear" w:color="auto" w:fill="FFFFFF"/>
        <w:jc w:val="center"/>
        <w:outlineLvl w:val="0"/>
        <w:rPr>
          <w:rFonts w:ascii="Times New Roman" w:hAnsi="Times New Roman"/>
          <w:b/>
          <w:bCs/>
          <w:sz w:val="34"/>
          <w:szCs w:val="28"/>
        </w:rPr>
      </w:pPr>
      <w:r w:rsidRPr="00CD65A0">
        <w:rPr>
          <w:rFonts w:ascii="Times New Roman" w:hAnsi="Times New Roman"/>
          <w:b/>
          <w:bCs/>
          <w:sz w:val="34"/>
          <w:szCs w:val="28"/>
        </w:rPr>
        <w:t>П О С Т А Н О В Л Е Н И Е</w:t>
      </w:r>
    </w:p>
    <w:p w:rsidR="007950C5" w:rsidRPr="00CD65A0" w:rsidRDefault="007950C5" w:rsidP="00153100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 сентября 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</w:rPr>
          <w:t>2018</w:t>
        </w:r>
        <w:r w:rsidRPr="00CD65A0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CD65A0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CD65A0">
        <w:rPr>
          <w:rFonts w:ascii="Times New Roman" w:hAnsi="Times New Roman"/>
          <w:sz w:val="28"/>
          <w:szCs w:val="28"/>
        </w:rPr>
        <w:tab/>
      </w:r>
      <w:r w:rsidRPr="00CD65A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№ 29</w:t>
      </w:r>
      <w:r w:rsidRPr="00CD65A0">
        <w:rPr>
          <w:rFonts w:ascii="Times New Roman" w:hAnsi="Times New Roman"/>
          <w:sz w:val="28"/>
          <w:szCs w:val="28"/>
        </w:rPr>
        <w:tab/>
      </w:r>
      <w:r w:rsidRPr="00CD65A0">
        <w:rPr>
          <w:rFonts w:ascii="Times New Roman" w:hAnsi="Times New Roman"/>
          <w:sz w:val="28"/>
          <w:szCs w:val="28"/>
        </w:rPr>
        <w:tab/>
      </w:r>
      <w:r w:rsidRPr="00CD65A0">
        <w:rPr>
          <w:rFonts w:ascii="Times New Roman" w:hAnsi="Times New Roman"/>
          <w:sz w:val="28"/>
          <w:szCs w:val="28"/>
        </w:rPr>
        <w:tab/>
      </w:r>
      <w:r w:rsidRPr="00CD65A0">
        <w:rPr>
          <w:rFonts w:ascii="Times New Roman" w:hAnsi="Times New Roman"/>
          <w:sz w:val="28"/>
          <w:szCs w:val="28"/>
        </w:rPr>
        <w:tab/>
      </w:r>
      <w:r w:rsidRPr="00CD65A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D65A0">
        <w:rPr>
          <w:rFonts w:ascii="Times New Roman" w:hAnsi="Times New Roman"/>
          <w:sz w:val="28"/>
          <w:szCs w:val="28"/>
        </w:rPr>
        <w:tab/>
      </w:r>
    </w:p>
    <w:p w:rsidR="007950C5" w:rsidRPr="00CD65A0" w:rsidRDefault="007950C5" w:rsidP="00CD65A0">
      <w:pPr>
        <w:pStyle w:val="NormalWeb"/>
        <w:spacing w:after="2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CD65A0">
        <w:rPr>
          <w:rFonts w:ascii="Times New Roman" w:hAnsi="Times New Roman"/>
          <w:sz w:val="28"/>
          <w:szCs w:val="28"/>
        </w:rPr>
        <w:t>.Русское Тювеево</w:t>
      </w:r>
    </w:p>
    <w:p w:rsidR="007950C5" w:rsidRPr="00034893" w:rsidRDefault="007950C5" w:rsidP="00034893">
      <w:pPr>
        <w:pStyle w:val="ConsPlusTitle"/>
        <w:widowControl/>
        <w:ind w:right="4534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50C5" w:rsidRPr="00C429CE" w:rsidRDefault="007950C5" w:rsidP="00836C6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56008F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6008F">
        <w:rPr>
          <w:rFonts w:ascii="Times New Roman" w:hAnsi="Times New Roman" w:cs="Times New Roman"/>
          <w:sz w:val="28"/>
          <w:szCs w:val="28"/>
        </w:rPr>
        <w:t xml:space="preserve">рограммы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56008F">
        <w:rPr>
          <w:rFonts w:ascii="Times New Roman" w:hAnsi="Times New Roman" w:cs="Times New Roman"/>
          <w:sz w:val="28"/>
          <w:szCs w:val="28"/>
        </w:rPr>
        <w:t>ротиводействи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6008F">
        <w:rPr>
          <w:rFonts w:ascii="Times New Roman" w:hAnsi="Times New Roman" w:cs="Times New Roman"/>
          <w:sz w:val="28"/>
          <w:szCs w:val="28"/>
        </w:rPr>
        <w:t xml:space="preserve"> коррупции на территории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56008F">
        <w:rPr>
          <w:rFonts w:ascii="Times New Roman" w:hAnsi="Times New Roman" w:cs="Times New Roman"/>
          <w:sz w:val="28"/>
          <w:szCs w:val="28"/>
        </w:rPr>
        <w:t xml:space="preserve"> сельского поселения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6008F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56008F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950C5" w:rsidRPr="0010372C" w:rsidRDefault="007950C5" w:rsidP="00034893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7950C5" w:rsidRPr="00CD65A0" w:rsidRDefault="007950C5" w:rsidP="00D0003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0372C">
        <w:rPr>
          <w:b/>
        </w:rPr>
        <w:tab/>
      </w:r>
      <w:r w:rsidRPr="00BC791A">
        <w:rPr>
          <w:rFonts w:ascii="Times New Roman" w:hAnsi="Times New Roman"/>
          <w:sz w:val="28"/>
          <w:szCs w:val="28"/>
        </w:rPr>
        <w:t xml:space="preserve">В целях реализации Федерального </w:t>
      </w:r>
      <w:hyperlink r:id="rId7" w:history="1">
        <w:r w:rsidRPr="00BC791A">
          <w:rPr>
            <w:rFonts w:ascii="Times New Roman" w:hAnsi="Times New Roman"/>
            <w:sz w:val="28"/>
            <w:szCs w:val="28"/>
          </w:rPr>
          <w:t>закона</w:t>
        </w:r>
      </w:hyperlink>
      <w:r w:rsidRPr="00BC791A">
        <w:rPr>
          <w:rFonts w:ascii="Times New Roman" w:hAnsi="Times New Roman"/>
          <w:sz w:val="28"/>
          <w:szCs w:val="28"/>
        </w:rPr>
        <w:t xml:space="preserve"> от 25 декабря 2008 года №273-ФЗ «О противодействии коррупции» и совершенствования мер по противодействию коррупции на территории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администрация Русско-Тювеевского сельского поселения Темниковского муниципального района </w:t>
      </w:r>
      <w:r w:rsidRPr="00CE2DE4">
        <w:rPr>
          <w:rFonts w:ascii="Times New Roman" w:hAnsi="Times New Roman"/>
          <w:b/>
          <w:sz w:val="28"/>
          <w:szCs w:val="28"/>
        </w:rPr>
        <w:t>п о с т а н о в л я е т</w:t>
      </w:r>
      <w:r w:rsidRPr="00CD65A0">
        <w:rPr>
          <w:rFonts w:ascii="Times New Roman" w:hAnsi="Times New Roman"/>
          <w:sz w:val="28"/>
          <w:szCs w:val="28"/>
        </w:rPr>
        <w:t>:</w:t>
      </w:r>
    </w:p>
    <w:p w:rsidR="007950C5" w:rsidRDefault="007950C5" w:rsidP="0064799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1. 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прилагаемую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муниципальную п</w:t>
      </w:r>
      <w:r w:rsidRPr="0010372C">
        <w:rPr>
          <w:rFonts w:ascii="Times New Roman" w:hAnsi="Times New Roman" w:cs="Times New Roman"/>
          <w:sz w:val="28"/>
          <w:szCs w:val="28"/>
        </w:rPr>
        <w:t xml:space="preserve">рограмму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10372C">
        <w:rPr>
          <w:rFonts w:ascii="Times New Roman" w:hAnsi="Times New Roman" w:cs="Times New Roman"/>
          <w:sz w:val="28"/>
          <w:szCs w:val="28"/>
        </w:rPr>
        <w:t>ротиводействи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0372C">
        <w:rPr>
          <w:rFonts w:ascii="Times New Roman" w:hAnsi="Times New Roman" w:cs="Times New Roman"/>
          <w:sz w:val="28"/>
          <w:szCs w:val="28"/>
        </w:rPr>
        <w:t xml:space="preserve"> коррупции </w:t>
      </w:r>
      <w:r>
        <w:rPr>
          <w:rFonts w:ascii="Times New Roman" w:hAnsi="Times New Roman" w:cs="Times New Roman"/>
          <w:sz w:val="28"/>
          <w:szCs w:val="28"/>
        </w:rPr>
        <w:t>на территории 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на </w:t>
      </w:r>
      <w:r w:rsidRPr="0056008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6008F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 xml:space="preserve">24 </w:t>
      </w:r>
      <w:r w:rsidRPr="0010372C">
        <w:rPr>
          <w:rFonts w:ascii="Times New Roman" w:hAnsi="Times New Roman" w:cs="Times New Roman"/>
          <w:sz w:val="28"/>
          <w:szCs w:val="28"/>
        </w:rPr>
        <w:t>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72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далее – Программа</w:t>
      </w:r>
      <w:r w:rsidRPr="0010372C">
        <w:rPr>
          <w:rFonts w:ascii="Times New Roman" w:hAnsi="Times New Roman" w:cs="Times New Roman"/>
          <w:sz w:val="28"/>
          <w:szCs w:val="28"/>
        </w:rPr>
        <w:t>).</w:t>
      </w:r>
    </w:p>
    <w:p w:rsidR="007950C5" w:rsidRPr="0010372C" w:rsidRDefault="007950C5" w:rsidP="0064799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9660D">
        <w:rPr>
          <w:sz w:val="28"/>
          <w:szCs w:val="28"/>
        </w:rPr>
        <w:t xml:space="preserve"> </w:t>
      </w:r>
      <w:r w:rsidRPr="0059660D">
        <w:rPr>
          <w:rFonts w:ascii="Times New Roman" w:hAnsi="Times New Roman" w:cs="Times New Roman"/>
          <w:sz w:val="28"/>
          <w:szCs w:val="28"/>
        </w:rPr>
        <w:t xml:space="preserve">Постановление № </w:t>
      </w:r>
      <w:r>
        <w:rPr>
          <w:rFonts w:ascii="Times New Roman" w:hAnsi="Times New Roman" w:cs="Times New Roman"/>
          <w:sz w:val="28"/>
          <w:szCs w:val="28"/>
        </w:rPr>
        <w:t>45</w:t>
      </w:r>
      <w:r w:rsidRPr="0059660D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59660D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9660D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9660D">
        <w:rPr>
          <w:rFonts w:ascii="Times New Roman" w:hAnsi="Times New Roman" w:cs="Times New Roman"/>
          <w:sz w:val="28"/>
          <w:szCs w:val="28"/>
        </w:rPr>
        <w:t xml:space="preserve"> года считать утратившим силу</w:t>
      </w:r>
      <w:r>
        <w:rPr>
          <w:sz w:val="28"/>
          <w:szCs w:val="28"/>
        </w:rPr>
        <w:t>.</w:t>
      </w:r>
    </w:p>
    <w:p w:rsidR="007950C5" w:rsidRPr="00B5692B" w:rsidRDefault="007950C5" w:rsidP="0064799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 xml:space="preserve">ри подготовке </w:t>
      </w:r>
      <w:r>
        <w:rPr>
          <w:rFonts w:ascii="Times New Roman" w:hAnsi="Times New Roman" w:cs="Times New Roman"/>
          <w:color w:val="000000"/>
          <w:sz w:val="28"/>
          <w:szCs w:val="28"/>
        </w:rPr>
        <w:t>и выполнении</w:t>
      </w:r>
      <w:r w:rsidRPr="000348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>план</w:t>
      </w:r>
      <w:r>
        <w:rPr>
          <w:rFonts w:ascii="Times New Roman" w:hAnsi="Times New Roman" w:cs="Times New Roman"/>
          <w:color w:val="000000"/>
          <w:sz w:val="28"/>
          <w:szCs w:val="28"/>
        </w:rPr>
        <w:t>а мероприятий по противодействию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 xml:space="preserve"> коррупции руководствоваться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утверждаемой настоящим постановлением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установлением сроков выполнения плановых мероприятий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950C5" w:rsidRPr="00FC28E8" w:rsidRDefault="007950C5" w:rsidP="006479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Pr="00B5692B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B5692B">
        <w:rPr>
          <w:rFonts w:ascii="Times New Roman" w:hAnsi="Times New Roman"/>
          <w:color w:val="000000"/>
          <w:sz w:val="28"/>
          <w:szCs w:val="28"/>
        </w:rPr>
        <w:t>беспечить опубликование</w:t>
      </w:r>
      <w:r>
        <w:rPr>
          <w:rFonts w:ascii="Times New Roman" w:hAnsi="Times New Roman"/>
          <w:color w:val="000000"/>
          <w:sz w:val="28"/>
          <w:szCs w:val="28"/>
        </w:rPr>
        <w:t xml:space="preserve"> (обнародование)</w:t>
      </w:r>
      <w:r w:rsidRPr="00B5692B">
        <w:rPr>
          <w:rFonts w:ascii="Times New Roman" w:hAnsi="Times New Roman"/>
          <w:color w:val="000000"/>
          <w:sz w:val="28"/>
          <w:szCs w:val="28"/>
        </w:rPr>
        <w:t xml:space="preserve"> настоящего</w:t>
      </w:r>
      <w:r w:rsidRPr="00FC28E8">
        <w:rPr>
          <w:rFonts w:ascii="Times New Roman" w:hAnsi="Times New Roman"/>
          <w:sz w:val="28"/>
          <w:szCs w:val="28"/>
        </w:rPr>
        <w:t xml:space="preserve"> постановления в порядке, установленном для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(обнародования)</w:t>
      </w:r>
      <w:r w:rsidRPr="00FC28E8">
        <w:rPr>
          <w:rFonts w:ascii="Times New Roman" w:hAnsi="Times New Roman"/>
          <w:sz w:val="28"/>
          <w:szCs w:val="28"/>
        </w:rPr>
        <w:t xml:space="preserve"> муниципальных правовых актов</w:t>
      </w:r>
      <w:r>
        <w:rPr>
          <w:rFonts w:ascii="Times New Roman" w:hAnsi="Times New Roman"/>
          <w:sz w:val="28"/>
          <w:szCs w:val="28"/>
        </w:rPr>
        <w:t xml:space="preserve"> Уставом Русско-Тювеевского сельского поселения</w:t>
      </w:r>
      <w:r w:rsidRPr="00FC28E8">
        <w:rPr>
          <w:rFonts w:ascii="Times New Roman" w:hAnsi="Times New Roman"/>
          <w:sz w:val="28"/>
          <w:szCs w:val="28"/>
        </w:rPr>
        <w:t>, и разместить</w:t>
      </w:r>
      <w:r>
        <w:rPr>
          <w:rFonts w:ascii="Times New Roman" w:hAnsi="Times New Roman"/>
          <w:sz w:val="28"/>
          <w:szCs w:val="28"/>
        </w:rPr>
        <w:t>,</w:t>
      </w:r>
      <w:r w:rsidRPr="00FC28E8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</w:t>
      </w: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  <w:r w:rsidRPr="00FC28E8">
        <w:rPr>
          <w:rFonts w:ascii="Times New Roman" w:hAnsi="Times New Roman"/>
          <w:sz w:val="28"/>
          <w:szCs w:val="28"/>
        </w:rPr>
        <w:t>в сети Интернет.</w:t>
      </w:r>
    </w:p>
    <w:p w:rsidR="007950C5" w:rsidRDefault="007950C5" w:rsidP="00836C6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FC28E8">
        <w:rPr>
          <w:rFonts w:ascii="Times New Roman" w:hAnsi="Times New Roman"/>
          <w:sz w:val="28"/>
          <w:szCs w:val="28"/>
        </w:rPr>
        <w:t xml:space="preserve">. Организацию выполнения настоящего постановления </w:t>
      </w:r>
      <w:r>
        <w:rPr>
          <w:rFonts w:ascii="Times New Roman" w:hAnsi="Times New Roman"/>
          <w:sz w:val="28"/>
          <w:szCs w:val="28"/>
        </w:rPr>
        <w:t>возлагаю на себя.</w:t>
      </w:r>
    </w:p>
    <w:p w:rsidR="007950C5" w:rsidRDefault="007950C5" w:rsidP="00836C6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50C5" w:rsidRPr="00836C63" w:rsidRDefault="007950C5" w:rsidP="00D013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Pr="00836C63">
        <w:rPr>
          <w:rFonts w:ascii="Times New Roman" w:hAnsi="Times New Roman"/>
          <w:sz w:val="28"/>
          <w:szCs w:val="28"/>
        </w:rPr>
        <w:t xml:space="preserve"> Русско-Тювеевского сельского поселения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36C63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>Ф.Ф.Леонович</w:t>
      </w:r>
    </w:p>
    <w:p w:rsidR="007950C5" w:rsidRPr="0010372C" w:rsidRDefault="007950C5" w:rsidP="003209A1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Pr="0010372C">
        <w:rPr>
          <w:rFonts w:ascii="Times New Roman" w:hAnsi="Times New Roman" w:cs="Times New Roman"/>
          <w:b w:val="0"/>
          <w:sz w:val="28"/>
          <w:szCs w:val="28"/>
        </w:rPr>
        <w:t xml:space="preserve">риложение </w:t>
      </w:r>
    </w:p>
    <w:p w:rsidR="007950C5" w:rsidRDefault="007950C5" w:rsidP="003209A1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10372C">
        <w:rPr>
          <w:rFonts w:ascii="Times New Roman" w:hAnsi="Times New Roman" w:cs="Times New Roman"/>
          <w:b w:val="0"/>
          <w:sz w:val="28"/>
          <w:szCs w:val="28"/>
        </w:rPr>
        <w:t xml:space="preserve">к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постановлению Администрации </w:t>
      </w:r>
    </w:p>
    <w:p w:rsidR="007950C5" w:rsidRPr="0010372C" w:rsidRDefault="007950C5" w:rsidP="003209A1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Русско-Тювеевского сельского поселения</w:t>
      </w:r>
    </w:p>
    <w:p w:rsidR="007950C5" w:rsidRPr="0010372C" w:rsidRDefault="007950C5" w:rsidP="003209A1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10372C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>
        <w:rPr>
          <w:rFonts w:ascii="Times New Roman" w:hAnsi="Times New Roman" w:cs="Times New Roman"/>
          <w:b w:val="0"/>
          <w:sz w:val="28"/>
          <w:szCs w:val="28"/>
        </w:rPr>
        <w:t>27.09.</w:t>
      </w:r>
      <w:r w:rsidRPr="0010372C">
        <w:rPr>
          <w:rFonts w:ascii="Times New Roman" w:hAnsi="Times New Roman" w:cs="Times New Roman"/>
          <w:b w:val="0"/>
          <w:sz w:val="28"/>
          <w:szCs w:val="28"/>
        </w:rPr>
        <w:t>201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8 </w:t>
      </w:r>
      <w:r w:rsidRPr="0010372C">
        <w:rPr>
          <w:rFonts w:ascii="Times New Roman" w:hAnsi="Times New Roman" w:cs="Times New Roman"/>
          <w:b w:val="0"/>
          <w:sz w:val="28"/>
          <w:szCs w:val="28"/>
        </w:rPr>
        <w:t>года 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29</w:t>
      </w:r>
    </w:p>
    <w:p w:rsidR="007950C5" w:rsidRPr="0010372C" w:rsidRDefault="007950C5" w:rsidP="0049684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50C5" w:rsidRDefault="007950C5" w:rsidP="0049684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950C5" w:rsidRPr="00496840" w:rsidRDefault="007950C5" w:rsidP="00496840">
      <w:pPr>
        <w:pStyle w:val="ConsPlusTitle"/>
        <w:widowControl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</w:t>
      </w:r>
      <w:r w:rsidRPr="00496840">
        <w:rPr>
          <w:rFonts w:ascii="Times New Roman" w:hAnsi="Times New Roman" w:cs="Times New Roman"/>
          <w:sz w:val="28"/>
          <w:szCs w:val="28"/>
        </w:rPr>
        <w:t>рограмма</w:t>
      </w:r>
    </w:p>
    <w:p w:rsidR="007950C5" w:rsidRPr="00496840" w:rsidRDefault="007950C5" w:rsidP="00496840">
      <w:pPr>
        <w:pStyle w:val="ConsPlusTitle"/>
        <w:widowControl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496840">
        <w:rPr>
          <w:rFonts w:ascii="Times New Roman" w:hAnsi="Times New Roman" w:cs="Times New Roman"/>
          <w:sz w:val="28"/>
          <w:szCs w:val="28"/>
        </w:rPr>
        <w:t>ротиводействи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96840">
        <w:rPr>
          <w:rFonts w:ascii="Times New Roman" w:hAnsi="Times New Roman" w:cs="Times New Roman"/>
          <w:sz w:val="28"/>
          <w:szCs w:val="28"/>
        </w:rPr>
        <w:t xml:space="preserve"> коррупции на территории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49684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6840">
        <w:rPr>
          <w:rFonts w:ascii="Times New Roman" w:hAnsi="Times New Roman" w:cs="Times New Roman"/>
          <w:sz w:val="28"/>
          <w:szCs w:val="28"/>
        </w:rPr>
        <w:t xml:space="preserve">на </w:t>
      </w:r>
      <w:r w:rsidRPr="0056008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6008F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496840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950C5" w:rsidRDefault="007950C5" w:rsidP="00DB6812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496840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7950C5" w:rsidRPr="001B5196" w:rsidRDefault="007950C5" w:rsidP="00496840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smartTag w:uri="urn:schemas-microsoft-com:office:smarttags" w:element="place">
        <w:r w:rsidRPr="001B5196">
          <w:rPr>
            <w:rFonts w:ascii="Times New Roman" w:hAnsi="Times New Roman" w:cs="Times New Roman"/>
            <w:b/>
            <w:sz w:val="28"/>
            <w:szCs w:val="28"/>
            <w:lang w:val="en-US"/>
          </w:rPr>
          <w:t>I</w:t>
        </w:r>
        <w:r w:rsidRPr="001B5196">
          <w:rPr>
            <w:rFonts w:ascii="Times New Roman" w:hAnsi="Times New Roman" w:cs="Times New Roman"/>
            <w:b/>
            <w:sz w:val="28"/>
            <w:szCs w:val="28"/>
          </w:rPr>
          <w:t>.</w:t>
        </w:r>
      </w:smartTag>
      <w:r w:rsidRPr="001B5196">
        <w:rPr>
          <w:rFonts w:ascii="Times New Roman" w:hAnsi="Times New Roman" w:cs="Times New Roman"/>
          <w:b/>
          <w:sz w:val="28"/>
          <w:szCs w:val="28"/>
        </w:rPr>
        <w:t xml:space="preserve"> Общая характеристика проблемы</w:t>
      </w:r>
    </w:p>
    <w:p w:rsidR="007950C5" w:rsidRPr="00FC28E8" w:rsidRDefault="007950C5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В настоящее время одним из главных направлений государственной политики в сфере обеспечения государственной и общественной безопасности на долгосрочную перспективу признается совершенствование нормативного правового регулирования предупреждения и борьбы с коррупцией, которая</w:t>
      </w:r>
      <w:r>
        <w:rPr>
          <w:rFonts w:ascii="Times New Roman" w:hAnsi="Times New Roman"/>
          <w:sz w:val="28"/>
          <w:szCs w:val="28"/>
        </w:rPr>
        <w:t>,</w:t>
      </w:r>
      <w:r w:rsidRPr="00FC28E8">
        <w:rPr>
          <w:rFonts w:ascii="Times New Roman" w:hAnsi="Times New Roman"/>
          <w:sz w:val="28"/>
          <w:szCs w:val="28"/>
        </w:rPr>
        <w:t xml:space="preserve">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органы власти и местного управления, становится существенным тормозом экономического и социального развития, препятствует успешной реализации приоритетных национальных проектов.</w:t>
      </w:r>
    </w:p>
    <w:p w:rsidR="007950C5" w:rsidRPr="00FC28E8" w:rsidRDefault="007950C5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Проявления коррупции выражаются во множестве самых разнообразных деяний противоправного и аморального характера.</w:t>
      </w:r>
    </w:p>
    <w:p w:rsidR="007950C5" w:rsidRPr="00FC28E8" w:rsidRDefault="007950C5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Соответственно, противодействие коррупции требует широкого общесоциального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7950C5" w:rsidRPr="00FC28E8" w:rsidRDefault="007950C5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В связи с этим борьба с коррупцией не может сводиться к привлечению к ответственности лиц, виновных в коррупционных преступлениях,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7950C5" w:rsidRPr="00FC28E8" w:rsidRDefault="007950C5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противостоящих коррупции, последовательность антикоррупционных мер, адекватную оцен</w:t>
      </w:r>
      <w:r>
        <w:rPr>
          <w:rFonts w:ascii="Times New Roman" w:hAnsi="Times New Roman"/>
          <w:sz w:val="28"/>
          <w:szCs w:val="28"/>
        </w:rPr>
        <w:t>ку их эффективности и контроль результатов</w:t>
      </w:r>
      <w:r w:rsidRPr="00FC28E8">
        <w:rPr>
          <w:rFonts w:ascii="Times New Roman" w:hAnsi="Times New Roman"/>
          <w:sz w:val="28"/>
          <w:szCs w:val="28"/>
        </w:rPr>
        <w:t>.</w:t>
      </w:r>
    </w:p>
    <w:p w:rsidR="007950C5" w:rsidRDefault="007950C5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 xml:space="preserve">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Решению этой задачи служат предусмотренные Программой меры по обеспечению доступа к информации о деятельности муниципальных органов, укреплению и развитию их связей с гражданским обществом, стимулированию антикоррупционной активности широких слоев общественности. </w:t>
      </w:r>
    </w:p>
    <w:p w:rsidR="007950C5" w:rsidRPr="00CD65A0" w:rsidRDefault="007950C5" w:rsidP="001B5196">
      <w:pPr>
        <w:autoSpaceDE w:val="0"/>
        <w:autoSpaceDN w:val="0"/>
        <w:adjustRightInd w:val="0"/>
        <w:spacing w:after="0" w:line="36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96840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496840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7950C5" w:rsidRPr="004F02EE" w:rsidRDefault="007950C5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 xml:space="preserve">Цель Программы: обеспечение защиты прав и законных интересов граждан, общества и государства от проявлений коррупции путем устранения причин и условий, порождающих коррупцию, и совершенствование системы противодействия коррупции в органах местного самоуправления, муниципальных предприятиях и учреждениях </w:t>
      </w:r>
      <w:r>
        <w:rPr>
          <w:rFonts w:ascii="Times New Roman" w:hAnsi="Times New Roman"/>
          <w:sz w:val="28"/>
          <w:szCs w:val="28"/>
        </w:rPr>
        <w:t>на территории муниципального образования, Русско-Тювеевского сельского поселения</w:t>
      </w:r>
      <w:r w:rsidRPr="004F02EE">
        <w:rPr>
          <w:rFonts w:ascii="Times New Roman" w:hAnsi="Times New Roman"/>
          <w:sz w:val="28"/>
          <w:szCs w:val="28"/>
        </w:rPr>
        <w:t>.</w:t>
      </w:r>
    </w:p>
    <w:p w:rsidR="007950C5" w:rsidRPr="004F02EE" w:rsidRDefault="007950C5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Задачи Программы:</w:t>
      </w:r>
    </w:p>
    <w:p w:rsidR="007950C5" w:rsidRPr="004F02EE" w:rsidRDefault="007950C5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 xml:space="preserve">1) совершенствование мер по профилактике и предупреждению коррупционных правонарушений в органах местного самоуправления </w:t>
      </w: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4F02EE">
        <w:rPr>
          <w:rFonts w:ascii="Times New Roman" w:hAnsi="Times New Roman"/>
          <w:sz w:val="28"/>
          <w:szCs w:val="28"/>
        </w:rPr>
        <w:t>;</w:t>
      </w:r>
    </w:p>
    <w:p w:rsidR="007950C5" w:rsidRPr="004F02EE" w:rsidRDefault="007950C5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2) совершенствование мер по выявлению и пресечению коррупционных правонарушений;</w:t>
      </w:r>
    </w:p>
    <w:p w:rsidR="007950C5" w:rsidRPr="004F02EE" w:rsidRDefault="007950C5" w:rsidP="003209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3) формирование антикоррупционного общественного сознания, характеризующегося нетерпимостью муниципальных служащих, граждан и организаций к фактам проявления коррупции;</w:t>
      </w:r>
    </w:p>
    <w:p w:rsidR="007950C5" w:rsidRPr="004F02EE" w:rsidRDefault="007950C5" w:rsidP="003209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4) обеспечение неотвратимости наказания за совершение коррупционных правонарушений в случаях, предусмотренных законодательством Российской Федерации;</w:t>
      </w:r>
    </w:p>
    <w:p w:rsidR="007950C5" w:rsidRPr="004F02EE" w:rsidRDefault="007950C5" w:rsidP="003209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 xml:space="preserve">5) мониторинг коррупциогенных факторов и эффективности мер антикоррупционной политики органов местного самоуправления </w:t>
      </w: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4F02EE">
        <w:rPr>
          <w:rFonts w:ascii="Times New Roman" w:hAnsi="Times New Roman"/>
          <w:sz w:val="28"/>
          <w:szCs w:val="28"/>
        </w:rPr>
        <w:t>;</w:t>
      </w:r>
    </w:p>
    <w:p w:rsidR="007950C5" w:rsidRPr="004F02EE" w:rsidRDefault="007950C5" w:rsidP="003209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 xml:space="preserve">6) вовлечение гражданского общества в реализацию антикоррупционной политики органов местного самоуправления </w:t>
      </w: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4F02EE">
        <w:rPr>
          <w:rFonts w:ascii="Times New Roman" w:hAnsi="Times New Roman"/>
          <w:sz w:val="28"/>
          <w:szCs w:val="28"/>
        </w:rPr>
        <w:t>;</w:t>
      </w:r>
    </w:p>
    <w:p w:rsidR="007950C5" w:rsidRPr="004F02EE" w:rsidRDefault="007950C5" w:rsidP="003209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7) оказание содействия гражданам и организациям в реализации их прав на доступ к информации о фактах коррупции, а также на их свободное освещение в средствах массовой информации.</w:t>
      </w:r>
    </w:p>
    <w:p w:rsidR="007950C5" w:rsidRPr="0010372C" w:rsidRDefault="007950C5" w:rsidP="003209A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950C5" w:rsidRPr="001B5196" w:rsidRDefault="007950C5" w:rsidP="003209A1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B5196">
        <w:rPr>
          <w:rFonts w:ascii="Times New Roman" w:hAnsi="Times New Roman"/>
          <w:b/>
          <w:sz w:val="28"/>
          <w:szCs w:val="28"/>
        </w:rPr>
        <w:t>III. Сроки реализации программы</w:t>
      </w:r>
    </w:p>
    <w:p w:rsidR="007950C5" w:rsidRPr="0010372C" w:rsidRDefault="007950C5" w:rsidP="003209A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7950C5" w:rsidRPr="0010372C" w:rsidRDefault="007950C5" w:rsidP="003209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0372C">
        <w:rPr>
          <w:rFonts w:ascii="Times New Roman" w:hAnsi="Times New Roman"/>
          <w:sz w:val="28"/>
          <w:szCs w:val="28"/>
        </w:rPr>
        <w:t>Реализация Программы осуществляется в течение 201</w:t>
      </w:r>
      <w:r>
        <w:rPr>
          <w:rFonts w:ascii="Times New Roman" w:hAnsi="Times New Roman"/>
          <w:sz w:val="28"/>
          <w:szCs w:val="28"/>
        </w:rPr>
        <w:t>8-</w:t>
      </w:r>
      <w:r w:rsidRPr="0010372C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24</w:t>
      </w:r>
      <w:r w:rsidRPr="0010372C">
        <w:rPr>
          <w:rFonts w:ascii="Times New Roman" w:hAnsi="Times New Roman"/>
          <w:sz w:val="28"/>
          <w:szCs w:val="28"/>
        </w:rPr>
        <w:t xml:space="preserve"> годов. 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950C5" w:rsidRPr="001B5196" w:rsidRDefault="007950C5" w:rsidP="003209A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IV. Система программных мероприятий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Совершенствование правовой базы борьбы с коррупцией.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предполагается:</w:t>
      </w:r>
    </w:p>
    <w:p w:rsidR="007950C5" w:rsidRPr="0010372C" w:rsidRDefault="007950C5" w:rsidP="003209A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корректировка и утверждение планов противодействия коррупции в органах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>;</w:t>
      </w:r>
    </w:p>
    <w:p w:rsidR="007950C5" w:rsidRPr="0010372C" w:rsidRDefault="007950C5" w:rsidP="003209A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представление информации о ходе реализации программы;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осуществление проведения правовой экспертизы действующих правовых актов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на предмет коррупциогенности;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осуществление проведения правовой экспертизы принимаемых правовых актов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на предмет</w:t>
      </w:r>
      <w:r w:rsidRPr="0010372C">
        <w:rPr>
          <w:rFonts w:ascii="Times New Roman" w:hAnsi="Times New Roman" w:cs="Times New Roman"/>
          <w:sz w:val="28"/>
          <w:szCs w:val="28"/>
        </w:rPr>
        <w:t xml:space="preserve"> коррупциогенности;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проведение обуч</w:t>
      </w:r>
      <w:r>
        <w:rPr>
          <w:rFonts w:ascii="Times New Roman" w:hAnsi="Times New Roman" w:cs="Times New Roman"/>
          <w:sz w:val="28"/>
          <w:szCs w:val="28"/>
        </w:rPr>
        <w:t>ающих мероприятий</w:t>
      </w:r>
      <w:r w:rsidRPr="0010372C">
        <w:rPr>
          <w:rFonts w:ascii="Times New Roman" w:hAnsi="Times New Roman" w:cs="Times New Roman"/>
          <w:sz w:val="28"/>
          <w:szCs w:val="28"/>
        </w:rPr>
        <w:t xml:space="preserve"> со специалистами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по устранению</w:t>
      </w:r>
      <w:r>
        <w:rPr>
          <w:rFonts w:ascii="Times New Roman" w:hAnsi="Times New Roman" w:cs="Times New Roman"/>
          <w:sz w:val="28"/>
          <w:szCs w:val="28"/>
        </w:rPr>
        <w:t xml:space="preserve"> возможных</w:t>
      </w:r>
      <w:r w:rsidRPr="0010372C">
        <w:rPr>
          <w:rFonts w:ascii="Times New Roman" w:hAnsi="Times New Roman" w:cs="Times New Roman"/>
          <w:sz w:val="28"/>
          <w:szCs w:val="28"/>
        </w:rPr>
        <w:t xml:space="preserve"> коррупциогенных проявлений </w:t>
      </w:r>
      <w:r>
        <w:rPr>
          <w:rFonts w:ascii="Times New Roman" w:hAnsi="Times New Roman" w:cs="Times New Roman"/>
          <w:sz w:val="28"/>
          <w:szCs w:val="28"/>
        </w:rPr>
        <w:t>при разработке, принятии и утверждении муниципальных правовых актов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Осуществление антикоррупционной пропаганды и правового воспитания.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предполагается: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размещение в средствах массовой информации статей и иных материалов по вопросам антикоррупционной направленности; 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обеспечение PR-сопровождения мероприятий антикоррупционной программы, включая выступления Главы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и его заместител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специалистов и муниципальных служащих органов местного самоуправления 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по вопросам борьбы с коррупцией;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hAnsi="Times New Roman" w:cs="Times New Roman"/>
          <w:sz w:val="28"/>
          <w:szCs w:val="28"/>
        </w:rPr>
        <w:t>обучающих мероприятий</w:t>
      </w:r>
      <w:r w:rsidRPr="0010372C">
        <w:rPr>
          <w:rFonts w:ascii="Times New Roman" w:hAnsi="Times New Roman" w:cs="Times New Roman"/>
          <w:sz w:val="28"/>
          <w:szCs w:val="28"/>
        </w:rPr>
        <w:t xml:space="preserve"> с субъектами малого предпринимательства по вопросам антикоррупционной направленности.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6269">
        <w:rPr>
          <w:rFonts w:ascii="Times New Roman" w:hAnsi="Times New Roman" w:cs="Times New Roman"/>
          <w:color w:val="000000"/>
          <w:sz w:val="28"/>
          <w:szCs w:val="28"/>
        </w:rPr>
        <w:t>Совершенствование кадровой работы в системе мер по противодействию коррупции.</w:t>
      </w:r>
    </w:p>
    <w:p w:rsidR="007950C5" w:rsidRPr="00C46269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50C5" w:rsidRPr="00C46269" w:rsidRDefault="007950C5" w:rsidP="003209A1">
      <w:pPr>
        <w:pStyle w:val="ConsPlusNormal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C46269">
        <w:rPr>
          <w:rFonts w:ascii="Times New Roman" w:hAnsi="Times New Roman"/>
          <w:color w:val="000000"/>
          <w:sz w:val="28"/>
          <w:szCs w:val="28"/>
        </w:rPr>
        <w:t>В системе мер по решению данной задачи предполагается: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приема на муниципальную службу после проведения соответствующих проверочных мероприятий;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принимаемых граждан всем квалификационным требованиям;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B3">
        <w:rPr>
          <w:rFonts w:ascii="Times New Roman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hAnsi="Times New Roman" w:cs="Times New Roman"/>
          <w:sz w:val="28"/>
          <w:szCs w:val="28"/>
        </w:rPr>
        <w:t>обучающих мероприятий</w:t>
      </w:r>
      <w:r w:rsidRPr="00173EB3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73E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специалистами и муниципальными служащими органов местного самоуправления 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 w:rsidRPr="00173EB3">
        <w:rPr>
          <w:rFonts w:ascii="Times New Roman" w:hAnsi="Times New Roman" w:cs="Times New Roman"/>
          <w:sz w:val="28"/>
          <w:szCs w:val="28"/>
        </w:rPr>
        <w:t>по вопросам антикоррупционной направленности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Совершенствование контрольной деятельности в системе мер по противодействию коррупции.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 осуществить: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0372C">
        <w:rPr>
          <w:rFonts w:ascii="Times New Roman" w:hAnsi="Times New Roman" w:cs="Times New Roman"/>
          <w:sz w:val="28"/>
          <w:szCs w:val="28"/>
        </w:rPr>
        <w:t xml:space="preserve">овершенствование и </w:t>
      </w:r>
      <w:r>
        <w:rPr>
          <w:rFonts w:ascii="Times New Roman" w:hAnsi="Times New Roman" w:cs="Times New Roman"/>
          <w:sz w:val="28"/>
          <w:szCs w:val="28"/>
        </w:rPr>
        <w:t>усиление финансового контроля использования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, в том числе выделяемых по наиболее затратным программам, а также субвенций, выделяемых из </w:t>
      </w:r>
      <w:r>
        <w:rPr>
          <w:rFonts w:ascii="Times New Roman" w:hAnsi="Times New Roman" w:cs="Times New Roman"/>
          <w:sz w:val="28"/>
          <w:szCs w:val="28"/>
        </w:rPr>
        <w:t>район</w:t>
      </w:r>
      <w:r w:rsidRPr="0010372C">
        <w:rPr>
          <w:rFonts w:ascii="Times New Roman" w:hAnsi="Times New Roman" w:cs="Times New Roman"/>
          <w:sz w:val="28"/>
          <w:szCs w:val="28"/>
        </w:rPr>
        <w:t xml:space="preserve">ного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10372C">
        <w:rPr>
          <w:rFonts w:ascii="Times New Roman" w:hAnsi="Times New Roman" w:cs="Times New Roman"/>
          <w:sz w:val="28"/>
          <w:szCs w:val="28"/>
        </w:rPr>
        <w:t>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контроля использования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муниципального имущества, в том числе переданного в аренду, хозяйственное ведение и оперативное управление;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совершенствование контроля соблюдени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о </w:t>
      </w:r>
      <w:r>
        <w:rPr>
          <w:rFonts w:ascii="Times New Roman" w:hAnsi="Times New Roman" w:cs="Times New Roman"/>
          <w:sz w:val="28"/>
          <w:szCs w:val="28"/>
        </w:rPr>
        <w:t>провед</w:t>
      </w:r>
      <w:r w:rsidRPr="0010372C">
        <w:rPr>
          <w:rFonts w:ascii="Times New Roman" w:hAnsi="Times New Roman" w:cs="Times New Roman"/>
          <w:sz w:val="28"/>
          <w:szCs w:val="28"/>
        </w:rPr>
        <w:t>ении зак</w:t>
      </w:r>
      <w:r>
        <w:rPr>
          <w:rFonts w:ascii="Times New Roman" w:hAnsi="Times New Roman" w:cs="Times New Roman"/>
          <w:sz w:val="28"/>
          <w:szCs w:val="28"/>
        </w:rPr>
        <w:t>упок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10372C">
        <w:rPr>
          <w:rFonts w:ascii="Times New Roman" w:hAnsi="Times New Roman" w:cs="Times New Roman"/>
          <w:sz w:val="28"/>
          <w:szCs w:val="28"/>
        </w:rPr>
        <w:t xml:space="preserve"> поставк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0372C">
        <w:rPr>
          <w:rFonts w:ascii="Times New Roman" w:hAnsi="Times New Roman" w:cs="Times New Roman"/>
          <w:sz w:val="28"/>
          <w:szCs w:val="28"/>
        </w:rPr>
        <w:t xml:space="preserve"> товаров, выполнени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0372C">
        <w:rPr>
          <w:rFonts w:ascii="Times New Roman" w:hAnsi="Times New Roman" w:cs="Times New Roman"/>
          <w:sz w:val="28"/>
          <w:szCs w:val="28"/>
        </w:rPr>
        <w:t xml:space="preserve"> работ, оказани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0372C">
        <w:rPr>
          <w:rFonts w:ascii="Times New Roman" w:hAnsi="Times New Roman" w:cs="Times New Roman"/>
          <w:sz w:val="28"/>
          <w:szCs w:val="28"/>
        </w:rPr>
        <w:t xml:space="preserve"> услуг для </w:t>
      </w:r>
      <w:r>
        <w:rPr>
          <w:rFonts w:ascii="Times New Roman" w:hAnsi="Times New Roman" w:cs="Times New Roman"/>
          <w:sz w:val="28"/>
          <w:szCs w:val="28"/>
        </w:rPr>
        <w:t>муниципальных нужд, целевого расходования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бюджетных средств;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проведение анализа информации о коррупционных проявлениях, опубликованной в средствах массовой информации;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совершенствование работы по рассмотрению обращений граждан </w:t>
      </w:r>
      <w:r>
        <w:rPr>
          <w:rFonts w:ascii="Times New Roman" w:hAnsi="Times New Roman" w:cs="Times New Roman"/>
          <w:sz w:val="28"/>
          <w:szCs w:val="28"/>
        </w:rPr>
        <w:t>по вопросу</w:t>
      </w:r>
      <w:r w:rsidRPr="0010372C">
        <w:rPr>
          <w:rFonts w:ascii="Times New Roman" w:hAnsi="Times New Roman" w:cs="Times New Roman"/>
          <w:sz w:val="28"/>
          <w:szCs w:val="28"/>
        </w:rPr>
        <w:t xml:space="preserve"> действия (бездействи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72C">
        <w:rPr>
          <w:rFonts w:ascii="Times New Roman" w:hAnsi="Times New Roman" w:cs="Times New Roman"/>
          <w:sz w:val="28"/>
          <w:szCs w:val="28"/>
        </w:rPr>
        <w:t>)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Повышение роли совещательных и коллегиальных органов в системе мер по противодействию коррупции.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предполагается: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осуществление взаимодействия с общественными организациями по вопросам борьбы с коррупцией;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рассмотрение на заседаниях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0372C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вопросов о ходе реализации мероприятий Программы.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Обеспечение реализации Программы.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целях обеспечения реализации Программы предполагается осуществлять: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проведение мониторинга результативности мероприятий Программы;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распространение успешного опыта по проведению антикоррупционных мероприятий;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координацию деятельности органов местного самоуправления по реализации мероприятий Программы.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Pr="001B5196" w:rsidRDefault="007950C5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V. Финансовое обеспечение Программы</w:t>
      </w:r>
    </w:p>
    <w:p w:rsidR="007950C5" w:rsidRPr="001B5196" w:rsidRDefault="007950C5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источников, предусмотренных в бюджете поселения на текущий год, дополнительного ф</w:t>
      </w:r>
      <w:r w:rsidRPr="0010372C">
        <w:rPr>
          <w:rFonts w:ascii="Times New Roman" w:hAnsi="Times New Roman" w:cs="Times New Roman"/>
          <w:sz w:val="28"/>
          <w:szCs w:val="28"/>
        </w:rPr>
        <w:t xml:space="preserve">инансирования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0372C">
        <w:rPr>
          <w:rFonts w:ascii="Times New Roman" w:hAnsi="Times New Roman" w:cs="Times New Roman"/>
          <w:sz w:val="28"/>
          <w:szCs w:val="28"/>
        </w:rPr>
        <w:t xml:space="preserve">е требуется. 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Pr="001B5196" w:rsidRDefault="007950C5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VI. Организация управления Программой</w:t>
      </w:r>
    </w:p>
    <w:p w:rsidR="007950C5" w:rsidRPr="001B5196" w:rsidRDefault="007950C5" w:rsidP="003209A1">
      <w:pPr>
        <w:pStyle w:val="ConsPlusNormal"/>
        <w:widowControl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и контроль ее исполнения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В целях координации деятельности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действует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10372C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 (далее – Совет)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0372C">
        <w:rPr>
          <w:rFonts w:ascii="Times New Roman" w:hAnsi="Times New Roman" w:cs="Times New Roman"/>
          <w:sz w:val="28"/>
          <w:szCs w:val="28"/>
        </w:rPr>
        <w:t xml:space="preserve"> являются обеспечение и координация реализации мер по предупреждению коррупции, по разработке мероприятий антикоррупционной политики, по проведению мониторинга и оценки уровня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и эффективности реализации антикоррупционных мер, а также контроль исполнения антикоррупционных мероприятий.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Pr="001B5196" w:rsidRDefault="007950C5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VII. Ожидаемые результаты реализации Программы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результате реализации Программы планируется достижение: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укрепления доверия граждан к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>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установления верховенства закона как основного инструмента регулирования жизни общества и государства;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вышения качества и доступности </w:t>
      </w:r>
      <w:r w:rsidRPr="0010372C">
        <w:rPr>
          <w:rFonts w:ascii="Times New Roman" w:hAnsi="Times New Roman" w:cs="Times New Roman"/>
          <w:sz w:val="28"/>
          <w:szCs w:val="28"/>
        </w:rPr>
        <w:t>муниципальных услуг для граждан;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снижения издержек на ведение бизнеса и соответствующее повышение конкурентоспособности, снижения стоимости товаров и услуг;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повышения инвестиционной привлекательности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Эффективность оценки реализации основных мероприятий Программы будет осуществляться на основе следующих индикаторов: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10372C">
        <w:rPr>
          <w:rFonts w:ascii="Times New Roman" w:hAnsi="Times New Roman" w:cs="Times New Roman"/>
          <w:sz w:val="28"/>
          <w:szCs w:val="28"/>
        </w:rPr>
        <w:t xml:space="preserve">исло выявленных коррупционных правонарушений со стороны  муниципальных служащих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>, иных организаций и лиц, испо</w:t>
      </w:r>
      <w:r>
        <w:rPr>
          <w:rFonts w:ascii="Times New Roman" w:hAnsi="Times New Roman" w:cs="Times New Roman"/>
          <w:sz w:val="28"/>
          <w:szCs w:val="28"/>
        </w:rPr>
        <w:t xml:space="preserve">лняющих их полномочия или иные </w:t>
      </w:r>
      <w:r w:rsidRPr="0010372C">
        <w:rPr>
          <w:rFonts w:ascii="Times New Roman" w:hAnsi="Times New Roman" w:cs="Times New Roman"/>
          <w:sz w:val="28"/>
          <w:szCs w:val="28"/>
        </w:rPr>
        <w:t>муниципальные полномочия;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доля граждан и организаций, сталкивающихся с проявлениями коррупции;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оценка информационной прозрачности деятельности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(доля опубликованных нормативных правовых актов в официальных средствах массовой информации от общего количества принятых нормативных правовых актов);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оценка эффективности проведения антикоррупционной экспертизы нормативных правовых актов и их проектов (доля нормативных правовых актов и их проектов, содержащих возможности для проявления коррупции, из общего числа нормативных правовых актов и их проектов, прошедших эк</w:t>
      </w:r>
      <w:r>
        <w:rPr>
          <w:rFonts w:ascii="Times New Roman" w:hAnsi="Times New Roman" w:cs="Times New Roman"/>
          <w:sz w:val="28"/>
          <w:szCs w:val="28"/>
        </w:rPr>
        <w:t xml:space="preserve">спертизу на коррупциогенность). 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Pr="001B5196" w:rsidRDefault="007950C5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VIII. Механизмы реализации Программы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реализации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мероприятий разрабатывается план организационных действий с указанием конкретного вида деятельности, методики, ответственного органа или лиц, сроков реализации и ресурсов, необходимых для осуществления того или иного мероприятия.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Программа содержит перечень первоочередных мер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- План мероприятий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0372C">
        <w:rPr>
          <w:rFonts w:ascii="Times New Roman" w:hAnsi="Times New Roman" w:cs="Times New Roman"/>
          <w:sz w:val="28"/>
          <w:szCs w:val="28"/>
        </w:rPr>
        <w:t>рограм</w:t>
      </w:r>
      <w:r>
        <w:rPr>
          <w:rFonts w:ascii="Times New Roman" w:hAnsi="Times New Roman" w:cs="Times New Roman"/>
          <w:sz w:val="28"/>
          <w:szCs w:val="28"/>
        </w:rPr>
        <w:t>мы «Противодействие коррупции в 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0372C">
        <w:rPr>
          <w:rFonts w:ascii="Times New Roman" w:hAnsi="Times New Roman" w:cs="Times New Roman"/>
          <w:sz w:val="28"/>
          <w:szCs w:val="28"/>
        </w:rPr>
        <w:t xml:space="preserve"> - 20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10372C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72C">
        <w:rPr>
          <w:rFonts w:ascii="Times New Roman" w:hAnsi="Times New Roman" w:cs="Times New Roman"/>
          <w:sz w:val="28"/>
          <w:szCs w:val="28"/>
        </w:rPr>
        <w:t xml:space="preserve"> (прил</w:t>
      </w:r>
      <w:r>
        <w:rPr>
          <w:rFonts w:ascii="Times New Roman" w:hAnsi="Times New Roman" w:cs="Times New Roman"/>
          <w:sz w:val="28"/>
          <w:szCs w:val="28"/>
        </w:rPr>
        <w:t>агается</w:t>
      </w:r>
      <w:r w:rsidRPr="0010372C">
        <w:rPr>
          <w:rFonts w:ascii="Times New Roman" w:hAnsi="Times New Roman" w:cs="Times New Roman"/>
          <w:sz w:val="28"/>
          <w:szCs w:val="28"/>
        </w:rPr>
        <w:t xml:space="preserve">), который не является исчерпывающим, может изменяться, уточняться и дополняться, что оформляется соответствующим </w:t>
      </w: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внесении изменений</w:t>
      </w:r>
      <w:r w:rsidRPr="0010372C">
        <w:rPr>
          <w:rFonts w:ascii="Times New Roman" w:hAnsi="Times New Roman" w:cs="Times New Roman"/>
          <w:sz w:val="28"/>
          <w:szCs w:val="28"/>
        </w:rPr>
        <w:t xml:space="preserve"> в Программу.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Pr="001B5196" w:rsidRDefault="007950C5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IX. Оценка социально-экономической эффективности Программы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Достижение социально-экономической эффективности Программы обеспечивается за счет:</w:t>
      </w:r>
    </w:p>
    <w:p w:rsidR="007950C5" w:rsidRPr="0010372C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0372C">
        <w:rPr>
          <w:rFonts w:ascii="Times New Roman" w:hAnsi="Times New Roman" w:cs="Times New Roman"/>
          <w:sz w:val="28"/>
          <w:szCs w:val="28"/>
        </w:rPr>
        <w:t>окращения затрат, которые представители коммерческих организаций и граждане несут при существующем коррупционном механизме получения многих муниципальных услуг (сокращение времени на получение услуги с момента обращения, отсутствие фактов взимания неустановленных платежей);</w:t>
      </w:r>
    </w:p>
    <w:p w:rsidR="007950C5" w:rsidRDefault="007950C5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сокращения посреднических рынков в области предоставления муниципальных услуг, находящихся в сфере ведения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</w:p>
    <w:p w:rsidR="007950C5" w:rsidRDefault="007950C5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10372C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10372C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950C5" w:rsidRPr="0010372C" w:rsidRDefault="007950C5" w:rsidP="0010372C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Приложение</w:t>
      </w:r>
    </w:p>
    <w:p w:rsidR="007950C5" w:rsidRPr="0010372C" w:rsidRDefault="007950C5" w:rsidP="0010372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0372C">
        <w:rPr>
          <w:rFonts w:ascii="Times New Roman" w:hAnsi="Times New Roman" w:cs="Times New Roman"/>
          <w:sz w:val="28"/>
          <w:szCs w:val="28"/>
        </w:rPr>
        <w:t>рограмме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372C">
        <w:rPr>
          <w:rFonts w:ascii="Times New Roman" w:hAnsi="Times New Roman" w:cs="Times New Roman"/>
          <w:sz w:val="28"/>
          <w:szCs w:val="28"/>
        </w:rPr>
        <w:t>противодействия коррупции</w:t>
      </w:r>
    </w:p>
    <w:p w:rsidR="007950C5" w:rsidRDefault="007950C5" w:rsidP="004F02EE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Русско-Тювеевского сельского поселения</w:t>
      </w:r>
    </w:p>
    <w:p w:rsidR="007950C5" w:rsidRPr="0010372C" w:rsidRDefault="007950C5" w:rsidP="004F02EE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на </w:t>
      </w:r>
      <w:r w:rsidRPr="0056008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6008F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10372C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7950C5" w:rsidRDefault="007950C5" w:rsidP="0010372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10372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10372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ABB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sz w:val="24"/>
          <w:szCs w:val="24"/>
        </w:rPr>
        <w:t>мероприятий муниципальной п</w:t>
      </w:r>
      <w:r w:rsidRPr="00561ABB">
        <w:rPr>
          <w:rFonts w:ascii="Times New Roman" w:hAnsi="Times New Roman" w:cs="Times New Roman"/>
          <w:b/>
          <w:sz w:val="24"/>
          <w:szCs w:val="24"/>
        </w:rPr>
        <w:t>рограмм</w:t>
      </w:r>
      <w:r>
        <w:rPr>
          <w:rFonts w:ascii="Times New Roman" w:hAnsi="Times New Roman" w:cs="Times New Roman"/>
          <w:b/>
          <w:sz w:val="24"/>
          <w:szCs w:val="24"/>
        </w:rPr>
        <w:t>ы</w:t>
      </w:r>
    </w:p>
    <w:p w:rsidR="007950C5" w:rsidRPr="00561ABB" w:rsidRDefault="007950C5" w:rsidP="0010372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AB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«П</w:t>
      </w:r>
      <w:r w:rsidRPr="00561ABB">
        <w:rPr>
          <w:rFonts w:ascii="Times New Roman" w:hAnsi="Times New Roman" w:cs="Times New Roman"/>
          <w:b/>
          <w:sz w:val="24"/>
          <w:szCs w:val="24"/>
        </w:rPr>
        <w:t>ротиводействи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561ABB">
        <w:rPr>
          <w:rFonts w:ascii="Times New Roman" w:hAnsi="Times New Roman" w:cs="Times New Roman"/>
          <w:b/>
          <w:sz w:val="24"/>
          <w:szCs w:val="24"/>
        </w:rPr>
        <w:t xml:space="preserve"> коррупции на территории Русско-Тювеевского сельского поселения </w:t>
      </w:r>
    </w:p>
    <w:p w:rsidR="007950C5" w:rsidRPr="00561ABB" w:rsidRDefault="007950C5" w:rsidP="007F186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61ABB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3209A1">
        <w:rPr>
          <w:rFonts w:ascii="Times New Roman" w:hAnsi="Times New Roman" w:cs="Times New Roman"/>
          <w:b/>
          <w:sz w:val="24"/>
          <w:szCs w:val="24"/>
        </w:rPr>
        <w:t>2018-2024</w:t>
      </w:r>
      <w:r w:rsidRPr="00561ABB"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15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"/>
        <w:gridCol w:w="931"/>
        <w:gridCol w:w="5835"/>
        <w:gridCol w:w="6520"/>
        <w:gridCol w:w="1738"/>
      </w:tblGrid>
      <w:tr w:rsidR="007950C5" w:rsidRPr="00561ABB" w:rsidTr="00603BD1">
        <w:tc>
          <w:tcPr>
            <w:tcW w:w="931" w:type="dxa"/>
            <w:gridSpan w:val="2"/>
          </w:tcPr>
          <w:p w:rsidR="007950C5" w:rsidRPr="00561ABB" w:rsidRDefault="007950C5" w:rsidP="00CD6F4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837" w:type="dxa"/>
          </w:tcPr>
          <w:p w:rsidR="007950C5" w:rsidRPr="00561ABB" w:rsidRDefault="007950C5" w:rsidP="00CD6F4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 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исполнители</w:t>
            </w:r>
          </w:p>
        </w:tc>
        <w:tc>
          <w:tcPr>
            <w:tcW w:w="1738" w:type="dxa"/>
          </w:tcPr>
          <w:p w:rsidR="007950C5" w:rsidRPr="00561ABB" w:rsidRDefault="007950C5" w:rsidP="00CD6F4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Срок    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>выполнения</w:t>
            </w:r>
          </w:p>
        </w:tc>
      </w:tr>
      <w:tr w:rsidR="007950C5" w:rsidRPr="00561ABB">
        <w:tc>
          <w:tcPr>
            <w:tcW w:w="15029" w:type="dxa"/>
            <w:gridSpan w:val="5"/>
          </w:tcPr>
          <w:p w:rsidR="007950C5" w:rsidRPr="00561ABB" w:rsidRDefault="007950C5" w:rsidP="00561A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I. Меры по нормативно-правовому и методическому обеспечению противодействия</w:t>
            </w:r>
          </w:p>
        </w:tc>
      </w:tr>
      <w:tr w:rsidR="007950C5" w:rsidRPr="00561ABB" w:rsidTr="00603BD1">
        <w:tc>
          <w:tcPr>
            <w:tcW w:w="931" w:type="dxa"/>
            <w:gridSpan w:val="2"/>
          </w:tcPr>
          <w:p w:rsidR="007950C5" w:rsidRPr="00561ABB" w:rsidRDefault="007950C5" w:rsidP="007E1D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37" w:type="dxa"/>
          </w:tcPr>
          <w:p w:rsidR="007950C5" w:rsidRPr="00561ABB" w:rsidRDefault="007950C5" w:rsidP="0056008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правовых актов Русско-Тювеевского сельского поселения, регулирующих правоотношения в сфере противодействия коррупции, в целях выявления правовых актов, требующих приведения в соответствие с федеральным законодательством в связи с его изменением, а также пробелов правового регулирования. Подготовка и своевременное внесение необходимых изменений.      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Глава сельского поселения  </w:t>
            </w:r>
          </w:p>
        </w:tc>
        <w:tc>
          <w:tcPr>
            <w:tcW w:w="1738" w:type="dxa"/>
          </w:tcPr>
          <w:p w:rsidR="007950C5" w:rsidRPr="00561ABB" w:rsidRDefault="007950C5" w:rsidP="00CD6F4B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c>
          <w:tcPr>
            <w:tcW w:w="931" w:type="dxa"/>
            <w:gridSpan w:val="2"/>
          </w:tcPr>
          <w:p w:rsidR="007950C5" w:rsidRPr="00561ABB" w:rsidRDefault="007950C5" w:rsidP="007E1D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837" w:type="dxa"/>
          </w:tcPr>
          <w:p w:rsidR="007950C5" w:rsidRPr="00561ABB" w:rsidRDefault="007950C5" w:rsidP="0056008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антикоррупционной экспертизы действующих и  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проектов нормативных правовых актов Русско-Тювеевского сельского поселения.                    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Глава сельского поселения  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</w:p>
        </w:tc>
        <w:tc>
          <w:tcPr>
            <w:tcW w:w="1738" w:type="dxa"/>
          </w:tcPr>
          <w:p w:rsidR="007950C5" w:rsidRPr="00561ABB" w:rsidRDefault="007950C5" w:rsidP="00C46269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c>
          <w:tcPr>
            <w:tcW w:w="931" w:type="dxa"/>
            <w:gridSpan w:val="2"/>
          </w:tcPr>
          <w:p w:rsidR="007950C5" w:rsidRPr="00561ABB" w:rsidRDefault="007950C5" w:rsidP="007E1D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837" w:type="dxa"/>
          </w:tcPr>
          <w:p w:rsidR="007950C5" w:rsidRPr="00561ABB" w:rsidRDefault="007950C5" w:rsidP="0056008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Ведение реестра нормативных правовых актов, регулирующих вопросы  противодействия коррупции в Русско-Тювеевском сельском поселении.        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Глава сельского поселения  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</w:p>
        </w:tc>
        <w:tc>
          <w:tcPr>
            <w:tcW w:w="1738" w:type="dxa"/>
          </w:tcPr>
          <w:p w:rsidR="007950C5" w:rsidRPr="00561ABB" w:rsidRDefault="007950C5" w:rsidP="00C46269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7950C5" w:rsidRPr="00561ABB">
        <w:tc>
          <w:tcPr>
            <w:tcW w:w="15029" w:type="dxa"/>
            <w:gridSpan w:val="5"/>
          </w:tcPr>
          <w:p w:rsidR="007950C5" w:rsidRPr="00561ABB" w:rsidRDefault="007950C5" w:rsidP="00CD528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. Меры, направленные на изучение причин коррупции, факторов, способствующих коррупции, профилактику коррупции</w:t>
            </w:r>
          </w:p>
        </w:tc>
      </w:tr>
      <w:tr w:rsidR="007950C5" w:rsidRPr="00561ABB" w:rsidTr="00603BD1">
        <w:tc>
          <w:tcPr>
            <w:tcW w:w="931" w:type="dxa"/>
            <w:gridSpan w:val="2"/>
          </w:tcPr>
          <w:p w:rsidR="007950C5" w:rsidRPr="00561ABB" w:rsidRDefault="007950C5" w:rsidP="007E1D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837" w:type="dxa"/>
          </w:tcPr>
          <w:p w:rsidR="007950C5" w:rsidRPr="00561ABB" w:rsidRDefault="007950C5" w:rsidP="00CD6F4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Анализ заявлений и обращений граждан, поступающих в органы      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>местного самоуправления, а также результатов их рассмотрения на предмет наличия информации о фактах коррупции, а также причинах и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условиях, способствовавших проявлению таких фактов.    </w:t>
            </w:r>
          </w:p>
        </w:tc>
        <w:tc>
          <w:tcPr>
            <w:tcW w:w="6523" w:type="dxa"/>
          </w:tcPr>
          <w:p w:rsidR="007950C5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поселения,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</w:p>
        </w:tc>
        <w:tc>
          <w:tcPr>
            <w:tcW w:w="1738" w:type="dxa"/>
          </w:tcPr>
          <w:p w:rsidR="007950C5" w:rsidRPr="00561ABB" w:rsidRDefault="007950C5" w:rsidP="00C46269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c>
          <w:tcPr>
            <w:tcW w:w="931" w:type="dxa"/>
            <w:gridSpan w:val="2"/>
          </w:tcPr>
          <w:p w:rsidR="007950C5" w:rsidRPr="00561ABB" w:rsidRDefault="007950C5" w:rsidP="007E1D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5837" w:type="dxa"/>
          </w:tcPr>
          <w:p w:rsidR="007950C5" w:rsidRPr="00561ABB" w:rsidRDefault="007950C5" w:rsidP="00E66C18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Взаимодействие органов местного самоуправления с институтами гражданского общества, в том числе с молодежными организациями и объединениями, по противодействию коррупции в форме проведения публичных слушаний, совместных совещаний, «круглых столов» и конференций</w:t>
            </w:r>
          </w:p>
        </w:tc>
        <w:tc>
          <w:tcPr>
            <w:tcW w:w="6523" w:type="dxa"/>
          </w:tcPr>
          <w:p w:rsidR="007950C5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поселения,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Совет депутатов</w:t>
            </w:r>
          </w:p>
        </w:tc>
        <w:tc>
          <w:tcPr>
            <w:tcW w:w="1738" w:type="dxa"/>
          </w:tcPr>
          <w:p w:rsidR="007950C5" w:rsidRPr="00561ABB" w:rsidRDefault="007950C5" w:rsidP="00FF376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c>
          <w:tcPr>
            <w:tcW w:w="931" w:type="dxa"/>
            <w:gridSpan w:val="2"/>
          </w:tcPr>
          <w:p w:rsidR="007950C5" w:rsidRPr="00561ABB" w:rsidRDefault="007950C5" w:rsidP="007E1D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837" w:type="dxa"/>
          </w:tcPr>
          <w:p w:rsidR="007950C5" w:rsidRPr="00561ABB" w:rsidRDefault="007950C5" w:rsidP="005B4A9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средств массовой информации в части освещения хода реализации антикоррупционных мер и результатов путем обработки и анализа информации в средствах массовой информации 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Совет по противодействию коррупции</w:t>
            </w:r>
          </w:p>
        </w:tc>
        <w:tc>
          <w:tcPr>
            <w:tcW w:w="1738" w:type="dxa"/>
          </w:tcPr>
          <w:p w:rsidR="007950C5" w:rsidRPr="00561ABB" w:rsidRDefault="007950C5" w:rsidP="0010372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>
        <w:tc>
          <w:tcPr>
            <w:tcW w:w="15029" w:type="dxa"/>
            <w:gridSpan w:val="5"/>
          </w:tcPr>
          <w:p w:rsidR="007950C5" w:rsidRDefault="007950C5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III. Меры, направленные на повышение эффективности деятельности органов</w:t>
            </w:r>
          </w:p>
          <w:p w:rsidR="007950C5" w:rsidRPr="00561ABB" w:rsidRDefault="007950C5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 местного самоуправления Русско-Тювеевского сельского поселения</w:t>
            </w:r>
          </w:p>
        </w:tc>
      </w:tr>
      <w:tr w:rsidR="007950C5" w:rsidRPr="00561ABB" w:rsidTr="00603BD1">
        <w:tc>
          <w:tcPr>
            <w:tcW w:w="931" w:type="dxa"/>
            <w:gridSpan w:val="2"/>
          </w:tcPr>
          <w:p w:rsidR="007950C5" w:rsidRPr="00561ABB" w:rsidRDefault="007950C5" w:rsidP="00CD52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837" w:type="dxa"/>
          </w:tcPr>
          <w:p w:rsidR="007950C5" w:rsidRPr="00561ABB" w:rsidRDefault="007950C5" w:rsidP="0010372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ведомственных планов противодействия коррупции. </w:t>
            </w:r>
          </w:p>
        </w:tc>
        <w:tc>
          <w:tcPr>
            <w:tcW w:w="6523" w:type="dxa"/>
          </w:tcPr>
          <w:p w:rsidR="007950C5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поселения,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Совет депутатов</w:t>
            </w:r>
          </w:p>
        </w:tc>
        <w:tc>
          <w:tcPr>
            <w:tcW w:w="1738" w:type="dxa"/>
          </w:tcPr>
          <w:p w:rsidR="007950C5" w:rsidRPr="00561ABB" w:rsidRDefault="007950C5" w:rsidP="00C4626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c>
          <w:tcPr>
            <w:tcW w:w="931" w:type="dxa"/>
            <w:gridSpan w:val="2"/>
          </w:tcPr>
          <w:p w:rsidR="007950C5" w:rsidRPr="00561ABB" w:rsidRDefault="007950C5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837" w:type="dxa"/>
          </w:tcPr>
          <w:p w:rsidR="007950C5" w:rsidRPr="00561ABB" w:rsidRDefault="007950C5" w:rsidP="0056008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и организационное обеспечение деятельности Совета по противодействию коррупции в Русско-Тювеевском сельском поселении.        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7950C5" w:rsidRPr="00561ABB" w:rsidRDefault="007950C5" w:rsidP="00C4626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c>
          <w:tcPr>
            <w:tcW w:w="931" w:type="dxa"/>
            <w:gridSpan w:val="2"/>
          </w:tcPr>
          <w:p w:rsidR="007950C5" w:rsidRPr="00561ABB" w:rsidRDefault="007950C5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837" w:type="dxa"/>
          </w:tcPr>
          <w:p w:rsidR="007950C5" w:rsidRPr="00561ABB" w:rsidRDefault="007950C5" w:rsidP="009E238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Дальнейшая разработка и внедрение административных регламентов осуществления органами местного самоуправления муниципальных функций, оказания муниципальных  услуг.                      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7950C5" w:rsidRPr="00561ABB" w:rsidRDefault="007950C5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837" w:type="dxa"/>
          </w:tcPr>
          <w:p w:rsidR="007950C5" w:rsidRPr="00561ABB" w:rsidRDefault="007950C5" w:rsidP="009E238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Проведение мониторинга качества разработки и внедрения органами местного самоуправления административных регламентов предоставления муниципальных услуг с целью выявления и устранения коррупциогенных факторов.                   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7950C5" w:rsidRPr="00561ABB" w:rsidRDefault="007950C5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E66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837" w:type="dxa"/>
          </w:tcPr>
          <w:p w:rsidR="007950C5" w:rsidRPr="00561ABB" w:rsidRDefault="007950C5" w:rsidP="009E238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Рассмотрение в органах местного самоуправления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органов, организаций и их должностных лиц в целях выработки и принятия мер по предупреждению и устранению причин выявленных нарушений</w:t>
            </w: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ab/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7950C5" w:rsidRPr="00561ABB" w:rsidRDefault="007950C5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>
        <w:trPr>
          <w:gridBefore w:val="1"/>
        </w:trPr>
        <w:tc>
          <w:tcPr>
            <w:tcW w:w="15029" w:type="dxa"/>
            <w:gridSpan w:val="4"/>
          </w:tcPr>
          <w:p w:rsidR="007950C5" w:rsidRDefault="007950C5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IV. Меры, направленные на исключение проявлений коррупции при</w:t>
            </w:r>
          </w:p>
          <w:p w:rsidR="007950C5" w:rsidRPr="00561ABB" w:rsidRDefault="007950C5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расходовании бюджетных средств и использовании муниципального имущества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837" w:type="dxa"/>
          </w:tcPr>
          <w:p w:rsidR="007950C5" w:rsidRPr="00561ABB" w:rsidRDefault="007950C5" w:rsidP="00CE4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Организационное и методическое обеспечение органов местного самоуправления Русско-Тювеевского сельского поселения в части подготовки проектов НПА, регулирующих бюджетные правоотношения 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Бухгалтерия администрации</w:t>
            </w:r>
          </w:p>
        </w:tc>
        <w:tc>
          <w:tcPr>
            <w:tcW w:w="1738" w:type="dxa"/>
          </w:tcPr>
          <w:p w:rsidR="007950C5" w:rsidRPr="00561ABB" w:rsidRDefault="007950C5" w:rsidP="00C4626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5837" w:type="dxa"/>
          </w:tcPr>
          <w:p w:rsidR="007950C5" w:rsidRPr="00561ABB" w:rsidRDefault="007950C5" w:rsidP="00CE4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в установленном порядке антикоррупционной экспертизы документов, связанных с закупками товаров, работ, услуг для обеспечения муниципальных нужд Русско-Тювеевского сельского поселения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бухгалтерия администрации</w:t>
            </w:r>
          </w:p>
        </w:tc>
        <w:tc>
          <w:tcPr>
            <w:tcW w:w="1738" w:type="dxa"/>
          </w:tcPr>
          <w:p w:rsidR="007950C5" w:rsidRPr="00561ABB" w:rsidRDefault="007950C5" w:rsidP="00C4626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5837" w:type="dxa"/>
          </w:tcPr>
          <w:p w:rsidR="007950C5" w:rsidRPr="00561ABB" w:rsidRDefault="007950C5" w:rsidP="00CE4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мониторинга закупок товаров, работ, услуг для обеспечения муниципальных нужд Русско-Тювеевского сельского поселения в соответствии с требованиями действующего законодательства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бухгалтерия администрации</w:t>
            </w:r>
          </w:p>
        </w:tc>
        <w:tc>
          <w:tcPr>
            <w:tcW w:w="1738" w:type="dxa"/>
          </w:tcPr>
          <w:p w:rsidR="007950C5" w:rsidRPr="00561ABB" w:rsidRDefault="007950C5" w:rsidP="00C4626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CD52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5837" w:type="dxa"/>
          </w:tcPr>
          <w:p w:rsidR="007950C5" w:rsidRPr="00561ABB" w:rsidRDefault="007950C5" w:rsidP="00D172DB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Оценка эффективности и совершенствование контроля использования имущества, находящегося в муниципальной собственности, в том числе переданного в аренду, хозяйственное ведение и оперативное управление.     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7950C5" w:rsidRPr="00561ABB" w:rsidRDefault="007950C5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E66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5837" w:type="dxa"/>
          </w:tcPr>
          <w:p w:rsidR="007950C5" w:rsidRPr="00561ABB" w:rsidRDefault="007950C5" w:rsidP="00D172DB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Анализ результатов проведения конкурсов и аукционов по продаже       </w:t>
            </w: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/>
              <w:t xml:space="preserve">имущества, находящегося в муниципальной собственности, в том числе  земельных участков, с целью выявления фактов занижения стоимости указанных  объектов.                   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7950C5" w:rsidRPr="00561ABB" w:rsidRDefault="007950C5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>
        <w:trPr>
          <w:gridBefore w:val="1"/>
        </w:trPr>
        <w:tc>
          <w:tcPr>
            <w:tcW w:w="15029" w:type="dxa"/>
            <w:gridSpan w:val="4"/>
          </w:tcPr>
          <w:p w:rsidR="007950C5" w:rsidRDefault="007950C5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V. Меры, направленные на совершенствование системы муниципальной службы,</w:t>
            </w:r>
          </w:p>
          <w:p w:rsidR="007950C5" w:rsidRPr="00561ABB" w:rsidRDefault="007950C5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 а также усиление контроля служебной деятельности муниципальных служащих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5837" w:type="dxa"/>
          </w:tcPr>
          <w:p w:rsidR="007950C5" w:rsidRPr="00561ABB" w:rsidRDefault="007950C5" w:rsidP="00D172D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Методическое и организационное взаимодействие с Комиссией по соблюдению требований к служебному поведению муниципальных служащих.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950C5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</w:p>
        </w:tc>
        <w:tc>
          <w:tcPr>
            <w:tcW w:w="1738" w:type="dxa"/>
          </w:tcPr>
          <w:p w:rsidR="007950C5" w:rsidRPr="00561ABB" w:rsidRDefault="007950C5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5837" w:type="dxa"/>
          </w:tcPr>
          <w:p w:rsidR="007950C5" w:rsidRPr="00561ABB" w:rsidRDefault="007950C5" w:rsidP="00D172D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эффективной системы контроля соблюдения ограничений и запретов на муниципальной службе 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950C5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7950C5" w:rsidRPr="00561ABB" w:rsidRDefault="007950C5" w:rsidP="00C4626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5837" w:type="dxa"/>
          </w:tcPr>
          <w:p w:rsidR="007950C5" w:rsidRPr="00561ABB" w:rsidRDefault="007950C5" w:rsidP="004F02EE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Проверка достоверности документов об образовании и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сведений, представляемых гражданами, претендующими на замещение должностей муниципальной службы, путем направления запросов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учебные заведения, налоговые и правоохранительные органы.  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950C5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7950C5" w:rsidRPr="00561ABB" w:rsidRDefault="007950C5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rPr>
          <w:gridBefore w:val="1"/>
          <w:trHeight w:val="1661"/>
        </w:trPr>
        <w:tc>
          <w:tcPr>
            <w:tcW w:w="931" w:type="dxa"/>
          </w:tcPr>
          <w:p w:rsidR="007950C5" w:rsidRPr="00561ABB" w:rsidRDefault="007950C5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5837" w:type="dxa"/>
          </w:tcPr>
          <w:p w:rsidR="007950C5" w:rsidRPr="00561ABB" w:rsidRDefault="007950C5" w:rsidP="006161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в порядке, установленном действующим законодательством, проверок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950C5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7950C5" w:rsidRPr="00561ABB" w:rsidRDefault="007950C5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5837" w:type="dxa"/>
          </w:tcPr>
          <w:p w:rsidR="007950C5" w:rsidRPr="00561ABB" w:rsidRDefault="007950C5" w:rsidP="006161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и проведение выборочных проверок соблюдения муниципальными служащими обязанностей, ограничений, запретов и требований к служебному поведению</w:t>
            </w:r>
          </w:p>
        </w:tc>
        <w:tc>
          <w:tcPr>
            <w:tcW w:w="6523" w:type="dxa"/>
          </w:tcPr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950C5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  <w:p w:rsidR="007950C5" w:rsidRPr="00561ABB" w:rsidRDefault="007950C5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, </w:t>
            </w: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7950C5" w:rsidRPr="00561ABB" w:rsidRDefault="007950C5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5837" w:type="dxa"/>
          </w:tcPr>
          <w:p w:rsidR="007950C5" w:rsidRPr="00561ABB" w:rsidRDefault="007950C5" w:rsidP="00CE4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обучающих мероприятий для должностных лиц, ответственных за реализацию мероприятий по противодействию коррупции и профилактику коррупционных проявлений в органах местного самоуправления Русско-Тювеевского сельского поселения</w:t>
            </w:r>
          </w:p>
        </w:tc>
        <w:tc>
          <w:tcPr>
            <w:tcW w:w="6523" w:type="dxa"/>
          </w:tcPr>
          <w:p w:rsidR="007950C5" w:rsidRDefault="007950C5" w:rsidP="001F2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Совет по противодействию</w:t>
            </w:r>
          </w:p>
          <w:p w:rsidR="007950C5" w:rsidRPr="00561ABB" w:rsidRDefault="007950C5" w:rsidP="001F2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коррупции</w:t>
            </w:r>
          </w:p>
        </w:tc>
        <w:tc>
          <w:tcPr>
            <w:tcW w:w="1738" w:type="dxa"/>
          </w:tcPr>
          <w:p w:rsidR="007950C5" w:rsidRPr="00561ABB" w:rsidRDefault="007950C5" w:rsidP="00731AA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CD52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5837" w:type="dxa"/>
          </w:tcPr>
          <w:p w:rsidR="007950C5" w:rsidRPr="00561ABB" w:rsidRDefault="007950C5" w:rsidP="007E1D8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Направление муниципальных служащих на курсы повышения квалификации и обучающие семинары, в том числе по вопросам противодействия коррупции</w:t>
            </w:r>
          </w:p>
        </w:tc>
        <w:tc>
          <w:tcPr>
            <w:tcW w:w="6523" w:type="dxa"/>
          </w:tcPr>
          <w:p w:rsidR="007950C5" w:rsidRPr="00561ABB" w:rsidRDefault="007950C5" w:rsidP="001F2F85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950C5" w:rsidRDefault="007950C5" w:rsidP="001F2F85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7950C5" w:rsidRPr="00561ABB" w:rsidRDefault="007950C5" w:rsidP="001F2F85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7950C5" w:rsidRPr="00561ABB" w:rsidRDefault="007950C5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7950C5" w:rsidRPr="00561ABB">
        <w:trPr>
          <w:gridBefore w:val="1"/>
        </w:trPr>
        <w:tc>
          <w:tcPr>
            <w:tcW w:w="15029" w:type="dxa"/>
            <w:gridSpan w:val="4"/>
          </w:tcPr>
          <w:p w:rsidR="007950C5" w:rsidRDefault="007950C5" w:rsidP="001F2F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VI. Меры, направленные на обеспечение доступа населения к информации </w:t>
            </w:r>
          </w:p>
          <w:p w:rsidR="007950C5" w:rsidRDefault="007950C5" w:rsidP="001F2F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о деятельности органов местного самоуправления, в том числе </w:t>
            </w:r>
          </w:p>
          <w:p w:rsidR="007950C5" w:rsidRPr="00561ABB" w:rsidRDefault="007950C5" w:rsidP="001F2F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в сфере противодействия  коррупции</w:t>
            </w:r>
          </w:p>
        </w:tc>
      </w:tr>
      <w:tr w:rsidR="007950C5" w:rsidRPr="00561ABB" w:rsidTr="00603BD1">
        <w:trPr>
          <w:gridBefore w:val="1"/>
        </w:trPr>
        <w:tc>
          <w:tcPr>
            <w:tcW w:w="931" w:type="dxa"/>
          </w:tcPr>
          <w:p w:rsidR="007950C5" w:rsidRPr="00561ABB" w:rsidRDefault="007950C5" w:rsidP="00E66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5837" w:type="dxa"/>
          </w:tcPr>
          <w:p w:rsidR="007950C5" w:rsidRPr="00561ABB" w:rsidRDefault="007950C5" w:rsidP="005B255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Анализ освещения в средствах массовой информации хода реализации </w:t>
            </w: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/>
              <w:t xml:space="preserve">мер по противодействию коррупции.                  </w:t>
            </w:r>
          </w:p>
        </w:tc>
        <w:tc>
          <w:tcPr>
            <w:tcW w:w="6523" w:type="dxa"/>
          </w:tcPr>
          <w:p w:rsidR="007950C5" w:rsidRPr="00561ABB" w:rsidRDefault="007950C5" w:rsidP="001F2F85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7950C5" w:rsidRDefault="007950C5" w:rsidP="00603BD1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7950C5" w:rsidRPr="00561ABB" w:rsidRDefault="007950C5" w:rsidP="00603BD1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7950C5" w:rsidRPr="00561ABB" w:rsidRDefault="007950C5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</w:tbl>
    <w:p w:rsidR="007950C5" w:rsidRPr="00561ABB" w:rsidRDefault="007950C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7950C5" w:rsidRDefault="007950C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950C5" w:rsidRDefault="007950C5" w:rsidP="001B5196">
      <w:pPr>
        <w:jc w:val="both"/>
      </w:pPr>
      <w:r w:rsidRPr="001B5196">
        <w:rPr>
          <w:rFonts w:ascii="Times New Roman" w:hAnsi="Times New Roman"/>
          <w:sz w:val="28"/>
          <w:szCs w:val="28"/>
        </w:rPr>
        <w:t xml:space="preserve"> </w:t>
      </w:r>
    </w:p>
    <w:p w:rsidR="007950C5" w:rsidRDefault="007950C5" w:rsidP="001B5196">
      <w:pPr>
        <w:pStyle w:val="ConsPlusNormal"/>
        <w:widowControl/>
        <w:ind w:firstLine="0"/>
        <w:jc w:val="both"/>
      </w:pPr>
    </w:p>
    <w:sectPr w:rsidR="007950C5" w:rsidSect="00561ABB">
      <w:pgSz w:w="11906" w:h="16838" w:code="9"/>
      <w:pgMar w:top="1134" w:right="992" w:bottom="1134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0C5" w:rsidRDefault="007950C5" w:rsidP="00A537B9">
      <w:pPr>
        <w:spacing w:after="0" w:line="240" w:lineRule="auto"/>
      </w:pPr>
      <w:r>
        <w:separator/>
      </w:r>
    </w:p>
  </w:endnote>
  <w:endnote w:type="continuationSeparator" w:id="0">
    <w:p w:rsidR="007950C5" w:rsidRDefault="007950C5" w:rsidP="00A5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0C5" w:rsidRDefault="007950C5" w:rsidP="00A537B9">
      <w:pPr>
        <w:spacing w:after="0" w:line="240" w:lineRule="auto"/>
      </w:pPr>
      <w:r>
        <w:separator/>
      </w:r>
    </w:p>
  </w:footnote>
  <w:footnote w:type="continuationSeparator" w:id="0">
    <w:p w:rsidR="007950C5" w:rsidRDefault="007950C5" w:rsidP="00A537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F7F71"/>
    <w:multiLevelType w:val="hybridMultilevel"/>
    <w:tmpl w:val="9C3C4088"/>
    <w:lvl w:ilvl="0" w:tplc="A67E983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F045657"/>
    <w:multiLevelType w:val="hybridMultilevel"/>
    <w:tmpl w:val="AB36BE1E"/>
    <w:lvl w:ilvl="0" w:tplc="00227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2CD6"/>
    <w:rsid w:val="00016A0D"/>
    <w:rsid w:val="00034893"/>
    <w:rsid w:val="00053EDF"/>
    <w:rsid w:val="0008550D"/>
    <w:rsid w:val="00087FC1"/>
    <w:rsid w:val="00091064"/>
    <w:rsid w:val="000A416F"/>
    <w:rsid w:val="000C18D6"/>
    <w:rsid w:val="0010372C"/>
    <w:rsid w:val="00133C1F"/>
    <w:rsid w:val="00136757"/>
    <w:rsid w:val="00137992"/>
    <w:rsid w:val="0014655B"/>
    <w:rsid w:val="00153100"/>
    <w:rsid w:val="00154200"/>
    <w:rsid w:val="00172219"/>
    <w:rsid w:val="00173EB3"/>
    <w:rsid w:val="001A340C"/>
    <w:rsid w:val="001B5196"/>
    <w:rsid w:val="001E44B5"/>
    <w:rsid w:val="001E612A"/>
    <w:rsid w:val="001E6EE9"/>
    <w:rsid w:val="001F067D"/>
    <w:rsid w:val="001F2F85"/>
    <w:rsid w:val="00201656"/>
    <w:rsid w:val="00204100"/>
    <w:rsid w:val="0024001E"/>
    <w:rsid w:val="002425FC"/>
    <w:rsid w:val="00253BC9"/>
    <w:rsid w:val="00281733"/>
    <w:rsid w:val="00296632"/>
    <w:rsid w:val="002A12F3"/>
    <w:rsid w:val="002A747F"/>
    <w:rsid w:val="002E2B0B"/>
    <w:rsid w:val="003209A1"/>
    <w:rsid w:val="00331F93"/>
    <w:rsid w:val="0034127F"/>
    <w:rsid w:val="003D717F"/>
    <w:rsid w:val="003E7D10"/>
    <w:rsid w:val="0042751E"/>
    <w:rsid w:val="0044670F"/>
    <w:rsid w:val="004660D9"/>
    <w:rsid w:val="00496840"/>
    <w:rsid w:val="004A2DE7"/>
    <w:rsid w:val="004F02EE"/>
    <w:rsid w:val="005078F0"/>
    <w:rsid w:val="005132F5"/>
    <w:rsid w:val="0055164E"/>
    <w:rsid w:val="00553F53"/>
    <w:rsid w:val="0056008F"/>
    <w:rsid w:val="00561ABB"/>
    <w:rsid w:val="0057142C"/>
    <w:rsid w:val="0059103F"/>
    <w:rsid w:val="0059660D"/>
    <w:rsid w:val="005B2557"/>
    <w:rsid w:val="005B4A9F"/>
    <w:rsid w:val="005D7DF4"/>
    <w:rsid w:val="00603BD1"/>
    <w:rsid w:val="0061236F"/>
    <w:rsid w:val="006161D2"/>
    <w:rsid w:val="00632CAE"/>
    <w:rsid w:val="0064799B"/>
    <w:rsid w:val="00682524"/>
    <w:rsid w:val="0069461C"/>
    <w:rsid w:val="00731AAF"/>
    <w:rsid w:val="00781590"/>
    <w:rsid w:val="00792177"/>
    <w:rsid w:val="0079301F"/>
    <w:rsid w:val="007950C5"/>
    <w:rsid w:val="007D7795"/>
    <w:rsid w:val="007E1D8A"/>
    <w:rsid w:val="007F1866"/>
    <w:rsid w:val="007F4DF6"/>
    <w:rsid w:val="00802CD6"/>
    <w:rsid w:val="00805C7F"/>
    <w:rsid w:val="00836885"/>
    <w:rsid w:val="00836C63"/>
    <w:rsid w:val="008470AC"/>
    <w:rsid w:val="00847C9D"/>
    <w:rsid w:val="008513A2"/>
    <w:rsid w:val="00886C9E"/>
    <w:rsid w:val="008908F5"/>
    <w:rsid w:val="008B162A"/>
    <w:rsid w:val="008C313F"/>
    <w:rsid w:val="008F14F4"/>
    <w:rsid w:val="008F1D91"/>
    <w:rsid w:val="008F6FF8"/>
    <w:rsid w:val="00975E27"/>
    <w:rsid w:val="009A087F"/>
    <w:rsid w:val="009A2500"/>
    <w:rsid w:val="009A3897"/>
    <w:rsid w:val="009B5FB2"/>
    <w:rsid w:val="009C695D"/>
    <w:rsid w:val="009E2383"/>
    <w:rsid w:val="00A475DB"/>
    <w:rsid w:val="00A537B9"/>
    <w:rsid w:val="00A63956"/>
    <w:rsid w:val="00A6485D"/>
    <w:rsid w:val="00A9340B"/>
    <w:rsid w:val="00A979CB"/>
    <w:rsid w:val="00AB3618"/>
    <w:rsid w:val="00AB773B"/>
    <w:rsid w:val="00AC3D97"/>
    <w:rsid w:val="00AD274E"/>
    <w:rsid w:val="00AF0BD7"/>
    <w:rsid w:val="00B141D1"/>
    <w:rsid w:val="00B40C7A"/>
    <w:rsid w:val="00B5692B"/>
    <w:rsid w:val="00B86655"/>
    <w:rsid w:val="00B87D81"/>
    <w:rsid w:val="00BC791A"/>
    <w:rsid w:val="00BE11E2"/>
    <w:rsid w:val="00BE742F"/>
    <w:rsid w:val="00C429CE"/>
    <w:rsid w:val="00C46269"/>
    <w:rsid w:val="00C470AA"/>
    <w:rsid w:val="00C47C84"/>
    <w:rsid w:val="00C74451"/>
    <w:rsid w:val="00C86B36"/>
    <w:rsid w:val="00C92F27"/>
    <w:rsid w:val="00CB3B70"/>
    <w:rsid w:val="00CD528E"/>
    <w:rsid w:val="00CD62FA"/>
    <w:rsid w:val="00CD65A0"/>
    <w:rsid w:val="00CD6F4B"/>
    <w:rsid w:val="00CE2DE4"/>
    <w:rsid w:val="00CE452A"/>
    <w:rsid w:val="00CE6A22"/>
    <w:rsid w:val="00D00038"/>
    <w:rsid w:val="00D0135A"/>
    <w:rsid w:val="00D03B1F"/>
    <w:rsid w:val="00D16C67"/>
    <w:rsid w:val="00D172DB"/>
    <w:rsid w:val="00D30F68"/>
    <w:rsid w:val="00D5025D"/>
    <w:rsid w:val="00D57B31"/>
    <w:rsid w:val="00DB2C30"/>
    <w:rsid w:val="00DB6812"/>
    <w:rsid w:val="00DF4EC2"/>
    <w:rsid w:val="00E40733"/>
    <w:rsid w:val="00E66C18"/>
    <w:rsid w:val="00ED770C"/>
    <w:rsid w:val="00EF0D99"/>
    <w:rsid w:val="00F00D71"/>
    <w:rsid w:val="00FC28E8"/>
    <w:rsid w:val="00FE2B8B"/>
    <w:rsid w:val="00FE6ED0"/>
    <w:rsid w:val="00FF3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74E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BC791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C791A"/>
    <w:rPr>
      <w:rFonts w:ascii="Arial" w:hAnsi="Arial" w:cs="Times New Roman"/>
      <w:b/>
      <w:color w:val="000080"/>
      <w:sz w:val="24"/>
      <w:lang w:val="ru-RU" w:eastAsia="ru-RU"/>
    </w:rPr>
  </w:style>
  <w:style w:type="paragraph" w:customStyle="1" w:styleId="ConsPlusNormal">
    <w:name w:val="ConsPlusNormal"/>
    <w:uiPriority w:val="99"/>
    <w:rsid w:val="00AD274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D274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D274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AD274E"/>
    <w:pPr>
      <w:autoSpaceDE w:val="0"/>
      <w:autoSpaceDN w:val="0"/>
      <w:adjustRightInd w:val="0"/>
      <w:spacing w:after="0"/>
      <w:ind w:firstLine="539"/>
      <w:jc w:val="both"/>
    </w:pPr>
    <w:rPr>
      <w:rFonts w:ascii="Times New Roman" w:hAnsi="Times New Roman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AD27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  <w:style w:type="paragraph" w:customStyle="1" w:styleId="ConsPlusCell">
    <w:name w:val="ConsPlusCell"/>
    <w:uiPriority w:val="99"/>
    <w:rsid w:val="00AD274E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A537B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537B9"/>
    <w:rPr>
      <w:rFonts w:eastAsia="Times New Roman" w:cs="Times New Roman"/>
      <w:sz w:val="22"/>
    </w:rPr>
  </w:style>
  <w:style w:type="paragraph" w:styleId="Footer">
    <w:name w:val="footer"/>
    <w:basedOn w:val="Normal"/>
    <w:link w:val="FooterChar"/>
    <w:uiPriority w:val="99"/>
    <w:rsid w:val="00A537B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537B9"/>
    <w:rPr>
      <w:rFonts w:eastAsia="Times New Roman" w:cs="Times New Roman"/>
      <w:sz w:val="22"/>
    </w:rPr>
  </w:style>
  <w:style w:type="paragraph" w:customStyle="1" w:styleId="a">
    <w:name w:val="Знак Знак"/>
    <w:basedOn w:val="Normal"/>
    <w:uiPriority w:val="99"/>
    <w:rsid w:val="00034893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0">
    <w:name w:val="Знак"/>
    <w:basedOn w:val="Normal"/>
    <w:uiPriority w:val="99"/>
    <w:rsid w:val="00BC791A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styleId="NormalWeb">
    <w:name w:val="Normal (Web)"/>
    <w:basedOn w:val="Normal"/>
    <w:next w:val="Normal"/>
    <w:uiPriority w:val="99"/>
    <w:rsid w:val="00CD65A0"/>
    <w:pPr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SubtitleChar">
    <w:name w:val="Subtitle Char"/>
    <w:link w:val="Subtitle"/>
    <w:uiPriority w:val="99"/>
    <w:locked/>
    <w:rsid w:val="00CD65A0"/>
    <w:rPr>
      <w:rFonts w:cs="Times New Roman"/>
      <w:b/>
      <w:sz w:val="32"/>
      <w:lang w:val="ru-RU" w:eastAsia="ru-RU" w:bidi="ar-SA"/>
    </w:rPr>
  </w:style>
  <w:style w:type="paragraph" w:styleId="Subtitle">
    <w:name w:val="Subtitle"/>
    <w:basedOn w:val="Normal"/>
    <w:link w:val="SubtitleChar1"/>
    <w:uiPriority w:val="99"/>
    <w:qFormat/>
    <w:rsid w:val="00CD65A0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Pr>
      <w:rFonts w:ascii="Cambria" w:hAnsi="Cambria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85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308B1EAF55B7E495D680C847E15C91438219C53EA6489493F30E0FAD0a9S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12</Pages>
  <Words>3098</Words>
  <Characters>17665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Программы</dc:title>
  <dc:subject/>
  <dc:creator>Ирина</dc:creator>
  <cp:keywords/>
  <dc:description/>
  <cp:lastModifiedBy>zam</cp:lastModifiedBy>
  <cp:revision>5</cp:revision>
  <cp:lastPrinted>2017-01-25T13:13:00Z</cp:lastPrinted>
  <dcterms:created xsi:type="dcterms:W3CDTF">2018-10-01T08:31:00Z</dcterms:created>
  <dcterms:modified xsi:type="dcterms:W3CDTF">2018-10-04T06:50:00Z</dcterms:modified>
</cp:coreProperties>
</file>