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3AA" w:rsidRDefault="002D03AA" w:rsidP="00160E78">
      <w:pPr>
        <w:outlineLvl w:val="0"/>
        <w:rPr>
          <w:szCs w:val="28"/>
        </w:rPr>
      </w:pPr>
    </w:p>
    <w:p w:rsidR="002D03AA" w:rsidRDefault="002D03AA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2D03AA" w:rsidRDefault="002D03AA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2D03AA" w:rsidRDefault="002D03AA" w:rsidP="00160E78">
      <w:pPr>
        <w:jc w:val="center"/>
        <w:rPr>
          <w:szCs w:val="28"/>
        </w:rPr>
      </w:pPr>
    </w:p>
    <w:p w:rsidR="002D03AA" w:rsidRDefault="002D03AA" w:rsidP="00160E78">
      <w:pPr>
        <w:jc w:val="center"/>
        <w:rPr>
          <w:szCs w:val="28"/>
        </w:rPr>
      </w:pPr>
    </w:p>
    <w:p w:rsidR="002D03AA" w:rsidRPr="00990A2C" w:rsidRDefault="002D03AA" w:rsidP="00160E7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D03AA" w:rsidRDefault="002D03AA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D03AA" w:rsidRPr="00374227" w:rsidRDefault="002D03AA" w:rsidP="00160E78">
      <w:pPr>
        <w:tabs>
          <w:tab w:val="left" w:pos="3195"/>
        </w:tabs>
        <w:rPr>
          <w:color w:val="FF0000"/>
          <w:szCs w:val="28"/>
        </w:rPr>
      </w:pPr>
      <w:r>
        <w:rPr>
          <w:szCs w:val="28"/>
        </w:rPr>
        <w:t xml:space="preserve">02 октября 2018 года                                                                                        </w:t>
      </w:r>
      <w:r w:rsidRPr="001C2DC9">
        <w:rPr>
          <w:szCs w:val="28"/>
        </w:rPr>
        <w:t xml:space="preserve">№ </w:t>
      </w:r>
      <w:r>
        <w:rPr>
          <w:szCs w:val="28"/>
        </w:rPr>
        <w:t>88</w:t>
      </w:r>
    </w:p>
    <w:p w:rsidR="002D03AA" w:rsidRDefault="002D03AA" w:rsidP="00160E78">
      <w:pPr>
        <w:tabs>
          <w:tab w:val="left" w:pos="3195"/>
        </w:tabs>
        <w:rPr>
          <w:szCs w:val="28"/>
        </w:rPr>
      </w:pPr>
    </w:p>
    <w:p w:rsidR="002D03AA" w:rsidRDefault="002D03AA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2D03AA" w:rsidRDefault="002D03AA" w:rsidP="00160E78">
      <w:pPr>
        <w:jc w:val="center"/>
      </w:pPr>
    </w:p>
    <w:p w:rsidR="002D03AA" w:rsidRDefault="002D03AA" w:rsidP="00160E78">
      <w:pPr>
        <w:jc w:val="center"/>
        <w:rPr>
          <w:szCs w:val="28"/>
        </w:rPr>
      </w:pPr>
      <w:r w:rsidRPr="00912603">
        <w:rPr>
          <w:b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Cs w:val="28"/>
        </w:rPr>
        <w:t>3 квартал 2018</w:t>
      </w:r>
      <w:r w:rsidRPr="00912603">
        <w:rPr>
          <w:b/>
          <w:szCs w:val="28"/>
        </w:rPr>
        <w:t xml:space="preserve"> год</w:t>
      </w:r>
      <w:r>
        <w:rPr>
          <w:b/>
          <w:szCs w:val="28"/>
        </w:rPr>
        <w:t>а</w:t>
      </w:r>
    </w:p>
    <w:p w:rsidR="002D03AA" w:rsidRDefault="002D03AA" w:rsidP="00160E78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2D03AA" w:rsidRDefault="002D03AA" w:rsidP="006F3022">
      <w:pPr>
        <w:pStyle w:val="1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F3022">
        <w:rPr>
          <w:rFonts w:ascii="Times New Roman" w:hAnsi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/>
          <w:sz w:val="28"/>
          <w:szCs w:val="28"/>
        </w:rPr>
        <w:t>г</w:t>
      </w:r>
      <w:r w:rsidRPr="006F3022">
        <w:rPr>
          <w:rFonts w:ascii="Times New Roman" w:hAnsi="Times New Roman"/>
          <w:sz w:val="28"/>
          <w:szCs w:val="28"/>
        </w:rPr>
        <w:t xml:space="preserve">лавного  бухгалтера </w:t>
      </w:r>
      <w:r>
        <w:rPr>
          <w:rFonts w:ascii="Times New Roman" w:hAnsi="Times New Roman"/>
          <w:sz w:val="28"/>
          <w:szCs w:val="28"/>
        </w:rPr>
        <w:t>Комаровой В.Н.</w:t>
      </w:r>
      <w:r w:rsidRPr="006F3022">
        <w:rPr>
          <w:rFonts w:ascii="Times New Roman" w:hAnsi="Times New Roman"/>
          <w:sz w:val="28"/>
          <w:szCs w:val="28"/>
        </w:rPr>
        <w:t xml:space="preserve"> об </w:t>
      </w:r>
      <w:r>
        <w:rPr>
          <w:rFonts w:ascii="Times New Roman" w:hAnsi="Times New Roman"/>
          <w:sz w:val="28"/>
          <w:szCs w:val="28"/>
        </w:rPr>
        <w:t>и</w:t>
      </w:r>
      <w:r w:rsidRPr="006F3022">
        <w:rPr>
          <w:rFonts w:ascii="Times New Roman" w:hAnsi="Times New Roman"/>
          <w:sz w:val="28"/>
          <w:szCs w:val="28"/>
        </w:rPr>
        <w:t xml:space="preserve">сполнении бюджета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6F3022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за  </w:t>
      </w:r>
      <w:r w:rsidRPr="00685F0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Cs w:val="28"/>
        </w:rPr>
        <w:t xml:space="preserve"> </w:t>
      </w:r>
      <w:r w:rsidRPr="00890F11">
        <w:rPr>
          <w:rFonts w:ascii="Times New Roman" w:hAnsi="Times New Roman"/>
          <w:szCs w:val="28"/>
        </w:rPr>
        <w:t xml:space="preserve"> квартал 2018 года</w:t>
      </w:r>
      <w:r w:rsidRPr="006F3022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Русско-Тювеев</w:t>
      </w:r>
      <w:r w:rsidRPr="006F3022">
        <w:rPr>
          <w:rFonts w:ascii="Times New Roman" w:hAnsi="Times New Roman"/>
          <w:sz w:val="28"/>
          <w:szCs w:val="28"/>
        </w:rPr>
        <w:t>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2D03AA" w:rsidRPr="00890F11" w:rsidRDefault="002D03AA" w:rsidP="006F3022">
      <w:pPr>
        <w:pStyle w:val="1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90F11">
        <w:rPr>
          <w:rFonts w:ascii="Times New Roman" w:hAnsi="Times New Roman"/>
          <w:b/>
          <w:sz w:val="28"/>
          <w:szCs w:val="28"/>
        </w:rPr>
        <w:t>р е ш и л:</w:t>
      </w:r>
    </w:p>
    <w:p w:rsidR="002D03AA" w:rsidRDefault="002D03AA" w:rsidP="009E70AE">
      <w:pPr>
        <w:spacing w:line="360" w:lineRule="auto"/>
        <w:jc w:val="both"/>
      </w:pPr>
      <w:r>
        <w:rPr>
          <w:color w:val="000000"/>
          <w:szCs w:val="28"/>
        </w:rPr>
        <w:t xml:space="preserve"> </w:t>
      </w:r>
      <w:r>
        <w:t xml:space="preserve">         1.</w:t>
      </w:r>
      <w:r w:rsidRPr="0042130F">
        <w:t xml:space="preserve"> Утвердить о</w:t>
      </w:r>
      <w:r>
        <w:t>тчет об исполнении бюджета по администрации Русско-Тювеевского  сельского поселения Темниковского  муниципального района Республики  Мордовия за</w:t>
      </w:r>
      <w:r w:rsidRPr="006F3022">
        <w:rPr>
          <w:szCs w:val="28"/>
        </w:rPr>
        <w:t xml:space="preserve">  </w:t>
      </w:r>
      <w:r>
        <w:rPr>
          <w:szCs w:val="28"/>
        </w:rPr>
        <w:t>3</w:t>
      </w:r>
      <w:r w:rsidRPr="00890F11">
        <w:rPr>
          <w:szCs w:val="28"/>
        </w:rPr>
        <w:t xml:space="preserve"> квартал 2018 года</w:t>
      </w:r>
      <w:r>
        <w:t xml:space="preserve">  (приложение)</w:t>
      </w:r>
      <w:r w:rsidRPr="00B470BE">
        <w:t xml:space="preserve"> </w:t>
      </w:r>
    </w:p>
    <w:p w:rsidR="002D03AA" w:rsidRPr="00B470BE" w:rsidRDefault="002D03AA" w:rsidP="009E70AE">
      <w:pPr>
        <w:pStyle w:val="1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70BE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B470BE">
        <w:rPr>
          <w:rFonts w:ascii="Times New Roman" w:hAnsi="Times New Roman"/>
          <w:sz w:val="28"/>
          <w:szCs w:val="28"/>
        </w:rPr>
        <w:t xml:space="preserve">  сельского поселения в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2D03AA" w:rsidRDefault="002D03AA" w:rsidP="00160E78">
      <w:pPr>
        <w:ind w:right="-82" w:firstLine="709"/>
        <w:jc w:val="both"/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006084">
      <w:pPr>
        <w:rPr>
          <w:szCs w:val="28"/>
        </w:rPr>
      </w:pPr>
      <w:r>
        <w:rPr>
          <w:szCs w:val="28"/>
        </w:rPr>
        <w:t>Председатель</w:t>
      </w:r>
    </w:p>
    <w:p w:rsidR="002D03AA" w:rsidRDefault="002D03AA" w:rsidP="00006084">
      <w:pPr>
        <w:rPr>
          <w:szCs w:val="28"/>
        </w:rPr>
      </w:pPr>
      <w:r>
        <w:rPr>
          <w:szCs w:val="28"/>
        </w:rPr>
        <w:t xml:space="preserve">Совета депутатов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  <w:sectPr w:rsidR="002D03AA" w:rsidSect="00045A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446" w:type="dxa"/>
        <w:tblInd w:w="86" w:type="dxa"/>
        <w:tblLook w:val="0000"/>
      </w:tblPr>
      <w:tblGrid>
        <w:gridCol w:w="1444"/>
        <w:gridCol w:w="233"/>
        <w:gridCol w:w="742"/>
        <w:gridCol w:w="540"/>
        <w:gridCol w:w="440"/>
        <w:gridCol w:w="634"/>
        <w:gridCol w:w="313"/>
        <w:gridCol w:w="313"/>
        <w:gridCol w:w="590"/>
        <w:gridCol w:w="440"/>
        <w:gridCol w:w="1147"/>
        <w:gridCol w:w="1062"/>
        <w:gridCol w:w="1010"/>
        <w:gridCol w:w="951"/>
        <w:gridCol w:w="1393"/>
        <w:gridCol w:w="1226"/>
        <w:gridCol w:w="1160"/>
        <w:gridCol w:w="1062"/>
      </w:tblGrid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 xml:space="preserve">1 октября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CF2814">
                <w:rPr>
                  <w:rFonts w:ascii="Arial" w:hAnsi="Arial" w:cs="Arial"/>
                  <w:sz w:val="16"/>
                  <w:szCs w:val="16"/>
                  <w:lang w:eastAsia="ru-RU"/>
                </w:rPr>
                <w:t>2018 г</w:t>
              </w:r>
            </w:smartTag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01.10.2018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ind w:firstLineChars="100" w:firstLine="38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492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441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04303157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492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4441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89249824001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394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59"/>
        </w:trPr>
        <w:tc>
          <w:tcPr>
            <w:tcW w:w="1222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33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 дохода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59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3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1 729 294,39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1 729 294,39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65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19 252,90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19 252,90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4 999,07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65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129,34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129,34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5 870,66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7 580,00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7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26 200,00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5 068,38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5 068,38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21 131,62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88,67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88,67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4 911,33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5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205 200,00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91 441,00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91 441,00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113 759,00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1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3 842,13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3 842,13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6 157,87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5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27 493,48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27 493,48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32 506,52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1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269,50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269,50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9 730,50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7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1110904510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72 400,00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81 290,06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81 290,06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6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122 000,00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130 900,00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130 900,00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1 797 800,00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1 236 400,00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1 236 400,00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561 400,00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8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1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62 200,00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46 650,00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46 650,00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15 550,00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7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86 248,00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86 248,00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116 852,00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21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222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33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 расхода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7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21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2D03AA" w:rsidRPr="00CF2814" w:rsidTr="00CF2814">
        <w:trPr>
          <w:trHeight w:val="660"/>
        </w:trPr>
        <w:tc>
          <w:tcPr>
            <w:tcW w:w="24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3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0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909 958,37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909 958,37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213 974,00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213 974,00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13 626,00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13 626,00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59 687,91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59 687,91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9 012,09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9 012,09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162 095,00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162 095,00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99 721,76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99 721,76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62 373,24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62 373,24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37 757,00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37 757,00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243,00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243,00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3 514,42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3 514,42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85,58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373 100,00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373 100,00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290 365,00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290 365,00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82 735,00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82 735,00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112 700,00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112 700,00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105 877,60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105 877,60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6 822,40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6 822,40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159 110,24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159 110,24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29 289,76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29 289,76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0107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31 500,00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31 500,00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10 500,00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10 500,00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9 513,00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9 513,00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3 187,00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3 187,00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5 637,00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5 637,00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1 863,00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1 863,00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68 899,00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68 899,00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134 201,00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134 201,00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42020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110 219,00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110 219,00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110 218,71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110 218,71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38 104,98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38 104,98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114 295,02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114 295,02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637 946,00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637 946,00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358 078,27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358 078,27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279 867,73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279 867,73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35 823,74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35 823,74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25 176,26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25 176,26</w:t>
            </w: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36 552,76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36 552,76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33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59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3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8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59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20"/>
                <w:lang w:eastAsia="ru-RU"/>
              </w:rPr>
            </w:pPr>
            <w:r w:rsidRPr="00CF2814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66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-1 729 294,39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-1 729 294,39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6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С.В. Колпаков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В.Н. Комарова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 октября 2018 г.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2D03AA" w:rsidRPr="00045A0D" w:rsidRDefault="002D03AA" w:rsidP="00646A53">
      <w:pPr>
        <w:tabs>
          <w:tab w:val="left" w:pos="6878"/>
        </w:tabs>
      </w:pPr>
    </w:p>
    <w:sectPr w:rsidR="002D03AA" w:rsidRPr="00045A0D" w:rsidSect="00045A0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45A0D"/>
    <w:rsid w:val="00084753"/>
    <w:rsid w:val="00087705"/>
    <w:rsid w:val="00090CAE"/>
    <w:rsid w:val="000A31A5"/>
    <w:rsid w:val="001445DC"/>
    <w:rsid w:val="00160E78"/>
    <w:rsid w:val="001616DB"/>
    <w:rsid w:val="001C2DC9"/>
    <w:rsid w:val="001C7433"/>
    <w:rsid w:val="00242357"/>
    <w:rsid w:val="002434FB"/>
    <w:rsid w:val="00287B8A"/>
    <w:rsid w:val="00293C71"/>
    <w:rsid w:val="002D03AA"/>
    <w:rsid w:val="002D598C"/>
    <w:rsid w:val="002E744E"/>
    <w:rsid w:val="002F0300"/>
    <w:rsid w:val="00374227"/>
    <w:rsid w:val="003D5DEE"/>
    <w:rsid w:val="00414E33"/>
    <w:rsid w:val="0042130F"/>
    <w:rsid w:val="004733AB"/>
    <w:rsid w:val="00493B8D"/>
    <w:rsid w:val="004B62E6"/>
    <w:rsid w:val="00610BD7"/>
    <w:rsid w:val="006237AE"/>
    <w:rsid w:val="00625A1F"/>
    <w:rsid w:val="00637E8F"/>
    <w:rsid w:val="00646A53"/>
    <w:rsid w:val="00667505"/>
    <w:rsid w:val="00685F07"/>
    <w:rsid w:val="006B0100"/>
    <w:rsid w:val="006F3022"/>
    <w:rsid w:val="00740022"/>
    <w:rsid w:val="007462B6"/>
    <w:rsid w:val="00770E9B"/>
    <w:rsid w:val="007A1B5A"/>
    <w:rsid w:val="007B0B70"/>
    <w:rsid w:val="008358A9"/>
    <w:rsid w:val="00841307"/>
    <w:rsid w:val="00843492"/>
    <w:rsid w:val="00890F11"/>
    <w:rsid w:val="00912603"/>
    <w:rsid w:val="009544F3"/>
    <w:rsid w:val="009553D3"/>
    <w:rsid w:val="00976C1C"/>
    <w:rsid w:val="00983000"/>
    <w:rsid w:val="00990A2C"/>
    <w:rsid w:val="00991EE0"/>
    <w:rsid w:val="009D45A9"/>
    <w:rsid w:val="009E70AE"/>
    <w:rsid w:val="00A07FD2"/>
    <w:rsid w:val="00A60EA3"/>
    <w:rsid w:val="00A80855"/>
    <w:rsid w:val="00A8755C"/>
    <w:rsid w:val="00AA6B51"/>
    <w:rsid w:val="00B42436"/>
    <w:rsid w:val="00B470BE"/>
    <w:rsid w:val="00B61C7A"/>
    <w:rsid w:val="00B74452"/>
    <w:rsid w:val="00BB017E"/>
    <w:rsid w:val="00C815AC"/>
    <w:rsid w:val="00CF2814"/>
    <w:rsid w:val="00D02D05"/>
    <w:rsid w:val="00DD2A32"/>
    <w:rsid w:val="00E42E23"/>
    <w:rsid w:val="00E54197"/>
    <w:rsid w:val="00F03AD8"/>
    <w:rsid w:val="00F10F1C"/>
    <w:rsid w:val="00F21E5B"/>
    <w:rsid w:val="00F33AAA"/>
    <w:rsid w:val="00F76FEA"/>
    <w:rsid w:val="00F8582E"/>
    <w:rsid w:val="00FD262B"/>
    <w:rsid w:val="00FE5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75">
    <w:name w:val="xl175"/>
    <w:basedOn w:val="Normal"/>
    <w:uiPriority w:val="99"/>
    <w:rsid w:val="00CF281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76">
    <w:name w:val="xl176"/>
    <w:basedOn w:val="Normal"/>
    <w:uiPriority w:val="99"/>
    <w:rsid w:val="00CF2814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77">
    <w:name w:val="xl177"/>
    <w:basedOn w:val="Normal"/>
    <w:uiPriority w:val="99"/>
    <w:rsid w:val="00CF2814"/>
    <w:pP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78">
    <w:name w:val="xl178"/>
    <w:basedOn w:val="Normal"/>
    <w:uiPriority w:val="99"/>
    <w:rsid w:val="00CF281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79">
    <w:name w:val="xl179"/>
    <w:basedOn w:val="Normal"/>
    <w:uiPriority w:val="99"/>
    <w:rsid w:val="00CF2814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/>
      <w:textAlignment w:val="top"/>
    </w:pPr>
    <w:rPr>
      <w:sz w:val="24"/>
      <w:szCs w:val="24"/>
      <w:lang w:eastAsia="ru-RU"/>
    </w:rPr>
  </w:style>
  <w:style w:type="paragraph" w:customStyle="1" w:styleId="xl180">
    <w:name w:val="xl180"/>
    <w:basedOn w:val="Normal"/>
    <w:uiPriority w:val="99"/>
    <w:rsid w:val="00CF281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1">
    <w:name w:val="xl181"/>
    <w:basedOn w:val="Normal"/>
    <w:uiPriority w:val="99"/>
    <w:rsid w:val="00CF2814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/>
      <w:textAlignment w:val="top"/>
    </w:pPr>
    <w:rPr>
      <w:sz w:val="24"/>
      <w:szCs w:val="24"/>
      <w:lang w:eastAsia="ru-RU"/>
    </w:rPr>
  </w:style>
  <w:style w:type="paragraph" w:customStyle="1" w:styleId="xl182">
    <w:name w:val="xl182"/>
    <w:basedOn w:val="Normal"/>
    <w:uiPriority w:val="99"/>
    <w:rsid w:val="00CF2814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3">
    <w:name w:val="xl183"/>
    <w:basedOn w:val="Normal"/>
    <w:uiPriority w:val="99"/>
    <w:rsid w:val="00CF281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4">
    <w:name w:val="xl184"/>
    <w:basedOn w:val="Normal"/>
    <w:uiPriority w:val="99"/>
    <w:rsid w:val="00CF2814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5">
    <w:name w:val="xl185"/>
    <w:basedOn w:val="Normal"/>
    <w:uiPriority w:val="99"/>
    <w:rsid w:val="00CF2814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6">
    <w:name w:val="xl186"/>
    <w:basedOn w:val="Normal"/>
    <w:uiPriority w:val="99"/>
    <w:rsid w:val="00CF281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7">
    <w:name w:val="xl187"/>
    <w:basedOn w:val="Normal"/>
    <w:uiPriority w:val="99"/>
    <w:rsid w:val="00CF281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8">
    <w:name w:val="xl188"/>
    <w:basedOn w:val="Normal"/>
    <w:uiPriority w:val="99"/>
    <w:rsid w:val="00CF281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9">
    <w:name w:val="xl189"/>
    <w:basedOn w:val="Normal"/>
    <w:uiPriority w:val="99"/>
    <w:rsid w:val="00CF281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90">
    <w:name w:val="xl190"/>
    <w:basedOn w:val="Normal"/>
    <w:uiPriority w:val="99"/>
    <w:rsid w:val="00CF2814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91">
    <w:name w:val="xl191"/>
    <w:basedOn w:val="Normal"/>
    <w:uiPriority w:val="99"/>
    <w:rsid w:val="00CF2814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92">
    <w:name w:val="xl192"/>
    <w:basedOn w:val="Normal"/>
    <w:uiPriority w:val="99"/>
    <w:rsid w:val="00CF281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93">
    <w:name w:val="xl193"/>
    <w:basedOn w:val="Normal"/>
    <w:uiPriority w:val="99"/>
    <w:rsid w:val="00CF2814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94">
    <w:name w:val="xl194"/>
    <w:basedOn w:val="Normal"/>
    <w:uiPriority w:val="99"/>
    <w:rsid w:val="00CF2814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95">
    <w:name w:val="xl195"/>
    <w:basedOn w:val="Normal"/>
    <w:uiPriority w:val="99"/>
    <w:rsid w:val="00CF281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96">
    <w:name w:val="xl196"/>
    <w:basedOn w:val="Normal"/>
    <w:uiPriority w:val="99"/>
    <w:rsid w:val="00CF2814"/>
    <w:pPr>
      <w:pBdr>
        <w:top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97">
    <w:name w:val="xl197"/>
    <w:basedOn w:val="Normal"/>
    <w:uiPriority w:val="99"/>
    <w:rsid w:val="00CF2814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98">
    <w:name w:val="xl198"/>
    <w:basedOn w:val="Normal"/>
    <w:uiPriority w:val="99"/>
    <w:rsid w:val="00CF2814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99">
    <w:name w:val="xl199"/>
    <w:basedOn w:val="Normal"/>
    <w:uiPriority w:val="99"/>
    <w:rsid w:val="00CF2814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200">
    <w:name w:val="xl200"/>
    <w:basedOn w:val="Normal"/>
    <w:uiPriority w:val="99"/>
    <w:rsid w:val="00CF2814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201">
    <w:name w:val="xl201"/>
    <w:basedOn w:val="Normal"/>
    <w:uiPriority w:val="99"/>
    <w:rsid w:val="00CF2814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202">
    <w:name w:val="xl202"/>
    <w:basedOn w:val="Normal"/>
    <w:uiPriority w:val="99"/>
    <w:rsid w:val="00CF2814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203">
    <w:name w:val="xl203"/>
    <w:basedOn w:val="Normal"/>
    <w:uiPriority w:val="99"/>
    <w:rsid w:val="00CF2814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204">
    <w:name w:val="xl204"/>
    <w:basedOn w:val="Normal"/>
    <w:uiPriority w:val="99"/>
    <w:rsid w:val="00CF2814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0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10</Pages>
  <Words>2020</Words>
  <Characters>11518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9</cp:revision>
  <dcterms:created xsi:type="dcterms:W3CDTF">2018-08-06T12:56:00Z</dcterms:created>
  <dcterms:modified xsi:type="dcterms:W3CDTF">2018-10-05T11:22:00Z</dcterms:modified>
</cp:coreProperties>
</file>