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A2A" w:rsidRPr="005132F5" w:rsidRDefault="00ED5A2A" w:rsidP="00034893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D5A2A" w:rsidRPr="002D4D16" w:rsidRDefault="00ED5A2A" w:rsidP="001A340C">
      <w:pPr>
        <w:pStyle w:val="Subtitle"/>
        <w:shd w:val="clear" w:color="auto" w:fill="FFFFFF"/>
        <w:rPr>
          <w:rFonts w:ascii="Times New Roman" w:hAnsi="Times New Roman"/>
          <w:b w:val="0"/>
          <w:caps/>
          <w:sz w:val="28"/>
          <w:szCs w:val="28"/>
        </w:rPr>
      </w:pPr>
      <w:r w:rsidRPr="002D4D16">
        <w:rPr>
          <w:rFonts w:ascii="Times New Roman" w:hAnsi="Times New Roman"/>
          <w:b w:val="0"/>
          <w:caps/>
          <w:sz w:val="28"/>
          <w:szCs w:val="28"/>
        </w:rPr>
        <w:t>АДМИНИСТРАЦИЯ  РУССКО-ТЮВЕЕВСКОГО СЕЛЬСКОГО ПОСЕЛЕНИЯ</w:t>
      </w:r>
    </w:p>
    <w:p w:rsidR="00ED5A2A" w:rsidRPr="002D4D16" w:rsidRDefault="00ED5A2A" w:rsidP="001A340C">
      <w:pPr>
        <w:pStyle w:val="Subtitle"/>
        <w:shd w:val="clear" w:color="auto" w:fill="FFFFFF"/>
        <w:rPr>
          <w:rFonts w:ascii="Times New Roman" w:hAnsi="Times New Roman"/>
          <w:b w:val="0"/>
          <w:caps/>
          <w:sz w:val="28"/>
          <w:szCs w:val="28"/>
        </w:rPr>
      </w:pPr>
      <w:r w:rsidRPr="002D4D16">
        <w:rPr>
          <w:rFonts w:ascii="Times New Roman" w:hAnsi="Times New Roman"/>
          <w:b w:val="0"/>
          <w:caps/>
          <w:sz w:val="28"/>
          <w:szCs w:val="28"/>
        </w:rPr>
        <w:t>Темниковского МУНИЦИПАЛЬНОГО РАЙОНА</w:t>
      </w:r>
    </w:p>
    <w:p w:rsidR="00ED5A2A" w:rsidRPr="002D4D16" w:rsidRDefault="00ED5A2A" w:rsidP="001A340C">
      <w:pPr>
        <w:pStyle w:val="Subtitle"/>
        <w:shd w:val="clear" w:color="auto" w:fill="FFFFFF"/>
        <w:rPr>
          <w:rFonts w:ascii="Times New Roman" w:hAnsi="Times New Roman"/>
          <w:b w:val="0"/>
          <w:caps/>
          <w:sz w:val="28"/>
          <w:szCs w:val="28"/>
        </w:rPr>
      </w:pPr>
      <w:r w:rsidRPr="002D4D16">
        <w:rPr>
          <w:rFonts w:ascii="Times New Roman" w:hAnsi="Times New Roman"/>
          <w:b w:val="0"/>
          <w:caps/>
          <w:sz w:val="28"/>
          <w:szCs w:val="28"/>
        </w:rPr>
        <w:t>Республики мордовиЯ</w:t>
      </w:r>
    </w:p>
    <w:p w:rsidR="00ED5A2A" w:rsidRPr="00CD65A0" w:rsidRDefault="00ED5A2A" w:rsidP="00CD65A0">
      <w:pPr>
        <w:pStyle w:val="Subtitle"/>
        <w:shd w:val="clear" w:color="auto" w:fill="FFFFFF"/>
        <w:rPr>
          <w:b w:val="0"/>
          <w:caps/>
          <w:sz w:val="28"/>
          <w:szCs w:val="28"/>
        </w:rPr>
      </w:pPr>
    </w:p>
    <w:p w:rsidR="00ED5A2A" w:rsidRPr="00CD65A0" w:rsidRDefault="00ED5A2A" w:rsidP="00CD65A0">
      <w:pPr>
        <w:shd w:val="clear" w:color="auto" w:fill="FFFFFF"/>
        <w:jc w:val="center"/>
        <w:outlineLvl w:val="0"/>
        <w:rPr>
          <w:rFonts w:ascii="Times New Roman" w:hAnsi="Times New Roman"/>
          <w:b/>
          <w:bCs/>
          <w:sz w:val="34"/>
          <w:szCs w:val="28"/>
        </w:rPr>
      </w:pPr>
      <w:r w:rsidRPr="00CD65A0">
        <w:rPr>
          <w:rFonts w:ascii="Times New Roman" w:hAnsi="Times New Roman"/>
          <w:b/>
          <w:bCs/>
          <w:sz w:val="34"/>
          <w:szCs w:val="28"/>
        </w:rPr>
        <w:t>П О С Т А Н О В Л Е Н И Е</w:t>
      </w:r>
    </w:p>
    <w:p w:rsidR="00ED5A2A" w:rsidRPr="00CD65A0" w:rsidRDefault="00ED5A2A" w:rsidP="00153100">
      <w:pPr>
        <w:shd w:val="clear" w:color="auto" w:fill="FFFF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27 сентября 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/>
            <w:sz w:val="28"/>
            <w:szCs w:val="28"/>
          </w:rPr>
          <w:t>2018</w:t>
        </w:r>
        <w:r w:rsidRPr="00CD65A0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CD65A0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CD65A0">
        <w:rPr>
          <w:rFonts w:ascii="Times New Roman" w:hAnsi="Times New Roman"/>
          <w:sz w:val="28"/>
          <w:szCs w:val="28"/>
        </w:rPr>
        <w:tab/>
      </w:r>
      <w:r w:rsidRPr="00CD65A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№ 29</w:t>
      </w:r>
      <w:r w:rsidRPr="00CD65A0">
        <w:rPr>
          <w:rFonts w:ascii="Times New Roman" w:hAnsi="Times New Roman"/>
          <w:sz w:val="28"/>
          <w:szCs w:val="28"/>
        </w:rPr>
        <w:tab/>
      </w:r>
      <w:r w:rsidRPr="00CD65A0">
        <w:rPr>
          <w:rFonts w:ascii="Times New Roman" w:hAnsi="Times New Roman"/>
          <w:sz w:val="28"/>
          <w:szCs w:val="28"/>
        </w:rPr>
        <w:tab/>
      </w:r>
      <w:r w:rsidRPr="00CD65A0">
        <w:rPr>
          <w:rFonts w:ascii="Times New Roman" w:hAnsi="Times New Roman"/>
          <w:sz w:val="28"/>
          <w:szCs w:val="28"/>
        </w:rPr>
        <w:tab/>
      </w:r>
      <w:r w:rsidRPr="00CD65A0">
        <w:rPr>
          <w:rFonts w:ascii="Times New Roman" w:hAnsi="Times New Roman"/>
          <w:sz w:val="28"/>
          <w:szCs w:val="28"/>
        </w:rPr>
        <w:tab/>
      </w:r>
      <w:r w:rsidRPr="00CD65A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D65A0">
        <w:rPr>
          <w:rFonts w:ascii="Times New Roman" w:hAnsi="Times New Roman"/>
          <w:sz w:val="28"/>
          <w:szCs w:val="28"/>
        </w:rPr>
        <w:tab/>
      </w:r>
    </w:p>
    <w:p w:rsidR="00ED5A2A" w:rsidRPr="00CD65A0" w:rsidRDefault="00ED5A2A" w:rsidP="00CD65A0">
      <w:pPr>
        <w:pStyle w:val="NormalWeb"/>
        <w:spacing w:after="2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CD65A0">
        <w:rPr>
          <w:rFonts w:ascii="Times New Roman" w:hAnsi="Times New Roman"/>
          <w:sz w:val="28"/>
          <w:szCs w:val="28"/>
        </w:rPr>
        <w:t>.Русское Тювеево</w:t>
      </w:r>
    </w:p>
    <w:p w:rsidR="00ED5A2A" w:rsidRPr="00034893" w:rsidRDefault="00ED5A2A" w:rsidP="00034893">
      <w:pPr>
        <w:pStyle w:val="ConsPlusTitle"/>
        <w:widowControl/>
        <w:ind w:right="4534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ED5A2A" w:rsidRPr="00C429CE" w:rsidRDefault="00ED5A2A" w:rsidP="00836C6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56008F">
        <w:rPr>
          <w:rFonts w:ascii="Times New Roman" w:hAnsi="Times New Roman" w:cs="Times New Roman"/>
          <w:sz w:val="28"/>
          <w:szCs w:val="28"/>
        </w:rPr>
        <w:t xml:space="preserve">Об утверждении муниципальной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56008F">
        <w:rPr>
          <w:rFonts w:ascii="Times New Roman" w:hAnsi="Times New Roman" w:cs="Times New Roman"/>
          <w:sz w:val="28"/>
          <w:szCs w:val="28"/>
        </w:rPr>
        <w:t xml:space="preserve">рограммы </w:t>
      </w:r>
      <w:r>
        <w:rPr>
          <w:rFonts w:ascii="Times New Roman" w:hAnsi="Times New Roman" w:cs="Times New Roman"/>
          <w:sz w:val="28"/>
          <w:szCs w:val="28"/>
        </w:rPr>
        <w:t>«П</w:t>
      </w:r>
      <w:r w:rsidRPr="0056008F">
        <w:rPr>
          <w:rFonts w:ascii="Times New Roman" w:hAnsi="Times New Roman" w:cs="Times New Roman"/>
          <w:sz w:val="28"/>
          <w:szCs w:val="28"/>
        </w:rPr>
        <w:t>ротиводействи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6008F">
        <w:rPr>
          <w:rFonts w:ascii="Times New Roman" w:hAnsi="Times New Roman" w:cs="Times New Roman"/>
          <w:sz w:val="28"/>
          <w:szCs w:val="28"/>
        </w:rPr>
        <w:t xml:space="preserve"> коррупции на территории </w:t>
      </w:r>
      <w:r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56008F">
        <w:rPr>
          <w:rFonts w:ascii="Times New Roman" w:hAnsi="Times New Roman" w:cs="Times New Roman"/>
          <w:sz w:val="28"/>
          <w:szCs w:val="28"/>
        </w:rPr>
        <w:t xml:space="preserve"> сельского поселения на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56008F">
        <w:rPr>
          <w:rFonts w:ascii="Times New Roman" w:hAnsi="Times New Roman" w:cs="Times New Roman"/>
          <w:sz w:val="28"/>
          <w:szCs w:val="28"/>
        </w:rPr>
        <w:t>-20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56008F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ED5A2A" w:rsidRPr="0010372C" w:rsidRDefault="00ED5A2A" w:rsidP="00034893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</w:p>
    <w:p w:rsidR="00ED5A2A" w:rsidRPr="00CD65A0" w:rsidRDefault="00ED5A2A" w:rsidP="00D00038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0372C">
        <w:rPr>
          <w:b/>
        </w:rPr>
        <w:tab/>
      </w:r>
      <w:r w:rsidRPr="00BC791A">
        <w:rPr>
          <w:rFonts w:ascii="Times New Roman" w:hAnsi="Times New Roman"/>
          <w:sz w:val="28"/>
          <w:szCs w:val="28"/>
        </w:rPr>
        <w:t xml:space="preserve">В целях реализации Федерального </w:t>
      </w:r>
      <w:hyperlink r:id="rId7" w:history="1">
        <w:r w:rsidRPr="00BC791A">
          <w:rPr>
            <w:rFonts w:ascii="Times New Roman" w:hAnsi="Times New Roman"/>
            <w:sz w:val="28"/>
            <w:szCs w:val="28"/>
          </w:rPr>
          <w:t>закона</w:t>
        </w:r>
      </w:hyperlink>
      <w:r w:rsidRPr="00BC791A">
        <w:rPr>
          <w:rFonts w:ascii="Times New Roman" w:hAnsi="Times New Roman"/>
          <w:sz w:val="28"/>
          <w:szCs w:val="28"/>
        </w:rPr>
        <w:t xml:space="preserve"> от 25 декабря 2008 года №273-ФЗ «О противодействии коррупции» и совершенствования мер по противодействию коррупции на территории </w:t>
      </w:r>
      <w:r>
        <w:rPr>
          <w:rFonts w:ascii="Times New Roman" w:hAnsi="Times New Roman"/>
          <w:sz w:val="28"/>
          <w:szCs w:val="28"/>
        </w:rPr>
        <w:t xml:space="preserve">Русско-Тювеевского сельского поселения администрация Русско-Тювеевского сельского поселения Темниковского муниципального района </w:t>
      </w:r>
      <w:r w:rsidRPr="00CE2DE4">
        <w:rPr>
          <w:rFonts w:ascii="Times New Roman" w:hAnsi="Times New Roman"/>
          <w:b/>
          <w:sz w:val="28"/>
          <w:szCs w:val="28"/>
        </w:rPr>
        <w:t>п о с т а н о в л я е т</w:t>
      </w:r>
      <w:r w:rsidRPr="00CD65A0">
        <w:rPr>
          <w:rFonts w:ascii="Times New Roman" w:hAnsi="Times New Roman"/>
          <w:sz w:val="28"/>
          <w:szCs w:val="28"/>
        </w:rPr>
        <w:t>:</w:t>
      </w:r>
    </w:p>
    <w:p w:rsidR="00ED5A2A" w:rsidRDefault="00ED5A2A" w:rsidP="0064799B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1. Утвердить</w:t>
      </w:r>
      <w:r>
        <w:rPr>
          <w:rFonts w:ascii="Times New Roman" w:hAnsi="Times New Roman" w:cs="Times New Roman"/>
          <w:sz w:val="28"/>
          <w:szCs w:val="28"/>
        </w:rPr>
        <w:t xml:space="preserve"> прилагаемую</w:t>
      </w:r>
      <w:r w:rsidRPr="001037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муниципальную п</w:t>
      </w:r>
      <w:r w:rsidRPr="0010372C">
        <w:rPr>
          <w:rFonts w:ascii="Times New Roman" w:hAnsi="Times New Roman" w:cs="Times New Roman"/>
          <w:sz w:val="28"/>
          <w:szCs w:val="28"/>
        </w:rPr>
        <w:t xml:space="preserve">рограмму </w:t>
      </w:r>
      <w:r>
        <w:rPr>
          <w:rFonts w:ascii="Times New Roman" w:hAnsi="Times New Roman" w:cs="Times New Roman"/>
          <w:sz w:val="28"/>
          <w:szCs w:val="28"/>
        </w:rPr>
        <w:t>«П</w:t>
      </w:r>
      <w:r w:rsidRPr="0010372C">
        <w:rPr>
          <w:rFonts w:ascii="Times New Roman" w:hAnsi="Times New Roman" w:cs="Times New Roman"/>
          <w:sz w:val="28"/>
          <w:szCs w:val="28"/>
        </w:rPr>
        <w:t>ротиводействи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0372C">
        <w:rPr>
          <w:rFonts w:ascii="Times New Roman" w:hAnsi="Times New Roman" w:cs="Times New Roman"/>
          <w:sz w:val="28"/>
          <w:szCs w:val="28"/>
        </w:rPr>
        <w:t xml:space="preserve"> коррупции </w:t>
      </w:r>
      <w:r>
        <w:rPr>
          <w:rFonts w:ascii="Times New Roman" w:hAnsi="Times New Roman" w:cs="Times New Roman"/>
          <w:sz w:val="28"/>
          <w:szCs w:val="28"/>
        </w:rPr>
        <w:t>на территории Русско-Тювеевского сельского поселения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на </w:t>
      </w:r>
      <w:r w:rsidRPr="0056008F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56008F">
        <w:rPr>
          <w:rFonts w:ascii="Times New Roman" w:hAnsi="Times New Roman" w:cs="Times New Roman"/>
          <w:sz w:val="28"/>
          <w:szCs w:val="28"/>
        </w:rPr>
        <w:t>-20</w:t>
      </w:r>
      <w:r>
        <w:rPr>
          <w:rFonts w:ascii="Times New Roman" w:hAnsi="Times New Roman" w:cs="Times New Roman"/>
          <w:sz w:val="28"/>
          <w:szCs w:val="28"/>
        </w:rPr>
        <w:t xml:space="preserve">24 </w:t>
      </w:r>
      <w:r w:rsidRPr="0010372C">
        <w:rPr>
          <w:rFonts w:ascii="Times New Roman" w:hAnsi="Times New Roman" w:cs="Times New Roman"/>
          <w:sz w:val="28"/>
          <w:szCs w:val="28"/>
        </w:rPr>
        <w:t>годы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0372C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далее – Программа</w:t>
      </w:r>
      <w:r w:rsidRPr="0010372C">
        <w:rPr>
          <w:rFonts w:ascii="Times New Roman" w:hAnsi="Times New Roman" w:cs="Times New Roman"/>
          <w:sz w:val="28"/>
          <w:szCs w:val="28"/>
        </w:rPr>
        <w:t>).</w:t>
      </w:r>
    </w:p>
    <w:p w:rsidR="00ED5A2A" w:rsidRPr="0010372C" w:rsidRDefault="00ED5A2A" w:rsidP="0064799B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59660D">
        <w:rPr>
          <w:sz w:val="28"/>
          <w:szCs w:val="28"/>
        </w:rPr>
        <w:t xml:space="preserve"> </w:t>
      </w:r>
      <w:r w:rsidRPr="0059660D">
        <w:rPr>
          <w:rFonts w:ascii="Times New Roman" w:hAnsi="Times New Roman" w:cs="Times New Roman"/>
          <w:sz w:val="28"/>
          <w:szCs w:val="28"/>
        </w:rPr>
        <w:t xml:space="preserve">Постановление № </w:t>
      </w:r>
      <w:r>
        <w:rPr>
          <w:rFonts w:ascii="Times New Roman" w:hAnsi="Times New Roman" w:cs="Times New Roman"/>
          <w:sz w:val="28"/>
          <w:szCs w:val="28"/>
        </w:rPr>
        <w:t>45</w:t>
      </w:r>
      <w:r w:rsidRPr="0059660D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59660D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9660D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9660D">
        <w:rPr>
          <w:rFonts w:ascii="Times New Roman" w:hAnsi="Times New Roman" w:cs="Times New Roman"/>
          <w:sz w:val="28"/>
          <w:szCs w:val="28"/>
        </w:rPr>
        <w:t xml:space="preserve"> года считать утратившим силу</w:t>
      </w:r>
      <w:r>
        <w:rPr>
          <w:sz w:val="28"/>
          <w:szCs w:val="28"/>
        </w:rPr>
        <w:t>.</w:t>
      </w:r>
    </w:p>
    <w:p w:rsidR="00ED5A2A" w:rsidRPr="00B5692B" w:rsidRDefault="00ED5A2A" w:rsidP="0064799B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10372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B5692B">
        <w:rPr>
          <w:rFonts w:ascii="Times New Roman" w:hAnsi="Times New Roman" w:cs="Times New Roman"/>
          <w:color w:val="000000"/>
          <w:sz w:val="28"/>
          <w:szCs w:val="28"/>
        </w:rPr>
        <w:t xml:space="preserve">ри подготовке </w:t>
      </w:r>
      <w:r>
        <w:rPr>
          <w:rFonts w:ascii="Times New Roman" w:hAnsi="Times New Roman" w:cs="Times New Roman"/>
          <w:color w:val="000000"/>
          <w:sz w:val="28"/>
          <w:szCs w:val="28"/>
        </w:rPr>
        <w:t>и выполнении</w:t>
      </w:r>
      <w:r w:rsidRPr="0003489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5692B">
        <w:rPr>
          <w:rFonts w:ascii="Times New Roman" w:hAnsi="Times New Roman" w:cs="Times New Roman"/>
          <w:color w:val="000000"/>
          <w:sz w:val="28"/>
          <w:szCs w:val="28"/>
        </w:rPr>
        <w:t>план</w:t>
      </w:r>
      <w:r>
        <w:rPr>
          <w:rFonts w:ascii="Times New Roman" w:hAnsi="Times New Roman" w:cs="Times New Roman"/>
          <w:color w:val="000000"/>
          <w:sz w:val="28"/>
          <w:szCs w:val="28"/>
        </w:rPr>
        <w:t>а мероприятий по противодействию</w:t>
      </w:r>
      <w:r w:rsidRPr="00B5692B">
        <w:rPr>
          <w:rFonts w:ascii="Times New Roman" w:hAnsi="Times New Roman" w:cs="Times New Roman"/>
          <w:color w:val="000000"/>
          <w:sz w:val="28"/>
          <w:szCs w:val="28"/>
        </w:rPr>
        <w:t xml:space="preserve"> коррупции руководствоваться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утверждаемой настоящим постановлением</w:t>
      </w:r>
      <w:r w:rsidRPr="00B5692B">
        <w:rPr>
          <w:rFonts w:ascii="Times New Roman" w:hAnsi="Times New Roman" w:cs="Times New Roman"/>
          <w:color w:val="000000"/>
          <w:sz w:val="28"/>
          <w:szCs w:val="28"/>
        </w:rPr>
        <w:t xml:space="preserve"> Программой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 установлением сроков выполнения плановых мероприятий</w:t>
      </w:r>
      <w:r w:rsidRPr="00B5692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D5A2A" w:rsidRPr="00FC28E8" w:rsidRDefault="00ED5A2A" w:rsidP="006479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</w:t>
      </w:r>
      <w:r w:rsidRPr="00B5692B">
        <w:rPr>
          <w:rFonts w:ascii="Times New Roman" w:hAnsi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B5692B">
        <w:rPr>
          <w:rFonts w:ascii="Times New Roman" w:hAnsi="Times New Roman"/>
          <w:color w:val="000000"/>
          <w:sz w:val="28"/>
          <w:szCs w:val="28"/>
        </w:rPr>
        <w:t>беспечить опубликование</w:t>
      </w:r>
      <w:r>
        <w:rPr>
          <w:rFonts w:ascii="Times New Roman" w:hAnsi="Times New Roman"/>
          <w:color w:val="000000"/>
          <w:sz w:val="28"/>
          <w:szCs w:val="28"/>
        </w:rPr>
        <w:t xml:space="preserve"> (обнародование)</w:t>
      </w:r>
      <w:r w:rsidRPr="00B5692B">
        <w:rPr>
          <w:rFonts w:ascii="Times New Roman" w:hAnsi="Times New Roman"/>
          <w:color w:val="000000"/>
          <w:sz w:val="28"/>
          <w:szCs w:val="28"/>
        </w:rPr>
        <w:t xml:space="preserve"> настоящего</w:t>
      </w:r>
      <w:r w:rsidRPr="00FC28E8">
        <w:rPr>
          <w:rFonts w:ascii="Times New Roman" w:hAnsi="Times New Roman"/>
          <w:sz w:val="28"/>
          <w:szCs w:val="28"/>
        </w:rPr>
        <w:t xml:space="preserve"> постановления в порядке, установленном для официального опубликования</w:t>
      </w:r>
      <w:r>
        <w:rPr>
          <w:rFonts w:ascii="Times New Roman" w:hAnsi="Times New Roman"/>
          <w:sz w:val="28"/>
          <w:szCs w:val="28"/>
        </w:rPr>
        <w:t xml:space="preserve"> (обнародования)</w:t>
      </w:r>
      <w:r w:rsidRPr="00FC28E8">
        <w:rPr>
          <w:rFonts w:ascii="Times New Roman" w:hAnsi="Times New Roman"/>
          <w:sz w:val="28"/>
          <w:szCs w:val="28"/>
        </w:rPr>
        <w:t xml:space="preserve"> муниципальных правовых актов</w:t>
      </w:r>
      <w:r>
        <w:rPr>
          <w:rFonts w:ascii="Times New Roman" w:hAnsi="Times New Roman"/>
          <w:sz w:val="28"/>
          <w:szCs w:val="28"/>
        </w:rPr>
        <w:t xml:space="preserve"> Уставом Русско-Тювеевского сельского поселения</w:t>
      </w:r>
      <w:r w:rsidRPr="00FC28E8">
        <w:rPr>
          <w:rFonts w:ascii="Times New Roman" w:hAnsi="Times New Roman"/>
          <w:sz w:val="28"/>
          <w:szCs w:val="28"/>
        </w:rPr>
        <w:t>, и разместить</w:t>
      </w:r>
      <w:r>
        <w:rPr>
          <w:rFonts w:ascii="Times New Roman" w:hAnsi="Times New Roman"/>
          <w:sz w:val="28"/>
          <w:szCs w:val="28"/>
        </w:rPr>
        <w:t>,</w:t>
      </w:r>
      <w:r w:rsidRPr="00FC28E8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</w:t>
      </w:r>
      <w:r>
        <w:rPr>
          <w:rFonts w:ascii="Times New Roman" w:hAnsi="Times New Roman"/>
          <w:sz w:val="28"/>
          <w:szCs w:val="28"/>
        </w:rPr>
        <w:t xml:space="preserve">Темниковского муниципального района </w:t>
      </w:r>
      <w:r w:rsidRPr="00FC28E8">
        <w:rPr>
          <w:rFonts w:ascii="Times New Roman" w:hAnsi="Times New Roman"/>
          <w:sz w:val="28"/>
          <w:szCs w:val="28"/>
        </w:rPr>
        <w:t>в сети Интернет.</w:t>
      </w:r>
    </w:p>
    <w:p w:rsidR="00ED5A2A" w:rsidRDefault="00ED5A2A" w:rsidP="00836C6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FC28E8">
        <w:rPr>
          <w:rFonts w:ascii="Times New Roman" w:hAnsi="Times New Roman"/>
          <w:sz w:val="28"/>
          <w:szCs w:val="28"/>
        </w:rPr>
        <w:t xml:space="preserve">. Организацию выполнения настоящего постановления </w:t>
      </w:r>
      <w:r>
        <w:rPr>
          <w:rFonts w:ascii="Times New Roman" w:hAnsi="Times New Roman"/>
          <w:sz w:val="28"/>
          <w:szCs w:val="28"/>
        </w:rPr>
        <w:t>возлагаю на себя.</w:t>
      </w:r>
    </w:p>
    <w:p w:rsidR="00ED5A2A" w:rsidRDefault="00ED5A2A" w:rsidP="00836C6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D5A2A" w:rsidRPr="00836C63" w:rsidRDefault="00ED5A2A" w:rsidP="00D013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  <w:r w:rsidRPr="00836C63">
        <w:rPr>
          <w:rFonts w:ascii="Times New Roman" w:hAnsi="Times New Roman"/>
          <w:sz w:val="28"/>
          <w:szCs w:val="28"/>
        </w:rPr>
        <w:t xml:space="preserve"> Русско-Тювеевского сельского поселения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836C63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>Ф.Ф.Леонович</w:t>
      </w:r>
    </w:p>
    <w:p w:rsidR="00ED5A2A" w:rsidRPr="0010372C" w:rsidRDefault="00ED5A2A" w:rsidP="003209A1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</w:t>
      </w:r>
      <w:r w:rsidRPr="0010372C">
        <w:rPr>
          <w:rFonts w:ascii="Times New Roman" w:hAnsi="Times New Roman" w:cs="Times New Roman"/>
          <w:b w:val="0"/>
          <w:sz w:val="28"/>
          <w:szCs w:val="28"/>
        </w:rPr>
        <w:t xml:space="preserve">риложение </w:t>
      </w:r>
    </w:p>
    <w:p w:rsidR="00ED5A2A" w:rsidRDefault="00ED5A2A" w:rsidP="003209A1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10372C">
        <w:rPr>
          <w:rFonts w:ascii="Times New Roman" w:hAnsi="Times New Roman" w:cs="Times New Roman"/>
          <w:b w:val="0"/>
          <w:sz w:val="28"/>
          <w:szCs w:val="28"/>
        </w:rPr>
        <w:t xml:space="preserve">к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постановлению Администрации </w:t>
      </w:r>
    </w:p>
    <w:p w:rsidR="00ED5A2A" w:rsidRPr="0010372C" w:rsidRDefault="00ED5A2A" w:rsidP="003209A1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Русско-Тювеевского сельского поселения</w:t>
      </w:r>
    </w:p>
    <w:p w:rsidR="00ED5A2A" w:rsidRPr="0010372C" w:rsidRDefault="00ED5A2A" w:rsidP="003209A1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10372C"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>
        <w:rPr>
          <w:rFonts w:ascii="Times New Roman" w:hAnsi="Times New Roman" w:cs="Times New Roman"/>
          <w:b w:val="0"/>
          <w:sz w:val="28"/>
          <w:szCs w:val="28"/>
        </w:rPr>
        <w:t>27.09.</w:t>
      </w:r>
      <w:r w:rsidRPr="0010372C">
        <w:rPr>
          <w:rFonts w:ascii="Times New Roman" w:hAnsi="Times New Roman" w:cs="Times New Roman"/>
          <w:b w:val="0"/>
          <w:sz w:val="28"/>
          <w:szCs w:val="28"/>
        </w:rPr>
        <w:t>201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8 </w:t>
      </w:r>
      <w:r w:rsidRPr="0010372C">
        <w:rPr>
          <w:rFonts w:ascii="Times New Roman" w:hAnsi="Times New Roman" w:cs="Times New Roman"/>
          <w:b w:val="0"/>
          <w:sz w:val="28"/>
          <w:szCs w:val="28"/>
        </w:rPr>
        <w:t>года №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29</w:t>
      </w:r>
    </w:p>
    <w:p w:rsidR="00ED5A2A" w:rsidRPr="0010372C" w:rsidRDefault="00ED5A2A" w:rsidP="00496840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ED5A2A" w:rsidRDefault="00ED5A2A" w:rsidP="00496840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ED5A2A" w:rsidRPr="00496840" w:rsidRDefault="00ED5A2A" w:rsidP="00496840">
      <w:pPr>
        <w:pStyle w:val="ConsPlusTitle"/>
        <w:widowControl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п</w:t>
      </w:r>
      <w:r w:rsidRPr="00496840">
        <w:rPr>
          <w:rFonts w:ascii="Times New Roman" w:hAnsi="Times New Roman" w:cs="Times New Roman"/>
          <w:sz w:val="28"/>
          <w:szCs w:val="28"/>
        </w:rPr>
        <w:t>рограмма</w:t>
      </w:r>
    </w:p>
    <w:p w:rsidR="00ED5A2A" w:rsidRPr="00496840" w:rsidRDefault="00ED5A2A" w:rsidP="00496840">
      <w:pPr>
        <w:pStyle w:val="ConsPlusTitle"/>
        <w:widowControl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</w:t>
      </w:r>
      <w:r w:rsidRPr="00496840">
        <w:rPr>
          <w:rFonts w:ascii="Times New Roman" w:hAnsi="Times New Roman" w:cs="Times New Roman"/>
          <w:sz w:val="28"/>
          <w:szCs w:val="28"/>
        </w:rPr>
        <w:t>ротиводействи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96840">
        <w:rPr>
          <w:rFonts w:ascii="Times New Roman" w:hAnsi="Times New Roman" w:cs="Times New Roman"/>
          <w:sz w:val="28"/>
          <w:szCs w:val="28"/>
        </w:rPr>
        <w:t xml:space="preserve"> коррупции на территории </w:t>
      </w:r>
      <w:r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49684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6840">
        <w:rPr>
          <w:rFonts w:ascii="Times New Roman" w:hAnsi="Times New Roman" w:cs="Times New Roman"/>
          <w:sz w:val="28"/>
          <w:szCs w:val="28"/>
        </w:rPr>
        <w:t xml:space="preserve">на </w:t>
      </w:r>
      <w:r w:rsidRPr="0056008F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56008F">
        <w:rPr>
          <w:rFonts w:ascii="Times New Roman" w:hAnsi="Times New Roman" w:cs="Times New Roman"/>
          <w:sz w:val="28"/>
          <w:szCs w:val="28"/>
        </w:rPr>
        <w:t>-20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496840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ED5A2A" w:rsidRDefault="00ED5A2A" w:rsidP="00DB6812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ED5A2A" w:rsidRDefault="00ED5A2A" w:rsidP="00496840">
      <w:pPr>
        <w:pStyle w:val="ConsPlusNormal"/>
        <w:widowControl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ED5A2A" w:rsidRPr="001B5196" w:rsidRDefault="00ED5A2A" w:rsidP="00496840">
      <w:pPr>
        <w:pStyle w:val="ConsPlusNormal"/>
        <w:widowControl/>
        <w:spacing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smartTag w:uri="urn:schemas-microsoft-com:office:smarttags" w:element="place">
        <w:r w:rsidRPr="001B5196">
          <w:rPr>
            <w:rFonts w:ascii="Times New Roman" w:hAnsi="Times New Roman" w:cs="Times New Roman"/>
            <w:b/>
            <w:sz w:val="28"/>
            <w:szCs w:val="28"/>
            <w:lang w:val="en-US"/>
          </w:rPr>
          <w:t>I</w:t>
        </w:r>
        <w:r w:rsidRPr="001B5196">
          <w:rPr>
            <w:rFonts w:ascii="Times New Roman" w:hAnsi="Times New Roman" w:cs="Times New Roman"/>
            <w:b/>
            <w:sz w:val="28"/>
            <w:szCs w:val="28"/>
          </w:rPr>
          <w:t>.</w:t>
        </w:r>
      </w:smartTag>
      <w:r w:rsidRPr="001B5196">
        <w:rPr>
          <w:rFonts w:ascii="Times New Roman" w:hAnsi="Times New Roman" w:cs="Times New Roman"/>
          <w:b/>
          <w:sz w:val="28"/>
          <w:szCs w:val="28"/>
        </w:rPr>
        <w:t xml:space="preserve"> Общая характеристика проблемы</w:t>
      </w:r>
    </w:p>
    <w:p w:rsidR="00ED5A2A" w:rsidRPr="00FC28E8" w:rsidRDefault="00ED5A2A" w:rsidP="004968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28E8">
        <w:rPr>
          <w:rFonts w:ascii="Times New Roman" w:hAnsi="Times New Roman"/>
          <w:sz w:val="28"/>
          <w:szCs w:val="28"/>
        </w:rPr>
        <w:t>В настоящее время одним из главных направлений государственной политики в сфере обеспечения государственной и общественной безопасности на долгосрочную перспективу признается совершенствование нормативного правового регулирования предупреждения и борьбы с коррупцией, которая</w:t>
      </w:r>
      <w:r>
        <w:rPr>
          <w:rFonts w:ascii="Times New Roman" w:hAnsi="Times New Roman"/>
          <w:sz w:val="28"/>
          <w:szCs w:val="28"/>
        </w:rPr>
        <w:t>,</w:t>
      </w:r>
      <w:r w:rsidRPr="00FC28E8">
        <w:rPr>
          <w:rFonts w:ascii="Times New Roman" w:hAnsi="Times New Roman"/>
          <w:sz w:val="28"/>
          <w:szCs w:val="28"/>
        </w:rPr>
        <w:t xml:space="preserve"> подменяя публично-правовые решения и действия коррупционными отношениями, основанными на удовлетворении в обход закона частных противоправных интересов, оказывает разрушительное воздействие на органы власти и местного управления, становится существенным тормозом экономического и социального развития, препятствует успешной реализации приоритетных национальных проектов.</w:t>
      </w:r>
    </w:p>
    <w:p w:rsidR="00ED5A2A" w:rsidRPr="00FC28E8" w:rsidRDefault="00ED5A2A" w:rsidP="004968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28E8">
        <w:rPr>
          <w:rFonts w:ascii="Times New Roman" w:hAnsi="Times New Roman"/>
          <w:sz w:val="28"/>
          <w:szCs w:val="28"/>
        </w:rPr>
        <w:t>Проявления коррупции выражаются во множестве самых разнообразных деяний противоправного и аморального характера.</w:t>
      </w:r>
    </w:p>
    <w:p w:rsidR="00ED5A2A" w:rsidRPr="00FC28E8" w:rsidRDefault="00ED5A2A" w:rsidP="004968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28E8">
        <w:rPr>
          <w:rFonts w:ascii="Times New Roman" w:hAnsi="Times New Roman"/>
          <w:sz w:val="28"/>
          <w:szCs w:val="28"/>
        </w:rPr>
        <w:t>Соответственно, противодействие коррупции требует широкого общесоциального подхода, применения не только правовых, но и экономических, политических, организационно-управленческих, культурно-воспитательных и иных мер.</w:t>
      </w:r>
    </w:p>
    <w:p w:rsidR="00ED5A2A" w:rsidRPr="00FC28E8" w:rsidRDefault="00ED5A2A" w:rsidP="004968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28E8">
        <w:rPr>
          <w:rFonts w:ascii="Times New Roman" w:hAnsi="Times New Roman"/>
          <w:sz w:val="28"/>
          <w:szCs w:val="28"/>
        </w:rPr>
        <w:t>В связи с этим борьба с коррупцией не может сводиться к привлечению к ответственности лиц, виновных в коррупционных преступлениях, и к кратковременным кампаниям по решению частных вопросов, она должна включать хорошо продуманную и просчитанную систему разноплановых усилий, сориентированных не менее чем на среднесрочную перспективу и осуществляемых множеством субъектов.</w:t>
      </w:r>
    </w:p>
    <w:p w:rsidR="00ED5A2A" w:rsidRPr="00FC28E8" w:rsidRDefault="00ED5A2A" w:rsidP="004968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28E8">
        <w:rPr>
          <w:rFonts w:ascii="Times New Roman" w:hAnsi="Times New Roman"/>
          <w:sz w:val="28"/>
          <w:szCs w:val="28"/>
        </w:rPr>
        <w:t>Все это обусловливает острую необходимость решения проблемы программными методами, что позволит обеспечить должную целеустремленность и организованность, тесное взаимодействие субъектов, противостоящих коррупции, последовательность антикоррупционных мер, адекватную оцен</w:t>
      </w:r>
      <w:r>
        <w:rPr>
          <w:rFonts w:ascii="Times New Roman" w:hAnsi="Times New Roman"/>
          <w:sz w:val="28"/>
          <w:szCs w:val="28"/>
        </w:rPr>
        <w:t>ку их эффективности и контроль результатов</w:t>
      </w:r>
      <w:r w:rsidRPr="00FC28E8">
        <w:rPr>
          <w:rFonts w:ascii="Times New Roman" w:hAnsi="Times New Roman"/>
          <w:sz w:val="28"/>
          <w:szCs w:val="28"/>
        </w:rPr>
        <w:t>.</w:t>
      </w:r>
    </w:p>
    <w:p w:rsidR="00ED5A2A" w:rsidRDefault="00ED5A2A" w:rsidP="004968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28E8">
        <w:rPr>
          <w:rFonts w:ascii="Times New Roman" w:hAnsi="Times New Roman"/>
          <w:sz w:val="28"/>
          <w:szCs w:val="28"/>
        </w:rPr>
        <w:t xml:space="preserve">Коррупция посягает на интересы службы в государственных органах, органах местного самоуправления, в коммерческих и иных организациях, другие охраняемые законом ценности. Она представляет собой противоправный симбиоз необоснованной монополизации власти и управления, дискреционных полномочий служащих и отсутствия их жесткой правовой подотчетности и подконтрольности. Решению этой задачи служат предусмотренные Программой меры по обеспечению доступа к информации о деятельности муниципальных органов, укреплению и развитию их связей с гражданским обществом, стимулированию антикоррупционной активности широких слоев общественности. </w:t>
      </w:r>
    </w:p>
    <w:p w:rsidR="00ED5A2A" w:rsidRPr="00CD65A0" w:rsidRDefault="00ED5A2A" w:rsidP="001B5196">
      <w:pPr>
        <w:autoSpaceDE w:val="0"/>
        <w:autoSpaceDN w:val="0"/>
        <w:adjustRightInd w:val="0"/>
        <w:spacing w:after="0" w:line="360" w:lineRule="auto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496840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496840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>Цели и задачи Программы</w:t>
      </w:r>
    </w:p>
    <w:p w:rsidR="00ED5A2A" w:rsidRPr="004F02EE" w:rsidRDefault="00ED5A2A" w:rsidP="004968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02EE">
        <w:rPr>
          <w:rFonts w:ascii="Times New Roman" w:hAnsi="Times New Roman"/>
          <w:sz w:val="28"/>
          <w:szCs w:val="28"/>
        </w:rPr>
        <w:t xml:space="preserve">Цель Программы: обеспечение защиты прав и законных интересов граждан, общества и государства от проявлений коррупции путем устранения причин и условий, порождающих коррупцию, и совершенствование системы противодействия коррупции в органах местного самоуправления, муниципальных предприятиях и учреждениях </w:t>
      </w:r>
      <w:r>
        <w:rPr>
          <w:rFonts w:ascii="Times New Roman" w:hAnsi="Times New Roman"/>
          <w:sz w:val="28"/>
          <w:szCs w:val="28"/>
        </w:rPr>
        <w:t>на территории муниципального образования, Русско-Тювеевского сельского поселения</w:t>
      </w:r>
      <w:r w:rsidRPr="004F02EE">
        <w:rPr>
          <w:rFonts w:ascii="Times New Roman" w:hAnsi="Times New Roman"/>
          <w:sz w:val="28"/>
          <w:szCs w:val="28"/>
        </w:rPr>
        <w:t>.</w:t>
      </w:r>
    </w:p>
    <w:p w:rsidR="00ED5A2A" w:rsidRPr="004F02EE" w:rsidRDefault="00ED5A2A" w:rsidP="004968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02EE">
        <w:rPr>
          <w:rFonts w:ascii="Times New Roman" w:hAnsi="Times New Roman"/>
          <w:sz w:val="28"/>
          <w:szCs w:val="28"/>
        </w:rPr>
        <w:t>Задачи Программы:</w:t>
      </w:r>
    </w:p>
    <w:p w:rsidR="00ED5A2A" w:rsidRPr="004F02EE" w:rsidRDefault="00ED5A2A" w:rsidP="004968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02EE">
        <w:rPr>
          <w:rFonts w:ascii="Times New Roman" w:hAnsi="Times New Roman"/>
          <w:sz w:val="28"/>
          <w:szCs w:val="28"/>
        </w:rPr>
        <w:t xml:space="preserve">1) совершенствование мер по профилактике и предупреждению коррупционных правонарушений в органах местного самоуправления </w:t>
      </w:r>
      <w:r>
        <w:rPr>
          <w:rFonts w:ascii="Times New Roman" w:hAnsi="Times New Roman"/>
          <w:sz w:val="28"/>
          <w:szCs w:val="28"/>
        </w:rPr>
        <w:t>Русско-Тювеевского сельского поселения</w:t>
      </w:r>
      <w:r w:rsidRPr="004F02EE">
        <w:rPr>
          <w:rFonts w:ascii="Times New Roman" w:hAnsi="Times New Roman"/>
          <w:sz w:val="28"/>
          <w:szCs w:val="28"/>
        </w:rPr>
        <w:t>;</w:t>
      </w:r>
    </w:p>
    <w:p w:rsidR="00ED5A2A" w:rsidRPr="004F02EE" w:rsidRDefault="00ED5A2A" w:rsidP="0049684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02EE">
        <w:rPr>
          <w:rFonts w:ascii="Times New Roman" w:hAnsi="Times New Roman"/>
          <w:sz w:val="28"/>
          <w:szCs w:val="28"/>
        </w:rPr>
        <w:t>2) совершенствование мер по выявлению и пресечению коррупционных правонарушений;</w:t>
      </w:r>
    </w:p>
    <w:p w:rsidR="00ED5A2A" w:rsidRPr="004F02EE" w:rsidRDefault="00ED5A2A" w:rsidP="003209A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02EE">
        <w:rPr>
          <w:rFonts w:ascii="Times New Roman" w:hAnsi="Times New Roman"/>
          <w:sz w:val="28"/>
          <w:szCs w:val="28"/>
        </w:rPr>
        <w:t>3) формирование антикоррупционного общественного сознания, характеризующегося нетерпимостью муниципальных служащих, граждан и организаций к фактам проявления коррупции;</w:t>
      </w:r>
    </w:p>
    <w:p w:rsidR="00ED5A2A" w:rsidRPr="004F02EE" w:rsidRDefault="00ED5A2A" w:rsidP="003209A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02EE">
        <w:rPr>
          <w:rFonts w:ascii="Times New Roman" w:hAnsi="Times New Roman"/>
          <w:sz w:val="28"/>
          <w:szCs w:val="28"/>
        </w:rPr>
        <w:t>4) обеспечение неотвратимости наказания за совершение коррупционных правонарушений в случаях, предусмотренных законодательством Российской Федерации;</w:t>
      </w:r>
    </w:p>
    <w:p w:rsidR="00ED5A2A" w:rsidRPr="004F02EE" w:rsidRDefault="00ED5A2A" w:rsidP="003209A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02EE">
        <w:rPr>
          <w:rFonts w:ascii="Times New Roman" w:hAnsi="Times New Roman"/>
          <w:sz w:val="28"/>
          <w:szCs w:val="28"/>
        </w:rPr>
        <w:t xml:space="preserve">5) мониторинг коррупциогенных факторов и эффективности мер антикоррупционной политики органов местного самоуправления </w:t>
      </w:r>
      <w:r>
        <w:rPr>
          <w:rFonts w:ascii="Times New Roman" w:hAnsi="Times New Roman"/>
          <w:sz w:val="28"/>
          <w:szCs w:val="28"/>
        </w:rPr>
        <w:t>Русско-Тювеевского сельского поселения</w:t>
      </w:r>
      <w:r w:rsidRPr="004F02EE">
        <w:rPr>
          <w:rFonts w:ascii="Times New Roman" w:hAnsi="Times New Roman"/>
          <w:sz w:val="28"/>
          <w:szCs w:val="28"/>
        </w:rPr>
        <w:t>;</w:t>
      </w:r>
    </w:p>
    <w:p w:rsidR="00ED5A2A" w:rsidRPr="004F02EE" w:rsidRDefault="00ED5A2A" w:rsidP="003209A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02EE">
        <w:rPr>
          <w:rFonts w:ascii="Times New Roman" w:hAnsi="Times New Roman"/>
          <w:sz w:val="28"/>
          <w:szCs w:val="28"/>
        </w:rPr>
        <w:t xml:space="preserve">6) вовлечение гражданского общества в реализацию антикоррупционной политики органов местного самоуправления </w:t>
      </w:r>
      <w:r>
        <w:rPr>
          <w:rFonts w:ascii="Times New Roman" w:hAnsi="Times New Roman"/>
          <w:sz w:val="28"/>
          <w:szCs w:val="28"/>
        </w:rPr>
        <w:t>Русско-Тювеевского сельского поселения</w:t>
      </w:r>
      <w:r w:rsidRPr="004F02EE">
        <w:rPr>
          <w:rFonts w:ascii="Times New Roman" w:hAnsi="Times New Roman"/>
          <w:sz w:val="28"/>
          <w:szCs w:val="28"/>
        </w:rPr>
        <w:t>;</w:t>
      </w:r>
    </w:p>
    <w:p w:rsidR="00ED5A2A" w:rsidRPr="004F02EE" w:rsidRDefault="00ED5A2A" w:rsidP="003209A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02EE">
        <w:rPr>
          <w:rFonts w:ascii="Times New Roman" w:hAnsi="Times New Roman"/>
          <w:sz w:val="28"/>
          <w:szCs w:val="28"/>
        </w:rPr>
        <w:t>7) оказание содействия гражданам и организациям в реализации их прав на доступ к информации о фактах коррупции, а также на их свободное освещение в средствах массовой информации.</w:t>
      </w:r>
    </w:p>
    <w:p w:rsidR="00ED5A2A" w:rsidRPr="0010372C" w:rsidRDefault="00ED5A2A" w:rsidP="003209A1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ED5A2A" w:rsidRPr="001B5196" w:rsidRDefault="00ED5A2A" w:rsidP="003209A1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1B5196">
        <w:rPr>
          <w:rFonts w:ascii="Times New Roman" w:hAnsi="Times New Roman"/>
          <w:b/>
          <w:sz w:val="28"/>
          <w:szCs w:val="28"/>
        </w:rPr>
        <w:t>III. Сроки реализации программы</w:t>
      </w:r>
    </w:p>
    <w:p w:rsidR="00ED5A2A" w:rsidRPr="0010372C" w:rsidRDefault="00ED5A2A" w:rsidP="003209A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ED5A2A" w:rsidRPr="0010372C" w:rsidRDefault="00ED5A2A" w:rsidP="003209A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0372C">
        <w:rPr>
          <w:rFonts w:ascii="Times New Roman" w:hAnsi="Times New Roman"/>
          <w:sz w:val="28"/>
          <w:szCs w:val="28"/>
        </w:rPr>
        <w:t>Реализация Программы осуществляется в течение 201</w:t>
      </w:r>
      <w:r>
        <w:rPr>
          <w:rFonts w:ascii="Times New Roman" w:hAnsi="Times New Roman"/>
          <w:sz w:val="28"/>
          <w:szCs w:val="28"/>
        </w:rPr>
        <w:t>8-</w:t>
      </w:r>
      <w:r w:rsidRPr="0010372C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24</w:t>
      </w:r>
      <w:r w:rsidRPr="0010372C">
        <w:rPr>
          <w:rFonts w:ascii="Times New Roman" w:hAnsi="Times New Roman"/>
          <w:sz w:val="28"/>
          <w:szCs w:val="28"/>
        </w:rPr>
        <w:t xml:space="preserve"> годов. 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ED5A2A" w:rsidRPr="001B5196" w:rsidRDefault="00ED5A2A" w:rsidP="003209A1">
      <w:pPr>
        <w:pStyle w:val="ConsPlusNormal"/>
        <w:widowControl/>
        <w:spacing w:line="360" w:lineRule="auto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B5196">
        <w:rPr>
          <w:rFonts w:ascii="Times New Roman" w:hAnsi="Times New Roman" w:cs="Times New Roman"/>
          <w:b/>
          <w:sz w:val="28"/>
          <w:szCs w:val="28"/>
        </w:rPr>
        <w:t>IV. Система программных мероприятий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Совершенствование правовой базы борьбы с коррупцией.</w:t>
      </w:r>
    </w:p>
    <w:p w:rsidR="00ED5A2A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В системе мер по решению данной задачи предполагается:</w:t>
      </w:r>
    </w:p>
    <w:p w:rsidR="00ED5A2A" w:rsidRPr="0010372C" w:rsidRDefault="00ED5A2A" w:rsidP="003209A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корректировка и утверждение планов противодействия коррупции в органах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 Русско-Тювеевского сельского поселения</w:t>
      </w:r>
      <w:r w:rsidRPr="0010372C">
        <w:rPr>
          <w:rFonts w:ascii="Times New Roman" w:hAnsi="Times New Roman" w:cs="Times New Roman"/>
          <w:sz w:val="28"/>
          <w:szCs w:val="28"/>
        </w:rPr>
        <w:t>;</w:t>
      </w:r>
    </w:p>
    <w:p w:rsidR="00ED5A2A" w:rsidRPr="0010372C" w:rsidRDefault="00ED5A2A" w:rsidP="003209A1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представление информации о ходе реализации программы;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осуществление проведения правовой экспертизы действующих правовых актов </w:t>
      </w: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на предмет коррупциогенности;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осуществление проведения правовой экспертизы принимаемых правовых актов </w:t>
      </w: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на предмет</w:t>
      </w:r>
      <w:r w:rsidRPr="0010372C">
        <w:rPr>
          <w:rFonts w:ascii="Times New Roman" w:hAnsi="Times New Roman" w:cs="Times New Roman"/>
          <w:sz w:val="28"/>
          <w:szCs w:val="28"/>
        </w:rPr>
        <w:t xml:space="preserve"> коррупциогенности;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проведение обуч</w:t>
      </w:r>
      <w:r>
        <w:rPr>
          <w:rFonts w:ascii="Times New Roman" w:hAnsi="Times New Roman" w:cs="Times New Roman"/>
          <w:sz w:val="28"/>
          <w:szCs w:val="28"/>
        </w:rPr>
        <w:t>ающих мероприятий</w:t>
      </w:r>
      <w:r w:rsidRPr="0010372C">
        <w:rPr>
          <w:rFonts w:ascii="Times New Roman" w:hAnsi="Times New Roman" w:cs="Times New Roman"/>
          <w:sz w:val="28"/>
          <w:szCs w:val="28"/>
        </w:rPr>
        <w:t xml:space="preserve"> со специалистами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по устранению</w:t>
      </w:r>
      <w:r>
        <w:rPr>
          <w:rFonts w:ascii="Times New Roman" w:hAnsi="Times New Roman" w:cs="Times New Roman"/>
          <w:sz w:val="28"/>
          <w:szCs w:val="28"/>
        </w:rPr>
        <w:t xml:space="preserve"> возможных</w:t>
      </w:r>
      <w:r w:rsidRPr="0010372C">
        <w:rPr>
          <w:rFonts w:ascii="Times New Roman" w:hAnsi="Times New Roman" w:cs="Times New Roman"/>
          <w:sz w:val="28"/>
          <w:szCs w:val="28"/>
        </w:rPr>
        <w:t xml:space="preserve"> коррупциогенных проявлений </w:t>
      </w:r>
      <w:r>
        <w:rPr>
          <w:rFonts w:ascii="Times New Roman" w:hAnsi="Times New Roman" w:cs="Times New Roman"/>
          <w:sz w:val="28"/>
          <w:szCs w:val="28"/>
        </w:rPr>
        <w:t>при разработке, принятии и утверждении муниципальных правовых актов</w:t>
      </w:r>
      <w:r w:rsidRPr="0010372C">
        <w:rPr>
          <w:rFonts w:ascii="Times New Roman" w:hAnsi="Times New Roman" w:cs="Times New Roman"/>
          <w:sz w:val="28"/>
          <w:szCs w:val="28"/>
        </w:rPr>
        <w:t>.</w:t>
      </w:r>
    </w:p>
    <w:p w:rsidR="00ED5A2A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Осуществление антикоррупционной пропаганды и правового воспитания.</w:t>
      </w:r>
    </w:p>
    <w:p w:rsidR="00ED5A2A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В системе мер по решению данной задачи предполагается:</w:t>
      </w:r>
    </w:p>
    <w:p w:rsidR="00ED5A2A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размещение в средствах массовой информации статей и иных материалов по вопросам антикоррупционной направленности; 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обеспечение PR-сопровождения мероприятий антикоррупционной программы, включая выступления Главы </w:t>
      </w: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и его заместител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0372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специалистов и муниципальных служащих органов местного самоуправления Русско-Тювеевского сельского поселения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в средствах массовой информации по вопросам борьбы с коррупцией;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проведение </w:t>
      </w:r>
      <w:r>
        <w:rPr>
          <w:rFonts w:ascii="Times New Roman" w:hAnsi="Times New Roman" w:cs="Times New Roman"/>
          <w:sz w:val="28"/>
          <w:szCs w:val="28"/>
        </w:rPr>
        <w:t>обучающих мероприятий</w:t>
      </w:r>
      <w:r w:rsidRPr="0010372C">
        <w:rPr>
          <w:rFonts w:ascii="Times New Roman" w:hAnsi="Times New Roman" w:cs="Times New Roman"/>
          <w:sz w:val="28"/>
          <w:szCs w:val="28"/>
        </w:rPr>
        <w:t xml:space="preserve"> с субъектами малого предпринимательства по вопросам антикоррупционной направленности.</w:t>
      </w:r>
    </w:p>
    <w:p w:rsidR="00ED5A2A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46269">
        <w:rPr>
          <w:rFonts w:ascii="Times New Roman" w:hAnsi="Times New Roman" w:cs="Times New Roman"/>
          <w:color w:val="000000"/>
          <w:sz w:val="28"/>
          <w:szCs w:val="28"/>
        </w:rPr>
        <w:t>Совершенствование кадровой работы в системе мер по противодействию коррупции.</w:t>
      </w:r>
    </w:p>
    <w:p w:rsidR="00ED5A2A" w:rsidRPr="00C46269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D5A2A" w:rsidRPr="00C46269" w:rsidRDefault="00ED5A2A" w:rsidP="003209A1">
      <w:pPr>
        <w:pStyle w:val="ConsPlusNormal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C46269">
        <w:rPr>
          <w:rFonts w:ascii="Times New Roman" w:hAnsi="Times New Roman"/>
          <w:color w:val="000000"/>
          <w:sz w:val="28"/>
          <w:szCs w:val="28"/>
        </w:rPr>
        <w:t>В системе мер по решению данной задачи предполагается:</w:t>
      </w:r>
    </w:p>
    <w:p w:rsidR="00ED5A2A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приема на муниципальную службу после проведения соответствующих проверочных мероприятий;</w:t>
      </w:r>
    </w:p>
    <w:p w:rsidR="00ED5A2A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соответствие принимаемых граждан всем квалификационным требованиям;</w:t>
      </w:r>
    </w:p>
    <w:p w:rsidR="00ED5A2A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3EB3">
        <w:rPr>
          <w:rFonts w:ascii="Times New Roman" w:hAnsi="Times New Roman" w:cs="Times New Roman"/>
          <w:sz w:val="28"/>
          <w:szCs w:val="28"/>
        </w:rPr>
        <w:t xml:space="preserve">проведение </w:t>
      </w:r>
      <w:r>
        <w:rPr>
          <w:rFonts w:ascii="Times New Roman" w:hAnsi="Times New Roman" w:cs="Times New Roman"/>
          <w:sz w:val="28"/>
          <w:szCs w:val="28"/>
        </w:rPr>
        <w:t>обучающих мероприятий</w:t>
      </w:r>
      <w:r w:rsidRPr="00173EB3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173E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специалистами и муниципальными служащими органов местного самоуправления Русско-Тювеевского сельского поселения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</w:t>
      </w:r>
      <w:r w:rsidRPr="00173EB3">
        <w:rPr>
          <w:rFonts w:ascii="Times New Roman" w:hAnsi="Times New Roman" w:cs="Times New Roman"/>
          <w:sz w:val="28"/>
          <w:szCs w:val="28"/>
        </w:rPr>
        <w:t>по вопросам антикоррупционной направленности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5A2A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Совершенствование контрольной деятельности в системе мер по противодействию коррупции.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В системе мер по решению данной задачи предполагается осуществить: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10372C">
        <w:rPr>
          <w:rFonts w:ascii="Times New Roman" w:hAnsi="Times New Roman" w:cs="Times New Roman"/>
          <w:sz w:val="28"/>
          <w:szCs w:val="28"/>
        </w:rPr>
        <w:t xml:space="preserve">овершенствование и </w:t>
      </w:r>
      <w:r>
        <w:rPr>
          <w:rFonts w:ascii="Times New Roman" w:hAnsi="Times New Roman" w:cs="Times New Roman"/>
          <w:sz w:val="28"/>
          <w:szCs w:val="28"/>
        </w:rPr>
        <w:t>усиление финансового контроля использования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средств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, в том числе выделяемых по наиболее затратным программам, а также субвенций, выделяемых из </w:t>
      </w:r>
      <w:r>
        <w:rPr>
          <w:rFonts w:ascii="Times New Roman" w:hAnsi="Times New Roman" w:cs="Times New Roman"/>
          <w:sz w:val="28"/>
          <w:szCs w:val="28"/>
        </w:rPr>
        <w:t>район</w:t>
      </w:r>
      <w:r w:rsidRPr="0010372C">
        <w:rPr>
          <w:rFonts w:ascii="Times New Roman" w:hAnsi="Times New Roman" w:cs="Times New Roman"/>
          <w:sz w:val="28"/>
          <w:szCs w:val="28"/>
        </w:rPr>
        <w:t xml:space="preserve">ного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Pr="0010372C">
        <w:rPr>
          <w:rFonts w:ascii="Times New Roman" w:hAnsi="Times New Roman" w:cs="Times New Roman"/>
          <w:sz w:val="28"/>
          <w:szCs w:val="28"/>
        </w:rPr>
        <w:t>;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совершенствование контроля использования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муниципального имущества, в том числе переданного в аренду, хозяйственное ведение и оперативное управление;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совершенствование контроля соблюдени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законодательства Российской Федерации о </w:t>
      </w:r>
      <w:r>
        <w:rPr>
          <w:rFonts w:ascii="Times New Roman" w:hAnsi="Times New Roman" w:cs="Times New Roman"/>
          <w:sz w:val="28"/>
          <w:szCs w:val="28"/>
        </w:rPr>
        <w:t>провед</w:t>
      </w:r>
      <w:r w:rsidRPr="0010372C">
        <w:rPr>
          <w:rFonts w:ascii="Times New Roman" w:hAnsi="Times New Roman" w:cs="Times New Roman"/>
          <w:sz w:val="28"/>
          <w:szCs w:val="28"/>
        </w:rPr>
        <w:t>ении зак</w:t>
      </w:r>
      <w:r>
        <w:rPr>
          <w:rFonts w:ascii="Times New Roman" w:hAnsi="Times New Roman" w:cs="Times New Roman"/>
          <w:sz w:val="28"/>
          <w:szCs w:val="28"/>
        </w:rPr>
        <w:t>упок</w:t>
      </w:r>
      <w:r w:rsidRPr="001037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 w:rsidRPr="0010372C">
        <w:rPr>
          <w:rFonts w:ascii="Times New Roman" w:hAnsi="Times New Roman" w:cs="Times New Roman"/>
          <w:sz w:val="28"/>
          <w:szCs w:val="28"/>
        </w:rPr>
        <w:t xml:space="preserve"> поставк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0372C">
        <w:rPr>
          <w:rFonts w:ascii="Times New Roman" w:hAnsi="Times New Roman" w:cs="Times New Roman"/>
          <w:sz w:val="28"/>
          <w:szCs w:val="28"/>
        </w:rPr>
        <w:t xml:space="preserve"> товаров, выполнени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10372C">
        <w:rPr>
          <w:rFonts w:ascii="Times New Roman" w:hAnsi="Times New Roman" w:cs="Times New Roman"/>
          <w:sz w:val="28"/>
          <w:szCs w:val="28"/>
        </w:rPr>
        <w:t xml:space="preserve"> работ, оказани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10372C">
        <w:rPr>
          <w:rFonts w:ascii="Times New Roman" w:hAnsi="Times New Roman" w:cs="Times New Roman"/>
          <w:sz w:val="28"/>
          <w:szCs w:val="28"/>
        </w:rPr>
        <w:t xml:space="preserve"> услуг для </w:t>
      </w:r>
      <w:r>
        <w:rPr>
          <w:rFonts w:ascii="Times New Roman" w:hAnsi="Times New Roman" w:cs="Times New Roman"/>
          <w:sz w:val="28"/>
          <w:szCs w:val="28"/>
        </w:rPr>
        <w:t>муниципальных нужд, целевого расходования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бюджетных средств;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проведение анализа информации о коррупционных проявлениях, опубликованной в средствах массовой информации;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совершенствование работы по рассмотрению обращений граждан </w:t>
      </w:r>
      <w:r>
        <w:rPr>
          <w:rFonts w:ascii="Times New Roman" w:hAnsi="Times New Roman" w:cs="Times New Roman"/>
          <w:sz w:val="28"/>
          <w:szCs w:val="28"/>
        </w:rPr>
        <w:t>по вопросу</w:t>
      </w:r>
      <w:r w:rsidRPr="0010372C">
        <w:rPr>
          <w:rFonts w:ascii="Times New Roman" w:hAnsi="Times New Roman" w:cs="Times New Roman"/>
          <w:sz w:val="28"/>
          <w:szCs w:val="28"/>
        </w:rPr>
        <w:t xml:space="preserve"> действия (бездействи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0372C">
        <w:rPr>
          <w:rFonts w:ascii="Times New Roman" w:hAnsi="Times New Roman" w:cs="Times New Roman"/>
          <w:sz w:val="28"/>
          <w:szCs w:val="28"/>
        </w:rPr>
        <w:t>) органов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5A2A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Повышение роли совещательных и коллегиальных органов в системе мер по противодействию коррупции.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В системе мер по решению данной задачи предполагается: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осуществление взаимодействия с общественными организациями по вопросам борьбы с коррупцией;</w:t>
      </w:r>
    </w:p>
    <w:p w:rsidR="00ED5A2A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рассмотрение на заседаниях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10372C">
        <w:rPr>
          <w:rFonts w:ascii="Times New Roman" w:hAnsi="Times New Roman" w:cs="Times New Roman"/>
          <w:sz w:val="28"/>
          <w:szCs w:val="28"/>
        </w:rPr>
        <w:t xml:space="preserve"> по противодействию коррупции в </w:t>
      </w:r>
      <w:r>
        <w:rPr>
          <w:rFonts w:ascii="Times New Roman" w:hAnsi="Times New Roman" w:cs="Times New Roman"/>
          <w:sz w:val="28"/>
          <w:szCs w:val="28"/>
        </w:rPr>
        <w:t>Русско-Тювеевском сельском поселении</w:t>
      </w:r>
      <w:r w:rsidRPr="0010372C">
        <w:rPr>
          <w:rFonts w:ascii="Times New Roman" w:hAnsi="Times New Roman" w:cs="Times New Roman"/>
          <w:sz w:val="28"/>
          <w:szCs w:val="28"/>
        </w:rPr>
        <w:t xml:space="preserve"> вопросов о ходе реализации мероприятий Программы.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Обеспечение реализации Программы.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В целях обеспечения реализации Программы предполагается осуществлять: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проведение мониторинга результативности мероприятий Программы;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распространение успешного опыта по проведению антикоррупционных мероприятий;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координацию деятельности органов местного самоуправления по реализации мероприятий Программы.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Pr="001B5196" w:rsidRDefault="00ED5A2A" w:rsidP="003209A1">
      <w:pPr>
        <w:pStyle w:val="ConsPlusNormal"/>
        <w:widowControl/>
        <w:spacing w:line="36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B5196">
        <w:rPr>
          <w:rFonts w:ascii="Times New Roman" w:hAnsi="Times New Roman" w:cs="Times New Roman"/>
          <w:b/>
          <w:sz w:val="28"/>
          <w:szCs w:val="28"/>
        </w:rPr>
        <w:t>V. Финансовое обеспечение Программы</w:t>
      </w:r>
    </w:p>
    <w:p w:rsidR="00ED5A2A" w:rsidRPr="001B5196" w:rsidRDefault="00ED5A2A" w:rsidP="003209A1">
      <w:pPr>
        <w:pStyle w:val="ConsPlusNormal"/>
        <w:widowControl/>
        <w:spacing w:line="36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Финансирование программы осуществляется за счет источников, предусмотренных в бюджете поселения на текущий год, дополнительного ф</w:t>
      </w:r>
      <w:r w:rsidRPr="0010372C">
        <w:rPr>
          <w:rFonts w:ascii="Times New Roman" w:hAnsi="Times New Roman" w:cs="Times New Roman"/>
          <w:sz w:val="28"/>
          <w:szCs w:val="28"/>
        </w:rPr>
        <w:t xml:space="preserve">инансирования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10372C">
        <w:rPr>
          <w:rFonts w:ascii="Times New Roman" w:hAnsi="Times New Roman" w:cs="Times New Roman"/>
          <w:sz w:val="28"/>
          <w:szCs w:val="28"/>
        </w:rPr>
        <w:t xml:space="preserve">е требуется. 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Pr="001B5196" w:rsidRDefault="00ED5A2A" w:rsidP="003209A1">
      <w:pPr>
        <w:pStyle w:val="ConsPlusNormal"/>
        <w:widowControl/>
        <w:spacing w:line="36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B5196">
        <w:rPr>
          <w:rFonts w:ascii="Times New Roman" w:hAnsi="Times New Roman" w:cs="Times New Roman"/>
          <w:b/>
          <w:sz w:val="28"/>
          <w:szCs w:val="28"/>
        </w:rPr>
        <w:t>VI. Организация управления Программой</w:t>
      </w:r>
    </w:p>
    <w:p w:rsidR="00ED5A2A" w:rsidRPr="001B5196" w:rsidRDefault="00ED5A2A" w:rsidP="003209A1">
      <w:pPr>
        <w:pStyle w:val="ConsPlusNormal"/>
        <w:widowControl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5196">
        <w:rPr>
          <w:rFonts w:ascii="Times New Roman" w:hAnsi="Times New Roman" w:cs="Times New Roman"/>
          <w:b/>
          <w:sz w:val="28"/>
          <w:szCs w:val="28"/>
        </w:rPr>
        <w:t>и контроль ее исполнения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В целях координации деятельности по противодействию коррупции в </w:t>
      </w:r>
      <w:r>
        <w:rPr>
          <w:rFonts w:ascii="Times New Roman" w:hAnsi="Times New Roman" w:cs="Times New Roman"/>
          <w:sz w:val="28"/>
          <w:szCs w:val="28"/>
        </w:rPr>
        <w:t>Русско-Тювеевском сельском поселении</w:t>
      </w:r>
      <w:r w:rsidRPr="001037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действует</w:t>
      </w:r>
      <w:r w:rsidRPr="001037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Pr="0010372C">
        <w:rPr>
          <w:rFonts w:ascii="Times New Roman" w:hAnsi="Times New Roman" w:cs="Times New Roman"/>
          <w:sz w:val="28"/>
          <w:szCs w:val="28"/>
        </w:rPr>
        <w:t xml:space="preserve"> по противодействию коррупции в </w:t>
      </w:r>
      <w:r>
        <w:rPr>
          <w:rFonts w:ascii="Times New Roman" w:hAnsi="Times New Roman" w:cs="Times New Roman"/>
          <w:sz w:val="28"/>
          <w:szCs w:val="28"/>
        </w:rPr>
        <w:t>Русско-Тювеевском сельском поселении (далее – Совет)</w:t>
      </w:r>
      <w:r w:rsidRPr="0010372C">
        <w:rPr>
          <w:rFonts w:ascii="Times New Roman" w:hAnsi="Times New Roman" w:cs="Times New Roman"/>
          <w:sz w:val="28"/>
          <w:szCs w:val="28"/>
        </w:rPr>
        <w:t>.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Основными задачами </w:t>
      </w:r>
      <w:r>
        <w:rPr>
          <w:rFonts w:ascii="Times New Roman" w:hAnsi="Times New Roman" w:cs="Times New Roman"/>
          <w:sz w:val="28"/>
          <w:szCs w:val="28"/>
        </w:rPr>
        <w:t>Совета</w:t>
      </w:r>
      <w:r w:rsidRPr="0010372C">
        <w:rPr>
          <w:rFonts w:ascii="Times New Roman" w:hAnsi="Times New Roman" w:cs="Times New Roman"/>
          <w:sz w:val="28"/>
          <w:szCs w:val="28"/>
        </w:rPr>
        <w:t xml:space="preserve"> являются обеспечение и координация реализации мер по предупреждению коррупции, по разработке мероприятий антикоррупционной политики, по проведению мониторинга и оценки уровня коррупции в </w:t>
      </w:r>
      <w:r>
        <w:rPr>
          <w:rFonts w:ascii="Times New Roman" w:hAnsi="Times New Roman" w:cs="Times New Roman"/>
          <w:sz w:val="28"/>
          <w:szCs w:val="28"/>
        </w:rPr>
        <w:t>Русско-Тювеевском сельском поселении</w:t>
      </w:r>
      <w:r w:rsidRPr="0010372C">
        <w:rPr>
          <w:rFonts w:ascii="Times New Roman" w:hAnsi="Times New Roman" w:cs="Times New Roman"/>
          <w:sz w:val="28"/>
          <w:szCs w:val="28"/>
        </w:rPr>
        <w:t xml:space="preserve"> и эффективности реализации антикоррупционных мер, а также контроль исполнения антикоррупционных мероприятий.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Pr="001B5196" w:rsidRDefault="00ED5A2A" w:rsidP="003209A1">
      <w:pPr>
        <w:pStyle w:val="ConsPlusNormal"/>
        <w:widowControl/>
        <w:spacing w:line="36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B5196">
        <w:rPr>
          <w:rFonts w:ascii="Times New Roman" w:hAnsi="Times New Roman" w:cs="Times New Roman"/>
          <w:b/>
          <w:sz w:val="28"/>
          <w:szCs w:val="28"/>
        </w:rPr>
        <w:t>VII. Ожидаемые результаты реализации Программы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В результате реализации Программы планируется достижение: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укрепления доверия граждан к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 w:rsidRPr="0010372C">
        <w:rPr>
          <w:rFonts w:ascii="Times New Roman" w:hAnsi="Times New Roman" w:cs="Times New Roman"/>
          <w:sz w:val="28"/>
          <w:szCs w:val="28"/>
        </w:rPr>
        <w:t>;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установления верховенства закона как основного инструмента регулирования жизни общества и государства;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вышения качества и доступности </w:t>
      </w:r>
      <w:r w:rsidRPr="0010372C">
        <w:rPr>
          <w:rFonts w:ascii="Times New Roman" w:hAnsi="Times New Roman" w:cs="Times New Roman"/>
          <w:sz w:val="28"/>
          <w:szCs w:val="28"/>
        </w:rPr>
        <w:t>муниципальных услуг для граждан;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снижения издержек на ведение бизнеса и соответствующее повышение конкурентоспособности, снижения стоимости товаров и услуг;</w:t>
      </w:r>
    </w:p>
    <w:p w:rsidR="00ED5A2A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повышения инвестиционной привлекательности </w:t>
      </w: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 w:rsidRPr="0010372C">
        <w:rPr>
          <w:rFonts w:ascii="Times New Roman" w:hAnsi="Times New Roman" w:cs="Times New Roman"/>
          <w:sz w:val="28"/>
          <w:szCs w:val="28"/>
        </w:rPr>
        <w:t>.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Эффективность оценки реализации основных мероприятий Программы будет осуществляться на основе следующих индикаторов: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Pr="0010372C">
        <w:rPr>
          <w:rFonts w:ascii="Times New Roman" w:hAnsi="Times New Roman" w:cs="Times New Roman"/>
          <w:sz w:val="28"/>
          <w:szCs w:val="28"/>
        </w:rPr>
        <w:t xml:space="preserve">исло выявленных коррупционных правонарушений со стороны  муниципальных служащих в </w:t>
      </w:r>
      <w:r>
        <w:rPr>
          <w:rFonts w:ascii="Times New Roman" w:hAnsi="Times New Roman" w:cs="Times New Roman"/>
          <w:sz w:val="28"/>
          <w:szCs w:val="28"/>
        </w:rPr>
        <w:t>Русско-Тювеевском сельском поселении</w:t>
      </w:r>
      <w:r w:rsidRPr="0010372C">
        <w:rPr>
          <w:rFonts w:ascii="Times New Roman" w:hAnsi="Times New Roman" w:cs="Times New Roman"/>
          <w:sz w:val="28"/>
          <w:szCs w:val="28"/>
        </w:rPr>
        <w:t>, иных организаций и лиц, испо</w:t>
      </w:r>
      <w:r>
        <w:rPr>
          <w:rFonts w:ascii="Times New Roman" w:hAnsi="Times New Roman" w:cs="Times New Roman"/>
          <w:sz w:val="28"/>
          <w:szCs w:val="28"/>
        </w:rPr>
        <w:t xml:space="preserve">лняющих их полномочия или иные </w:t>
      </w:r>
      <w:r w:rsidRPr="0010372C">
        <w:rPr>
          <w:rFonts w:ascii="Times New Roman" w:hAnsi="Times New Roman" w:cs="Times New Roman"/>
          <w:sz w:val="28"/>
          <w:szCs w:val="28"/>
        </w:rPr>
        <w:t>муниципальные полномочия;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доля граждан и организаций, сталкивающихся с проявлениями коррупции;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оценка информационной прозрачности деятельности органов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Русско-Тювеевском сельском поселении</w:t>
      </w:r>
      <w:r w:rsidRPr="0010372C">
        <w:rPr>
          <w:rFonts w:ascii="Times New Roman" w:hAnsi="Times New Roman" w:cs="Times New Roman"/>
          <w:sz w:val="28"/>
          <w:szCs w:val="28"/>
        </w:rPr>
        <w:t xml:space="preserve"> (доля опубликованных нормативных правовых актов в официальных средствах массовой информации от общего количества принятых нормативных правовых актов);</w:t>
      </w:r>
    </w:p>
    <w:p w:rsidR="00ED5A2A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оценка эффективности проведения антикоррупционной экспертизы нормативных правовых актов и их проектов (доля нормативных правовых актов и их проектов, содержащих возможности для проявления коррупции, из общего числа нормативных правовых актов и их проектов, прошедших эк</w:t>
      </w:r>
      <w:r>
        <w:rPr>
          <w:rFonts w:ascii="Times New Roman" w:hAnsi="Times New Roman" w:cs="Times New Roman"/>
          <w:sz w:val="28"/>
          <w:szCs w:val="28"/>
        </w:rPr>
        <w:t xml:space="preserve">спертизу на коррупциогенность). 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Pr="001B5196" w:rsidRDefault="00ED5A2A" w:rsidP="003209A1">
      <w:pPr>
        <w:pStyle w:val="ConsPlusNormal"/>
        <w:widowControl/>
        <w:spacing w:line="36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B5196">
        <w:rPr>
          <w:rFonts w:ascii="Times New Roman" w:hAnsi="Times New Roman" w:cs="Times New Roman"/>
          <w:b/>
          <w:sz w:val="28"/>
          <w:szCs w:val="28"/>
        </w:rPr>
        <w:t>VIII. Механизмы реализации Программы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реализации</w:t>
      </w:r>
      <w:r w:rsidRPr="0010372C">
        <w:rPr>
          <w:rFonts w:ascii="Times New Roman" w:hAnsi="Times New Roman" w:cs="Times New Roman"/>
          <w:sz w:val="28"/>
          <w:szCs w:val="28"/>
        </w:rPr>
        <w:t xml:space="preserve"> мероприятий разрабатывается план организационных действий с указанием конкретного вида деятельности, методики, ответственного органа или лиц, сроков реализации и ресурсов, необходимых для осуществления того или иного мероприятия.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Программа содержит перечень первоочередных мер по противодействию коррупции в </w:t>
      </w:r>
      <w:r>
        <w:rPr>
          <w:rFonts w:ascii="Times New Roman" w:hAnsi="Times New Roman" w:cs="Times New Roman"/>
          <w:sz w:val="28"/>
          <w:szCs w:val="28"/>
        </w:rPr>
        <w:t>Русско-Тювеевском сельском поселении</w:t>
      </w:r>
      <w:r w:rsidRPr="0010372C">
        <w:rPr>
          <w:rFonts w:ascii="Times New Roman" w:hAnsi="Times New Roman" w:cs="Times New Roman"/>
          <w:sz w:val="28"/>
          <w:szCs w:val="28"/>
        </w:rPr>
        <w:t xml:space="preserve"> - План мероприятий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0372C">
        <w:rPr>
          <w:rFonts w:ascii="Times New Roman" w:hAnsi="Times New Roman" w:cs="Times New Roman"/>
          <w:sz w:val="28"/>
          <w:szCs w:val="28"/>
        </w:rPr>
        <w:t>рограм</w:t>
      </w:r>
      <w:r>
        <w:rPr>
          <w:rFonts w:ascii="Times New Roman" w:hAnsi="Times New Roman" w:cs="Times New Roman"/>
          <w:sz w:val="28"/>
          <w:szCs w:val="28"/>
        </w:rPr>
        <w:t>мы «Противодействие коррупции в Русско-Тювеевском сельском поселении</w:t>
      </w:r>
      <w:r w:rsidRPr="0010372C">
        <w:rPr>
          <w:rFonts w:ascii="Times New Roman" w:hAnsi="Times New Roman" w:cs="Times New Roman"/>
          <w:sz w:val="28"/>
          <w:szCs w:val="28"/>
        </w:rPr>
        <w:t xml:space="preserve"> на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10372C">
        <w:rPr>
          <w:rFonts w:ascii="Times New Roman" w:hAnsi="Times New Roman" w:cs="Times New Roman"/>
          <w:sz w:val="28"/>
          <w:szCs w:val="28"/>
        </w:rPr>
        <w:t xml:space="preserve"> - 20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10372C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0372C">
        <w:rPr>
          <w:rFonts w:ascii="Times New Roman" w:hAnsi="Times New Roman" w:cs="Times New Roman"/>
          <w:sz w:val="28"/>
          <w:szCs w:val="28"/>
        </w:rPr>
        <w:t xml:space="preserve"> (прил</w:t>
      </w:r>
      <w:r>
        <w:rPr>
          <w:rFonts w:ascii="Times New Roman" w:hAnsi="Times New Roman" w:cs="Times New Roman"/>
          <w:sz w:val="28"/>
          <w:szCs w:val="28"/>
        </w:rPr>
        <w:t>агается</w:t>
      </w:r>
      <w:r w:rsidRPr="0010372C">
        <w:rPr>
          <w:rFonts w:ascii="Times New Roman" w:hAnsi="Times New Roman" w:cs="Times New Roman"/>
          <w:sz w:val="28"/>
          <w:szCs w:val="28"/>
        </w:rPr>
        <w:t xml:space="preserve">), который не является исчерпывающим, может изменяться, уточняться и дополняться, что оформляется соответствующим </w:t>
      </w:r>
      <w:r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  <w:r w:rsidRPr="001037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 w:rsidRPr="0010372C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 внесении изменений</w:t>
      </w:r>
      <w:r w:rsidRPr="0010372C">
        <w:rPr>
          <w:rFonts w:ascii="Times New Roman" w:hAnsi="Times New Roman" w:cs="Times New Roman"/>
          <w:sz w:val="28"/>
          <w:szCs w:val="28"/>
        </w:rPr>
        <w:t xml:space="preserve"> в Программу.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Pr="001B5196" w:rsidRDefault="00ED5A2A" w:rsidP="003209A1">
      <w:pPr>
        <w:pStyle w:val="ConsPlusNormal"/>
        <w:widowControl/>
        <w:spacing w:line="36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B5196">
        <w:rPr>
          <w:rFonts w:ascii="Times New Roman" w:hAnsi="Times New Roman" w:cs="Times New Roman"/>
          <w:b/>
          <w:sz w:val="28"/>
          <w:szCs w:val="28"/>
        </w:rPr>
        <w:t>IX. Оценка социально-экономической эффективности Программы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Достижение социально-экономической эффективности Программы обеспечивается за счет:</w:t>
      </w:r>
    </w:p>
    <w:p w:rsidR="00ED5A2A" w:rsidRPr="0010372C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10372C">
        <w:rPr>
          <w:rFonts w:ascii="Times New Roman" w:hAnsi="Times New Roman" w:cs="Times New Roman"/>
          <w:sz w:val="28"/>
          <w:szCs w:val="28"/>
        </w:rPr>
        <w:t>окращения затрат, которые представители коммерческих организаций и граждане несут при существующем коррупционном механизме получения многих муниципальных услуг (сокращение времени на получение услуги с момента обращения, отсутствие фактов взимания неустановленных платежей);</w:t>
      </w:r>
    </w:p>
    <w:p w:rsidR="00ED5A2A" w:rsidRDefault="00ED5A2A" w:rsidP="003209A1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сокращения посреднических рынков в области предоставления муниципальных услуг, находящихся в сфере ведения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0372C">
        <w:rPr>
          <w:rFonts w:ascii="Times New Roman" w:hAnsi="Times New Roman" w:cs="Times New Roman"/>
          <w:sz w:val="28"/>
          <w:szCs w:val="28"/>
        </w:rPr>
        <w:t>.</w:t>
      </w:r>
    </w:p>
    <w:p w:rsidR="00ED5A2A" w:rsidRDefault="00ED5A2A" w:rsidP="008470A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Default="00ED5A2A" w:rsidP="008470A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Default="00ED5A2A" w:rsidP="008470A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Default="00ED5A2A" w:rsidP="008470A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Default="00ED5A2A" w:rsidP="008470A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Default="00ED5A2A" w:rsidP="008470A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Default="00ED5A2A" w:rsidP="008470A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Default="00ED5A2A" w:rsidP="008470A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Default="00ED5A2A" w:rsidP="008470A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Default="00ED5A2A" w:rsidP="008470A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Default="00ED5A2A" w:rsidP="008470A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Default="00ED5A2A" w:rsidP="0010372C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D5A2A" w:rsidRDefault="00ED5A2A" w:rsidP="0010372C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D5A2A" w:rsidRPr="0010372C" w:rsidRDefault="00ED5A2A" w:rsidP="0010372C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>Приложение</w:t>
      </w:r>
    </w:p>
    <w:p w:rsidR="00ED5A2A" w:rsidRPr="0010372C" w:rsidRDefault="00ED5A2A" w:rsidP="0010372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0372C">
        <w:rPr>
          <w:rFonts w:ascii="Times New Roman" w:hAnsi="Times New Roman" w:cs="Times New Roman"/>
          <w:sz w:val="28"/>
          <w:szCs w:val="28"/>
        </w:rPr>
        <w:t>рограмме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372C">
        <w:rPr>
          <w:rFonts w:ascii="Times New Roman" w:hAnsi="Times New Roman" w:cs="Times New Roman"/>
          <w:sz w:val="28"/>
          <w:szCs w:val="28"/>
        </w:rPr>
        <w:t>противодействия коррупции</w:t>
      </w:r>
    </w:p>
    <w:p w:rsidR="00ED5A2A" w:rsidRDefault="00ED5A2A" w:rsidP="004F02EE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территории Русско-Тювеевского сельского поселения</w:t>
      </w:r>
    </w:p>
    <w:p w:rsidR="00ED5A2A" w:rsidRPr="0010372C" w:rsidRDefault="00ED5A2A" w:rsidP="004F02EE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10372C">
        <w:rPr>
          <w:rFonts w:ascii="Times New Roman" w:hAnsi="Times New Roman" w:cs="Times New Roman"/>
          <w:sz w:val="28"/>
          <w:szCs w:val="28"/>
        </w:rPr>
        <w:t xml:space="preserve">на </w:t>
      </w:r>
      <w:r w:rsidRPr="0056008F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56008F">
        <w:rPr>
          <w:rFonts w:ascii="Times New Roman" w:hAnsi="Times New Roman" w:cs="Times New Roman"/>
          <w:sz w:val="28"/>
          <w:szCs w:val="28"/>
        </w:rPr>
        <w:t>-20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10372C">
        <w:rPr>
          <w:rFonts w:ascii="Times New Roman" w:hAnsi="Times New Roman" w:cs="Times New Roman"/>
          <w:sz w:val="28"/>
          <w:szCs w:val="28"/>
        </w:rPr>
        <w:t xml:space="preserve"> годы</w:t>
      </w:r>
    </w:p>
    <w:p w:rsidR="00ED5A2A" w:rsidRDefault="00ED5A2A" w:rsidP="0010372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D5A2A" w:rsidRDefault="00ED5A2A" w:rsidP="0010372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D5A2A" w:rsidRDefault="00ED5A2A" w:rsidP="0010372C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ABB"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r>
        <w:rPr>
          <w:rFonts w:ascii="Times New Roman" w:hAnsi="Times New Roman" w:cs="Times New Roman"/>
          <w:b/>
          <w:sz w:val="24"/>
          <w:szCs w:val="24"/>
        </w:rPr>
        <w:t>мероприятий муниципальной п</w:t>
      </w:r>
      <w:r w:rsidRPr="00561ABB">
        <w:rPr>
          <w:rFonts w:ascii="Times New Roman" w:hAnsi="Times New Roman" w:cs="Times New Roman"/>
          <w:b/>
          <w:sz w:val="24"/>
          <w:szCs w:val="24"/>
        </w:rPr>
        <w:t>рограмм</w:t>
      </w:r>
      <w:r>
        <w:rPr>
          <w:rFonts w:ascii="Times New Roman" w:hAnsi="Times New Roman" w:cs="Times New Roman"/>
          <w:b/>
          <w:sz w:val="24"/>
          <w:szCs w:val="24"/>
        </w:rPr>
        <w:t>ы</w:t>
      </w:r>
    </w:p>
    <w:p w:rsidR="00ED5A2A" w:rsidRPr="00561ABB" w:rsidRDefault="00ED5A2A" w:rsidP="0010372C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AB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«П</w:t>
      </w:r>
      <w:r w:rsidRPr="00561ABB">
        <w:rPr>
          <w:rFonts w:ascii="Times New Roman" w:hAnsi="Times New Roman" w:cs="Times New Roman"/>
          <w:b/>
          <w:sz w:val="24"/>
          <w:szCs w:val="24"/>
        </w:rPr>
        <w:t>ротиводействи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Pr="00561ABB">
        <w:rPr>
          <w:rFonts w:ascii="Times New Roman" w:hAnsi="Times New Roman" w:cs="Times New Roman"/>
          <w:b/>
          <w:sz w:val="24"/>
          <w:szCs w:val="24"/>
        </w:rPr>
        <w:t xml:space="preserve"> коррупции на территории Русско-Тювеевского сельского поселения </w:t>
      </w:r>
    </w:p>
    <w:p w:rsidR="00ED5A2A" w:rsidRPr="00561ABB" w:rsidRDefault="00ED5A2A" w:rsidP="007F1866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561ABB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Pr="003209A1">
        <w:rPr>
          <w:rFonts w:ascii="Times New Roman" w:hAnsi="Times New Roman" w:cs="Times New Roman"/>
          <w:b/>
          <w:sz w:val="24"/>
          <w:szCs w:val="24"/>
        </w:rPr>
        <w:t>2018-2024</w:t>
      </w:r>
      <w:r w:rsidRPr="00561ABB"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W w:w="15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"/>
        <w:gridCol w:w="931"/>
        <w:gridCol w:w="5835"/>
        <w:gridCol w:w="6520"/>
        <w:gridCol w:w="1738"/>
      </w:tblGrid>
      <w:tr w:rsidR="00ED5A2A" w:rsidRPr="00561ABB" w:rsidTr="00603BD1">
        <w:tc>
          <w:tcPr>
            <w:tcW w:w="931" w:type="dxa"/>
            <w:gridSpan w:val="2"/>
          </w:tcPr>
          <w:p w:rsidR="00ED5A2A" w:rsidRPr="00561ABB" w:rsidRDefault="00ED5A2A" w:rsidP="00CD6F4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561ABB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5837" w:type="dxa"/>
          </w:tcPr>
          <w:p w:rsidR="00ED5A2A" w:rsidRPr="00561ABB" w:rsidRDefault="00ED5A2A" w:rsidP="00CD6F4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6523" w:type="dxa"/>
          </w:tcPr>
          <w:p w:rsidR="00ED5A2A" w:rsidRPr="00561ABB" w:rsidRDefault="00ED5A2A" w:rsidP="00561AB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Ответственные   </w:t>
            </w:r>
            <w:r w:rsidRPr="00561ABB">
              <w:rPr>
                <w:rFonts w:ascii="Times New Roman" w:hAnsi="Times New Roman" w:cs="Times New Roman"/>
                <w:sz w:val="24"/>
                <w:szCs w:val="24"/>
              </w:rPr>
              <w:br/>
              <w:t>исполнители</w:t>
            </w:r>
          </w:p>
        </w:tc>
        <w:tc>
          <w:tcPr>
            <w:tcW w:w="1738" w:type="dxa"/>
          </w:tcPr>
          <w:p w:rsidR="00ED5A2A" w:rsidRPr="00561ABB" w:rsidRDefault="00ED5A2A" w:rsidP="00CD6F4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Срок     </w:t>
            </w:r>
            <w:r w:rsidRPr="00561ABB">
              <w:rPr>
                <w:rFonts w:ascii="Times New Roman" w:hAnsi="Times New Roman" w:cs="Times New Roman"/>
                <w:sz w:val="24"/>
                <w:szCs w:val="24"/>
              </w:rPr>
              <w:br/>
              <w:t>выполнения</w:t>
            </w:r>
          </w:p>
        </w:tc>
      </w:tr>
      <w:tr w:rsidR="00ED5A2A" w:rsidRPr="00561ABB">
        <w:tc>
          <w:tcPr>
            <w:tcW w:w="15029" w:type="dxa"/>
            <w:gridSpan w:val="5"/>
          </w:tcPr>
          <w:p w:rsidR="00ED5A2A" w:rsidRPr="00561ABB" w:rsidRDefault="00ED5A2A" w:rsidP="00561A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I. Меры по нормативно-правовому и методическому обеспечению противодействия</w:t>
            </w:r>
          </w:p>
        </w:tc>
      </w:tr>
      <w:tr w:rsidR="00ED5A2A" w:rsidRPr="00561ABB" w:rsidTr="00603BD1">
        <w:tc>
          <w:tcPr>
            <w:tcW w:w="931" w:type="dxa"/>
            <w:gridSpan w:val="2"/>
          </w:tcPr>
          <w:p w:rsidR="00ED5A2A" w:rsidRPr="00561ABB" w:rsidRDefault="00ED5A2A" w:rsidP="007E1D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837" w:type="dxa"/>
          </w:tcPr>
          <w:p w:rsidR="00ED5A2A" w:rsidRPr="00561ABB" w:rsidRDefault="00ED5A2A" w:rsidP="0056008F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правовых актов Русско-Тювеевского сельского поселения, регулирующих правоотношения в сфере противодействия коррупции, в целях выявления правовых актов, требующих приведения в соответствие с федеральным законодательством в связи с его изменением, а также пробелов правового регулирования. Подготовка и своевременное внесение необходимых изменений.      </w:t>
            </w:r>
          </w:p>
        </w:tc>
        <w:tc>
          <w:tcPr>
            <w:tcW w:w="6523" w:type="dxa"/>
          </w:tcPr>
          <w:p w:rsidR="00ED5A2A" w:rsidRPr="00561ABB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Глава сельского поселения  </w:t>
            </w:r>
          </w:p>
        </w:tc>
        <w:tc>
          <w:tcPr>
            <w:tcW w:w="1738" w:type="dxa"/>
          </w:tcPr>
          <w:p w:rsidR="00ED5A2A" w:rsidRPr="00561ABB" w:rsidRDefault="00ED5A2A" w:rsidP="00CD6F4B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2017-2018</w:t>
            </w:r>
          </w:p>
        </w:tc>
      </w:tr>
      <w:tr w:rsidR="00ED5A2A" w:rsidRPr="00561ABB" w:rsidTr="00603BD1">
        <w:tc>
          <w:tcPr>
            <w:tcW w:w="931" w:type="dxa"/>
            <w:gridSpan w:val="2"/>
          </w:tcPr>
          <w:p w:rsidR="00ED5A2A" w:rsidRPr="00561ABB" w:rsidRDefault="00ED5A2A" w:rsidP="007E1D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837" w:type="dxa"/>
          </w:tcPr>
          <w:p w:rsidR="00ED5A2A" w:rsidRPr="00561ABB" w:rsidRDefault="00ED5A2A" w:rsidP="0056008F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антикоррупционной экспертизы действующих и   </w:t>
            </w:r>
            <w:r w:rsidRPr="00561AB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проектов нормативных правовых актов Русско-Тювеевского сельского поселения.                    </w:t>
            </w:r>
          </w:p>
        </w:tc>
        <w:tc>
          <w:tcPr>
            <w:tcW w:w="6523" w:type="dxa"/>
          </w:tcPr>
          <w:p w:rsidR="00ED5A2A" w:rsidRPr="00561ABB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Глава сельского поселения  </w:t>
            </w:r>
          </w:p>
          <w:p w:rsidR="00ED5A2A" w:rsidRPr="00561ABB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Совет депутатов</w:t>
            </w:r>
          </w:p>
        </w:tc>
        <w:tc>
          <w:tcPr>
            <w:tcW w:w="1738" w:type="dxa"/>
          </w:tcPr>
          <w:p w:rsidR="00ED5A2A" w:rsidRPr="00561ABB" w:rsidRDefault="00ED5A2A" w:rsidP="00C46269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2017-2018</w:t>
            </w:r>
          </w:p>
        </w:tc>
      </w:tr>
      <w:tr w:rsidR="00ED5A2A" w:rsidRPr="00561ABB" w:rsidTr="00603BD1">
        <w:tc>
          <w:tcPr>
            <w:tcW w:w="931" w:type="dxa"/>
            <w:gridSpan w:val="2"/>
          </w:tcPr>
          <w:p w:rsidR="00ED5A2A" w:rsidRPr="00561ABB" w:rsidRDefault="00ED5A2A" w:rsidP="007E1D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837" w:type="dxa"/>
          </w:tcPr>
          <w:p w:rsidR="00ED5A2A" w:rsidRPr="00561ABB" w:rsidRDefault="00ED5A2A" w:rsidP="0056008F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Ведение реестра нормативных правовых актов, регулирующих вопросы  противодействия коррупции в Русско-Тювеевском сельском поселении.        </w:t>
            </w:r>
          </w:p>
        </w:tc>
        <w:tc>
          <w:tcPr>
            <w:tcW w:w="6523" w:type="dxa"/>
          </w:tcPr>
          <w:p w:rsidR="00ED5A2A" w:rsidRPr="00561ABB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Глава сельского поселения  </w:t>
            </w:r>
          </w:p>
          <w:p w:rsidR="00ED5A2A" w:rsidRPr="00561ABB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Совет депутатов</w:t>
            </w:r>
          </w:p>
        </w:tc>
        <w:tc>
          <w:tcPr>
            <w:tcW w:w="1738" w:type="dxa"/>
          </w:tcPr>
          <w:p w:rsidR="00ED5A2A" w:rsidRPr="00561ABB" w:rsidRDefault="00ED5A2A" w:rsidP="00C46269">
            <w:pPr>
              <w:pStyle w:val="ConsPlusTitle"/>
              <w:widowControl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2017-2018</w:t>
            </w:r>
          </w:p>
        </w:tc>
      </w:tr>
      <w:tr w:rsidR="00ED5A2A" w:rsidRPr="00561ABB">
        <w:tc>
          <w:tcPr>
            <w:tcW w:w="15029" w:type="dxa"/>
            <w:gridSpan w:val="5"/>
          </w:tcPr>
          <w:p w:rsidR="00ED5A2A" w:rsidRPr="00561ABB" w:rsidRDefault="00ED5A2A" w:rsidP="00CD528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. Меры, направленные на изучение причин коррупции, факторов, способствующих коррупции, профилактику коррупции</w:t>
            </w:r>
          </w:p>
        </w:tc>
      </w:tr>
      <w:tr w:rsidR="00ED5A2A" w:rsidRPr="00561ABB" w:rsidTr="00603BD1">
        <w:tc>
          <w:tcPr>
            <w:tcW w:w="931" w:type="dxa"/>
            <w:gridSpan w:val="2"/>
          </w:tcPr>
          <w:p w:rsidR="00ED5A2A" w:rsidRPr="00561ABB" w:rsidRDefault="00ED5A2A" w:rsidP="007E1D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837" w:type="dxa"/>
          </w:tcPr>
          <w:p w:rsidR="00ED5A2A" w:rsidRPr="00561ABB" w:rsidRDefault="00ED5A2A" w:rsidP="00CD6F4B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Анализ заявлений и обращений граждан, поступающих в органы       </w:t>
            </w:r>
            <w:r w:rsidRPr="00561ABB">
              <w:rPr>
                <w:rFonts w:ascii="Times New Roman" w:hAnsi="Times New Roman" w:cs="Times New Roman"/>
                <w:sz w:val="24"/>
                <w:szCs w:val="24"/>
              </w:rPr>
              <w:br/>
              <w:t>местного самоуправления, а также результатов их рассмотрения на предмет наличия информации о фактах коррупции, а также причинах и</w:t>
            </w:r>
            <w:r w:rsidRPr="00561AB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условиях, способствовавших проявлению таких фактов.    </w:t>
            </w:r>
          </w:p>
        </w:tc>
        <w:tc>
          <w:tcPr>
            <w:tcW w:w="6523" w:type="dxa"/>
          </w:tcPr>
          <w:p w:rsidR="00ED5A2A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поселения,</w:t>
            </w:r>
          </w:p>
          <w:p w:rsidR="00ED5A2A" w:rsidRPr="00561ABB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Совет депутатов</w:t>
            </w:r>
          </w:p>
        </w:tc>
        <w:tc>
          <w:tcPr>
            <w:tcW w:w="1738" w:type="dxa"/>
          </w:tcPr>
          <w:p w:rsidR="00ED5A2A" w:rsidRPr="00561ABB" w:rsidRDefault="00ED5A2A" w:rsidP="00C46269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2017-2018</w:t>
            </w:r>
          </w:p>
        </w:tc>
      </w:tr>
      <w:tr w:rsidR="00ED5A2A" w:rsidRPr="00561ABB" w:rsidTr="00603BD1">
        <w:tc>
          <w:tcPr>
            <w:tcW w:w="931" w:type="dxa"/>
            <w:gridSpan w:val="2"/>
          </w:tcPr>
          <w:p w:rsidR="00ED5A2A" w:rsidRPr="00561ABB" w:rsidRDefault="00ED5A2A" w:rsidP="007E1D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 xml:space="preserve">5. </w:t>
            </w:r>
          </w:p>
        </w:tc>
        <w:tc>
          <w:tcPr>
            <w:tcW w:w="5837" w:type="dxa"/>
          </w:tcPr>
          <w:p w:rsidR="00ED5A2A" w:rsidRPr="00561ABB" w:rsidRDefault="00ED5A2A" w:rsidP="00E66C18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Взаимодействие органов местного самоуправления с институтами гражданского общества, в том числе с молодежными организациями и объединениями, по противодействию коррупции в форме проведения публичных слушаний, совместных совещаний, «круглых столов» и конференций</w:t>
            </w:r>
          </w:p>
        </w:tc>
        <w:tc>
          <w:tcPr>
            <w:tcW w:w="6523" w:type="dxa"/>
          </w:tcPr>
          <w:p w:rsidR="00ED5A2A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поселения,</w:t>
            </w:r>
          </w:p>
          <w:p w:rsidR="00ED5A2A" w:rsidRPr="00561ABB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Совет депутатов</w:t>
            </w:r>
          </w:p>
        </w:tc>
        <w:tc>
          <w:tcPr>
            <w:tcW w:w="1738" w:type="dxa"/>
          </w:tcPr>
          <w:p w:rsidR="00ED5A2A" w:rsidRPr="00561ABB" w:rsidRDefault="00ED5A2A" w:rsidP="00FF376C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2017-2018</w:t>
            </w:r>
          </w:p>
        </w:tc>
      </w:tr>
      <w:tr w:rsidR="00ED5A2A" w:rsidRPr="00561ABB" w:rsidTr="00603BD1">
        <w:tc>
          <w:tcPr>
            <w:tcW w:w="931" w:type="dxa"/>
            <w:gridSpan w:val="2"/>
          </w:tcPr>
          <w:p w:rsidR="00ED5A2A" w:rsidRPr="00561ABB" w:rsidRDefault="00ED5A2A" w:rsidP="007E1D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837" w:type="dxa"/>
          </w:tcPr>
          <w:p w:rsidR="00ED5A2A" w:rsidRPr="00561ABB" w:rsidRDefault="00ED5A2A" w:rsidP="005B4A9F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средств массовой информации в части освещения хода реализации антикоррупционных мер и результатов путем обработки и анализа информации в средствах массовой информации </w:t>
            </w:r>
          </w:p>
        </w:tc>
        <w:tc>
          <w:tcPr>
            <w:tcW w:w="6523" w:type="dxa"/>
          </w:tcPr>
          <w:p w:rsidR="00ED5A2A" w:rsidRPr="00561ABB" w:rsidRDefault="00ED5A2A" w:rsidP="00561AB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Совет по противодействию коррупции</w:t>
            </w:r>
          </w:p>
        </w:tc>
        <w:tc>
          <w:tcPr>
            <w:tcW w:w="1738" w:type="dxa"/>
          </w:tcPr>
          <w:p w:rsidR="00ED5A2A" w:rsidRPr="00561ABB" w:rsidRDefault="00ED5A2A" w:rsidP="0010372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ED5A2A" w:rsidRPr="00561ABB">
        <w:tc>
          <w:tcPr>
            <w:tcW w:w="15029" w:type="dxa"/>
            <w:gridSpan w:val="5"/>
          </w:tcPr>
          <w:p w:rsidR="00ED5A2A" w:rsidRDefault="00ED5A2A" w:rsidP="00561AB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III. Меры, направленные на повышение эффективности деятельности органов</w:t>
            </w:r>
          </w:p>
          <w:p w:rsidR="00ED5A2A" w:rsidRPr="00561ABB" w:rsidRDefault="00ED5A2A" w:rsidP="00561AB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 местного самоуправления Русско-Тювеевского сельского поселения</w:t>
            </w:r>
          </w:p>
        </w:tc>
      </w:tr>
      <w:tr w:rsidR="00ED5A2A" w:rsidRPr="00561ABB" w:rsidTr="00603BD1">
        <w:tc>
          <w:tcPr>
            <w:tcW w:w="931" w:type="dxa"/>
            <w:gridSpan w:val="2"/>
          </w:tcPr>
          <w:p w:rsidR="00ED5A2A" w:rsidRPr="00561ABB" w:rsidRDefault="00ED5A2A" w:rsidP="00CD52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837" w:type="dxa"/>
          </w:tcPr>
          <w:p w:rsidR="00ED5A2A" w:rsidRPr="00561ABB" w:rsidRDefault="00ED5A2A" w:rsidP="0010372C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ведомственных планов противодействия коррупции. </w:t>
            </w:r>
          </w:p>
        </w:tc>
        <w:tc>
          <w:tcPr>
            <w:tcW w:w="6523" w:type="dxa"/>
          </w:tcPr>
          <w:p w:rsidR="00ED5A2A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поселения,</w:t>
            </w:r>
          </w:p>
          <w:p w:rsidR="00ED5A2A" w:rsidRPr="00561ABB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Совет депутатов</w:t>
            </w:r>
          </w:p>
        </w:tc>
        <w:tc>
          <w:tcPr>
            <w:tcW w:w="1738" w:type="dxa"/>
          </w:tcPr>
          <w:p w:rsidR="00ED5A2A" w:rsidRPr="00561ABB" w:rsidRDefault="00ED5A2A" w:rsidP="00C4626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ED5A2A" w:rsidRPr="00561ABB" w:rsidTr="00603BD1">
        <w:tc>
          <w:tcPr>
            <w:tcW w:w="931" w:type="dxa"/>
            <w:gridSpan w:val="2"/>
          </w:tcPr>
          <w:p w:rsidR="00ED5A2A" w:rsidRPr="00561ABB" w:rsidRDefault="00ED5A2A" w:rsidP="00FF37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837" w:type="dxa"/>
          </w:tcPr>
          <w:p w:rsidR="00ED5A2A" w:rsidRPr="00561ABB" w:rsidRDefault="00ED5A2A" w:rsidP="0056008F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и организационное обеспечение деятельности Совета по противодействию коррупции в Русско-Тювеевском сельском поселении.        </w:t>
            </w:r>
          </w:p>
        </w:tc>
        <w:tc>
          <w:tcPr>
            <w:tcW w:w="6523" w:type="dxa"/>
          </w:tcPr>
          <w:p w:rsidR="00ED5A2A" w:rsidRPr="00561ABB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ED5A2A" w:rsidRPr="00561ABB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>специалисты администрации</w:t>
            </w:r>
          </w:p>
        </w:tc>
        <w:tc>
          <w:tcPr>
            <w:tcW w:w="1738" w:type="dxa"/>
          </w:tcPr>
          <w:p w:rsidR="00ED5A2A" w:rsidRPr="00561ABB" w:rsidRDefault="00ED5A2A" w:rsidP="00C4626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ED5A2A" w:rsidRPr="00561ABB" w:rsidTr="00603BD1">
        <w:tc>
          <w:tcPr>
            <w:tcW w:w="931" w:type="dxa"/>
            <w:gridSpan w:val="2"/>
          </w:tcPr>
          <w:p w:rsidR="00ED5A2A" w:rsidRPr="00561ABB" w:rsidRDefault="00ED5A2A" w:rsidP="00FF37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5837" w:type="dxa"/>
          </w:tcPr>
          <w:p w:rsidR="00ED5A2A" w:rsidRPr="00561ABB" w:rsidRDefault="00ED5A2A" w:rsidP="009E2383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Дальнейшая разработка и внедрение административных регламентов осуществления органами местного самоуправления муниципальных функций, оказания муниципальных  услуг.                      </w:t>
            </w:r>
          </w:p>
        </w:tc>
        <w:tc>
          <w:tcPr>
            <w:tcW w:w="6523" w:type="dxa"/>
          </w:tcPr>
          <w:p w:rsidR="00ED5A2A" w:rsidRPr="00561ABB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ED5A2A" w:rsidRPr="00561ABB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>специалисты администрации</w:t>
            </w:r>
          </w:p>
        </w:tc>
        <w:tc>
          <w:tcPr>
            <w:tcW w:w="1738" w:type="dxa"/>
          </w:tcPr>
          <w:p w:rsidR="00ED5A2A" w:rsidRPr="00561ABB" w:rsidRDefault="00ED5A2A" w:rsidP="008B162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ED5A2A" w:rsidRPr="00561ABB" w:rsidTr="00603BD1">
        <w:trPr>
          <w:gridBefore w:val="1"/>
        </w:trPr>
        <w:tc>
          <w:tcPr>
            <w:tcW w:w="931" w:type="dxa"/>
          </w:tcPr>
          <w:p w:rsidR="00ED5A2A" w:rsidRPr="00561ABB" w:rsidRDefault="00ED5A2A" w:rsidP="00FF37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5837" w:type="dxa"/>
          </w:tcPr>
          <w:p w:rsidR="00ED5A2A" w:rsidRPr="00561ABB" w:rsidRDefault="00ED5A2A" w:rsidP="009E2383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Проведение мониторинга качества разработки и внедрения органами местного самоуправления административных регламентов предоставления муниципальных услуг с целью выявления и устранения коррупциогенных факторов.                   </w:t>
            </w:r>
          </w:p>
        </w:tc>
        <w:tc>
          <w:tcPr>
            <w:tcW w:w="6523" w:type="dxa"/>
          </w:tcPr>
          <w:p w:rsidR="00ED5A2A" w:rsidRPr="00561ABB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ED5A2A" w:rsidRPr="00561ABB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>специалисты администрации</w:t>
            </w:r>
          </w:p>
        </w:tc>
        <w:tc>
          <w:tcPr>
            <w:tcW w:w="1738" w:type="dxa"/>
          </w:tcPr>
          <w:p w:rsidR="00ED5A2A" w:rsidRPr="00561ABB" w:rsidRDefault="00ED5A2A" w:rsidP="008B162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ED5A2A" w:rsidRPr="00561ABB" w:rsidTr="00603BD1">
        <w:trPr>
          <w:gridBefore w:val="1"/>
        </w:trPr>
        <w:tc>
          <w:tcPr>
            <w:tcW w:w="931" w:type="dxa"/>
          </w:tcPr>
          <w:p w:rsidR="00ED5A2A" w:rsidRPr="00561ABB" w:rsidRDefault="00ED5A2A" w:rsidP="00E66C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5837" w:type="dxa"/>
          </w:tcPr>
          <w:p w:rsidR="00ED5A2A" w:rsidRPr="00561ABB" w:rsidRDefault="00ED5A2A" w:rsidP="009E2383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Рассмотрение в органах местного самоуправления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органов, организаций и их должностных лиц в целях выработки и принятия мер по предупреждению и устранению причин выявленных нарушений</w:t>
            </w: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ab/>
            </w:r>
          </w:p>
        </w:tc>
        <w:tc>
          <w:tcPr>
            <w:tcW w:w="6523" w:type="dxa"/>
          </w:tcPr>
          <w:p w:rsidR="00ED5A2A" w:rsidRPr="00561ABB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ED5A2A" w:rsidRPr="00561ABB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>специалисты администрации</w:t>
            </w:r>
          </w:p>
        </w:tc>
        <w:tc>
          <w:tcPr>
            <w:tcW w:w="1738" w:type="dxa"/>
          </w:tcPr>
          <w:p w:rsidR="00ED5A2A" w:rsidRPr="00561ABB" w:rsidRDefault="00ED5A2A" w:rsidP="008B162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ED5A2A" w:rsidRPr="00561ABB">
        <w:trPr>
          <w:gridBefore w:val="1"/>
        </w:trPr>
        <w:tc>
          <w:tcPr>
            <w:tcW w:w="15029" w:type="dxa"/>
            <w:gridSpan w:val="4"/>
          </w:tcPr>
          <w:p w:rsidR="00ED5A2A" w:rsidRDefault="00ED5A2A" w:rsidP="00561AB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IV. Меры, направленные на исключение проявлений коррупции при</w:t>
            </w:r>
          </w:p>
          <w:p w:rsidR="00ED5A2A" w:rsidRPr="00561ABB" w:rsidRDefault="00ED5A2A" w:rsidP="00561AB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 расходовании бюджетных средств и использовании муниципального имущества</w:t>
            </w:r>
          </w:p>
        </w:tc>
      </w:tr>
      <w:tr w:rsidR="00ED5A2A" w:rsidRPr="00561ABB" w:rsidTr="00603BD1">
        <w:trPr>
          <w:gridBefore w:val="1"/>
        </w:trPr>
        <w:tc>
          <w:tcPr>
            <w:tcW w:w="931" w:type="dxa"/>
          </w:tcPr>
          <w:p w:rsidR="00ED5A2A" w:rsidRPr="00561ABB" w:rsidRDefault="00ED5A2A" w:rsidP="00FF37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5837" w:type="dxa"/>
          </w:tcPr>
          <w:p w:rsidR="00ED5A2A" w:rsidRPr="00561ABB" w:rsidRDefault="00ED5A2A" w:rsidP="00CE45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Организационное и методическое обеспечение органов местного самоуправления Русско-Тювеевского сельского поселения в части подготовки проектов НПА, регулирующих бюджетные правоотношения </w:t>
            </w:r>
          </w:p>
        </w:tc>
        <w:tc>
          <w:tcPr>
            <w:tcW w:w="6523" w:type="dxa"/>
          </w:tcPr>
          <w:p w:rsidR="00ED5A2A" w:rsidRPr="00561ABB" w:rsidRDefault="00ED5A2A" w:rsidP="00561A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color w:val="000000"/>
                <w:sz w:val="24"/>
                <w:szCs w:val="24"/>
              </w:rPr>
              <w:t>Бухгалтерия администрации</w:t>
            </w:r>
          </w:p>
        </w:tc>
        <w:tc>
          <w:tcPr>
            <w:tcW w:w="1738" w:type="dxa"/>
          </w:tcPr>
          <w:p w:rsidR="00ED5A2A" w:rsidRPr="00561ABB" w:rsidRDefault="00ED5A2A" w:rsidP="00C4626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ED5A2A" w:rsidRPr="00561ABB" w:rsidTr="00603BD1">
        <w:trPr>
          <w:gridBefore w:val="1"/>
        </w:trPr>
        <w:tc>
          <w:tcPr>
            <w:tcW w:w="931" w:type="dxa"/>
          </w:tcPr>
          <w:p w:rsidR="00ED5A2A" w:rsidRPr="00561ABB" w:rsidRDefault="00ED5A2A" w:rsidP="00FF37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5837" w:type="dxa"/>
          </w:tcPr>
          <w:p w:rsidR="00ED5A2A" w:rsidRPr="00561ABB" w:rsidRDefault="00ED5A2A" w:rsidP="00CE45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в установленном порядке антикоррупционной экспертизы документов, связанных с закупками товаров, работ, услуг для обеспечения муниципальных нужд Русско-Тювеевского сельского поселения</w:t>
            </w:r>
          </w:p>
        </w:tc>
        <w:tc>
          <w:tcPr>
            <w:tcW w:w="6523" w:type="dxa"/>
          </w:tcPr>
          <w:p w:rsidR="00ED5A2A" w:rsidRPr="00561ABB" w:rsidRDefault="00ED5A2A" w:rsidP="00561A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color w:val="000000"/>
                <w:sz w:val="24"/>
                <w:szCs w:val="24"/>
              </w:rPr>
              <w:t>бухгалтерия администрации</w:t>
            </w:r>
          </w:p>
        </w:tc>
        <w:tc>
          <w:tcPr>
            <w:tcW w:w="1738" w:type="dxa"/>
          </w:tcPr>
          <w:p w:rsidR="00ED5A2A" w:rsidRPr="00561ABB" w:rsidRDefault="00ED5A2A" w:rsidP="00C4626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ED5A2A" w:rsidRPr="00561ABB" w:rsidTr="00603BD1">
        <w:trPr>
          <w:gridBefore w:val="1"/>
        </w:trPr>
        <w:tc>
          <w:tcPr>
            <w:tcW w:w="931" w:type="dxa"/>
          </w:tcPr>
          <w:p w:rsidR="00ED5A2A" w:rsidRPr="00561ABB" w:rsidRDefault="00ED5A2A" w:rsidP="00FF37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5837" w:type="dxa"/>
          </w:tcPr>
          <w:p w:rsidR="00ED5A2A" w:rsidRPr="00561ABB" w:rsidRDefault="00ED5A2A" w:rsidP="00CE45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мониторинга закупок товаров, работ, услуг для обеспечения муниципальных нужд Русско-Тювеевского сельского поселения в соответствии с требованиями действующего законодательства</w:t>
            </w:r>
          </w:p>
        </w:tc>
        <w:tc>
          <w:tcPr>
            <w:tcW w:w="6523" w:type="dxa"/>
          </w:tcPr>
          <w:p w:rsidR="00ED5A2A" w:rsidRPr="00561ABB" w:rsidRDefault="00ED5A2A" w:rsidP="00561A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color w:val="000000"/>
                <w:sz w:val="24"/>
                <w:szCs w:val="24"/>
              </w:rPr>
              <w:t>бухгалтерия администрации</w:t>
            </w:r>
          </w:p>
        </w:tc>
        <w:tc>
          <w:tcPr>
            <w:tcW w:w="1738" w:type="dxa"/>
          </w:tcPr>
          <w:p w:rsidR="00ED5A2A" w:rsidRPr="00561ABB" w:rsidRDefault="00ED5A2A" w:rsidP="00C4626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ED5A2A" w:rsidRPr="00561ABB" w:rsidTr="00603BD1">
        <w:trPr>
          <w:gridBefore w:val="1"/>
        </w:trPr>
        <w:tc>
          <w:tcPr>
            <w:tcW w:w="931" w:type="dxa"/>
          </w:tcPr>
          <w:p w:rsidR="00ED5A2A" w:rsidRPr="00561ABB" w:rsidRDefault="00ED5A2A" w:rsidP="00CD52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5837" w:type="dxa"/>
          </w:tcPr>
          <w:p w:rsidR="00ED5A2A" w:rsidRPr="00561ABB" w:rsidRDefault="00ED5A2A" w:rsidP="00D172DB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Оценка эффективности и совершенствование контроля использования имущества, находящегося в муниципальной собственности, в том числе переданного в аренду, хозяйственное ведение и оперативное управление.     </w:t>
            </w:r>
          </w:p>
        </w:tc>
        <w:tc>
          <w:tcPr>
            <w:tcW w:w="6523" w:type="dxa"/>
          </w:tcPr>
          <w:p w:rsidR="00ED5A2A" w:rsidRPr="00561ABB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ED5A2A" w:rsidRPr="00561ABB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>специалисты администрации</w:t>
            </w:r>
          </w:p>
        </w:tc>
        <w:tc>
          <w:tcPr>
            <w:tcW w:w="1738" w:type="dxa"/>
          </w:tcPr>
          <w:p w:rsidR="00ED5A2A" w:rsidRPr="00561ABB" w:rsidRDefault="00ED5A2A" w:rsidP="008B162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ED5A2A" w:rsidRPr="00561ABB" w:rsidTr="00603BD1">
        <w:trPr>
          <w:gridBefore w:val="1"/>
        </w:trPr>
        <w:tc>
          <w:tcPr>
            <w:tcW w:w="931" w:type="dxa"/>
          </w:tcPr>
          <w:p w:rsidR="00ED5A2A" w:rsidRPr="00561ABB" w:rsidRDefault="00ED5A2A" w:rsidP="00E66C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5837" w:type="dxa"/>
          </w:tcPr>
          <w:p w:rsidR="00ED5A2A" w:rsidRPr="00561ABB" w:rsidRDefault="00ED5A2A" w:rsidP="00D172DB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Анализ результатов проведения конкурсов и аукционов по продаже       </w:t>
            </w: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br/>
              <w:t xml:space="preserve">имущества, находящегося в муниципальной собственности, в том числе  земельных участков, с целью выявления фактов занижения стоимости указанных  объектов.                   </w:t>
            </w:r>
          </w:p>
        </w:tc>
        <w:tc>
          <w:tcPr>
            <w:tcW w:w="6523" w:type="dxa"/>
          </w:tcPr>
          <w:p w:rsidR="00ED5A2A" w:rsidRPr="00561ABB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ED5A2A" w:rsidRPr="00561ABB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>специалисты администрации</w:t>
            </w:r>
          </w:p>
        </w:tc>
        <w:tc>
          <w:tcPr>
            <w:tcW w:w="1738" w:type="dxa"/>
          </w:tcPr>
          <w:p w:rsidR="00ED5A2A" w:rsidRPr="00561ABB" w:rsidRDefault="00ED5A2A" w:rsidP="008B162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ED5A2A" w:rsidRPr="00561ABB">
        <w:trPr>
          <w:gridBefore w:val="1"/>
        </w:trPr>
        <w:tc>
          <w:tcPr>
            <w:tcW w:w="15029" w:type="dxa"/>
            <w:gridSpan w:val="4"/>
          </w:tcPr>
          <w:p w:rsidR="00ED5A2A" w:rsidRDefault="00ED5A2A" w:rsidP="00561AB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V. Меры, направленные на совершенствование системы муниципальной службы,</w:t>
            </w:r>
          </w:p>
          <w:p w:rsidR="00ED5A2A" w:rsidRPr="00561ABB" w:rsidRDefault="00ED5A2A" w:rsidP="00561AB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 а также усиление контроля служебной деятельности муниципальных служащих</w:t>
            </w:r>
          </w:p>
        </w:tc>
      </w:tr>
      <w:tr w:rsidR="00ED5A2A" w:rsidRPr="00561ABB" w:rsidTr="00603BD1">
        <w:trPr>
          <w:gridBefore w:val="1"/>
        </w:trPr>
        <w:tc>
          <w:tcPr>
            <w:tcW w:w="931" w:type="dxa"/>
          </w:tcPr>
          <w:p w:rsidR="00ED5A2A" w:rsidRPr="00561ABB" w:rsidRDefault="00ED5A2A" w:rsidP="00FF37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5837" w:type="dxa"/>
          </w:tcPr>
          <w:p w:rsidR="00ED5A2A" w:rsidRPr="00561ABB" w:rsidRDefault="00ED5A2A" w:rsidP="00D172DB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Методическое и организационное взаимодействие с Комиссией по соблюдению требований к служебному поведению муниципальных служащих.</w:t>
            </w:r>
          </w:p>
        </w:tc>
        <w:tc>
          <w:tcPr>
            <w:tcW w:w="6523" w:type="dxa"/>
          </w:tcPr>
          <w:p w:rsidR="00ED5A2A" w:rsidRPr="00561ABB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ED5A2A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специалисты администрации, </w:t>
            </w:r>
          </w:p>
          <w:p w:rsidR="00ED5A2A" w:rsidRPr="00561ABB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Совет депутатов</w:t>
            </w:r>
          </w:p>
        </w:tc>
        <w:tc>
          <w:tcPr>
            <w:tcW w:w="1738" w:type="dxa"/>
          </w:tcPr>
          <w:p w:rsidR="00ED5A2A" w:rsidRPr="00561ABB" w:rsidRDefault="00ED5A2A" w:rsidP="008B162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ED5A2A" w:rsidRPr="00561ABB" w:rsidTr="00603BD1">
        <w:trPr>
          <w:gridBefore w:val="1"/>
        </w:trPr>
        <w:tc>
          <w:tcPr>
            <w:tcW w:w="931" w:type="dxa"/>
          </w:tcPr>
          <w:p w:rsidR="00ED5A2A" w:rsidRPr="00561ABB" w:rsidRDefault="00ED5A2A" w:rsidP="00FF37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5837" w:type="dxa"/>
          </w:tcPr>
          <w:p w:rsidR="00ED5A2A" w:rsidRPr="00561ABB" w:rsidRDefault="00ED5A2A" w:rsidP="00D172DB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эффективной системы контроля соблюдения ограничений и запретов на муниципальной службе </w:t>
            </w:r>
          </w:p>
        </w:tc>
        <w:tc>
          <w:tcPr>
            <w:tcW w:w="6523" w:type="dxa"/>
          </w:tcPr>
          <w:p w:rsidR="00ED5A2A" w:rsidRPr="00561ABB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ED5A2A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специалисты администрации, </w:t>
            </w:r>
          </w:p>
          <w:p w:rsidR="00ED5A2A" w:rsidRPr="00561ABB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Совет депутатов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738" w:type="dxa"/>
          </w:tcPr>
          <w:p w:rsidR="00ED5A2A" w:rsidRPr="00561ABB" w:rsidRDefault="00ED5A2A" w:rsidP="00C4626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ED5A2A" w:rsidRPr="00561ABB" w:rsidTr="00603BD1">
        <w:trPr>
          <w:gridBefore w:val="1"/>
        </w:trPr>
        <w:tc>
          <w:tcPr>
            <w:tcW w:w="931" w:type="dxa"/>
          </w:tcPr>
          <w:p w:rsidR="00ED5A2A" w:rsidRPr="00561ABB" w:rsidRDefault="00ED5A2A" w:rsidP="00FF37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5837" w:type="dxa"/>
          </w:tcPr>
          <w:p w:rsidR="00ED5A2A" w:rsidRPr="00561ABB" w:rsidRDefault="00ED5A2A" w:rsidP="004F02EE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Проверка достоверности документов об образовании и</w:t>
            </w:r>
            <w:r w:rsidRPr="00561AB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сведений, представляемых гражданами, претендующими на замещение должностей муниципальной службы, путем направления запросов </w:t>
            </w:r>
            <w:r w:rsidRPr="00561AB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учебные заведения, налоговые и правоохранительные органы.  </w:t>
            </w:r>
          </w:p>
        </w:tc>
        <w:tc>
          <w:tcPr>
            <w:tcW w:w="6523" w:type="dxa"/>
          </w:tcPr>
          <w:p w:rsidR="00ED5A2A" w:rsidRPr="00561ABB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ED5A2A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специалисты администрации, </w:t>
            </w:r>
          </w:p>
          <w:p w:rsidR="00ED5A2A" w:rsidRPr="00561ABB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Совет депутатов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738" w:type="dxa"/>
          </w:tcPr>
          <w:p w:rsidR="00ED5A2A" w:rsidRPr="00561ABB" w:rsidRDefault="00ED5A2A" w:rsidP="008B162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ED5A2A" w:rsidRPr="00561ABB" w:rsidTr="00603BD1">
        <w:trPr>
          <w:gridBefore w:val="1"/>
          <w:trHeight w:val="1661"/>
        </w:trPr>
        <w:tc>
          <w:tcPr>
            <w:tcW w:w="931" w:type="dxa"/>
          </w:tcPr>
          <w:p w:rsidR="00ED5A2A" w:rsidRPr="00561ABB" w:rsidRDefault="00ED5A2A" w:rsidP="00FF37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5837" w:type="dxa"/>
          </w:tcPr>
          <w:p w:rsidR="00ED5A2A" w:rsidRPr="00561ABB" w:rsidRDefault="00ED5A2A" w:rsidP="006161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в порядке, установленном действующим законодательством, проверок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</w:t>
            </w:r>
          </w:p>
        </w:tc>
        <w:tc>
          <w:tcPr>
            <w:tcW w:w="6523" w:type="dxa"/>
          </w:tcPr>
          <w:p w:rsidR="00ED5A2A" w:rsidRPr="00561ABB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ED5A2A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специалисты администрации, </w:t>
            </w:r>
          </w:p>
          <w:p w:rsidR="00ED5A2A" w:rsidRPr="00561ABB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Совет депутатов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738" w:type="dxa"/>
          </w:tcPr>
          <w:p w:rsidR="00ED5A2A" w:rsidRPr="00561ABB" w:rsidRDefault="00ED5A2A" w:rsidP="008B162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ED5A2A" w:rsidRPr="00561ABB" w:rsidTr="00603BD1">
        <w:trPr>
          <w:gridBefore w:val="1"/>
        </w:trPr>
        <w:tc>
          <w:tcPr>
            <w:tcW w:w="931" w:type="dxa"/>
          </w:tcPr>
          <w:p w:rsidR="00ED5A2A" w:rsidRPr="00561ABB" w:rsidRDefault="00ED5A2A" w:rsidP="00FF37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5837" w:type="dxa"/>
          </w:tcPr>
          <w:p w:rsidR="00ED5A2A" w:rsidRPr="00561ABB" w:rsidRDefault="00ED5A2A" w:rsidP="006161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Организация и проведение выборочных проверок соблюдения муниципальными служащими обязанностей, ограничений, запретов и требований к служебному поведению</w:t>
            </w:r>
          </w:p>
        </w:tc>
        <w:tc>
          <w:tcPr>
            <w:tcW w:w="6523" w:type="dxa"/>
          </w:tcPr>
          <w:p w:rsidR="00ED5A2A" w:rsidRPr="00561ABB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ED5A2A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>специалисты администрации</w:t>
            </w:r>
          </w:p>
          <w:p w:rsidR="00ED5A2A" w:rsidRPr="00561ABB" w:rsidRDefault="00ED5A2A" w:rsidP="00561AB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, </w:t>
            </w: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Совет депутатов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738" w:type="dxa"/>
          </w:tcPr>
          <w:p w:rsidR="00ED5A2A" w:rsidRPr="00561ABB" w:rsidRDefault="00ED5A2A" w:rsidP="008B162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ED5A2A" w:rsidRPr="00561ABB" w:rsidTr="00603BD1">
        <w:trPr>
          <w:gridBefore w:val="1"/>
        </w:trPr>
        <w:tc>
          <w:tcPr>
            <w:tcW w:w="931" w:type="dxa"/>
          </w:tcPr>
          <w:p w:rsidR="00ED5A2A" w:rsidRPr="00561ABB" w:rsidRDefault="00ED5A2A" w:rsidP="00FF37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5837" w:type="dxa"/>
          </w:tcPr>
          <w:p w:rsidR="00ED5A2A" w:rsidRPr="00561ABB" w:rsidRDefault="00ED5A2A" w:rsidP="00CE45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color w:val="000000"/>
                <w:sz w:val="24"/>
                <w:szCs w:val="24"/>
              </w:rPr>
              <w:t>Проведение обучающих мероприятий для должностных лиц, ответственных за реализацию мероприятий по противодействию коррупции и профилактику коррупционных проявлений в органах местного самоуправления Русско-Тювеевского сельского поселения</w:t>
            </w:r>
          </w:p>
        </w:tc>
        <w:tc>
          <w:tcPr>
            <w:tcW w:w="6523" w:type="dxa"/>
          </w:tcPr>
          <w:p w:rsidR="00ED5A2A" w:rsidRDefault="00ED5A2A" w:rsidP="001F2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color w:val="000000"/>
                <w:sz w:val="24"/>
                <w:szCs w:val="24"/>
              </w:rPr>
              <w:t>Совет по противодействию</w:t>
            </w:r>
          </w:p>
          <w:p w:rsidR="00ED5A2A" w:rsidRPr="00561ABB" w:rsidRDefault="00ED5A2A" w:rsidP="001F2F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коррупции</w:t>
            </w:r>
          </w:p>
        </w:tc>
        <w:tc>
          <w:tcPr>
            <w:tcW w:w="1738" w:type="dxa"/>
          </w:tcPr>
          <w:p w:rsidR="00ED5A2A" w:rsidRPr="00561ABB" w:rsidRDefault="00ED5A2A" w:rsidP="00731AA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ED5A2A" w:rsidRPr="00561ABB" w:rsidTr="00603BD1">
        <w:trPr>
          <w:gridBefore w:val="1"/>
        </w:trPr>
        <w:tc>
          <w:tcPr>
            <w:tcW w:w="931" w:type="dxa"/>
          </w:tcPr>
          <w:p w:rsidR="00ED5A2A" w:rsidRPr="00561ABB" w:rsidRDefault="00ED5A2A" w:rsidP="00CD52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5837" w:type="dxa"/>
          </w:tcPr>
          <w:p w:rsidR="00ED5A2A" w:rsidRPr="00561ABB" w:rsidRDefault="00ED5A2A" w:rsidP="007E1D8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>Направление муниципальных служащих на курсы повышения квалификации и обучающие семинары, в том числе по вопросам противодействия коррупции</w:t>
            </w:r>
          </w:p>
        </w:tc>
        <w:tc>
          <w:tcPr>
            <w:tcW w:w="6523" w:type="dxa"/>
          </w:tcPr>
          <w:p w:rsidR="00ED5A2A" w:rsidRPr="00561ABB" w:rsidRDefault="00ED5A2A" w:rsidP="001F2F85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ED5A2A" w:rsidRDefault="00ED5A2A" w:rsidP="001F2F85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специалисты администрации, </w:t>
            </w:r>
          </w:p>
          <w:p w:rsidR="00ED5A2A" w:rsidRPr="00561ABB" w:rsidRDefault="00ED5A2A" w:rsidP="001F2F85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Совет депутатов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738" w:type="dxa"/>
          </w:tcPr>
          <w:p w:rsidR="00ED5A2A" w:rsidRPr="00561ABB" w:rsidRDefault="00ED5A2A" w:rsidP="008B162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  <w:tr w:rsidR="00ED5A2A" w:rsidRPr="00561ABB">
        <w:trPr>
          <w:gridBefore w:val="1"/>
        </w:trPr>
        <w:tc>
          <w:tcPr>
            <w:tcW w:w="15029" w:type="dxa"/>
            <w:gridSpan w:val="4"/>
          </w:tcPr>
          <w:p w:rsidR="00ED5A2A" w:rsidRDefault="00ED5A2A" w:rsidP="001F2F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VI. Меры, направленные на обеспечение доступа населения к информации </w:t>
            </w:r>
          </w:p>
          <w:p w:rsidR="00ED5A2A" w:rsidRDefault="00ED5A2A" w:rsidP="001F2F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 xml:space="preserve">о деятельности органов местного самоуправления, в том числе </w:t>
            </w:r>
          </w:p>
          <w:p w:rsidR="00ED5A2A" w:rsidRPr="00561ABB" w:rsidRDefault="00ED5A2A" w:rsidP="001F2F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в сфере противодействия  коррупции</w:t>
            </w:r>
          </w:p>
        </w:tc>
      </w:tr>
      <w:tr w:rsidR="00ED5A2A" w:rsidRPr="00561ABB" w:rsidTr="00603BD1">
        <w:trPr>
          <w:gridBefore w:val="1"/>
        </w:trPr>
        <w:tc>
          <w:tcPr>
            <w:tcW w:w="931" w:type="dxa"/>
          </w:tcPr>
          <w:p w:rsidR="00ED5A2A" w:rsidRPr="00561ABB" w:rsidRDefault="00ED5A2A" w:rsidP="00E66C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1ABB">
              <w:rPr>
                <w:rFonts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5837" w:type="dxa"/>
          </w:tcPr>
          <w:p w:rsidR="00ED5A2A" w:rsidRPr="00561ABB" w:rsidRDefault="00ED5A2A" w:rsidP="005B2557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Анализ освещения в средствах массовой информации хода реализации </w:t>
            </w: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br/>
              <w:t xml:space="preserve">мер по противодействию коррупции.                  </w:t>
            </w:r>
          </w:p>
        </w:tc>
        <w:tc>
          <w:tcPr>
            <w:tcW w:w="6523" w:type="dxa"/>
          </w:tcPr>
          <w:p w:rsidR="00ED5A2A" w:rsidRPr="00561ABB" w:rsidRDefault="00ED5A2A" w:rsidP="001F2F85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Глава сельского поселения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ED5A2A" w:rsidRDefault="00ED5A2A" w:rsidP="00603BD1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специалисты администрации, </w:t>
            </w:r>
          </w:p>
          <w:p w:rsidR="00ED5A2A" w:rsidRPr="00561ABB" w:rsidRDefault="00ED5A2A" w:rsidP="00603BD1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Совет депутатов</w:t>
            </w:r>
            <w:r w:rsidRPr="00561ABB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738" w:type="dxa"/>
          </w:tcPr>
          <w:p w:rsidR="00ED5A2A" w:rsidRPr="00561ABB" w:rsidRDefault="00ED5A2A" w:rsidP="008B162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ABB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</w:tr>
    </w:tbl>
    <w:p w:rsidR="00ED5A2A" w:rsidRPr="00561ABB" w:rsidRDefault="00ED5A2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ED5A2A" w:rsidRDefault="00ED5A2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D5A2A" w:rsidRDefault="00ED5A2A" w:rsidP="001B5196">
      <w:pPr>
        <w:jc w:val="both"/>
      </w:pPr>
      <w:r w:rsidRPr="001B5196">
        <w:rPr>
          <w:rFonts w:ascii="Times New Roman" w:hAnsi="Times New Roman"/>
          <w:sz w:val="28"/>
          <w:szCs w:val="28"/>
        </w:rPr>
        <w:t xml:space="preserve"> </w:t>
      </w:r>
    </w:p>
    <w:p w:rsidR="00ED5A2A" w:rsidRDefault="00ED5A2A" w:rsidP="001B5196">
      <w:pPr>
        <w:pStyle w:val="ConsPlusNormal"/>
        <w:widowControl/>
        <w:ind w:firstLine="0"/>
        <w:jc w:val="both"/>
      </w:pPr>
    </w:p>
    <w:sectPr w:rsidR="00ED5A2A" w:rsidSect="00561ABB">
      <w:pgSz w:w="11906" w:h="16838" w:code="9"/>
      <w:pgMar w:top="1134" w:right="992" w:bottom="1134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5A2A" w:rsidRDefault="00ED5A2A" w:rsidP="00A537B9">
      <w:pPr>
        <w:spacing w:after="0" w:line="240" w:lineRule="auto"/>
      </w:pPr>
      <w:r>
        <w:separator/>
      </w:r>
    </w:p>
  </w:endnote>
  <w:endnote w:type="continuationSeparator" w:id="0">
    <w:p w:rsidR="00ED5A2A" w:rsidRDefault="00ED5A2A" w:rsidP="00A537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5A2A" w:rsidRDefault="00ED5A2A" w:rsidP="00A537B9">
      <w:pPr>
        <w:spacing w:after="0" w:line="240" w:lineRule="auto"/>
      </w:pPr>
      <w:r>
        <w:separator/>
      </w:r>
    </w:p>
  </w:footnote>
  <w:footnote w:type="continuationSeparator" w:id="0">
    <w:p w:rsidR="00ED5A2A" w:rsidRDefault="00ED5A2A" w:rsidP="00A537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F7F71"/>
    <w:multiLevelType w:val="hybridMultilevel"/>
    <w:tmpl w:val="9C3C4088"/>
    <w:lvl w:ilvl="0" w:tplc="A67E983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F045657"/>
    <w:multiLevelType w:val="hybridMultilevel"/>
    <w:tmpl w:val="AB36BE1E"/>
    <w:lvl w:ilvl="0" w:tplc="002277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2CD6"/>
    <w:rsid w:val="00016A0D"/>
    <w:rsid w:val="00034893"/>
    <w:rsid w:val="00053EDF"/>
    <w:rsid w:val="0008550D"/>
    <w:rsid w:val="00087FC1"/>
    <w:rsid w:val="00091064"/>
    <w:rsid w:val="000A416F"/>
    <w:rsid w:val="000C18D6"/>
    <w:rsid w:val="0010372C"/>
    <w:rsid w:val="00133C1F"/>
    <w:rsid w:val="00136757"/>
    <w:rsid w:val="00137992"/>
    <w:rsid w:val="0014655B"/>
    <w:rsid w:val="00153100"/>
    <w:rsid w:val="00154200"/>
    <w:rsid w:val="00172219"/>
    <w:rsid w:val="00173EB3"/>
    <w:rsid w:val="001A340C"/>
    <w:rsid w:val="001B5196"/>
    <w:rsid w:val="001E44B5"/>
    <w:rsid w:val="001E612A"/>
    <w:rsid w:val="001E6EE9"/>
    <w:rsid w:val="001F067D"/>
    <w:rsid w:val="001F2F85"/>
    <w:rsid w:val="00201656"/>
    <w:rsid w:val="00204100"/>
    <w:rsid w:val="0024001E"/>
    <w:rsid w:val="002425FC"/>
    <w:rsid w:val="00253BC9"/>
    <w:rsid w:val="00281733"/>
    <w:rsid w:val="00296632"/>
    <w:rsid w:val="002A12F3"/>
    <w:rsid w:val="002A747F"/>
    <w:rsid w:val="002D4D16"/>
    <w:rsid w:val="002E2B0B"/>
    <w:rsid w:val="003209A1"/>
    <w:rsid w:val="00331F93"/>
    <w:rsid w:val="0034127F"/>
    <w:rsid w:val="003D717F"/>
    <w:rsid w:val="003E7D10"/>
    <w:rsid w:val="0042751E"/>
    <w:rsid w:val="0044670F"/>
    <w:rsid w:val="004660D9"/>
    <w:rsid w:val="00496840"/>
    <w:rsid w:val="004A2DE7"/>
    <w:rsid w:val="004F02EE"/>
    <w:rsid w:val="005078F0"/>
    <w:rsid w:val="005132F5"/>
    <w:rsid w:val="0055164E"/>
    <w:rsid w:val="00553F53"/>
    <w:rsid w:val="00555DDE"/>
    <w:rsid w:val="0056008F"/>
    <w:rsid w:val="00561ABB"/>
    <w:rsid w:val="0057142C"/>
    <w:rsid w:val="0059103F"/>
    <w:rsid w:val="0059660D"/>
    <w:rsid w:val="005B2557"/>
    <w:rsid w:val="005B4A9F"/>
    <w:rsid w:val="005D7DF4"/>
    <w:rsid w:val="00603BD1"/>
    <w:rsid w:val="0061236F"/>
    <w:rsid w:val="006161D2"/>
    <w:rsid w:val="00632CAE"/>
    <w:rsid w:val="0064799B"/>
    <w:rsid w:val="00682524"/>
    <w:rsid w:val="0069461C"/>
    <w:rsid w:val="00731AAF"/>
    <w:rsid w:val="00781590"/>
    <w:rsid w:val="00792177"/>
    <w:rsid w:val="0079301F"/>
    <w:rsid w:val="007950C5"/>
    <w:rsid w:val="007D7795"/>
    <w:rsid w:val="007E1D8A"/>
    <w:rsid w:val="007F1866"/>
    <w:rsid w:val="007F4DF6"/>
    <w:rsid w:val="00802CD6"/>
    <w:rsid w:val="00805C7F"/>
    <w:rsid w:val="00836885"/>
    <w:rsid w:val="00836C63"/>
    <w:rsid w:val="008470AC"/>
    <w:rsid w:val="00847C9D"/>
    <w:rsid w:val="008513A2"/>
    <w:rsid w:val="00886C9E"/>
    <w:rsid w:val="008908F5"/>
    <w:rsid w:val="008B162A"/>
    <w:rsid w:val="008C313F"/>
    <w:rsid w:val="008F14F4"/>
    <w:rsid w:val="008F1D91"/>
    <w:rsid w:val="008F6FF8"/>
    <w:rsid w:val="00975E27"/>
    <w:rsid w:val="009A087F"/>
    <w:rsid w:val="009A2500"/>
    <w:rsid w:val="009A3897"/>
    <w:rsid w:val="009B5FB2"/>
    <w:rsid w:val="009C695D"/>
    <w:rsid w:val="009E2383"/>
    <w:rsid w:val="00A475DB"/>
    <w:rsid w:val="00A537B9"/>
    <w:rsid w:val="00A63956"/>
    <w:rsid w:val="00A6485D"/>
    <w:rsid w:val="00A9340B"/>
    <w:rsid w:val="00A979CB"/>
    <w:rsid w:val="00AB3618"/>
    <w:rsid w:val="00AB773B"/>
    <w:rsid w:val="00AC3D97"/>
    <w:rsid w:val="00AD274E"/>
    <w:rsid w:val="00AF0BD7"/>
    <w:rsid w:val="00B141D1"/>
    <w:rsid w:val="00B40C7A"/>
    <w:rsid w:val="00B5692B"/>
    <w:rsid w:val="00B86655"/>
    <w:rsid w:val="00B87D81"/>
    <w:rsid w:val="00BC791A"/>
    <w:rsid w:val="00BE11E2"/>
    <w:rsid w:val="00BE742F"/>
    <w:rsid w:val="00C429CE"/>
    <w:rsid w:val="00C46269"/>
    <w:rsid w:val="00C470AA"/>
    <w:rsid w:val="00C47C84"/>
    <w:rsid w:val="00C74451"/>
    <w:rsid w:val="00C86B36"/>
    <w:rsid w:val="00C92F27"/>
    <w:rsid w:val="00CB3B70"/>
    <w:rsid w:val="00CD528E"/>
    <w:rsid w:val="00CD62FA"/>
    <w:rsid w:val="00CD65A0"/>
    <w:rsid w:val="00CD6F4B"/>
    <w:rsid w:val="00CE2DE4"/>
    <w:rsid w:val="00CE452A"/>
    <w:rsid w:val="00CE6A22"/>
    <w:rsid w:val="00D00038"/>
    <w:rsid w:val="00D0135A"/>
    <w:rsid w:val="00D03B1F"/>
    <w:rsid w:val="00D16C67"/>
    <w:rsid w:val="00D172DB"/>
    <w:rsid w:val="00D30F68"/>
    <w:rsid w:val="00D5025D"/>
    <w:rsid w:val="00D57B31"/>
    <w:rsid w:val="00D602B7"/>
    <w:rsid w:val="00DB2C30"/>
    <w:rsid w:val="00DB6812"/>
    <w:rsid w:val="00DF4EC2"/>
    <w:rsid w:val="00E40733"/>
    <w:rsid w:val="00E66C18"/>
    <w:rsid w:val="00ED5A2A"/>
    <w:rsid w:val="00ED770C"/>
    <w:rsid w:val="00EF0D99"/>
    <w:rsid w:val="00F00D71"/>
    <w:rsid w:val="00FC28E8"/>
    <w:rsid w:val="00FE2B8B"/>
    <w:rsid w:val="00FE6ED0"/>
    <w:rsid w:val="00FF3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74E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BC791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C791A"/>
    <w:rPr>
      <w:rFonts w:ascii="Arial" w:hAnsi="Arial" w:cs="Times New Roman"/>
      <w:b/>
      <w:color w:val="000080"/>
      <w:sz w:val="24"/>
      <w:lang w:val="ru-RU" w:eastAsia="ru-RU"/>
    </w:rPr>
  </w:style>
  <w:style w:type="paragraph" w:customStyle="1" w:styleId="ConsPlusNormal">
    <w:name w:val="ConsPlusNormal"/>
    <w:uiPriority w:val="99"/>
    <w:rsid w:val="00AD274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AD274E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AD274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AD274E"/>
    <w:pPr>
      <w:autoSpaceDE w:val="0"/>
      <w:autoSpaceDN w:val="0"/>
      <w:adjustRightInd w:val="0"/>
      <w:spacing w:after="0"/>
      <w:ind w:firstLine="539"/>
      <w:jc w:val="both"/>
    </w:pPr>
    <w:rPr>
      <w:rFonts w:ascii="Times New Roman" w:hAnsi="Times New Roman"/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02B7"/>
    <w:rPr>
      <w:rFonts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rsid w:val="00AD27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602B7"/>
    <w:rPr>
      <w:rFonts w:ascii="Times New Roman" w:hAnsi="Times New Roman" w:cs="Times New Roman"/>
      <w:sz w:val="2"/>
    </w:rPr>
  </w:style>
  <w:style w:type="paragraph" w:customStyle="1" w:styleId="ConsPlusCell">
    <w:name w:val="ConsPlusCell"/>
    <w:uiPriority w:val="99"/>
    <w:rsid w:val="00AD274E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Header">
    <w:name w:val="header"/>
    <w:basedOn w:val="Normal"/>
    <w:link w:val="HeaderChar"/>
    <w:uiPriority w:val="99"/>
    <w:rsid w:val="00A537B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537B9"/>
    <w:rPr>
      <w:rFonts w:eastAsia="Times New Roman" w:cs="Times New Roman"/>
      <w:sz w:val="22"/>
    </w:rPr>
  </w:style>
  <w:style w:type="paragraph" w:styleId="Footer">
    <w:name w:val="footer"/>
    <w:basedOn w:val="Normal"/>
    <w:link w:val="FooterChar"/>
    <w:uiPriority w:val="99"/>
    <w:rsid w:val="00A537B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537B9"/>
    <w:rPr>
      <w:rFonts w:eastAsia="Times New Roman" w:cs="Times New Roman"/>
      <w:sz w:val="22"/>
    </w:rPr>
  </w:style>
  <w:style w:type="paragraph" w:customStyle="1" w:styleId="a">
    <w:name w:val="Знак Знак"/>
    <w:basedOn w:val="Normal"/>
    <w:uiPriority w:val="99"/>
    <w:rsid w:val="00034893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0">
    <w:name w:val="Знак"/>
    <w:basedOn w:val="Normal"/>
    <w:uiPriority w:val="99"/>
    <w:rsid w:val="00BC791A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szCs w:val="20"/>
      <w:lang w:val="en-GB" w:eastAsia="en-US"/>
    </w:rPr>
  </w:style>
  <w:style w:type="paragraph" w:styleId="NormalWeb">
    <w:name w:val="Normal (Web)"/>
    <w:basedOn w:val="Normal"/>
    <w:next w:val="Normal"/>
    <w:uiPriority w:val="99"/>
    <w:rsid w:val="00CD65A0"/>
    <w:pPr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character" w:customStyle="1" w:styleId="SubtitleChar">
    <w:name w:val="Subtitle Char"/>
    <w:uiPriority w:val="99"/>
    <w:locked/>
    <w:rsid w:val="00CD65A0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CD65A0"/>
    <w:pPr>
      <w:spacing w:after="0" w:line="240" w:lineRule="auto"/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D602B7"/>
    <w:rPr>
      <w:rFonts w:ascii="Cambria" w:hAnsi="Cambria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4366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308B1EAF55B7E495D680C847E15C91438219C53EA6489493F30E0FAD0a9S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12</Pages>
  <Words>3098</Words>
  <Characters>17665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Программы</dc:title>
  <dc:subject/>
  <dc:creator>Ирина</dc:creator>
  <cp:keywords/>
  <dc:description/>
  <cp:lastModifiedBy>zam</cp:lastModifiedBy>
  <cp:revision>6</cp:revision>
  <cp:lastPrinted>2018-10-30T07:50:00Z</cp:lastPrinted>
  <dcterms:created xsi:type="dcterms:W3CDTF">2018-10-01T08:31:00Z</dcterms:created>
  <dcterms:modified xsi:type="dcterms:W3CDTF">2018-10-30T07:50:00Z</dcterms:modified>
</cp:coreProperties>
</file>