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811" w:rsidRPr="005853A8" w:rsidRDefault="004B1811" w:rsidP="005853A8">
      <w:pPr>
        <w:pStyle w:val="Subtitle"/>
        <w:ind w:firstLine="709"/>
        <w:jc w:val="right"/>
        <w:rPr>
          <w:sz w:val="28"/>
          <w:szCs w:val="28"/>
        </w:rPr>
      </w:pPr>
      <w:r w:rsidRPr="005853A8">
        <w:rPr>
          <w:sz w:val="28"/>
          <w:szCs w:val="28"/>
        </w:rPr>
        <w:t>ПРОЕКТ</w:t>
      </w:r>
    </w:p>
    <w:p w:rsidR="004B1811" w:rsidRPr="00A510B6" w:rsidRDefault="004B1811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4B1811" w:rsidRDefault="004B1811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4B1811" w:rsidRPr="00A510B6" w:rsidRDefault="004B1811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4B1811" w:rsidRPr="00A510B6" w:rsidRDefault="004B1811" w:rsidP="00A510B6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РЕСПУБЛИКИ МОРДОВИЯ</w:t>
      </w:r>
    </w:p>
    <w:p w:rsidR="004B1811" w:rsidRPr="00A510B6" w:rsidRDefault="004B1811" w:rsidP="00A510B6">
      <w:pPr>
        <w:ind w:firstLine="709"/>
        <w:jc w:val="center"/>
        <w:rPr>
          <w:sz w:val="28"/>
          <w:szCs w:val="28"/>
          <w:lang w:val="ru-RU"/>
        </w:rPr>
      </w:pPr>
    </w:p>
    <w:p w:rsidR="004B1811" w:rsidRPr="00A510B6" w:rsidRDefault="004B1811" w:rsidP="00A510B6">
      <w:pPr>
        <w:ind w:firstLine="709"/>
        <w:jc w:val="center"/>
        <w:rPr>
          <w:sz w:val="28"/>
          <w:szCs w:val="28"/>
          <w:lang w:val="ru-RU"/>
        </w:rPr>
      </w:pPr>
    </w:p>
    <w:p w:rsidR="004B1811" w:rsidRPr="00A510B6" w:rsidRDefault="004B1811" w:rsidP="00A510B6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A510B6">
        <w:rPr>
          <w:b/>
          <w:bCs/>
          <w:sz w:val="28"/>
          <w:szCs w:val="28"/>
        </w:rPr>
        <w:t>Р Е Ш Е Н И Е</w:t>
      </w:r>
    </w:p>
    <w:p w:rsidR="004B1811" w:rsidRPr="00A510B6" w:rsidRDefault="004B1811" w:rsidP="00A510B6">
      <w:pPr>
        <w:ind w:firstLine="709"/>
        <w:rPr>
          <w:sz w:val="28"/>
          <w:szCs w:val="28"/>
          <w:lang w:val="ru-RU"/>
        </w:rPr>
      </w:pPr>
    </w:p>
    <w:p w:rsidR="004B1811" w:rsidRPr="00A510B6" w:rsidRDefault="004B1811" w:rsidP="00A510B6">
      <w:pPr>
        <w:rPr>
          <w:sz w:val="28"/>
          <w:szCs w:val="28"/>
          <w:lang w:val="ru-RU"/>
        </w:rPr>
      </w:pPr>
      <w:r w:rsidRPr="00A510B6">
        <w:rPr>
          <w:sz w:val="28"/>
          <w:szCs w:val="28"/>
        </w:rPr>
        <w:t xml:space="preserve"> «</w:t>
      </w:r>
      <w:r w:rsidRPr="00A510B6">
        <w:rPr>
          <w:sz w:val="28"/>
          <w:szCs w:val="28"/>
          <w:lang w:val="ru-RU"/>
        </w:rPr>
        <w:t>__</w:t>
      </w:r>
      <w:r w:rsidRPr="00A510B6">
        <w:rPr>
          <w:sz w:val="28"/>
          <w:szCs w:val="28"/>
        </w:rPr>
        <w:t>» декабря</w:t>
      </w:r>
      <w:r w:rsidRPr="00A510B6">
        <w:rPr>
          <w:sz w:val="28"/>
          <w:szCs w:val="28"/>
          <w:lang w:val="ru-RU"/>
        </w:rPr>
        <w:t xml:space="preserve"> </w:t>
      </w:r>
      <w:r w:rsidRPr="00A510B6">
        <w:rPr>
          <w:sz w:val="28"/>
          <w:szCs w:val="28"/>
        </w:rPr>
        <w:t xml:space="preserve"> 201</w:t>
      </w:r>
      <w:r w:rsidRPr="00A510B6">
        <w:rPr>
          <w:sz w:val="28"/>
          <w:szCs w:val="28"/>
          <w:lang w:val="ru-RU"/>
        </w:rPr>
        <w:t>8</w:t>
      </w:r>
      <w:r w:rsidRPr="00A510B6">
        <w:rPr>
          <w:sz w:val="28"/>
          <w:szCs w:val="28"/>
        </w:rPr>
        <w:t xml:space="preserve"> г</w:t>
      </w:r>
      <w:r w:rsidRPr="00A510B6">
        <w:rPr>
          <w:sz w:val="28"/>
          <w:szCs w:val="28"/>
          <w:lang w:val="ru-RU"/>
        </w:rPr>
        <w:t>ода</w:t>
      </w:r>
      <w:r w:rsidRPr="00A510B6">
        <w:rPr>
          <w:sz w:val="28"/>
          <w:szCs w:val="28"/>
        </w:rPr>
        <w:t xml:space="preserve">                                                                                </w:t>
      </w:r>
      <w:r w:rsidRPr="00A510B6">
        <w:rPr>
          <w:sz w:val="28"/>
          <w:szCs w:val="28"/>
          <w:lang w:val="ru-RU"/>
        </w:rPr>
        <w:t xml:space="preserve">               </w:t>
      </w:r>
      <w:r w:rsidRPr="00A510B6">
        <w:rPr>
          <w:sz w:val="28"/>
          <w:szCs w:val="28"/>
        </w:rPr>
        <w:t xml:space="preserve">№ </w:t>
      </w:r>
      <w:r w:rsidRPr="00A510B6">
        <w:rPr>
          <w:sz w:val="28"/>
          <w:szCs w:val="28"/>
          <w:lang w:val="ru-RU"/>
        </w:rPr>
        <w:t>__</w:t>
      </w:r>
    </w:p>
    <w:p w:rsidR="004B1811" w:rsidRPr="00A510B6" w:rsidRDefault="004B1811" w:rsidP="00A510B6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  <w:lang w:val="ru-RU"/>
        </w:rPr>
        <w:t>д</w:t>
      </w:r>
      <w:r w:rsidRPr="00A510B6">
        <w:rPr>
          <w:sz w:val="28"/>
          <w:szCs w:val="28"/>
        </w:rPr>
        <w:t>.Русское Тювеево</w:t>
      </w:r>
    </w:p>
    <w:p w:rsidR="004B1811" w:rsidRPr="00A510B6" w:rsidRDefault="004B1811" w:rsidP="00A510B6">
      <w:pPr>
        <w:ind w:firstLine="709"/>
        <w:rPr>
          <w:b/>
          <w:bCs/>
          <w:color w:val="000000"/>
          <w:spacing w:val="1"/>
          <w:sz w:val="28"/>
          <w:szCs w:val="28"/>
          <w:lang w:val="ru-RU"/>
        </w:rPr>
      </w:pPr>
    </w:p>
    <w:p w:rsidR="004B1811" w:rsidRPr="00AF350D" w:rsidRDefault="004B1811" w:rsidP="00AF350D">
      <w:pPr>
        <w:ind w:firstLine="709"/>
        <w:rPr>
          <w:b/>
          <w:sz w:val="28"/>
          <w:szCs w:val="28"/>
          <w:lang w:val="ru-RU"/>
        </w:rPr>
      </w:pPr>
      <w:r w:rsidRPr="00A510B6">
        <w:rPr>
          <w:b/>
          <w:sz w:val="28"/>
          <w:szCs w:val="28"/>
          <w:lang w:val="ru-RU"/>
        </w:rPr>
        <w:t>О бюджете  Русско-Тювеевского сельского поселения  Темниковского муниципального района на 2019 год</w:t>
      </w:r>
      <w:r>
        <w:rPr>
          <w:b/>
          <w:sz w:val="28"/>
          <w:szCs w:val="28"/>
          <w:lang w:val="ru-RU"/>
        </w:rPr>
        <w:t xml:space="preserve"> и на плановый период 2020 и 2021годов</w:t>
      </w:r>
    </w:p>
    <w:p w:rsidR="004B1811" w:rsidRPr="00A510B6" w:rsidRDefault="004B1811" w:rsidP="00A510B6">
      <w:pPr>
        <w:ind w:firstLine="709"/>
        <w:jc w:val="center"/>
        <w:rPr>
          <w:b/>
          <w:sz w:val="28"/>
          <w:szCs w:val="28"/>
          <w:lang w:val="ru-RU"/>
        </w:rPr>
      </w:pPr>
    </w:p>
    <w:p w:rsidR="004B1811" w:rsidRPr="00A510B6" w:rsidRDefault="004B1811" w:rsidP="00A510B6">
      <w:pPr>
        <w:pStyle w:val="ConsTitle"/>
        <w:widowControl/>
        <w:tabs>
          <w:tab w:val="left" w:pos="720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510B6">
        <w:rPr>
          <w:rFonts w:ascii="Times New Roman" w:hAnsi="Times New Roman" w:cs="Times New Roman"/>
          <w:b w:val="0"/>
          <w:sz w:val="28"/>
          <w:szCs w:val="28"/>
        </w:rPr>
        <w:t>Руководствуясь Бюджетным кодексом Российской Федерации,  Федеральным законом от 06.10.03 г. № 131-ФЗ «Об общих принципах организации местного самоуправления в Российской Федерации», Решением сессии Совета депутатов Русско-Тювеевского  сельского поселения Темниковского муниципального района  от 06.07.2018 г. «Об утверждении Положения о бюджетном процессе» в Русско-Тювеевском  сельском поселении Темниковского муниципального района, Уставом Русско-Тювеевского  сельского поселения, Совет депутатов Русско-Тювеевского  сельского поселения р е ш и л:</w:t>
      </w:r>
    </w:p>
    <w:p w:rsidR="004B1811" w:rsidRPr="00F53EE2" w:rsidRDefault="004B1811" w:rsidP="00F53EE2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1.Утвердить основные характеристики бюджета Русско-Тювеевского</w:t>
      </w:r>
      <w:r>
        <w:rPr>
          <w:sz w:val="28"/>
          <w:szCs w:val="28"/>
          <w:lang w:val="ru-RU"/>
        </w:rPr>
        <w:t xml:space="preserve"> </w:t>
      </w:r>
      <w:r w:rsidRPr="00F53EE2">
        <w:rPr>
          <w:sz w:val="28"/>
          <w:szCs w:val="28"/>
        </w:rPr>
        <w:t>сельского поселения (далее – местный бюджет) на 2019 год:</w:t>
      </w:r>
    </w:p>
    <w:p w:rsidR="004B1811" w:rsidRPr="00F53EE2" w:rsidRDefault="004B1811" w:rsidP="00F53EE2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в сумме </w:t>
      </w:r>
      <w:r w:rsidRPr="00F53EE2">
        <w:rPr>
          <w:sz w:val="28"/>
          <w:szCs w:val="28"/>
          <w:lang w:val="ru-RU" w:eastAsia="ru-RU"/>
        </w:rPr>
        <w:t xml:space="preserve">1733,8 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</w:t>
      </w:r>
      <w:r w:rsidRPr="00F53EE2">
        <w:rPr>
          <w:sz w:val="28"/>
          <w:szCs w:val="28"/>
          <w:lang w:val="ru-RU" w:eastAsia="ru-RU"/>
        </w:rPr>
        <w:t>1121,8</w:t>
      </w:r>
      <w:r w:rsidRPr="00F53EE2">
        <w:rPr>
          <w:sz w:val="28"/>
          <w:szCs w:val="28"/>
          <w:lang w:eastAsia="ru-RU"/>
        </w:rPr>
        <w:t xml:space="preserve"> тыс. руб.; 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в сумме </w:t>
      </w:r>
      <w:r w:rsidRPr="00F53EE2">
        <w:rPr>
          <w:sz w:val="28"/>
          <w:szCs w:val="28"/>
          <w:lang w:val="ru-RU"/>
        </w:rPr>
        <w:t>1733,8</w:t>
      </w:r>
      <w:r w:rsidRPr="00F53EE2">
        <w:rPr>
          <w:sz w:val="28"/>
          <w:szCs w:val="28"/>
        </w:rPr>
        <w:t xml:space="preserve"> тыс. руб.</w:t>
      </w:r>
      <w:r w:rsidRPr="00F53EE2">
        <w:rPr>
          <w:sz w:val="28"/>
          <w:szCs w:val="28"/>
          <w:lang w:val="ru-RU"/>
        </w:rPr>
        <w:t xml:space="preserve">;                                                                                                                 </w:t>
      </w:r>
      <w:r w:rsidRPr="00F53EE2">
        <w:rPr>
          <w:sz w:val="28"/>
          <w:szCs w:val="28"/>
        </w:rPr>
        <w:t>- размер дефицита бюджета в сумме 0 тыс. рублей.</w:t>
      </w:r>
    </w:p>
    <w:p w:rsidR="004B1811" w:rsidRPr="00F53EE2" w:rsidRDefault="004B1811" w:rsidP="00F53EE2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2.Утвердить основные характеристики бюджета Русско-Тювеевского  сельского поселения на плановый период 2020 и 2021 годов:</w:t>
      </w:r>
    </w:p>
    <w:p w:rsidR="004B1811" w:rsidRPr="00F53EE2" w:rsidRDefault="004B1811" w:rsidP="00F53EE2">
      <w:pPr>
        <w:pStyle w:val="BodyText2"/>
        <w:spacing w:line="240" w:lineRule="auto"/>
        <w:jc w:val="both"/>
        <w:rPr>
          <w:sz w:val="28"/>
          <w:szCs w:val="28"/>
          <w:lang w:eastAsia="ru-RU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1515, 1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1014,2</w:t>
      </w:r>
      <w:r w:rsidRPr="00F53EE2">
        <w:rPr>
          <w:sz w:val="28"/>
          <w:szCs w:val="28"/>
          <w:lang w:eastAsia="ru-RU"/>
        </w:rPr>
        <w:t xml:space="preserve"> тыс. руб.; </w:t>
      </w:r>
    </w:p>
    <w:p w:rsidR="004B1811" w:rsidRPr="00F53EE2" w:rsidRDefault="004B1811" w:rsidP="00F53EE2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 прогнозируемый объем доходов местного бюджета на 2021 год в сумме </w:t>
      </w:r>
      <w:r w:rsidRPr="00F53EE2">
        <w:rPr>
          <w:sz w:val="28"/>
          <w:szCs w:val="28"/>
          <w:lang w:val="ru-RU" w:eastAsia="ru-RU"/>
        </w:rPr>
        <w:t>1379,2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874,1</w:t>
      </w:r>
      <w:r w:rsidRPr="00F53EE2">
        <w:rPr>
          <w:sz w:val="28"/>
          <w:szCs w:val="28"/>
          <w:lang w:eastAsia="ru-RU"/>
        </w:rPr>
        <w:t xml:space="preserve"> тыс. руб.;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1515,1</w:t>
      </w:r>
      <w:r w:rsidRPr="00F53EE2">
        <w:rPr>
          <w:sz w:val="28"/>
          <w:szCs w:val="28"/>
          <w:lang w:eastAsia="ru-RU"/>
        </w:rPr>
        <w:t xml:space="preserve"> </w:t>
      </w:r>
      <w:r w:rsidRPr="00F53EE2">
        <w:rPr>
          <w:sz w:val="28"/>
          <w:szCs w:val="28"/>
        </w:rPr>
        <w:t xml:space="preserve"> тыс. рублей;</w:t>
      </w:r>
    </w:p>
    <w:p w:rsidR="004B1811" w:rsidRPr="00F53EE2" w:rsidRDefault="004B1811" w:rsidP="00F53EE2">
      <w:pPr>
        <w:jc w:val="both"/>
        <w:rPr>
          <w:sz w:val="28"/>
          <w:szCs w:val="28"/>
        </w:rPr>
      </w:pPr>
      <w:r w:rsidRPr="00F53EE2">
        <w:rPr>
          <w:sz w:val="28"/>
          <w:szCs w:val="28"/>
        </w:rPr>
        <w:t xml:space="preserve">- общий объем расходов местного бюджета на 2021 год в сумме </w:t>
      </w:r>
      <w:bookmarkStart w:id="0" w:name="_GoBack"/>
      <w:bookmarkEnd w:id="0"/>
      <w:r w:rsidRPr="00F53EE2">
        <w:rPr>
          <w:sz w:val="28"/>
          <w:szCs w:val="28"/>
          <w:lang w:val="ru-RU"/>
        </w:rPr>
        <w:t>1379,2</w:t>
      </w:r>
      <w:r w:rsidRPr="00F53EE2">
        <w:rPr>
          <w:sz w:val="28"/>
          <w:szCs w:val="28"/>
        </w:rPr>
        <w:t xml:space="preserve"> тыс. рублей;</w:t>
      </w:r>
    </w:p>
    <w:p w:rsidR="004B1811" w:rsidRPr="00F53EE2" w:rsidRDefault="004B1811" w:rsidP="00F53EE2">
      <w:pPr>
        <w:jc w:val="both"/>
        <w:rPr>
          <w:sz w:val="28"/>
          <w:szCs w:val="28"/>
        </w:rPr>
      </w:pPr>
      <w:r w:rsidRPr="00F53EE2">
        <w:rPr>
          <w:sz w:val="28"/>
          <w:szCs w:val="28"/>
        </w:rPr>
        <w:t>- размер дефицита бюджета на 2020 год в сумме 0 тысяч рублей, на 2021 год в сумме 0 тысяч рублей.</w:t>
      </w:r>
    </w:p>
    <w:p w:rsidR="004B1811" w:rsidRPr="00F53EE2" w:rsidRDefault="004B1811" w:rsidP="00F53EE2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F53EE2">
        <w:rPr>
          <w:bCs/>
          <w:sz w:val="28"/>
          <w:szCs w:val="28"/>
        </w:rPr>
        <w:t xml:space="preserve">3. Утвердить </w:t>
      </w:r>
      <w:r w:rsidRPr="00F53EE2">
        <w:rPr>
          <w:sz w:val="28"/>
          <w:szCs w:val="28"/>
        </w:rPr>
        <w:t>верхний предел муниципального долга Русско-Тювеевского  сельского поселения по долговым обязательствам Русско-Тювеевского  сельского поселения:</w:t>
      </w:r>
    </w:p>
    <w:p w:rsidR="004B1811" w:rsidRPr="00F53EE2" w:rsidRDefault="004B1811" w:rsidP="00F53EE2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</w:t>
      </w:r>
      <w:r w:rsidRPr="00F53EE2">
        <w:rPr>
          <w:sz w:val="28"/>
          <w:szCs w:val="28"/>
        </w:rPr>
        <w:t xml:space="preserve">- на 1 января  2020 года в сумме </w:t>
      </w:r>
      <w:r w:rsidRPr="00F53EE2">
        <w:rPr>
          <w:bCs/>
          <w:sz w:val="28"/>
          <w:szCs w:val="28"/>
          <w:lang w:val="ru-RU"/>
        </w:rPr>
        <w:t>363,9</w:t>
      </w:r>
      <w:r w:rsidRPr="00F53EE2">
        <w:rPr>
          <w:bCs/>
          <w:sz w:val="28"/>
          <w:szCs w:val="28"/>
        </w:rPr>
        <w:t xml:space="preserve"> </w:t>
      </w:r>
      <w:r w:rsidRPr="00F53EE2">
        <w:rPr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на 1 января  2021 года 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на 1 января  2022 года 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4. Утвердить предельный объем муниципального</w:t>
      </w:r>
      <w:r>
        <w:rPr>
          <w:bCs/>
          <w:sz w:val="28"/>
          <w:szCs w:val="28"/>
          <w:lang w:val="ru-RU"/>
        </w:rPr>
        <w:t xml:space="preserve"> долга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>Русско-Тювеевского  сельского поселения: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bCs/>
          <w:sz w:val="28"/>
          <w:szCs w:val="28"/>
        </w:rPr>
      </w:pPr>
      <w:r w:rsidRPr="00A510B6">
        <w:rPr>
          <w:sz w:val="28"/>
          <w:szCs w:val="28"/>
        </w:rPr>
        <w:tab/>
        <w:t>- на 2019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363,9</w:t>
      </w:r>
      <w:r w:rsidRPr="00A510B6">
        <w:rPr>
          <w:bCs/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bCs/>
          <w:sz w:val="28"/>
          <w:szCs w:val="28"/>
        </w:rPr>
      </w:pPr>
      <w:r w:rsidRPr="00A510B6">
        <w:rPr>
          <w:sz w:val="28"/>
          <w:szCs w:val="28"/>
        </w:rPr>
        <w:tab/>
        <w:t>- на 2020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2021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bCs/>
          <w:sz w:val="28"/>
          <w:szCs w:val="28"/>
        </w:rPr>
        <w:t xml:space="preserve"> тыс. руб.</w:t>
      </w:r>
    </w:p>
    <w:p w:rsidR="004B1811" w:rsidRPr="00A510B6" w:rsidRDefault="004B1811" w:rsidP="00A510B6">
      <w:pPr>
        <w:tabs>
          <w:tab w:val="left" w:pos="720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5. Утвердить</w:t>
      </w:r>
      <w:r w:rsidRPr="00A510B6">
        <w:rPr>
          <w:sz w:val="28"/>
          <w:szCs w:val="28"/>
        </w:rPr>
        <w:t xml:space="preserve"> предельный объем расходов на обслуживание муниципального долга Русско-Тювеевского  сельского поселения: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>
        <w:rPr>
          <w:sz w:val="28"/>
          <w:szCs w:val="28"/>
          <w:lang w:val="ru-RU"/>
        </w:rPr>
        <w:t xml:space="preserve">в </w:t>
      </w:r>
      <w:r w:rsidRPr="00A510B6">
        <w:rPr>
          <w:sz w:val="28"/>
          <w:szCs w:val="28"/>
        </w:rPr>
        <w:t xml:space="preserve">сумме </w:t>
      </w:r>
      <w:r>
        <w:rPr>
          <w:bCs/>
          <w:sz w:val="28"/>
          <w:szCs w:val="28"/>
          <w:lang w:val="ru-RU"/>
        </w:rPr>
        <w:t>363,</w:t>
      </w:r>
      <w:r w:rsidRPr="00A510B6">
        <w:rPr>
          <w:sz w:val="28"/>
          <w:szCs w:val="28"/>
        </w:rPr>
        <w:t xml:space="preserve">тыс. руб.; 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sz w:val="28"/>
          <w:szCs w:val="28"/>
        </w:rPr>
        <w:t xml:space="preserve"> тыс. руб.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6. Утвердить</w:t>
      </w:r>
      <w:r w:rsidRPr="00A510B6">
        <w:rPr>
          <w:sz w:val="28"/>
          <w:szCs w:val="28"/>
        </w:rPr>
        <w:t xml:space="preserve"> верхний предел долга по муниципальным гарантиям Русско-Тювеевского  сельского поселения: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2020 года в сумме 0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2021 года в сумме 0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2022 года в сумме 0 тыс. руб.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7. Утвердить общий объем бюджетных ассигнований, направленных на исполнение публичных нормативных обязательств Русско-Тювеевского  сельского поселения: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0 тыс. руб.; 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в 2020 году 0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в 2021 году 0 тыс. руб.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8. Утвердить, что в расходной части  создается резервный фонд Русско-Тювеевского  сельского поселения в размере: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руб.; 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9. Утвердить объем бюджетных ассигнований дорожного фонда Русско-Тювеевского  сельского поселения в размере: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>
        <w:rPr>
          <w:sz w:val="28"/>
          <w:szCs w:val="28"/>
          <w:lang w:val="ru-RU"/>
        </w:rPr>
        <w:t>92,6</w:t>
      </w:r>
      <w:r w:rsidRPr="00A510B6">
        <w:rPr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</w:t>
      </w:r>
      <w:r>
        <w:rPr>
          <w:sz w:val="28"/>
          <w:szCs w:val="28"/>
          <w:lang w:val="ru-RU"/>
        </w:rPr>
        <w:t>0</w:t>
      </w:r>
      <w:r w:rsidRPr="00A510B6">
        <w:rPr>
          <w:sz w:val="28"/>
          <w:szCs w:val="28"/>
        </w:rPr>
        <w:t xml:space="preserve"> тыс. руб.;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</w:t>
      </w:r>
      <w:r>
        <w:rPr>
          <w:sz w:val="28"/>
          <w:szCs w:val="28"/>
          <w:lang w:val="ru-RU"/>
        </w:rPr>
        <w:t>0</w:t>
      </w:r>
      <w:r w:rsidRPr="00A510B6">
        <w:rPr>
          <w:sz w:val="28"/>
          <w:szCs w:val="28"/>
        </w:rPr>
        <w:t xml:space="preserve"> тыс. руб.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10. Утвердить, что доходы местного бюджета Русско-Тювеевского  сельского поселения, поступающие в 2019 году и плановом периоде 2020 и 2021 годов формируются за счет:</w:t>
      </w:r>
    </w:p>
    <w:p w:rsidR="004B1811" w:rsidRPr="00A510B6" w:rsidRDefault="004B1811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налоговых доходов, </w:t>
      </w:r>
    </w:p>
    <w:p w:rsidR="004B1811" w:rsidRPr="00A510B6" w:rsidRDefault="004B1811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неналоговых доходов, </w:t>
      </w:r>
    </w:p>
    <w:p w:rsidR="004B1811" w:rsidRPr="00A510B6" w:rsidRDefault="004B1811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>безвозмездных поступлений.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11. Утвердить прогнозируемые доходы бюджета Русско-Тювеевского  сельского поселения на 2019 год и плановый период 2020 и 2021 годов по классификации доходов бюджетов Российской Федерации согласно приложениям 1, 2 к настоящему решению.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12. Утвердить перечень главных администраторов доходов бюджета Русско-Тювеевского  сельского поселения согласно приложению 3 к настоящему решению.</w:t>
      </w:r>
    </w:p>
    <w:p w:rsidR="004B1811" w:rsidRPr="00A510B6" w:rsidRDefault="004B1811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13. Утвердить перечень главных администраторов источников финансирования дефицита бюджета Русско-Тювеевского  сельского поселения согласно приложению 4 к настоящему решению.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color w:val="000000"/>
          <w:sz w:val="28"/>
          <w:szCs w:val="28"/>
        </w:rPr>
        <w:t xml:space="preserve">14. </w:t>
      </w:r>
      <w:r w:rsidRPr="00F53EE2">
        <w:rPr>
          <w:sz w:val="28"/>
          <w:szCs w:val="28"/>
        </w:rPr>
        <w:t>Утвердить распределение бюджетных ассигнований на 2019 год и плановый период 2020 и 2021 годов по разделам и подразделам классификации расходов бюджетов Российской Федерации согласно приложениям 5, 6 к настоящему решению.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15. Утвердить распределение бюджетных ассигнований на 2019 год и плановый период 2020 и 2021 годов по разделам, подразделам, целевым статьям муниципальным программам и непрограммным направлениям деятельности, группам видов расходов классификации расходов бюджетов Российской Федерации согласно приложениям 7, 8 к настоящему решению.</w:t>
      </w:r>
    </w:p>
    <w:p w:rsidR="004B1811" w:rsidRPr="00A510B6" w:rsidRDefault="004B1811" w:rsidP="00A510B6">
      <w:pPr>
        <w:tabs>
          <w:tab w:val="left" w:pos="90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16. Утвердить ведомственную структуру расходов местного  бюджета на 2019 год и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согласно приложениям 9, 10 к настоящему решению.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17. Утвердить объем иных межбюджетных трансфертов, выделяемых </w:t>
      </w:r>
      <w:r w:rsidRPr="00A510B6">
        <w:rPr>
          <w:bCs/>
          <w:sz w:val="28"/>
          <w:szCs w:val="28"/>
        </w:rPr>
        <w:t xml:space="preserve">из местного бюджета бюджету </w:t>
      </w:r>
      <w:r w:rsidRPr="00A510B6">
        <w:rPr>
          <w:bCs/>
          <w:sz w:val="28"/>
          <w:szCs w:val="28"/>
          <w:lang w:val="ru-RU"/>
        </w:rPr>
        <w:t>Темниковского</w:t>
      </w:r>
      <w:r w:rsidRPr="00A510B6">
        <w:rPr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A510B6">
        <w:rPr>
          <w:sz w:val="28"/>
          <w:szCs w:val="28"/>
        </w:rPr>
        <w:t>Русско-Тювеевского  сельского поселения на 2019 год и плановый период 2020 и 2021 годов</w:t>
      </w:r>
      <w:r w:rsidRPr="00A510B6">
        <w:rPr>
          <w:bCs/>
          <w:sz w:val="28"/>
          <w:szCs w:val="28"/>
        </w:rPr>
        <w:t xml:space="preserve"> в размерах согласно приложениям 11, 12 к настоящему решению.</w:t>
      </w:r>
    </w:p>
    <w:p w:rsidR="004B1811" w:rsidRPr="00A510B6" w:rsidRDefault="004B1811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18. Утвердить источники внутреннего финансирования дефицита местного бюджета на 2019 год и плановый период 2020 и 2021 годов согласно приложениям 13, 14 к настоящему решению. </w:t>
      </w:r>
    </w:p>
    <w:p w:rsidR="004B1811" w:rsidRPr="00A510B6" w:rsidRDefault="004B1811" w:rsidP="00A510B6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19. Утвердить, что остатки средств местного бюджета на начало текущего финансового года в объеме 100 процентов направляются на покрытие временных кассовых разрывов, возникающих при исполнении местного бюджета.</w:t>
      </w:r>
    </w:p>
    <w:p w:rsidR="004B1811" w:rsidRPr="00A510B6" w:rsidRDefault="004B1811" w:rsidP="00A510B6">
      <w:pPr>
        <w:tabs>
          <w:tab w:val="left" w:pos="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20. Настоящее решение вступает в силу 1 января 2019 года.</w:t>
      </w:r>
    </w:p>
    <w:p w:rsidR="004B1811" w:rsidRPr="00A510B6" w:rsidRDefault="004B1811" w:rsidP="00A510B6">
      <w:pPr>
        <w:tabs>
          <w:tab w:val="left" w:pos="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21. </w:t>
      </w:r>
      <w:r w:rsidRPr="00A510B6">
        <w:rPr>
          <w:bCs/>
          <w:sz w:val="28"/>
          <w:szCs w:val="28"/>
        </w:rPr>
        <w:t xml:space="preserve">Настоящее решение подлежит официальному опубликованию и размещению на официальном сайте администрации </w:t>
      </w:r>
      <w:r w:rsidRPr="00A510B6">
        <w:rPr>
          <w:sz w:val="28"/>
          <w:szCs w:val="28"/>
        </w:rPr>
        <w:t xml:space="preserve">Русско-Тювеевского  сельского поселения </w:t>
      </w:r>
      <w:r w:rsidRPr="00A510B6">
        <w:rPr>
          <w:bCs/>
          <w:sz w:val="28"/>
          <w:szCs w:val="28"/>
        </w:rPr>
        <w:t>в информационно - коммуникационной сети «Интернет».</w:t>
      </w:r>
    </w:p>
    <w:p w:rsidR="004B1811" w:rsidRPr="00A97D11" w:rsidRDefault="004B1811" w:rsidP="00A97D11">
      <w:pPr>
        <w:pStyle w:val="ConsTitle"/>
        <w:widowControl/>
        <w:tabs>
          <w:tab w:val="left" w:pos="720"/>
        </w:tabs>
        <w:ind w:right="0"/>
        <w:jc w:val="both"/>
        <w:rPr>
          <w:rFonts w:ascii="Times New Roman" w:hAnsi="Times New Roman"/>
          <w:b w:val="0"/>
          <w:sz w:val="28"/>
          <w:szCs w:val="28"/>
        </w:rPr>
      </w:pPr>
    </w:p>
    <w:p w:rsidR="004B1811" w:rsidRDefault="004B1811" w:rsidP="002D7F6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811" w:rsidRPr="00D43F94" w:rsidRDefault="004B1811" w:rsidP="002D7F67">
      <w:pPr>
        <w:ind w:firstLine="709"/>
        <w:jc w:val="both"/>
        <w:rPr>
          <w:sz w:val="28"/>
          <w:szCs w:val="28"/>
          <w:lang w:val="ru-RU"/>
        </w:rPr>
      </w:pPr>
    </w:p>
    <w:p w:rsidR="004B1811" w:rsidRPr="006F7927" w:rsidRDefault="004B1811" w:rsidP="00A510B6">
      <w:pPr>
        <w:ind w:firstLine="709"/>
        <w:jc w:val="both"/>
        <w:rPr>
          <w:sz w:val="28"/>
          <w:szCs w:val="28"/>
          <w:lang w:val="ru-RU"/>
        </w:rPr>
      </w:pPr>
      <w:r w:rsidRPr="006F7927">
        <w:rPr>
          <w:sz w:val="28"/>
          <w:szCs w:val="28"/>
          <w:lang w:val="ru-RU"/>
        </w:rPr>
        <w:t>Глава Русско-Тювеевского</w:t>
      </w:r>
    </w:p>
    <w:p w:rsidR="004B1811" w:rsidRDefault="004B1811" w:rsidP="002D7F67">
      <w:pPr>
        <w:jc w:val="both"/>
        <w:rPr>
          <w:sz w:val="28"/>
          <w:szCs w:val="28"/>
          <w:lang w:val="ru-RU"/>
        </w:rPr>
      </w:pPr>
      <w:r w:rsidRPr="006F7927">
        <w:rPr>
          <w:sz w:val="28"/>
          <w:szCs w:val="28"/>
          <w:lang w:val="ru-RU"/>
        </w:rPr>
        <w:t xml:space="preserve">сельского поселения:                                                                     </w:t>
      </w:r>
      <w:r>
        <w:rPr>
          <w:sz w:val="28"/>
          <w:szCs w:val="28"/>
          <w:lang w:val="ru-RU"/>
        </w:rPr>
        <w:t xml:space="preserve">               </w:t>
      </w:r>
      <w:r w:rsidRPr="006F7927">
        <w:rPr>
          <w:sz w:val="28"/>
          <w:szCs w:val="28"/>
          <w:lang w:val="ru-RU"/>
        </w:rPr>
        <w:t>Ф.Ф.Леонович</w:t>
      </w:r>
    </w:p>
    <w:p w:rsidR="004B1811" w:rsidRDefault="004B1811" w:rsidP="006F7927">
      <w:pPr>
        <w:jc w:val="both"/>
        <w:rPr>
          <w:sz w:val="28"/>
          <w:szCs w:val="28"/>
          <w:lang w:val="ru-RU"/>
        </w:rPr>
      </w:pPr>
    </w:p>
    <w:p w:rsidR="004B1811" w:rsidRDefault="004B1811" w:rsidP="006F7927">
      <w:pPr>
        <w:jc w:val="both"/>
        <w:rPr>
          <w:sz w:val="28"/>
          <w:szCs w:val="28"/>
          <w:lang w:val="ru-RU"/>
        </w:rPr>
      </w:pPr>
    </w:p>
    <w:p w:rsidR="004B1811" w:rsidRDefault="004B1811" w:rsidP="006F7927">
      <w:pPr>
        <w:jc w:val="both"/>
        <w:rPr>
          <w:sz w:val="28"/>
          <w:szCs w:val="28"/>
          <w:lang w:val="ru-RU"/>
        </w:rPr>
      </w:pPr>
    </w:p>
    <w:p w:rsidR="004B1811" w:rsidRDefault="004B1811" w:rsidP="006F7927">
      <w:pPr>
        <w:jc w:val="both"/>
        <w:rPr>
          <w:sz w:val="28"/>
          <w:szCs w:val="28"/>
          <w:lang w:val="ru-RU"/>
        </w:rPr>
      </w:pPr>
    </w:p>
    <w:p w:rsidR="004B1811" w:rsidRDefault="004B1811" w:rsidP="006F7927">
      <w:pPr>
        <w:jc w:val="both"/>
        <w:rPr>
          <w:sz w:val="28"/>
          <w:szCs w:val="28"/>
          <w:lang w:val="ru-RU"/>
        </w:rPr>
      </w:pPr>
    </w:p>
    <w:p w:rsidR="004B1811" w:rsidRDefault="004B1811" w:rsidP="006F7927">
      <w:pPr>
        <w:jc w:val="both"/>
        <w:rPr>
          <w:sz w:val="28"/>
          <w:szCs w:val="28"/>
          <w:lang w:val="ru-RU"/>
        </w:rPr>
      </w:pP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Приложение 1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F31E24">
      <w:pPr>
        <w:spacing w:line="240" w:lineRule="exact"/>
        <w:jc w:val="right"/>
      </w:pPr>
    </w:p>
    <w:p w:rsidR="004B1811" w:rsidRDefault="004B1811" w:rsidP="00F31E24">
      <w:pPr>
        <w:spacing w:line="240" w:lineRule="exact"/>
        <w:jc w:val="right"/>
      </w:pPr>
    </w:p>
    <w:p w:rsidR="004B1811" w:rsidRPr="008C7C68" w:rsidRDefault="004B1811" w:rsidP="00F31E24">
      <w:pPr>
        <w:pStyle w:val="3f3f3f2f3f3f3fWeb"/>
        <w:spacing w:before="0" w:after="0" w:line="240" w:lineRule="exact"/>
        <w:jc w:val="center"/>
        <w:rPr>
          <w:rFonts w:cs="Times New Roman"/>
          <w:sz w:val="28"/>
          <w:szCs w:val="28"/>
        </w:rPr>
      </w:pPr>
      <w:r w:rsidRPr="008C7C68">
        <w:rPr>
          <w:rStyle w:val="hl41"/>
          <w:rFonts w:ascii="Times New Roman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4B1811" w:rsidRDefault="004B1811" w:rsidP="00F31E24">
      <w:pPr>
        <w:jc w:val="right"/>
      </w:pPr>
      <w:r>
        <w:t xml:space="preserve"> (тыс.рублей)</w:t>
      </w:r>
    </w:p>
    <w:tbl>
      <w:tblPr>
        <w:tblW w:w="10260" w:type="dxa"/>
        <w:tblInd w:w="-72" w:type="dxa"/>
        <w:tblLayout w:type="fixed"/>
        <w:tblLook w:val="0000"/>
      </w:tblPr>
      <w:tblGrid>
        <w:gridCol w:w="2736"/>
        <w:gridCol w:w="5700"/>
        <w:gridCol w:w="1824"/>
      </w:tblGrid>
      <w:tr w:rsidR="004B1811" w:rsidRPr="001A1D46" w:rsidTr="00500C6E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B1811" w:rsidRDefault="004B1811" w:rsidP="00F31E24">
            <w:pPr>
              <w:snapToGrid w:val="0"/>
              <w:rPr>
                <w:lang w:val="ru-RU"/>
              </w:rPr>
            </w:pPr>
            <w:r w:rsidRPr="008C7C68">
              <w:t xml:space="preserve">Код бюджетной </w:t>
            </w:r>
          </w:p>
          <w:p w:rsidR="004B1811" w:rsidRDefault="004B1811" w:rsidP="00F31E24">
            <w:pPr>
              <w:snapToGrid w:val="0"/>
              <w:rPr>
                <w:lang w:val="ru-RU"/>
              </w:rPr>
            </w:pPr>
            <w:r w:rsidRPr="008C7C68">
              <w:t xml:space="preserve">классификации </w:t>
            </w:r>
          </w:p>
          <w:p w:rsidR="004B1811" w:rsidRPr="008C7C68" w:rsidRDefault="004B1811" w:rsidP="00F31E24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B1811" w:rsidRPr="008C7C68" w:rsidRDefault="004B1811" w:rsidP="00D063CA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B1811" w:rsidRPr="008C7C68" w:rsidRDefault="004B1811" w:rsidP="004C1674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8C7C68">
                <w:rPr>
                  <w:lang w:val="ru-RU"/>
                </w:rPr>
                <w:t>2019 г</w:t>
              </w:r>
            </w:smartTag>
            <w:r w:rsidRPr="008C7C68">
              <w:rPr>
                <w:lang w:val="ru-RU"/>
              </w:rPr>
              <w:t>.,</w:t>
            </w:r>
          </w:p>
          <w:p w:rsidR="004B1811" w:rsidRPr="008C7C68" w:rsidRDefault="004B1811" w:rsidP="004C1674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с</w:t>
            </w:r>
            <w:r w:rsidRPr="008C7C68">
              <w:t>умма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lang w:val="ru-RU"/>
              </w:rPr>
              <w:t>4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1733,8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363,9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lang w:val="ru-RU"/>
              </w:rPr>
            </w:pPr>
            <w:r w:rsidRPr="008C7C68">
              <w:rPr>
                <w:lang w:val="ru-RU"/>
              </w:rPr>
              <w:t>34,7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500C6E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rPr>
                <w:lang w:val="ru-RU"/>
              </w:rP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0,00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lang w:val="ru-RU"/>
              </w:rPr>
            </w:pPr>
            <w:r w:rsidRPr="008C7C68">
              <w:rPr>
                <w:b/>
                <w:lang w:val="ru-RU"/>
              </w:rPr>
              <w:t>329,2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E55BAC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20,2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E55BAC">
            <w:pPr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309,0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7E11C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57,0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Плата за пользование жилыми</w:t>
            </w:r>
            <w:r>
              <w:rPr>
                <w:lang w:val="ru-RU"/>
              </w:rP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57,0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1121,8</w:t>
            </w:r>
          </w:p>
        </w:tc>
      </w:tr>
      <w:tr w:rsidR="004B1811" w:rsidRPr="001A1D46" w:rsidTr="00500C6E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2 02 01000 00 0000 151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Cs/>
              </w:rPr>
            </w:pP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2 02 01001 10 0000 151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527,3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2 02 02999 10 0000 151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594,5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500C6E">
            <w:pPr>
              <w:snapToGrid w:val="0"/>
              <w:jc w:val="center"/>
              <w:rPr>
                <w:bCs/>
                <w:lang w:val="ru-RU"/>
              </w:rPr>
            </w:pP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0,00</w:t>
            </w:r>
          </w:p>
        </w:tc>
      </w:tr>
      <w:tr w:rsidR="004B1811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2 02 03000 00 0000 151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</w:tr>
      <w:tr w:rsidR="004B1811" w:rsidRPr="001A1D46" w:rsidTr="00500C6E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rPr>
                <w:b/>
                <w:bCs/>
              </w:rPr>
              <w:t>2 02 03015 10 0000 151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</w:tr>
      <w:tr w:rsidR="004B1811" w:rsidRPr="001A1D46" w:rsidTr="00500C6E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rPr>
                <w:b/>
                <w:bCs/>
              </w:rPr>
              <w:t>2 02 03024 10 0000 151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D063CA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Pr="008C7C68" w:rsidRDefault="004B1811" w:rsidP="00D063CA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0,2</w:t>
            </w:r>
          </w:p>
        </w:tc>
      </w:tr>
      <w:tr w:rsidR="004B1811" w:rsidRPr="001A1D46" w:rsidTr="00613AEF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</w:t>
            </w:r>
            <w:r w:rsidRPr="008C7C68">
              <w:rPr>
                <w:b/>
                <w:bCs/>
                <w:lang w:val="ru-RU"/>
              </w:rPr>
              <w:t>4</w:t>
            </w:r>
            <w:r w:rsidRPr="008C7C68">
              <w:rPr>
                <w:b/>
                <w:bCs/>
              </w:rPr>
              <w:t>0</w:t>
            </w:r>
            <w:r w:rsidRPr="008C7C68">
              <w:rPr>
                <w:b/>
                <w:bCs/>
                <w:lang w:val="ru-RU"/>
              </w:rPr>
              <w:t>00</w:t>
            </w:r>
            <w:r w:rsidRPr="008C7C68">
              <w:rPr>
                <w:b/>
                <w:bCs/>
              </w:rPr>
              <w:t xml:space="preserve"> 10 0000 151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CB5B54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8C7C68">
              <w:rPr>
                <w:b/>
                <w:iCs/>
                <w:lang w:val="ru-RU"/>
              </w:rPr>
              <w:t>Межбюджетные трансферты на осуществление текущего ремонта и содержание автомобильных дорог</w:t>
            </w:r>
          </w:p>
          <w:p w:rsidR="004B1811" w:rsidRPr="008C7C68" w:rsidRDefault="004B1811" w:rsidP="00D063CA">
            <w:pPr>
              <w:snapToGrid w:val="0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Default="004B1811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115,4</w:t>
            </w:r>
          </w:p>
          <w:p w:rsidR="004B1811" w:rsidRPr="008C7C68" w:rsidRDefault="004B1811" w:rsidP="00D063CA">
            <w:pPr>
              <w:snapToGrid w:val="0"/>
              <w:jc w:val="center"/>
              <w:rPr>
                <w:b/>
                <w:lang w:val="ru-RU"/>
              </w:rPr>
            </w:pPr>
          </w:p>
        </w:tc>
      </w:tr>
    </w:tbl>
    <w:p w:rsidR="004B1811" w:rsidRDefault="004B1811" w:rsidP="00CB5B54">
      <w:pPr>
        <w:rPr>
          <w:lang w:val="ru-RU"/>
        </w:rPr>
      </w:pPr>
    </w:p>
    <w:p w:rsidR="004B1811" w:rsidRDefault="004B1811" w:rsidP="00CB5B54">
      <w:pPr>
        <w:rPr>
          <w:lang w:val="ru-RU"/>
        </w:rPr>
      </w:pPr>
    </w:p>
    <w:p w:rsidR="004B1811" w:rsidRDefault="004B1811" w:rsidP="00CB5B54">
      <w:pPr>
        <w:rPr>
          <w:lang w:val="ru-RU"/>
        </w:rPr>
      </w:pPr>
    </w:p>
    <w:p w:rsidR="004B1811" w:rsidRDefault="004B1811" w:rsidP="00CB5B54">
      <w:pPr>
        <w:rPr>
          <w:lang w:val="ru-RU"/>
        </w:rPr>
      </w:pPr>
    </w:p>
    <w:p w:rsidR="004B1811" w:rsidRDefault="004B1811" w:rsidP="00CB5B54">
      <w:pPr>
        <w:rPr>
          <w:lang w:val="ru-RU"/>
        </w:rPr>
      </w:pPr>
    </w:p>
    <w:p w:rsidR="004B1811" w:rsidRDefault="004B1811" w:rsidP="00CB5B54">
      <w:pPr>
        <w:rPr>
          <w:lang w:val="ru-RU"/>
        </w:rPr>
      </w:pPr>
    </w:p>
    <w:p w:rsidR="004B1811" w:rsidRPr="00F53EE2" w:rsidRDefault="004B1811" w:rsidP="00F53EE2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2</w:t>
      </w:r>
    </w:p>
    <w:p w:rsidR="004B1811" w:rsidRPr="006B093C" w:rsidRDefault="004B1811" w:rsidP="00F53EE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F53EE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F53EE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F53EE2" w:rsidRDefault="004B1811" w:rsidP="00F53EE2">
      <w:pPr>
        <w:jc w:val="right"/>
        <w:rPr>
          <w:lang w:val="ru-RU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F31E24">
      <w:pPr>
        <w:jc w:val="right"/>
        <w:rPr>
          <w:lang w:val="ru-RU"/>
        </w:rPr>
      </w:pPr>
    </w:p>
    <w:p w:rsidR="004B1811" w:rsidRDefault="004B1811" w:rsidP="005853A8">
      <w:pPr>
        <w:jc w:val="center"/>
        <w:rPr>
          <w:rStyle w:val="hl41"/>
          <w:sz w:val="28"/>
          <w:szCs w:val="28"/>
          <w:lang w:val="ru-RU"/>
        </w:rPr>
      </w:pPr>
      <w:r w:rsidRPr="008C7C68">
        <w:rPr>
          <w:rStyle w:val="hl41"/>
          <w:sz w:val="28"/>
          <w:szCs w:val="28"/>
        </w:rPr>
        <w:t>Объем поступлений доходов по основным источникам</w:t>
      </w:r>
    </w:p>
    <w:p w:rsidR="004B1811" w:rsidRPr="005853A8" w:rsidRDefault="004B1811" w:rsidP="005853A8">
      <w:pPr>
        <w:jc w:val="center"/>
        <w:rPr>
          <w:b/>
          <w:lang w:val="ru-RU"/>
        </w:rPr>
      </w:pPr>
      <w:r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т</w:t>
      </w:r>
      <w:r w:rsidRPr="005853A8">
        <w:rPr>
          <w:rStyle w:val="hl41"/>
          <w:b w:val="0"/>
          <w:sz w:val="28"/>
          <w:szCs w:val="28"/>
          <w:lang w:val="ru-RU"/>
        </w:rPr>
        <w:t>ыс.руб.</w:t>
      </w:r>
    </w:p>
    <w:tbl>
      <w:tblPr>
        <w:tblW w:w="10240" w:type="dxa"/>
        <w:tblInd w:w="-72" w:type="dxa"/>
        <w:tblLayout w:type="fixed"/>
        <w:tblLook w:val="0000"/>
      </w:tblPr>
      <w:tblGrid>
        <w:gridCol w:w="2736"/>
        <w:gridCol w:w="5184"/>
        <w:gridCol w:w="1236"/>
        <w:gridCol w:w="1084"/>
      </w:tblGrid>
      <w:tr w:rsidR="004B1811" w:rsidRPr="008C7C68" w:rsidTr="00BE0C9B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B1811" w:rsidRDefault="004B1811" w:rsidP="00F03CEB">
            <w:pPr>
              <w:snapToGrid w:val="0"/>
              <w:rPr>
                <w:lang w:val="ru-RU"/>
              </w:rPr>
            </w:pPr>
            <w:r w:rsidRPr="008C7C68">
              <w:t xml:space="preserve">Код бюджетной </w:t>
            </w:r>
          </w:p>
          <w:p w:rsidR="004B1811" w:rsidRDefault="004B1811" w:rsidP="00F03CEB">
            <w:pPr>
              <w:snapToGrid w:val="0"/>
              <w:rPr>
                <w:lang w:val="ru-RU"/>
              </w:rPr>
            </w:pPr>
            <w:r w:rsidRPr="008C7C68">
              <w:t xml:space="preserve">классификации </w:t>
            </w:r>
          </w:p>
          <w:p w:rsidR="004B1811" w:rsidRPr="008C7C68" w:rsidRDefault="004B1811" w:rsidP="00F03CEB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B1811" w:rsidRPr="008C7C68" w:rsidRDefault="004B1811" w:rsidP="00F03CEB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 xml:space="preserve"> 20</w:t>
            </w:r>
            <w:r>
              <w:rPr>
                <w:lang w:val="ru-RU"/>
              </w:rPr>
              <w:t>20</w:t>
            </w:r>
            <w:r w:rsidRPr="008C7C68">
              <w:rPr>
                <w:lang w:val="ru-RU"/>
              </w:rPr>
              <w:t xml:space="preserve"> г.,</w:t>
            </w:r>
          </w:p>
          <w:p w:rsidR="004B1811" w:rsidRPr="008C7C68" w:rsidRDefault="004B1811" w:rsidP="00F03CEB">
            <w:pPr>
              <w:snapToGrid w:val="0"/>
              <w:rPr>
                <w:lang w:val="ru-RU"/>
              </w:rPr>
            </w:pPr>
            <w:r w:rsidRPr="008C7C68">
              <w:rPr>
                <w:lang w:val="ru-RU"/>
              </w:rPr>
              <w:t xml:space="preserve"> с</w:t>
            </w:r>
            <w:r w:rsidRPr="008C7C68">
              <w:t xml:space="preserve">умма 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8C7C68">
              <w:rPr>
                <w:lang w:val="ru-RU"/>
              </w:rPr>
              <w:t xml:space="preserve"> г.,</w:t>
            </w:r>
          </w:p>
          <w:p w:rsidR="004B1811" w:rsidRPr="008C7C68" w:rsidRDefault="004B1811" w:rsidP="00F03CEB">
            <w:pPr>
              <w:snapToGrid w:val="0"/>
              <w:rPr>
                <w:lang w:val="ru-RU"/>
              </w:rPr>
            </w:pPr>
            <w:r w:rsidRPr="008C7C68">
              <w:rPr>
                <w:lang w:val="ru-RU"/>
              </w:rPr>
              <w:t xml:space="preserve"> с</w:t>
            </w:r>
            <w:r w:rsidRPr="008C7C68">
              <w:t>умма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lang w:val="ru-RU"/>
              </w:rPr>
              <w:t>4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357,3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358,9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lang w:val="ru-RU"/>
              </w:rPr>
              <w:t>27,5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6A2701" w:rsidRDefault="004B1811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6A2701">
              <w:rPr>
                <w:lang w:val="ru-RU"/>
              </w:rPr>
              <w:t>,5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rPr>
                <w:lang w:val="ru-RU"/>
              </w:rP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0,00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329,8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330,4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20,</w:t>
            </w:r>
            <w:r>
              <w:rPr>
                <w:lang w:val="ru-RU"/>
              </w:rPr>
              <w:t>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21,4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309,0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309,0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70,5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Плата за пользование жилыми</w:t>
            </w:r>
            <w:r>
              <w:rPr>
                <w:lang w:val="ru-RU"/>
              </w:rP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70,5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1014,2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874,1</w:t>
            </w:r>
          </w:p>
        </w:tc>
      </w:tr>
      <w:tr w:rsidR="004B1811" w:rsidRPr="008C7C68" w:rsidTr="00BE0C9B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2 02 01000 00 0000 151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</w:rPr>
            </w:pP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2 02 01001 10 0000 151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546,7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615,4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2 02 02999 10 0000 151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467,5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258,7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0,00</w:t>
            </w:r>
          </w:p>
        </w:tc>
      </w:tr>
      <w:tr w:rsidR="004B1811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2 02 03000 00 0000 151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4B1811" w:rsidRPr="008C7C68" w:rsidRDefault="004B1811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B1811" w:rsidRPr="008C7C68" w:rsidRDefault="004B1811" w:rsidP="00387B93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</w:tr>
      <w:tr w:rsidR="004B1811" w:rsidRPr="008C7C68" w:rsidTr="00BE0C9B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rPr>
                <w:b/>
                <w:bCs/>
              </w:rPr>
              <w:t>2 02 03015 10 0000 151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Pr="008C7C68" w:rsidRDefault="004B1811" w:rsidP="00387B93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</w:tr>
      <w:tr w:rsidR="004B1811" w:rsidRPr="008C7C68" w:rsidTr="00BE0C9B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rPr>
                <w:b/>
                <w:bCs/>
              </w:rPr>
              <w:t>2 02 03024 10 0000 151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B1811" w:rsidRPr="008C7C68" w:rsidRDefault="004B1811" w:rsidP="00F03CEB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Pr="008C7C68" w:rsidRDefault="004B1811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4B1811" w:rsidRPr="008C7C68" w:rsidRDefault="004B1811" w:rsidP="00387B93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</w:tbl>
    <w:p w:rsidR="004B1811" w:rsidRDefault="004B1811" w:rsidP="00F31E24">
      <w:pPr>
        <w:jc w:val="right"/>
        <w:rPr>
          <w:lang w:val="ru-RU"/>
        </w:rPr>
      </w:pPr>
    </w:p>
    <w:p w:rsidR="004B1811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Pr="00F53EE2" w:rsidRDefault="004B1811" w:rsidP="00BE0C9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3</w:t>
      </w:r>
    </w:p>
    <w:p w:rsidR="004B1811" w:rsidRPr="006B093C" w:rsidRDefault="004B1811" w:rsidP="00BE0C9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BE0C9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BE0C9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Default="004B1811" w:rsidP="00BE0C9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>от                         2018  №</w:t>
      </w:r>
    </w:p>
    <w:p w:rsidR="004B1811" w:rsidRPr="00F560DD" w:rsidRDefault="004B1811" w:rsidP="00BE0C9B">
      <w:pPr>
        <w:jc w:val="right"/>
        <w:rPr>
          <w:sz w:val="28"/>
          <w:szCs w:val="28"/>
          <w:lang w:val="ru-RU"/>
        </w:rPr>
      </w:pPr>
    </w:p>
    <w:p w:rsidR="004B1811" w:rsidRPr="00F560DD" w:rsidRDefault="004B1811" w:rsidP="00F560DD">
      <w:pPr>
        <w:jc w:val="center"/>
        <w:rPr>
          <w:b/>
          <w:lang w:val="ru-RU"/>
        </w:rPr>
      </w:pPr>
      <w:r w:rsidRPr="00F560DD">
        <w:rPr>
          <w:b/>
          <w:sz w:val="28"/>
          <w:szCs w:val="28"/>
          <w:lang w:val="ru-RU"/>
        </w:rPr>
        <w:t>П</w:t>
      </w:r>
      <w:r w:rsidRPr="00F560DD">
        <w:rPr>
          <w:b/>
          <w:sz w:val="28"/>
          <w:szCs w:val="28"/>
        </w:rPr>
        <w:t>еречень главных администраторов доходов бюджета</w:t>
      </w:r>
    </w:p>
    <w:p w:rsidR="004B1811" w:rsidRDefault="004B1811" w:rsidP="00F31E24">
      <w:pPr>
        <w:jc w:val="right"/>
        <w:rPr>
          <w:lang w:val="ru-RU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1536"/>
        <w:gridCol w:w="816"/>
        <w:gridCol w:w="696"/>
        <w:gridCol w:w="6677"/>
      </w:tblGrid>
      <w:tr w:rsidR="004B1811" w:rsidTr="00415F24">
        <w:tc>
          <w:tcPr>
            <w:tcW w:w="3744" w:type="dxa"/>
            <w:gridSpan w:val="4"/>
          </w:tcPr>
          <w:p w:rsidR="004B1811" w:rsidRPr="00415F24" w:rsidRDefault="004B1811" w:rsidP="00415F24">
            <w:pPr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Код бюджетной классификации</w:t>
            </w:r>
          </w:p>
        </w:tc>
        <w:tc>
          <w:tcPr>
            <w:tcW w:w="6677" w:type="dxa"/>
          </w:tcPr>
          <w:p w:rsidR="004B1811" w:rsidRPr="00415F24" w:rsidRDefault="004B1811" w:rsidP="00415F24">
            <w:pPr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Наименование главного администратора доходов бюджета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1010203001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1110904510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120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2021500110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151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2022999910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151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Прочие субсидии бюджетам сельских поселений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2023002410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151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2023511810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151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B1811" w:rsidRPr="00BE0C9B" w:rsidTr="00415F24">
        <w:tc>
          <w:tcPr>
            <w:tcW w:w="696" w:type="dxa"/>
          </w:tcPr>
          <w:p w:rsidR="004B1811" w:rsidRPr="00BE0C9B" w:rsidRDefault="004B1811"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2024001410</w:t>
            </w:r>
          </w:p>
        </w:tc>
        <w:tc>
          <w:tcPr>
            <w:tcW w:w="81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151</w:t>
            </w:r>
          </w:p>
        </w:tc>
        <w:tc>
          <w:tcPr>
            <w:tcW w:w="6677" w:type="dxa"/>
          </w:tcPr>
          <w:p w:rsidR="004B1811" w:rsidRPr="00BE0C9B" w:rsidRDefault="004B1811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</w:tbl>
    <w:p w:rsidR="004B1811" w:rsidRPr="00BE0C9B" w:rsidRDefault="004B1811" w:rsidP="00F31E24">
      <w:pPr>
        <w:jc w:val="right"/>
        <w:rPr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Default="004B1811" w:rsidP="00F560DD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F560D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4</w:t>
      </w:r>
    </w:p>
    <w:p w:rsidR="004B1811" w:rsidRPr="006B093C" w:rsidRDefault="004B1811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F560D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F31E24">
      <w:pPr>
        <w:jc w:val="right"/>
        <w:rPr>
          <w:lang w:val="ru-RU"/>
        </w:rPr>
      </w:pPr>
    </w:p>
    <w:p w:rsidR="004B1811" w:rsidRPr="00F560DD" w:rsidRDefault="004B1811" w:rsidP="00F560DD">
      <w:pPr>
        <w:jc w:val="center"/>
        <w:rPr>
          <w:b/>
          <w:lang w:val="ru-RU"/>
        </w:rPr>
      </w:pPr>
      <w:r w:rsidRPr="00F560DD">
        <w:rPr>
          <w:b/>
          <w:sz w:val="28"/>
          <w:szCs w:val="28"/>
          <w:lang w:val="ru-RU"/>
        </w:rPr>
        <w:t>П</w:t>
      </w:r>
      <w:r w:rsidRPr="00F560DD">
        <w:rPr>
          <w:b/>
          <w:sz w:val="28"/>
          <w:szCs w:val="28"/>
        </w:rPr>
        <w:t>еречень главных администраторов источников финансирования дефицита бюджета</w:t>
      </w:r>
    </w:p>
    <w:p w:rsidR="004B1811" w:rsidRDefault="004B1811" w:rsidP="00F560DD">
      <w:pPr>
        <w:jc w:val="center"/>
        <w:rPr>
          <w:lang w:val="ru-RU"/>
        </w:rPr>
      </w:pPr>
    </w:p>
    <w:tbl>
      <w:tblPr>
        <w:tblW w:w="10539" w:type="dxa"/>
        <w:tblInd w:w="91" w:type="dxa"/>
        <w:tblLook w:val="0000"/>
      </w:tblPr>
      <w:tblGrid>
        <w:gridCol w:w="1499"/>
        <w:gridCol w:w="3160"/>
        <w:gridCol w:w="5880"/>
      </w:tblGrid>
      <w:tr w:rsidR="004B1811" w:rsidTr="00F560DD">
        <w:trPr>
          <w:trHeight w:val="2055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Pr="00F560DD" w:rsidRDefault="004B1811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главного админи-стратора источников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Pr="00F560DD" w:rsidRDefault="004B1811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бюджетной классификации РФ источников финансирования дефицита местного бюджета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Pr="00F560DD" w:rsidRDefault="004B1811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Наименование главного администратора источников финансирования дефицита местного бюджета</w:t>
            </w:r>
          </w:p>
        </w:tc>
      </w:tr>
      <w:tr w:rsidR="004B1811" w:rsidTr="00F560DD">
        <w:trPr>
          <w:trHeight w:val="46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Pr="00F560DD" w:rsidRDefault="004B1811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9</w:t>
            </w:r>
            <w:r>
              <w:rPr>
                <w:b/>
                <w:bCs/>
                <w:lang w:val="ru-RU"/>
              </w:rPr>
              <w:t>27</w:t>
            </w:r>
          </w:p>
        </w:tc>
        <w:tc>
          <w:tcPr>
            <w:tcW w:w="9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B1811" w:rsidRPr="00F560DD" w:rsidRDefault="004B1811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  <w:lang w:val="ru-RU"/>
              </w:rPr>
              <w:t>Русско-Тювеев</w:t>
            </w:r>
            <w:r w:rsidRPr="00F560DD">
              <w:rPr>
                <w:b/>
                <w:bCs/>
              </w:rPr>
              <w:t>ского сельского поселения</w:t>
            </w:r>
          </w:p>
        </w:tc>
      </w:tr>
      <w:tr w:rsidR="004B1811" w:rsidTr="00F560DD">
        <w:trPr>
          <w:trHeight w:val="85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1811" w:rsidRDefault="004B1811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811" w:rsidRPr="00F560DD" w:rsidRDefault="004B1811">
            <w:pPr>
              <w:jc w:val="center"/>
            </w:pPr>
            <w:r w:rsidRPr="00F560DD">
              <w:t>01 03 01 00 10 0000 710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1811" w:rsidRPr="00F560DD" w:rsidRDefault="004B1811">
            <w:r w:rsidRPr="00F560DD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4B1811" w:rsidTr="00F560DD">
        <w:trPr>
          <w:trHeight w:val="93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1811" w:rsidRDefault="004B1811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811" w:rsidRPr="00F560DD" w:rsidRDefault="004B1811">
            <w:pPr>
              <w:jc w:val="center"/>
            </w:pPr>
            <w:r w:rsidRPr="00F560DD">
              <w:t>01 03 01 00 10 0000 810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1811" w:rsidRPr="00F560DD" w:rsidRDefault="004B1811">
            <w:r w:rsidRPr="00F560DD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4B1811" w:rsidTr="00F560DD">
        <w:trPr>
          <w:trHeight w:val="67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1811" w:rsidRDefault="004B1811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811" w:rsidRPr="00F560DD" w:rsidRDefault="004B1811">
            <w:pPr>
              <w:jc w:val="center"/>
            </w:pPr>
            <w:r w:rsidRPr="00F560DD">
              <w:t>01 05 02 01 10 0000 510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Pr="00F560DD" w:rsidRDefault="004B1811">
            <w:r w:rsidRPr="00F560DD">
              <w:t>Увеличение прочих остатков денежных средств бюджетов сельских поселений</w:t>
            </w:r>
          </w:p>
        </w:tc>
      </w:tr>
      <w:tr w:rsidR="004B1811" w:rsidTr="00F560DD">
        <w:trPr>
          <w:trHeight w:val="64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1811" w:rsidRDefault="004B1811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811" w:rsidRPr="00F560DD" w:rsidRDefault="004B1811">
            <w:pPr>
              <w:jc w:val="center"/>
            </w:pPr>
            <w:r w:rsidRPr="00F560DD">
              <w:t>01 05 02 01 10 0000 610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Pr="00F560DD" w:rsidRDefault="004B1811">
            <w:r w:rsidRPr="00F560DD">
              <w:t>Уменьшение прочих остатков денежных средств бюджетов сельских поселений</w:t>
            </w:r>
          </w:p>
        </w:tc>
      </w:tr>
    </w:tbl>
    <w:p w:rsidR="004B1811" w:rsidRPr="002D7F67" w:rsidRDefault="004B1811" w:rsidP="00F560DD">
      <w:pPr>
        <w:jc w:val="center"/>
        <w:rPr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6B093C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5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Pr="006B093C" w:rsidRDefault="004B1811" w:rsidP="00F31E24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</w:rPr>
      </w:pPr>
      <w:r w:rsidRPr="006B093C">
        <w:rPr>
          <w:b/>
          <w:bCs/>
          <w:sz w:val="28"/>
          <w:szCs w:val="28"/>
        </w:rPr>
        <w:t>Распределение</w:t>
      </w:r>
    </w:p>
    <w:p w:rsidR="004B1811" w:rsidRPr="002A7396" w:rsidRDefault="004B1811" w:rsidP="00F31E24">
      <w:pPr>
        <w:keepNext/>
        <w:tabs>
          <w:tab w:val="left" w:pos="1080"/>
          <w:tab w:val="left" w:pos="6579"/>
        </w:tabs>
        <w:ind w:left="1080"/>
        <w:jc w:val="center"/>
        <w:rPr>
          <w:sz w:val="28"/>
          <w:szCs w:val="28"/>
          <w:lang w:val="ru-RU"/>
        </w:rPr>
      </w:pPr>
      <w:r w:rsidRPr="006B093C">
        <w:rPr>
          <w:b/>
          <w:bCs/>
          <w:sz w:val="28"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p w:rsidR="004B1811" w:rsidRDefault="004B1811" w:rsidP="00F31E24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="108" w:tblpY="182"/>
        <w:tblW w:w="10421" w:type="dxa"/>
        <w:tblLook w:val="0000"/>
      </w:tblPr>
      <w:tblGrid>
        <w:gridCol w:w="7117"/>
        <w:gridCol w:w="774"/>
        <w:gridCol w:w="691"/>
        <w:gridCol w:w="1839"/>
      </w:tblGrid>
      <w:tr w:rsidR="004B1811" w:rsidRPr="00F31E24" w:rsidTr="002A7396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Default="004B1811" w:rsidP="002A7396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2019 г.,</w:t>
            </w:r>
          </w:p>
          <w:p w:rsidR="004B1811" w:rsidRPr="00F31E24" w:rsidRDefault="004B1811" w:rsidP="002A7396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4B1811" w:rsidTr="002A7396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3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Pr="00613AEF" w:rsidRDefault="004B1811" w:rsidP="002A7396">
            <w:pPr>
              <w:snapToGrid w:val="0"/>
              <w:jc w:val="center"/>
              <w:rPr>
                <w:lang w:val="ru-RU"/>
              </w:rPr>
            </w:pPr>
            <w:r w:rsidRPr="00613AEF">
              <w:rPr>
                <w:lang w:val="ru-RU"/>
              </w:rPr>
              <w:t>7</w:t>
            </w:r>
          </w:p>
        </w:tc>
      </w:tr>
      <w:tr w:rsidR="004B1811" w:rsidRPr="00063F8E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Pr="00613AEF" w:rsidRDefault="004B1811" w:rsidP="002A7396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1733,8</w:t>
            </w:r>
          </w:p>
        </w:tc>
      </w:tr>
      <w:tr w:rsidR="004B1811" w:rsidRPr="00D063CA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B621E0" w:rsidRDefault="004B1811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1075,8</w:t>
            </w:r>
          </w:p>
        </w:tc>
      </w:tr>
      <w:tr w:rsidR="004B1811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B621E0" w:rsidRDefault="004B1811" w:rsidP="002A7396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288,5</w:t>
            </w:r>
          </w:p>
        </w:tc>
      </w:tr>
      <w:tr w:rsidR="004B1811" w:rsidRPr="00BA246A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B621E0" w:rsidRDefault="004B1811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lang w:val="ru-RU"/>
              </w:rPr>
              <w:t>724,4</w:t>
            </w:r>
          </w:p>
        </w:tc>
      </w:tr>
      <w:tr w:rsidR="004B1811" w:rsidRPr="00660CFF" w:rsidTr="002A7396">
        <w:trPr>
          <w:trHeight w:val="457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B1811" w:rsidRPr="00613AEF" w:rsidRDefault="004B1811" w:rsidP="00500C6E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500C6E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B1811" w:rsidRPr="00613AEF" w:rsidRDefault="004B1811" w:rsidP="00500C6E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B621E0" w:rsidRDefault="004B1811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0,2</w:t>
            </w:r>
          </w:p>
        </w:tc>
      </w:tr>
      <w:tr w:rsidR="004B1811" w:rsidRPr="00B57667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CC67FF" w:rsidRDefault="004B1811" w:rsidP="00500C6E">
            <w:pPr>
              <w:tabs>
                <w:tab w:val="left" w:pos="6579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Pr="00B621E0" w:rsidRDefault="004B1811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75,5</w:t>
            </w:r>
          </w:p>
        </w:tc>
      </w:tr>
      <w:tr w:rsidR="004B1811" w:rsidRPr="00660CFF" w:rsidTr="002A7396">
        <w:trPr>
          <w:trHeight w:val="374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B1811" w:rsidRPr="00CC67FF" w:rsidRDefault="004B1811" w:rsidP="00500C6E">
            <w:pPr>
              <w:tabs>
                <w:tab w:val="left" w:pos="6579"/>
              </w:tabs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B621E0" w:rsidRDefault="004B1811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404,0</w:t>
            </w:r>
          </w:p>
        </w:tc>
      </w:tr>
      <w:tr w:rsidR="004B1811" w:rsidRPr="00660CFF" w:rsidTr="002A7396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1811" w:rsidRPr="00613AEF" w:rsidRDefault="004B1811" w:rsidP="00500C6E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B621E0" w:rsidRDefault="004B1811" w:rsidP="002A7396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621E0">
              <w:rPr>
                <w:b/>
                <w:iCs/>
                <w:lang w:val="ru-RU"/>
              </w:rPr>
              <w:t>62,9</w:t>
            </w:r>
          </w:p>
        </w:tc>
      </w:tr>
      <w:tr w:rsidR="004B1811" w:rsidRPr="00660CFF" w:rsidTr="002A7396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500C6E">
            <w:pPr>
              <w:rPr>
                <w:b/>
                <w:bCs/>
              </w:rPr>
            </w:pPr>
            <w:r w:rsidRPr="00613AEF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500C6E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1811" w:rsidRPr="00613AEF" w:rsidRDefault="004B1811" w:rsidP="00500C6E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B621E0" w:rsidRDefault="004B1811" w:rsidP="002A7396">
            <w:pPr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92,6</w:t>
            </w:r>
          </w:p>
        </w:tc>
      </w:tr>
      <w:tr w:rsidR="004B1811" w:rsidRPr="00427F4A" w:rsidTr="002A7396">
        <w:trPr>
          <w:trHeight w:val="22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734DEA">
            <w:pPr>
              <w:tabs>
                <w:tab w:val="left" w:pos="6579"/>
              </w:tabs>
              <w:rPr>
                <w:b/>
                <w:lang w:val="ru-RU"/>
              </w:rPr>
            </w:pPr>
            <w:r w:rsidRPr="00613AEF">
              <w:rPr>
                <w:b/>
              </w:rPr>
              <w:t>Благоустройство территории</w:t>
            </w:r>
            <w:r w:rsidRPr="00613AEF">
              <w:rPr>
                <w:b/>
                <w:lang w:val="ru-RU"/>
              </w:rPr>
              <w:t xml:space="preserve">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734DEA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811" w:rsidRPr="00613AEF" w:rsidRDefault="004B1811" w:rsidP="00734DEA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B621E0" w:rsidRDefault="004B1811" w:rsidP="002A7396">
            <w:pPr>
              <w:snapToGrid w:val="0"/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22,8</w:t>
            </w:r>
          </w:p>
        </w:tc>
      </w:tr>
    </w:tbl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rPr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Default="004B1811" w:rsidP="00D635E5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D635E5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6</w:t>
      </w:r>
    </w:p>
    <w:p w:rsidR="004B1811" w:rsidRPr="006B093C" w:rsidRDefault="004B1811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D635E5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E14604">
      <w:pPr>
        <w:ind w:left="6300"/>
        <w:rPr>
          <w:lang w:val="ru-RU"/>
        </w:rPr>
      </w:pPr>
    </w:p>
    <w:p w:rsidR="004B1811" w:rsidRPr="006B093C" w:rsidRDefault="004B1811" w:rsidP="00307E41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</w:rPr>
      </w:pPr>
      <w:r w:rsidRPr="006B093C">
        <w:rPr>
          <w:b/>
          <w:bCs/>
          <w:sz w:val="28"/>
          <w:szCs w:val="28"/>
        </w:rPr>
        <w:t>Распределение</w:t>
      </w:r>
    </w:p>
    <w:p w:rsidR="004B1811" w:rsidRDefault="004B1811" w:rsidP="00307E4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  <w:lang w:val="ru-RU"/>
        </w:rPr>
      </w:pPr>
      <w:r w:rsidRPr="006B093C">
        <w:rPr>
          <w:b/>
          <w:bCs/>
          <w:sz w:val="28"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6172"/>
        <w:gridCol w:w="795"/>
        <w:gridCol w:w="580"/>
        <w:gridCol w:w="766"/>
        <w:gridCol w:w="1084"/>
        <w:gridCol w:w="1024"/>
      </w:tblGrid>
      <w:tr w:rsidR="004B1811" w:rsidRPr="006B093C" w:rsidTr="00307E41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307E41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4B1811" w:rsidRPr="006B093C" w:rsidRDefault="004B1811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307E4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4B1811" w:rsidRPr="006B093C" w:rsidRDefault="004B1811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4B1811" w:rsidRPr="006B093C" w:rsidTr="00307E41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307E41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307E41">
            <w:pPr>
              <w:snapToGrid w:val="0"/>
              <w:jc w:val="center"/>
              <w:rPr>
                <w:lang w:val="ru-RU"/>
              </w:rPr>
            </w:pPr>
          </w:p>
        </w:tc>
      </w:tr>
      <w:tr w:rsidR="004B1811" w:rsidRPr="008C7C68" w:rsidTr="00307E41">
        <w:trPr>
          <w:trHeight w:val="224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</w:pPr>
            <w:r w:rsidRPr="006B093C">
              <w:t> 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307E41">
            <w:pPr>
              <w:jc w:val="center"/>
            </w:pPr>
            <w:r w:rsidRPr="006B093C">
              <w:t> 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8C7C68" w:rsidRDefault="004B1811" w:rsidP="00307E4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8C7C68" w:rsidRDefault="004B1811" w:rsidP="00307E4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4B1811" w:rsidRPr="006B093C" w:rsidTr="00307E41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/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307E41"/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307E41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307E41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812,7</w:t>
            </w:r>
          </w:p>
        </w:tc>
      </w:tr>
      <w:tr w:rsidR="004B1811" w:rsidRPr="00C60516" w:rsidTr="00B621E0">
        <w:trPr>
          <w:trHeight w:val="82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tabs>
                <w:tab w:val="left" w:pos="6579"/>
              </w:tabs>
            </w:pPr>
            <w:r w:rsidRPr="00B621E0">
              <w:rPr>
                <w:iCs/>
              </w:rPr>
              <w:t>Глава исполнительной власти местного самоуправление</w:t>
            </w:r>
            <w:r w:rsidRPr="00B621E0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02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621E0" w:rsidRDefault="004B1811" w:rsidP="00307E41">
            <w:pPr>
              <w:rPr>
                <w:lang w:val="ru-RU"/>
              </w:rPr>
            </w:pPr>
            <w:r w:rsidRPr="00B621E0">
              <w:rPr>
                <w:iCs/>
                <w:lang w:val="ru-RU"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621E0" w:rsidRDefault="004B1811" w:rsidP="00307E41">
            <w:pPr>
              <w:rPr>
                <w:lang w:val="ru-RU"/>
              </w:rPr>
            </w:pPr>
            <w:r w:rsidRPr="00B621E0">
              <w:rPr>
                <w:iCs/>
                <w:lang w:val="ru-RU"/>
              </w:rPr>
              <w:t>288,5</w:t>
            </w:r>
          </w:p>
        </w:tc>
      </w:tr>
      <w:tr w:rsidR="004B1811" w:rsidRPr="00C60516" w:rsidTr="00307E41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621E0" w:rsidRDefault="004B1811" w:rsidP="00307E41">
            <w:pPr>
              <w:snapToGrid w:val="0"/>
              <w:rPr>
                <w:lang w:val="ru-RU"/>
              </w:rPr>
            </w:pPr>
            <w:r w:rsidRPr="00B621E0">
              <w:rPr>
                <w:lang w:val="ru-RU"/>
              </w:rPr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621E0" w:rsidRDefault="004B1811" w:rsidP="00307E41">
            <w:pPr>
              <w:snapToGrid w:val="0"/>
              <w:rPr>
                <w:lang w:val="ru-RU"/>
              </w:rPr>
            </w:pPr>
            <w:r w:rsidRPr="00B621E0">
              <w:rPr>
                <w:lang w:val="ru-RU"/>
              </w:rPr>
              <w:t>524,2</w:t>
            </w:r>
          </w:p>
        </w:tc>
      </w:tr>
      <w:tr w:rsidR="004B1811" w:rsidRPr="006B093C" w:rsidTr="00307E41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</w:tr>
      <w:tr w:rsidR="004B1811" w:rsidRPr="006B093C" w:rsidTr="00307E41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  <w:lang w:val="ru-RU"/>
              </w:rPr>
            </w:pPr>
            <w:r w:rsidRPr="00B621E0">
              <w:rPr>
                <w:bCs/>
                <w:lang w:val="ru-RU"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  <w:lang w:val="ru-RU"/>
              </w:rPr>
            </w:pPr>
            <w:r w:rsidRPr="00B621E0">
              <w:rPr>
                <w:bCs/>
                <w:lang w:val="ru-RU"/>
              </w:rPr>
              <w:t>75,5</w:t>
            </w:r>
          </w:p>
        </w:tc>
      </w:tr>
      <w:tr w:rsidR="004B1811" w:rsidRPr="00B90ADD" w:rsidTr="00307E41">
        <w:trPr>
          <w:trHeight w:val="569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05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423,7</w:t>
            </w:r>
          </w:p>
        </w:tc>
      </w:tr>
      <w:tr w:rsidR="004B1811" w:rsidRPr="00B90ADD" w:rsidTr="00307E41">
        <w:trPr>
          <w:trHeight w:val="285"/>
        </w:trPr>
        <w:tc>
          <w:tcPr>
            <w:tcW w:w="61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621E0" w:rsidRDefault="004B1811" w:rsidP="00307E41">
            <w:pPr>
              <w:rPr>
                <w:bCs/>
              </w:rPr>
            </w:pPr>
            <w:r w:rsidRPr="00B621E0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621E0" w:rsidRDefault="004B1811" w:rsidP="00307E41">
            <w:r w:rsidRPr="00B621E0">
              <w:t>01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11" w:rsidRPr="00B621E0" w:rsidRDefault="004B1811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B621E0" w:rsidRDefault="004B1811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67,1</w:t>
            </w:r>
          </w:p>
        </w:tc>
      </w:tr>
    </w:tbl>
    <w:p w:rsidR="004B1811" w:rsidRDefault="004B1811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Default="004B1811" w:rsidP="002C4270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2C4270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7</w:t>
      </w:r>
    </w:p>
    <w:p w:rsidR="004B1811" w:rsidRPr="006B093C" w:rsidRDefault="004B1811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2C4270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4B1811" w:rsidRDefault="004B1811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4B1811" w:rsidRPr="002C4270" w:rsidRDefault="004B1811" w:rsidP="002C4270">
      <w:pPr>
        <w:tabs>
          <w:tab w:val="left" w:pos="6579"/>
        </w:tabs>
        <w:jc w:val="center"/>
        <w:rPr>
          <w:b/>
          <w:sz w:val="28"/>
          <w:szCs w:val="28"/>
          <w:lang w:val="ru-RU"/>
        </w:rPr>
      </w:pPr>
      <w:r w:rsidRPr="002C4270">
        <w:rPr>
          <w:b/>
          <w:sz w:val="28"/>
          <w:szCs w:val="28"/>
          <w:lang w:val="ru-RU"/>
        </w:rPr>
        <w:t>Р</w:t>
      </w:r>
      <w:r w:rsidRPr="002C4270">
        <w:rPr>
          <w:b/>
          <w:sz w:val="28"/>
          <w:szCs w:val="28"/>
        </w:rPr>
        <w:t>аспределение бюджетных ассигнований на 2019 год по разделам, подразделам, целевым статьям, группам видов расходов классификации расходов бюджетов Российской Федерации</w:t>
      </w:r>
    </w:p>
    <w:p w:rsidR="004B1811" w:rsidRDefault="004B1811" w:rsidP="00BF792F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 w:rsidRPr="00A510B6">
        <w:rPr>
          <w:sz w:val="28"/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="108" w:tblpY="182"/>
        <w:tblW w:w="10188" w:type="dxa"/>
        <w:tblLook w:val="0000"/>
      </w:tblPr>
      <w:tblGrid>
        <w:gridCol w:w="4772"/>
        <w:gridCol w:w="774"/>
        <w:gridCol w:w="691"/>
        <w:gridCol w:w="1416"/>
        <w:gridCol w:w="696"/>
        <w:gridCol w:w="1839"/>
      </w:tblGrid>
      <w:tr w:rsidR="004B1811" w:rsidRPr="00F31E24" w:rsidTr="002A7396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9350A0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Default="004B1811" w:rsidP="004F0D51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2019 г.,</w:t>
            </w:r>
          </w:p>
          <w:p w:rsidR="004B1811" w:rsidRPr="00F31E24" w:rsidRDefault="004B1811" w:rsidP="004F0D51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4B1811" w:rsidTr="002A7396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3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5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Pr="00613AEF" w:rsidRDefault="004B1811" w:rsidP="004F0D51">
            <w:pPr>
              <w:snapToGrid w:val="0"/>
              <w:jc w:val="center"/>
              <w:rPr>
                <w:lang w:val="ru-RU"/>
              </w:rPr>
            </w:pPr>
            <w:r w:rsidRPr="00613AEF">
              <w:rPr>
                <w:lang w:val="ru-RU"/>
              </w:rPr>
              <w:t>7</w:t>
            </w:r>
          </w:p>
        </w:tc>
      </w:tr>
      <w:tr w:rsidR="004B1811" w:rsidRPr="00063F8E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Pr="00613AEF" w:rsidRDefault="004B1811" w:rsidP="004F0D51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1733,8</w:t>
            </w:r>
          </w:p>
        </w:tc>
      </w:tr>
      <w:tr w:rsidR="004B1811" w:rsidRPr="00D063CA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4F0D51">
            <w:pPr>
              <w:snapToGrid w:val="0"/>
              <w:jc w:val="center"/>
              <w:rPr>
                <w:bCs/>
                <w:lang w:val="ru-RU"/>
              </w:rPr>
            </w:pPr>
            <w:r w:rsidRPr="00613AEF">
              <w:rPr>
                <w:bCs/>
                <w:lang w:val="ru-RU"/>
              </w:rPr>
              <w:t>1075,8</w:t>
            </w:r>
          </w:p>
        </w:tc>
      </w:tr>
      <w:tr w:rsidR="004B1811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2D7298" w:rsidRDefault="004B1811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13AEF">
              <w:rPr>
                <w:iCs/>
              </w:rPr>
              <w:t>12</w:t>
            </w:r>
            <w:r>
              <w:rPr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4F0D51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288,5</w:t>
            </w:r>
          </w:p>
        </w:tc>
      </w:tr>
      <w:tr w:rsidR="004B1811" w:rsidRPr="00BA246A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2D7298" w:rsidRDefault="004B1811" w:rsidP="002D7298">
            <w:pPr>
              <w:tabs>
                <w:tab w:val="left" w:pos="6579"/>
              </w:tabs>
              <w:rPr>
                <w:bCs/>
                <w:lang w:val="ru-RU"/>
              </w:rPr>
            </w:pPr>
            <w:r w:rsidRPr="00613AEF">
              <w:rPr>
                <w:bCs/>
              </w:rPr>
              <w:t>12</w:t>
            </w:r>
            <w:r>
              <w:rPr>
                <w:b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lang w:val="ru-RU"/>
              </w:rPr>
              <w:t>724,4</w:t>
            </w:r>
          </w:p>
        </w:tc>
      </w:tr>
      <w:tr w:rsidR="004B1811" w:rsidRPr="00660CFF" w:rsidTr="002A7396">
        <w:trPr>
          <w:trHeight w:val="457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B1811" w:rsidRPr="00613AEF" w:rsidRDefault="004B1811" w:rsidP="002A7396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2A7396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B1811" w:rsidRPr="00613AEF" w:rsidRDefault="004B1811" w:rsidP="002A7396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B1811" w:rsidRPr="00613AEF" w:rsidRDefault="004B1811" w:rsidP="002A7396">
            <w:pPr>
              <w:rPr>
                <w:b/>
              </w:rPr>
            </w:pPr>
            <w:r w:rsidRPr="00613AEF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B1811" w:rsidRPr="002D7298" w:rsidRDefault="004B1811" w:rsidP="002A7396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0,2</w:t>
            </w:r>
          </w:p>
        </w:tc>
      </w:tr>
      <w:tr w:rsidR="004B1811" w:rsidRPr="00B57667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B1811" w:rsidRPr="002D7298" w:rsidRDefault="004B1811" w:rsidP="002A7396">
            <w:pPr>
              <w:tabs>
                <w:tab w:val="left" w:pos="6579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2D7298" w:rsidRDefault="004B1811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1811" w:rsidRPr="00613AEF" w:rsidRDefault="004B1811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75,5</w:t>
            </w:r>
          </w:p>
        </w:tc>
      </w:tr>
      <w:tr w:rsidR="004B1811" w:rsidRPr="00660CFF" w:rsidTr="002A7396">
        <w:trPr>
          <w:trHeight w:val="374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B1811" w:rsidRPr="00613AEF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B1811" w:rsidRPr="002D7298" w:rsidRDefault="004B1811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13AEF">
              <w:rPr>
                <w:iCs/>
              </w:rPr>
              <w:t>24</w:t>
            </w:r>
            <w:r>
              <w:rPr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811" w:rsidRPr="00613AEF" w:rsidRDefault="004B1811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404,0</w:t>
            </w:r>
          </w:p>
        </w:tc>
      </w:tr>
      <w:tr w:rsidR="004B1811" w:rsidRPr="00660CFF" w:rsidTr="002A7396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312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4F0D5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613AEF">
              <w:rPr>
                <w:b/>
                <w:iCs/>
                <w:lang w:val="ru-RU"/>
              </w:rPr>
              <w:t>62,9</w:t>
            </w:r>
          </w:p>
        </w:tc>
      </w:tr>
      <w:tr w:rsidR="004B1811" w:rsidRPr="00660CFF" w:rsidTr="002A7396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rPr>
                <w:b/>
                <w:bCs/>
              </w:rPr>
            </w:pPr>
            <w:r w:rsidRPr="00613AEF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1300142010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24</w:t>
            </w:r>
            <w:r>
              <w:rPr>
                <w:bCs/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4F0D51">
            <w:pPr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92,6</w:t>
            </w:r>
          </w:p>
        </w:tc>
      </w:tr>
      <w:tr w:rsidR="004B1811" w:rsidRPr="00427F4A" w:rsidTr="002A7396">
        <w:trPr>
          <w:trHeight w:val="22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lang w:val="ru-RU"/>
              </w:rPr>
            </w:pPr>
            <w:r w:rsidRPr="00613AEF">
              <w:rPr>
                <w:b/>
              </w:rPr>
              <w:t>Благоустройство территории</w:t>
            </w:r>
            <w:r w:rsidRPr="00613AEF">
              <w:rPr>
                <w:b/>
                <w:lang w:val="ru-RU"/>
              </w:rPr>
              <w:t xml:space="preserve">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613AEF" w:rsidRDefault="004B1811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B1811" w:rsidRPr="002D7298" w:rsidRDefault="004B1811" w:rsidP="002A7396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613AEF">
              <w:rPr>
                <w:b/>
                <w:iCs/>
              </w:rPr>
              <w:t>24</w:t>
            </w:r>
            <w:r>
              <w:rPr>
                <w:b/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B1811" w:rsidRPr="00613AEF" w:rsidRDefault="004B1811" w:rsidP="004F0D51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22,8</w:t>
            </w:r>
          </w:p>
        </w:tc>
      </w:tr>
    </w:tbl>
    <w:p w:rsidR="004B1811" w:rsidRDefault="004B1811" w:rsidP="00E14604">
      <w:pPr>
        <w:ind w:left="6300"/>
        <w:rPr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Default="004B1811" w:rsidP="004876ED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4876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8</w:t>
      </w:r>
    </w:p>
    <w:p w:rsidR="004B1811" w:rsidRPr="006B093C" w:rsidRDefault="004B1811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4876E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4876ED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4B1811" w:rsidRDefault="004B1811" w:rsidP="004876ED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4B1811" w:rsidRPr="002C4270" w:rsidRDefault="004B1811" w:rsidP="004876ED">
      <w:pPr>
        <w:tabs>
          <w:tab w:val="left" w:pos="6579"/>
        </w:tabs>
        <w:jc w:val="center"/>
        <w:rPr>
          <w:b/>
          <w:sz w:val="28"/>
          <w:szCs w:val="28"/>
          <w:lang w:val="ru-RU"/>
        </w:rPr>
      </w:pPr>
      <w:r w:rsidRPr="002C4270">
        <w:rPr>
          <w:b/>
          <w:sz w:val="28"/>
          <w:szCs w:val="28"/>
          <w:lang w:val="ru-RU"/>
        </w:rPr>
        <w:t>Р</w:t>
      </w:r>
      <w:r w:rsidRPr="002C4270">
        <w:rPr>
          <w:b/>
          <w:sz w:val="28"/>
          <w:szCs w:val="28"/>
        </w:rPr>
        <w:t>аспределение бюджетных ассигнований на плановый период 2020 и 2021 годов по разделам, подразделам, целевым статьям, группам видов расходов классификации расходов бюджетов Российской Федерации</w:t>
      </w:r>
    </w:p>
    <w:p w:rsidR="004B1811" w:rsidRDefault="004B1811" w:rsidP="004876ED">
      <w:pPr>
        <w:tabs>
          <w:tab w:val="left" w:pos="6579"/>
        </w:tabs>
        <w:spacing w:line="240" w:lineRule="exact"/>
        <w:jc w:val="right"/>
        <w:rPr>
          <w:lang w:val="ru-RU"/>
        </w:rPr>
      </w:pPr>
      <w:r w:rsidRPr="00A510B6">
        <w:rPr>
          <w:sz w:val="28"/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4201"/>
        <w:gridCol w:w="795"/>
        <w:gridCol w:w="580"/>
        <w:gridCol w:w="551"/>
        <w:gridCol w:w="1528"/>
        <w:gridCol w:w="696"/>
        <w:gridCol w:w="1046"/>
        <w:gridCol w:w="1024"/>
      </w:tblGrid>
      <w:tr w:rsidR="004B1811" w:rsidRPr="009350A0" w:rsidTr="002D729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5F632F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4B1811" w:rsidRPr="006B093C" w:rsidRDefault="004B1811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5F632F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4B1811" w:rsidRPr="006B093C" w:rsidRDefault="004B1811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4B1811" w:rsidRPr="009350A0" w:rsidTr="002D729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5F632F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5F632F">
            <w:pPr>
              <w:snapToGrid w:val="0"/>
              <w:jc w:val="center"/>
              <w:rPr>
                <w:lang w:val="ru-RU"/>
              </w:rPr>
            </w:pPr>
          </w:p>
        </w:tc>
      </w:tr>
      <w:tr w:rsidR="004B1811" w:rsidRPr="009350A0" w:rsidTr="002D7298">
        <w:trPr>
          <w:trHeight w:val="224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5F632F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</w:pPr>
            <w:r w:rsidRPr="006B093C">
              <w:t> 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</w:pPr>
            <w:r w:rsidRPr="006B093C">
              <w:t> 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5F632F">
            <w:pPr>
              <w:jc w:val="center"/>
            </w:pPr>
            <w:r w:rsidRPr="006B093C">
              <w:t> 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8C7C68" w:rsidRDefault="004B1811" w:rsidP="00411CEA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8C7C68" w:rsidRDefault="004B1811" w:rsidP="00411CEA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4B1811" w:rsidRPr="009350A0" w:rsidTr="002D7298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/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/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/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snapToGrid w:val="0"/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snapToGrid w:val="0"/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812,7</w:t>
            </w:r>
          </w:p>
        </w:tc>
      </w:tr>
      <w:tr w:rsidR="004B1811" w:rsidRPr="009350A0" w:rsidTr="00CC67FF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pPr>
              <w:tabs>
                <w:tab w:val="left" w:pos="6579"/>
              </w:tabs>
            </w:pPr>
            <w:r w:rsidRPr="00411CEA">
              <w:rPr>
                <w:iCs/>
              </w:rPr>
              <w:t>Глава исполнительной власти местного самоуправление</w:t>
            </w:r>
            <w:r w:rsidRPr="00411CEA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t>02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411CEA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411CEA" w:rsidRDefault="004B1811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411CEA">
              <w:rPr>
                <w:iCs/>
              </w:rPr>
              <w:t>12</w:t>
            </w:r>
            <w:r w:rsidRPr="00411CEA">
              <w:rPr>
                <w:iCs/>
                <w:lang w:val="ru-RU"/>
              </w:rPr>
              <w:t>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rPr>
                <w:lang w:val="ru-RU"/>
              </w:rPr>
            </w:pPr>
            <w:r w:rsidRPr="00411CEA">
              <w:rPr>
                <w:iCs/>
                <w:lang w:val="ru-RU"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rPr>
                <w:lang w:val="ru-RU"/>
              </w:rPr>
            </w:pPr>
            <w:r w:rsidRPr="00411CEA">
              <w:rPr>
                <w:iCs/>
                <w:lang w:val="ru-RU"/>
              </w:rPr>
              <w:t>288,5</w:t>
            </w:r>
          </w:p>
        </w:tc>
      </w:tr>
      <w:tr w:rsidR="004B1811" w:rsidRPr="009350A0" w:rsidTr="00CC67FF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2D7298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411CEA" w:rsidRDefault="004B1811" w:rsidP="002D729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411CEA" w:rsidRDefault="004B1811" w:rsidP="002D7298">
            <w:pPr>
              <w:tabs>
                <w:tab w:val="left" w:pos="6579"/>
              </w:tabs>
              <w:rPr>
                <w:bCs/>
                <w:lang w:val="ru-RU"/>
              </w:rPr>
            </w:pPr>
            <w:r w:rsidRPr="00411CEA">
              <w:rPr>
                <w:bCs/>
              </w:rPr>
              <w:t>12</w:t>
            </w:r>
            <w:r w:rsidRPr="00411CEA">
              <w:rPr>
                <w:bCs/>
                <w:lang w:val="ru-RU"/>
              </w:rPr>
              <w:t>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snapToGrid w:val="0"/>
              <w:rPr>
                <w:lang w:val="ru-RU"/>
              </w:rPr>
            </w:pPr>
            <w:r w:rsidRPr="00411CEA">
              <w:rPr>
                <w:lang w:val="ru-RU"/>
              </w:rPr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snapToGrid w:val="0"/>
              <w:rPr>
                <w:lang w:val="ru-RU"/>
              </w:rPr>
            </w:pPr>
            <w:r w:rsidRPr="00411CEA">
              <w:rPr>
                <w:lang w:val="ru-RU"/>
              </w:rPr>
              <w:t>524,2</w:t>
            </w:r>
          </w:p>
        </w:tc>
      </w:tr>
      <w:tr w:rsidR="004B1811" w:rsidRPr="009350A0" w:rsidTr="002D729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  <w:lang w:val="ru-RU"/>
              </w:rPr>
            </w:pPr>
            <w:r w:rsidRPr="00411CEA">
              <w:rPr>
                <w:bCs/>
              </w:rPr>
              <w:t>24</w:t>
            </w:r>
            <w:r w:rsidRPr="00411CEA">
              <w:rPr>
                <w:bCs/>
                <w:lang w:val="ru-RU"/>
              </w:rPr>
              <w:t>4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</w:tr>
      <w:tr w:rsidR="004B1811" w:rsidRPr="009350A0" w:rsidTr="002D729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02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75,5</w:t>
            </w:r>
          </w:p>
        </w:tc>
      </w:tr>
      <w:tr w:rsidR="004B1811" w:rsidRPr="00896CA1" w:rsidTr="002D7298">
        <w:trPr>
          <w:trHeight w:val="569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</w:rPr>
            </w:pPr>
            <w:r w:rsidRPr="00411CEA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05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423,7</w:t>
            </w:r>
          </w:p>
        </w:tc>
      </w:tr>
      <w:tr w:rsidR="004B1811" w:rsidRPr="009350A0" w:rsidTr="002D7298">
        <w:trPr>
          <w:trHeight w:val="285"/>
        </w:trPr>
        <w:tc>
          <w:tcPr>
            <w:tcW w:w="4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411CEA" w:rsidRDefault="004B1811" w:rsidP="005F632F">
            <w:pPr>
              <w:rPr>
                <w:bCs/>
              </w:rPr>
            </w:pPr>
            <w:r w:rsidRPr="00411CEA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01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411CEA" w:rsidRDefault="004B1811" w:rsidP="005F632F">
            <w:r w:rsidRPr="00411CEA">
              <w:t>312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11" w:rsidRPr="00411CEA" w:rsidRDefault="004B1811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411CEA" w:rsidRDefault="004B1811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67,1</w:t>
            </w:r>
          </w:p>
        </w:tc>
      </w:tr>
    </w:tbl>
    <w:p w:rsidR="004B1811" w:rsidRPr="005F632F" w:rsidRDefault="004B1811" w:rsidP="004876ED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ru-RU"/>
        </w:rPr>
      </w:pPr>
    </w:p>
    <w:p w:rsidR="004B1811" w:rsidRPr="00BF792F" w:rsidRDefault="004B1811" w:rsidP="00E14604">
      <w:pPr>
        <w:ind w:left="6300"/>
        <w:rPr>
          <w:lang w:val="ru-RU"/>
        </w:rPr>
      </w:pPr>
    </w:p>
    <w:p w:rsidR="004B1811" w:rsidRDefault="004B1811" w:rsidP="00E14604">
      <w:pPr>
        <w:ind w:left="6300"/>
        <w:jc w:val="right"/>
      </w:pPr>
    </w:p>
    <w:p w:rsidR="004B1811" w:rsidRPr="006B093C" w:rsidRDefault="004B1811" w:rsidP="006B093C">
      <w:pPr>
        <w:jc w:val="right"/>
        <w:rPr>
          <w:sz w:val="28"/>
          <w:szCs w:val="28"/>
          <w:lang w:val="ru-RU"/>
        </w:rPr>
      </w:pPr>
      <w:r w:rsidRPr="0090342B">
        <w:br w:type="page"/>
      </w: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9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F31E24">
      <w:pPr>
        <w:jc w:val="right"/>
      </w:pPr>
    </w:p>
    <w:p w:rsidR="004B1811" w:rsidRPr="006B093C" w:rsidRDefault="004B1811" w:rsidP="00F31E24">
      <w:pPr>
        <w:spacing w:line="240" w:lineRule="exact"/>
        <w:rPr>
          <w:sz w:val="28"/>
          <w:szCs w:val="28"/>
        </w:rPr>
      </w:pPr>
    </w:p>
    <w:p w:rsidR="004B1811" w:rsidRPr="00A01351" w:rsidRDefault="004B1811" w:rsidP="006B093C">
      <w:pPr>
        <w:spacing w:after="120"/>
        <w:jc w:val="center"/>
        <w:rPr>
          <w:b/>
          <w:lang w:val="ru-RU"/>
        </w:rPr>
      </w:pPr>
      <w:r>
        <w:rPr>
          <w:b/>
          <w:sz w:val="28"/>
          <w:szCs w:val="28"/>
          <w:lang w:val="ru-RU"/>
        </w:rPr>
        <w:t>Ве</w:t>
      </w:r>
      <w:r w:rsidRPr="00A01351">
        <w:rPr>
          <w:b/>
          <w:sz w:val="28"/>
          <w:szCs w:val="28"/>
        </w:rPr>
        <w:t>домственн</w:t>
      </w:r>
      <w:r>
        <w:rPr>
          <w:b/>
          <w:sz w:val="28"/>
          <w:szCs w:val="28"/>
          <w:lang w:val="ru-RU"/>
        </w:rPr>
        <w:t>ая</w:t>
      </w:r>
      <w:r w:rsidRPr="00A01351">
        <w:rPr>
          <w:b/>
          <w:sz w:val="28"/>
          <w:szCs w:val="28"/>
        </w:rPr>
        <w:t xml:space="preserve"> структур</w:t>
      </w:r>
      <w:r>
        <w:rPr>
          <w:b/>
          <w:sz w:val="28"/>
          <w:szCs w:val="28"/>
          <w:lang w:val="ru-RU"/>
        </w:rPr>
        <w:t>а</w:t>
      </w:r>
      <w:r w:rsidRPr="00A01351">
        <w:rPr>
          <w:b/>
          <w:sz w:val="28"/>
          <w:szCs w:val="28"/>
        </w:rPr>
        <w:t xml:space="preserve"> расходов местного  бюджета на 2019 год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  <w:r w:rsidRPr="00A01351">
        <w:rPr>
          <w:b/>
        </w:rPr>
        <w:t xml:space="preserve">                                                                                                                                                                      </w:t>
      </w:r>
      <w:r w:rsidRPr="00A01351">
        <w:rPr>
          <w:b/>
          <w:lang w:val="ru-RU"/>
        </w:rPr>
        <w:t xml:space="preserve">                                              </w:t>
      </w:r>
    </w:p>
    <w:p w:rsidR="004B1811" w:rsidRDefault="004B1811" w:rsidP="006B093C">
      <w:pPr>
        <w:spacing w:after="120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Spec="center" w:tblpY="122"/>
        <w:tblW w:w="10008" w:type="dxa"/>
        <w:tblLayout w:type="fixed"/>
        <w:tblLook w:val="0000"/>
      </w:tblPr>
      <w:tblGrid>
        <w:gridCol w:w="3907"/>
        <w:gridCol w:w="578"/>
        <w:gridCol w:w="678"/>
        <w:gridCol w:w="519"/>
        <w:gridCol w:w="1440"/>
        <w:gridCol w:w="745"/>
        <w:gridCol w:w="720"/>
        <w:gridCol w:w="1421"/>
      </w:tblGrid>
      <w:tr w:rsidR="004B1811" w:rsidRPr="009350A0" w:rsidTr="00500C6E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20750D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 xml:space="preserve"> 2019 г.,</w:t>
            </w:r>
          </w:p>
          <w:p w:rsidR="004B1811" w:rsidRPr="006B093C" w:rsidRDefault="004B1811" w:rsidP="0020750D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 xml:space="preserve"> с</w:t>
            </w:r>
            <w:r w:rsidRPr="006B093C">
              <w:t xml:space="preserve">умма 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20750D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</w:tr>
      <w:tr w:rsidR="004B1811" w:rsidRPr="009350A0" w:rsidTr="00500C6E">
        <w:trPr>
          <w:trHeight w:val="224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</w:pPr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</w:pPr>
            <w:r w:rsidRPr="006B093C">
              <w:t> 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</w:pPr>
            <w:r w:rsidRPr="006B093C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20750D">
            <w:pPr>
              <w:jc w:val="center"/>
            </w:pPr>
            <w:r w:rsidRPr="006B093C"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20750D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1733,8</w:t>
            </w:r>
          </w:p>
        </w:tc>
      </w:tr>
      <w:tr w:rsidR="004B1811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/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1075,8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F04D54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4B1811" w:rsidRPr="00C60516" w:rsidRDefault="004B1811" w:rsidP="00F04D54">
            <w:pPr>
              <w:rPr>
                <w:lang w:val="ru-RU"/>
              </w:rPr>
            </w:pPr>
          </w:p>
        </w:tc>
      </w:tr>
      <w:tr w:rsidR="004B1811" w:rsidRPr="009350A0" w:rsidTr="00500C6E">
        <w:trPr>
          <w:trHeight w:val="323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F04D54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F04D54">
            <w:r w:rsidRPr="00C60516"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F04D54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</w:tr>
      <w:tr w:rsidR="004B1811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snapToGrid w:val="0"/>
              <w:rPr>
                <w:b/>
                <w:lang w:val="ru-RU"/>
              </w:rPr>
            </w:pPr>
            <w:r w:rsidRPr="00C60516">
              <w:rPr>
                <w:b/>
                <w:lang w:val="ru-RU"/>
              </w:rPr>
              <w:t>724,4</w:t>
            </w:r>
          </w:p>
        </w:tc>
      </w:tr>
      <w:tr w:rsidR="004B1811" w:rsidRPr="009350A0" w:rsidTr="00500C6E">
        <w:trPr>
          <w:trHeight w:val="5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rPr>
                <w:iCs/>
              </w:rPr>
              <w:t>6510041110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394,8</w:t>
            </w:r>
          </w:p>
        </w:tc>
      </w:tr>
      <w:tr w:rsidR="004B1811" w:rsidRPr="009350A0" w:rsidTr="00500C6E">
        <w:trPr>
          <w:trHeight w:val="33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303,2</w:t>
            </w:r>
          </w:p>
          <w:p w:rsidR="004B1811" w:rsidRPr="00C60516" w:rsidRDefault="004B1811" w:rsidP="0020750D">
            <w:pPr>
              <w:rPr>
                <w:iCs/>
                <w:lang w:val="ru-RU"/>
              </w:rPr>
            </w:pPr>
          </w:p>
        </w:tc>
      </w:tr>
      <w:tr w:rsidR="004B1811" w:rsidRPr="009350A0" w:rsidTr="00500C6E">
        <w:trPr>
          <w:trHeight w:val="4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  <w:p w:rsidR="004B1811" w:rsidRPr="00C60516" w:rsidRDefault="004B1811" w:rsidP="0020750D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91,6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</w:t>
            </w:r>
            <w:r w:rsidRPr="00C60516">
              <w:rPr>
                <w:iCs/>
                <w:lang w:val="ru-RU"/>
              </w:rPr>
              <w:t>с</w:t>
            </w:r>
            <w:r w:rsidRPr="00C60516">
              <w:rPr>
                <w:iCs/>
              </w:rPr>
              <w:t>уточные)</w:t>
            </w:r>
          </w:p>
          <w:p w:rsidR="004B1811" w:rsidRPr="00C60516" w:rsidRDefault="004B1811" w:rsidP="0020750D">
            <w:pPr>
              <w:rPr>
                <w:iCs/>
              </w:rPr>
            </w:pP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4B1811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4B1811" w:rsidRPr="009350A0" w:rsidTr="00500C6E">
        <w:trPr>
          <w:trHeight w:val="43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26,7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20750D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20750D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288,1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19,3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7,5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Интернет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11,8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14,8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102,8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15,3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20750D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12,7</w:t>
            </w:r>
          </w:p>
        </w:tc>
      </w:tr>
      <w:tr w:rsidR="004B1811" w:rsidRPr="009350A0" w:rsidTr="00500C6E">
        <w:trPr>
          <w:trHeight w:val="32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1,0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5,0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6,7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138,5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2,5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0,4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4B1811" w:rsidRPr="006B093C" w:rsidRDefault="004B1811" w:rsidP="00883AFE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(оплата труда по договорам)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87,0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48,6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883AFE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883AFE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14,2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Увеличение стоимости основных средств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Приобретение оборудования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21D32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1,6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Прочие основные средства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21D32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21D32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1,6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11,0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10,0</w:t>
            </w:r>
          </w:p>
        </w:tc>
      </w:tr>
      <w:tr w:rsidR="004B1811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1,0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Расходы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4B1811" w:rsidRPr="009350A0" w:rsidTr="00500C6E">
        <w:trPr>
          <w:trHeight w:val="656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211682" w:rsidRDefault="004B1811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4B1811" w:rsidRPr="009350A0" w:rsidTr="00500C6E">
        <w:trPr>
          <w:trHeight w:val="25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211682" w:rsidRDefault="004B1811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</w:p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  <w:p w:rsidR="004B1811" w:rsidRPr="006B093C" w:rsidRDefault="004B1811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211682" w:rsidRDefault="004B1811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</w:p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  <w:p w:rsidR="004B1811" w:rsidRPr="006B093C" w:rsidRDefault="004B1811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</w:p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/>
          <w:p w:rsidR="004B1811" w:rsidRPr="006B093C" w:rsidRDefault="004B1811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896CA1" w:rsidTr="00500C6E">
        <w:trPr>
          <w:trHeight w:val="569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404,00</w:t>
            </w:r>
          </w:p>
        </w:tc>
      </w:tr>
      <w:tr w:rsidR="004B1811" w:rsidRPr="009350A0" w:rsidTr="00500C6E">
        <w:trPr>
          <w:trHeight w:val="31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  <w:lang w:val="ru-RU"/>
              </w:rPr>
            </w:pPr>
            <w:r w:rsidRPr="00AF350D">
              <w:rPr>
                <w:bCs/>
                <w:iCs/>
                <w:lang w:val="ru-RU"/>
              </w:rPr>
              <w:t>251,6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Расходы на кап.ремонт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AF350D" w:rsidRDefault="004B1811" w:rsidP="00883AFE">
            <w:r w:rsidRPr="00AF350D">
              <w:t>152,4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</w:rPr>
            </w:pPr>
            <w:r w:rsidRPr="00AF350D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1300142010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92,6</w:t>
            </w:r>
          </w:p>
        </w:tc>
      </w:tr>
      <w:tr w:rsidR="004B1811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AF350D" w:rsidRDefault="004B1811" w:rsidP="00E9649F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22,8</w:t>
            </w:r>
          </w:p>
        </w:tc>
      </w:tr>
      <w:tr w:rsidR="004B1811" w:rsidRPr="009350A0" w:rsidTr="00500C6E">
        <w:trPr>
          <w:trHeight w:val="285"/>
        </w:trPr>
        <w:tc>
          <w:tcPr>
            <w:tcW w:w="39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Пенсионное обеспечение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  <w:r w:rsidRPr="00AF350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  <w:r w:rsidRPr="00AF350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  <w:r w:rsidRPr="00AF350D">
              <w:rPr>
                <w:b/>
              </w:rPr>
              <w:t>8910003010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  <w:r w:rsidRPr="00AF350D">
              <w:rPr>
                <w:b/>
              </w:rPr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</w:rPr>
            </w:pPr>
            <w:r w:rsidRPr="00AF350D">
              <w:rPr>
                <w:b/>
              </w:rPr>
              <w:t>263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AF350D" w:rsidRDefault="004B1811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62,9</w:t>
            </w:r>
          </w:p>
        </w:tc>
      </w:tr>
    </w:tbl>
    <w:p w:rsidR="004B1811" w:rsidRDefault="004B1811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4B1811" w:rsidRDefault="004B1811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Default="004B1811" w:rsidP="00211682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211682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10</w:t>
      </w:r>
    </w:p>
    <w:p w:rsidR="004B1811" w:rsidRPr="006B093C" w:rsidRDefault="004B1811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21168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211682">
      <w:pPr>
        <w:jc w:val="right"/>
      </w:pPr>
    </w:p>
    <w:p w:rsidR="004B1811" w:rsidRDefault="004B1811" w:rsidP="00A01351">
      <w:pPr>
        <w:spacing w:after="1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</w:t>
      </w:r>
      <w:r w:rsidRPr="00A01351">
        <w:rPr>
          <w:b/>
          <w:sz w:val="28"/>
          <w:szCs w:val="28"/>
        </w:rPr>
        <w:t>домственн</w:t>
      </w:r>
      <w:r>
        <w:rPr>
          <w:b/>
          <w:sz w:val="28"/>
          <w:szCs w:val="28"/>
          <w:lang w:val="ru-RU"/>
        </w:rPr>
        <w:t>ая</w:t>
      </w:r>
      <w:r w:rsidRPr="00A01351">
        <w:rPr>
          <w:b/>
          <w:sz w:val="28"/>
          <w:szCs w:val="28"/>
        </w:rPr>
        <w:t xml:space="preserve"> структур</w:t>
      </w:r>
      <w:r>
        <w:rPr>
          <w:b/>
          <w:sz w:val="28"/>
          <w:szCs w:val="28"/>
          <w:lang w:val="ru-RU"/>
        </w:rPr>
        <w:t>а</w:t>
      </w:r>
      <w:r w:rsidRPr="00A01351">
        <w:rPr>
          <w:b/>
          <w:sz w:val="28"/>
          <w:szCs w:val="28"/>
        </w:rPr>
        <w:t xml:space="preserve"> расходов местного  бюджета на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</w:p>
    <w:p w:rsidR="004B1811" w:rsidRDefault="004B1811" w:rsidP="00A01351">
      <w:pPr>
        <w:spacing w:after="120"/>
        <w:jc w:val="center"/>
        <w:rPr>
          <w:rFonts w:ascii="Arial CYR" w:hAnsi="Arial CYR" w:cs="Arial CYR"/>
          <w:b/>
          <w:bCs/>
        </w:rPr>
      </w:pPr>
      <w:r w:rsidRPr="00A01351">
        <w:rPr>
          <w:b/>
        </w:rPr>
        <w:t xml:space="preserve"> 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3708"/>
        <w:gridCol w:w="795"/>
        <w:gridCol w:w="580"/>
        <w:gridCol w:w="519"/>
        <w:gridCol w:w="1440"/>
        <w:gridCol w:w="696"/>
        <w:gridCol w:w="696"/>
        <w:gridCol w:w="986"/>
        <w:gridCol w:w="952"/>
      </w:tblGrid>
      <w:tr w:rsidR="004B1811" w:rsidRPr="009350A0" w:rsidTr="00474AE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9B6C13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4B1811" w:rsidRPr="006B093C" w:rsidRDefault="004B1811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9B6C13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4B1811" w:rsidRPr="006B093C" w:rsidRDefault="004B1811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</w:t>
            </w: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474AE8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6B093C" w:rsidRDefault="004B1811" w:rsidP="00474AE8">
            <w:pPr>
              <w:snapToGrid w:val="0"/>
              <w:jc w:val="center"/>
              <w:rPr>
                <w:lang w:val="ru-RU"/>
              </w:rPr>
            </w:pPr>
          </w:p>
        </w:tc>
      </w:tr>
      <w:tr w:rsidR="004B1811" w:rsidRPr="009350A0" w:rsidTr="000550F8">
        <w:trPr>
          <w:trHeight w:val="224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B1811" w:rsidRPr="006B093C" w:rsidRDefault="004B1811" w:rsidP="00474AE8">
            <w:pPr>
              <w:jc w:val="center"/>
            </w:pPr>
            <w:r w:rsidRPr="006B093C">
              <w:t> 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8C7C68" w:rsidRDefault="004B1811" w:rsidP="000550F8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8C7C68" w:rsidRDefault="004B1811" w:rsidP="000550F8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4B1811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74AE8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960,6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812,7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4B1811" w:rsidRPr="00C60516" w:rsidRDefault="004B1811" w:rsidP="00452A5A">
            <w:pPr>
              <w:rPr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4B1811" w:rsidRPr="00C60516" w:rsidRDefault="004B1811" w:rsidP="00452A5A">
            <w:pPr>
              <w:rPr>
                <w:lang w:val="ru-RU"/>
              </w:rPr>
            </w:pPr>
          </w:p>
        </w:tc>
      </w:tr>
      <w:tr w:rsidR="004B1811" w:rsidRPr="009350A0" w:rsidTr="00474AE8">
        <w:trPr>
          <w:trHeight w:val="323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</w:tr>
      <w:tr w:rsidR="004B1811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74AE8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672,1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74AE8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524,2</w:t>
            </w:r>
          </w:p>
        </w:tc>
      </w:tr>
      <w:tr w:rsidR="004B1811" w:rsidRPr="009350A0" w:rsidTr="00474AE8">
        <w:trPr>
          <w:trHeight w:val="5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342,5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406,9</w:t>
            </w:r>
          </w:p>
        </w:tc>
      </w:tr>
      <w:tr w:rsidR="004B1811" w:rsidRPr="009350A0" w:rsidTr="00474AE8">
        <w:trPr>
          <w:trHeight w:val="33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312,2</w:t>
            </w:r>
          </w:p>
          <w:p w:rsidR="004B1811" w:rsidRPr="00C60516" w:rsidRDefault="004B1811" w:rsidP="00474AE8">
            <w:pPr>
              <w:rPr>
                <w:iCs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Default="004B1811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312,2</w:t>
            </w:r>
          </w:p>
          <w:p w:rsidR="004B1811" w:rsidRPr="00C60516" w:rsidRDefault="004B1811" w:rsidP="00474AE8">
            <w:pPr>
              <w:rPr>
                <w:iCs/>
                <w:lang w:val="ru-RU"/>
              </w:rPr>
            </w:pPr>
          </w:p>
        </w:tc>
      </w:tr>
      <w:tr w:rsidR="004B1811" w:rsidRPr="009350A0" w:rsidTr="00474AE8">
        <w:trPr>
          <w:trHeight w:val="4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927</w:t>
            </w:r>
          </w:p>
          <w:p w:rsidR="004B1811" w:rsidRPr="00C60516" w:rsidRDefault="004B1811" w:rsidP="00474AE8"/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94,3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94,3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</w:t>
            </w:r>
            <w:r w:rsidRPr="00C60516">
              <w:rPr>
                <w:iCs/>
                <w:lang w:val="ru-RU"/>
              </w:rPr>
              <w:t>с</w:t>
            </w:r>
            <w:r w:rsidRPr="00C60516">
              <w:rPr>
                <w:iCs/>
              </w:rPr>
              <w:t>уточные)</w:t>
            </w:r>
          </w:p>
          <w:p w:rsidR="004B1811" w:rsidRPr="00C60516" w:rsidRDefault="004B1811" w:rsidP="00452A5A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122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</w:t>
            </w:r>
            <w:r>
              <w:rPr>
                <w:lang w:val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4B1811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4B1811" w:rsidRPr="009350A0" w:rsidTr="00474AE8">
        <w:trPr>
          <w:trHeight w:val="43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52A5A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26,7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52A5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0,00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74AE8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169,0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112,8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8,1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4,1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Интернет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3,7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14,8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0,6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104,0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15,</w:t>
            </w:r>
            <w:r>
              <w:rPr>
                <w:bCs/>
                <w:lang w:val="ru-RU"/>
              </w:rPr>
              <w:t>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16,5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12,7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32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5,0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30,2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</w:t>
            </w:r>
            <w:r>
              <w:rPr>
                <w:bCs/>
                <w:lang w:val="ru-RU"/>
              </w:rPr>
              <w:t>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4B1811" w:rsidRPr="006B093C" w:rsidRDefault="004B1811" w:rsidP="006F24FC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(оплата труда по договорам)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29,8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C60516" w:rsidRDefault="004B1811" w:rsidP="004F0D51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C60516" w:rsidRDefault="004B1811" w:rsidP="004F0D51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4,</w:t>
            </w:r>
            <w:r>
              <w:rPr>
                <w:bCs/>
                <w:lang w:val="ru-RU"/>
              </w:rPr>
              <w:t>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C60516" w:rsidRDefault="004B1811" w:rsidP="004F0D51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4,</w:t>
            </w:r>
            <w:r>
              <w:rPr>
                <w:bCs/>
                <w:lang w:val="ru-RU"/>
              </w:rPr>
              <w:t>2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Увеличение стоимости основных средств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F0D5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F0D5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Приобретение оборудования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Прочие основные средства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6B093C">
              <w:rPr>
                <w:lang w:val="ru-RU"/>
              </w:rPr>
              <w:t>,</w:t>
            </w:r>
            <w:r>
              <w:rPr>
                <w:lang w:val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6B093C">
              <w:rPr>
                <w:lang w:val="ru-RU"/>
              </w:rPr>
              <w:t>,</w:t>
            </w:r>
            <w:r>
              <w:rPr>
                <w:lang w:val="ru-RU"/>
              </w:rPr>
              <w:t>6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6B093C">
              <w:rPr>
                <w:iCs/>
                <w:lang w:val="ru-RU"/>
              </w:rPr>
              <w:t>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6B093C">
              <w:rPr>
                <w:iCs/>
                <w:lang w:val="ru-RU"/>
              </w:rPr>
              <w:t>,0</w:t>
            </w:r>
          </w:p>
        </w:tc>
      </w:tr>
      <w:tr w:rsidR="004B1811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F0D51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Расходы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4B1811" w:rsidRPr="009350A0" w:rsidTr="00474AE8">
        <w:trPr>
          <w:trHeight w:val="656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211682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211682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4B1811" w:rsidRPr="009350A0" w:rsidTr="00474AE8">
        <w:trPr>
          <w:trHeight w:val="25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211682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211682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</w:p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  <w:p w:rsidR="004B1811" w:rsidRPr="006B093C" w:rsidRDefault="004B1811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211682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211682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</w:p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  <w:p w:rsidR="004B1811" w:rsidRPr="006B093C" w:rsidRDefault="004B1811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</w:p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/>
          <w:p w:rsidR="004B1811" w:rsidRPr="006B093C" w:rsidRDefault="004B1811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6B093C" w:rsidRDefault="004B1811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4B1811" w:rsidRPr="00896CA1" w:rsidTr="00474AE8">
        <w:trPr>
          <w:trHeight w:val="569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</w:rPr>
            </w:pPr>
            <w:r w:rsidRPr="00B90AD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  <w:lang w:val="ru-RU"/>
              </w:rPr>
            </w:pPr>
            <w:r w:rsidRPr="00B90ADD">
              <w:rPr>
                <w:b/>
                <w:bCs/>
                <w:iCs/>
                <w:lang w:val="ru-RU"/>
              </w:rPr>
              <w:t>413,80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  <w:iCs/>
                <w:lang w:val="ru-RU"/>
              </w:rPr>
            </w:pPr>
            <w:r w:rsidRPr="00B90ADD">
              <w:rPr>
                <w:b/>
                <w:bCs/>
                <w:iCs/>
                <w:lang w:val="ru-RU"/>
              </w:rPr>
              <w:t>423,7</w:t>
            </w:r>
          </w:p>
        </w:tc>
      </w:tr>
      <w:tr w:rsidR="004B1811" w:rsidRPr="009350A0" w:rsidTr="00474AE8">
        <w:trPr>
          <w:trHeight w:val="31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  <w:lang w:val="ru-RU"/>
              </w:rPr>
            </w:pPr>
            <w:r w:rsidRPr="00B90ADD">
              <w:rPr>
                <w:bCs/>
                <w:iCs/>
                <w:lang w:val="ru-RU"/>
              </w:rPr>
              <w:t>261,4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  <w:lang w:val="ru-RU"/>
              </w:rPr>
            </w:pPr>
            <w:r w:rsidRPr="00B90ADD">
              <w:rPr>
                <w:bCs/>
                <w:iCs/>
                <w:lang w:val="ru-RU"/>
              </w:rPr>
              <w:t>271,3</w:t>
            </w:r>
          </w:p>
        </w:tc>
      </w:tr>
      <w:tr w:rsidR="004B1811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Расходы на кап.ремонт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11" w:rsidRPr="00B90ADD" w:rsidRDefault="004B1811" w:rsidP="00474AE8">
            <w:r w:rsidRPr="00B90ADD">
              <w:t>152,4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B90ADD" w:rsidRDefault="004B1811" w:rsidP="00474AE8">
            <w:pPr>
              <w:rPr>
                <w:lang w:val="ru-RU"/>
              </w:rPr>
            </w:pPr>
            <w:r w:rsidRPr="00B90ADD">
              <w:rPr>
                <w:lang w:val="ru-RU"/>
              </w:rPr>
              <w:t>152,4</w:t>
            </w:r>
          </w:p>
        </w:tc>
      </w:tr>
      <w:tr w:rsidR="004B1811" w:rsidRPr="009350A0" w:rsidTr="00474AE8">
        <w:trPr>
          <w:trHeight w:val="285"/>
        </w:trPr>
        <w:tc>
          <w:tcPr>
            <w:tcW w:w="3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  <w:r w:rsidRPr="00B90ADD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  <w:r w:rsidRPr="00B90AD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  <w:r w:rsidRPr="00B90AD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  <w:r w:rsidRPr="00B90ADD">
              <w:rPr>
                <w:b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  <w:r w:rsidRPr="00B90ADD">
              <w:rPr>
                <w:b/>
              </w:rPr>
              <w:t>312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</w:rPr>
            </w:pPr>
            <w:r w:rsidRPr="00B90ADD">
              <w:rPr>
                <w:b/>
              </w:rPr>
              <w:t>263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lang w:val="ru-RU"/>
              </w:rPr>
            </w:pPr>
            <w:r w:rsidRPr="00B90ADD">
              <w:rPr>
                <w:b/>
                <w:lang w:val="ru-RU"/>
              </w:rPr>
              <w:t>65,0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B1811" w:rsidRPr="00B90ADD" w:rsidRDefault="004B1811" w:rsidP="00474AE8">
            <w:pPr>
              <w:rPr>
                <w:b/>
                <w:lang w:val="ru-RU"/>
              </w:rPr>
            </w:pPr>
            <w:r w:rsidRPr="00B90ADD">
              <w:rPr>
                <w:b/>
                <w:lang w:val="ru-RU"/>
              </w:rPr>
              <w:t>67,1</w:t>
            </w:r>
          </w:p>
        </w:tc>
      </w:tr>
    </w:tbl>
    <w:p w:rsidR="004B1811" w:rsidRDefault="004B1811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4B1811" w:rsidRDefault="004B1811" w:rsidP="00F31E24">
      <w:pPr>
        <w:jc w:val="right"/>
        <w:rPr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Default="004B1811" w:rsidP="00160BED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160B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11</w:t>
      </w:r>
    </w:p>
    <w:p w:rsidR="004B1811" w:rsidRPr="006B093C" w:rsidRDefault="004B1811" w:rsidP="00160B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160BE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160B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Default="004B1811" w:rsidP="00160B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160BED">
      <w:pPr>
        <w:jc w:val="center"/>
        <w:rPr>
          <w:b/>
          <w:sz w:val="28"/>
          <w:szCs w:val="28"/>
          <w:lang w:val="ru-RU"/>
        </w:rPr>
      </w:pPr>
      <w:r w:rsidRPr="00160BED">
        <w:rPr>
          <w:b/>
          <w:sz w:val="28"/>
          <w:szCs w:val="28"/>
          <w:lang w:val="ru-RU"/>
        </w:rPr>
        <w:t>О</w:t>
      </w:r>
      <w:r w:rsidRPr="00160BED">
        <w:rPr>
          <w:b/>
          <w:sz w:val="28"/>
          <w:szCs w:val="28"/>
        </w:rPr>
        <w:t xml:space="preserve">бъем иных межбюджетных трансфертов, выделяемых </w:t>
      </w:r>
      <w:r w:rsidRPr="00160BED">
        <w:rPr>
          <w:b/>
          <w:bCs/>
          <w:sz w:val="28"/>
          <w:szCs w:val="28"/>
        </w:rPr>
        <w:t xml:space="preserve">из местного бюджета бюджету </w:t>
      </w:r>
      <w:r w:rsidRPr="00160BED">
        <w:rPr>
          <w:b/>
          <w:bCs/>
          <w:sz w:val="28"/>
          <w:szCs w:val="28"/>
          <w:lang w:val="ru-RU"/>
        </w:rPr>
        <w:t>Темниковского</w:t>
      </w:r>
      <w:r w:rsidRPr="00160BED">
        <w:rPr>
          <w:b/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 w:val="28"/>
          <w:szCs w:val="28"/>
        </w:rPr>
        <w:t xml:space="preserve">Русско-Тювеевского  сельского поселения на 2019 год </w:t>
      </w:r>
    </w:p>
    <w:p w:rsidR="004B1811" w:rsidRDefault="004B1811" w:rsidP="00F31E24">
      <w:pPr>
        <w:jc w:val="right"/>
        <w:rPr>
          <w:lang w:val="ru-RU"/>
        </w:rPr>
      </w:pPr>
    </w:p>
    <w:p w:rsidR="004B1811" w:rsidRDefault="004B1811" w:rsidP="00B75D32">
      <w:pPr>
        <w:jc w:val="right"/>
        <w:rPr>
          <w:lang w:val="ru-RU"/>
        </w:rPr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1938"/>
      </w:tblGrid>
      <w:tr w:rsidR="004B1811" w:rsidRPr="00C60516" w:rsidTr="00AA24E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AA24E7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B75D32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19</w:t>
            </w:r>
            <w:r w:rsidRPr="006B093C">
              <w:rPr>
                <w:lang w:val="ru-RU"/>
              </w:rPr>
              <w:t xml:space="preserve"> г.,</w:t>
            </w:r>
          </w:p>
          <w:p w:rsidR="004B1811" w:rsidRPr="006B093C" w:rsidRDefault="004B1811" w:rsidP="00B75D32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4B1811" w:rsidRPr="00C60516" w:rsidTr="00AA24E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4B1811" w:rsidRPr="009B6C13" w:rsidRDefault="004B1811" w:rsidP="00AA24E7">
            <w:pPr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4B1811" w:rsidRPr="00160BED" w:rsidRDefault="004B1811" w:rsidP="00AA24E7">
            <w:pPr>
              <w:jc w:val="center"/>
              <w:rPr>
                <w:lang w:val="ru-RU"/>
              </w:rPr>
            </w:pPr>
          </w:p>
        </w:tc>
      </w:tr>
      <w:tr w:rsidR="004B1811" w:rsidRPr="00C60516" w:rsidTr="00AA24E7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160BED" w:rsidRDefault="004B1811" w:rsidP="00AA24E7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4B1811" w:rsidRPr="00160BED" w:rsidRDefault="004B1811" w:rsidP="00AA24E7">
            <w:r w:rsidRPr="00160BED">
              <w:t>Итого:</w:t>
            </w:r>
          </w:p>
        </w:tc>
        <w:tc>
          <w:tcPr>
            <w:tcW w:w="19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</w:tbl>
    <w:p w:rsidR="004B1811" w:rsidRDefault="004B1811" w:rsidP="009B6C13">
      <w:pPr>
        <w:jc w:val="right"/>
        <w:rPr>
          <w:sz w:val="28"/>
          <w:szCs w:val="28"/>
          <w:lang w:val="ru-RU"/>
        </w:rPr>
      </w:pPr>
    </w:p>
    <w:p w:rsidR="004B1811" w:rsidRDefault="004B1811" w:rsidP="009B6C13">
      <w:pPr>
        <w:jc w:val="right"/>
        <w:rPr>
          <w:sz w:val="28"/>
          <w:szCs w:val="28"/>
          <w:lang w:val="ru-RU"/>
        </w:rPr>
      </w:pPr>
    </w:p>
    <w:p w:rsidR="004B1811" w:rsidRDefault="004B1811" w:rsidP="009B6C13">
      <w:pPr>
        <w:jc w:val="right"/>
        <w:rPr>
          <w:sz w:val="28"/>
          <w:szCs w:val="28"/>
          <w:lang w:val="ru-RU"/>
        </w:rPr>
      </w:pPr>
    </w:p>
    <w:p w:rsidR="004B1811" w:rsidRDefault="004B1811" w:rsidP="009B6C13">
      <w:pPr>
        <w:jc w:val="right"/>
        <w:rPr>
          <w:sz w:val="28"/>
          <w:szCs w:val="28"/>
          <w:lang w:val="ru-RU"/>
        </w:rPr>
      </w:pPr>
    </w:p>
    <w:p w:rsidR="004B1811" w:rsidRDefault="004B1811" w:rsidP="009B6C13">
      <w:pPr>
        <w:jc w:val="right"/>
        <w:rPr>
          <w:sz w:val="28"/>
          <w:szCs w:val="28"/>
          <w:lang w:val="ru-RU"/>
        </w:rPr>
      </w:pPr>
    </w:p>
    <w:p w:rsidR="004B1811" w:rsidRDefault="004B1811" w:rsidP="009B6C13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9B6C13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12</w:t>
      </w:r>
    </w:p>
    <w:p w:rsidR="004B1811" w:rsidRPr="006B093C" w:rsidRDefault="004B1811" w:rsidP="009B6C13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9B6C13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9B6C13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Default="004B1811" w:rsidP="009B6C13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9B6C13">
      <w:pPr>
        <w:jc w:val="center"/>
        <w:rPr>
          <w:b/>
          <w:sz w:val="28"/>
          <w:szCs w:val="28"/>
          <w:lang w:val="ru-RU"/>
        </w:rPr>
      </w:pPr>
      <w:r w:rsidRPr="00160BED">
        <w:rPr>
          <w:b/>
          <w:sz w:val="28"/>
          <w:szCs w:val="28"/>
          <w:lang w:val="ru-RU"/>
        </w:rPr>
        <w:t>О</w:t>
      </w:r>
      <w:r w:rsidRPr="00160BED">
        <w:rPr>
          <w:b/>
          <w:sz w:val="28"/>
          <w:szCs w:val="28"/>
        </w:rPr>
        <w:t xml:space="preserve">бъем иных межбюджетных трансфертов, выделяемых </w:t>
      </w:r>
      <w:r w:rsidRPr="00160BED">
        <w:rPr>
          <w:b/>
          <w:bCs/>
          <w:sz w:val="28"/>
          <w:szCs w:val="28"/>
        </w:rPr>
        <w:t xml:space="preserve">из местного бюджета бюджету </w:t>
      </w:r>
      <w:r w:rsidRPr="00160BED">
        <w:rPr>
          <w:b/>
          <w:bCs/>
          <w:sz w:val="28"/>
          <w:szCs w:val="28"/>
          <w:lang w:val="ru-RU"/>
        </w:rPr>
        <w:t>Темниковского</w:t>
      </w:r>
      <w:r w:rsidRPr="00160BED">
        <w:rPr>
          <w:b/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 w:val="28"/>
          <w:szCs w:val="28"/>
        </w:rPr>
        <w:t>Русско-Тювеевского  сельского поселения на плановый период 2020 и 2021 годов</w:t>
      </w:r>
    </w:p>
    <w:p w:rsidR="004B1811" w:rsidRPr="00160BED" w:rsidRDefault="004B1811" w:rsidP="009B6C13">
      <w:pPr>
        <w:jc w:val="center"/>
        <w:rPr>
          <w:b/>
          <w:sz w:val="28"/>
          <w:szCs w:val="28"/>
          <w:lang w:val="ru-RU"/>
        </w:rPr>
      </w:pPr>
    </w:p>
    <w:p w:rsidR="004B1811" w:rsidRDefault="004B1811" w:rsidP="00F31E24">
      <w:pPr>
        <w:jc w:val="right"/>
        <w:rPr>
          <w:lang w:val="ru-RU"/>
        </w:rPr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986"/>
        <w:gridCol w:w="952"/>
      </w:tblGrid>
      <w:tr w:rsidR="004B1811" w:rsidRPr="00C60516" w:rsidTr="00AA24E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B1811" w:rsidRPr="00C60516" w:rsidRDefault="004B1811" w:rsidP="00AA24E7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AA24E7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4B1811" w:rsidRPr="006B093C" w:rsidRDefault="004B1811" w:rsidP="00AA24E7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1811" w:rsidRPr="006B093C" w:rsidRDefault="004B1811" w:rsidP="00AA24E7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4B1811" w:rsidRPr="006B093C" w:rsidRDefault="004B1811" w:rsidP="00AA24E7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4B1811" w:rsidRPr="00C60516" w:rsidTr="00AA24E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4B1811" w:rsidRPr="009B6C13" w:rsidRDefault="004B1811" w:rsidP="00AA24E7">
            <w:pPr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4B1811" w:rsidRPr="00C60516" w:rsidTr="00AA24E7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160BED" w:rsidRDefault="004B1811" w:rsidP="00AA24E7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4B1811" w:rsidRPr="00160BED" w:rsidRDefault="004B1811" w:rsidP="00AA24E7">
            <w:r w:rsidRPr="00160BED">
              <w:t>Итого: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B1811" w:rsidRPr="00160BED" w:rsidRDefault="004B1811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</w:tbl>
    <w:p w:rsidR="004B1811" w:rsidRDefault="004B1811" w:rsidP="00F31E24">
      <w:pPr>
        <w:jc w:val="right"/>
        <w:rPr>
          <w:lang w:val="ru-RU"/>
        </w:rPr>
      </w:pPr>
    </w:p>
    <w:p w:rsidR="004B1811" w:rsidRDefault="004B1811" w:rsidP="00F31E24">
      <w:pPr>
        <w:jc w:val="right"/>
        <w:rPr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Default="004B1811" w:rsidP="006B093C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6B093C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13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Pr="006B093C" w:rsidRDefault="004B1811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F31E24">
      <w:pPr>
        <w:jc w:val="right"/>
      </w:pPr>
    </w:p>
    <w:tbl>
      <w:tblPr>
        <w:tblW w:w="10545" w:type="dxa"/>
        <w:tblLayout w:type="fixed"/>
        <w:tblLook w:val="00A0"/>
      </w:tblPr>
      <w:tblGrid>
        <w:gridCol w:w="3179"/>
        <w:gridCol w:w="5838"/>
        <w:gridCol w:w="1528"/>
      </w:tblGrid>
      <w:tr w:rsidR="004B1811" w:rsidTr="006B093C">
        <w:trPr>
          <w:trHeight w:val="720"/>
        </w:trPr>
        <w:tc>
          <w:tcPr>
            <w:tcW w:w="10545" w:type="dxa"/>
            <w:gridSpan w:val="3"/>
            <w:vAlign w:val="bottom"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БЮДЖЕТА </w:t>
            </w:r>
            <w:r>
              <w:rPr>
                <w:b/>
                <w:bCs/>
                <w:lang w:val="ru-RU"/>
              </w:rPr>
              <w:t>РУССКО-ТЮВЕЕВ</w:t>
            </w:r>
            <w:r>
              <w:rPr>
                <w:b/>
                <w:bCs/>
              </w:rPr>
              <w:t>СКОГО СЕЛЬСКОГО ПОСЕЛЕНИЯ НА 2019 ГОД</w:t>
            </w:r>
          </w:p>
        </w:tc>
      </w:tr>
      <w:tr w:rsidR="004B1811" w:rsidTr="006B093C">
        <w:trPr>
          <w:trHeight w:val="315"/>
        </w:trPr>
        <w:tc>
          <w:tcPr>
            <w:tcW w:w="10545" w:type="dxa"/>
            <w:gridSpan w:val="3"/>
            <w:noWrap/>
            <w:vAlign w:val="bottom"/>
          </w:tcPr>
          <w:p w:rsidR="004B1811" w:rsidRDefault="004B1811" w:rsidP="006B093C">
            <w:pPr>
              <w:jc w:val="right"/>
            </w:pPr>
            <w:r>
              <w:t>(тыс. рублей)</w:t>
            </w:r>
          </w:p>
        </w:tc>
      </w:tr>
      <w:tr w:rsidR="004B1811" w:rsidTr="006B093C">
        <w:trPr>
          <w:trHeight w:val="1575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4B1811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jc w:val="right"/>
              <w:rPr>
                <w:b/>
                <w:bCs/>
              </w:rPr>
            </w:pP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Pr="00AF350D" w:rsidRDefault="004B1811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</w:pPr>
            <w:r>
              <w:t>000 01 05 02 00 00 0000 500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Увеличение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1811" w:rsidRPr="00AF350D" w:rsidRDefault="004B1811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</w:pPr>
            <w:r>
              <w:t>000 01 05 02 01 00 0000 510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Увеличение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1811" w:rsidRPr="00AF350D" w:rsidRDefault="004B1811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4B1811" w:rsidTr="006B093C">
        <w:trPr>
          <w:trHeight w:val="285"/>
        </w:trPr>
        <w:tc>
          <w:tcPr>
            <w:tcW w:w="3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</w:pPr>
            <w:r>
              <w:t>000 01 05 02 01 05 0000 510</w:t>
            </w:r>
          </w:p>
        </w:tc>
        <w:tc>
          <w:tcPr>
            <w:tcW w:w="5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4B1811" w:rsidRPr="00AF350D" w:rsidRDefault="004B1811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4B1811" w:rsidTr="006B093C">
        <w:trPr>
          <w:trHeight w:val="330"/>
        </w:trPr>
        <w:tc>
          <w:tcPr>
            <w:tcW w:w="3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Default="004B1811" w:rsidP="006B093C"/>
        </w:tc>
        <w:tc>
          <w:tcPr>
            <w:tcW w:w="5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811" w:rsidRDefault="004B1811" w:rsidP="006B093C"/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1811" w:rsidRPr="00AF350D" w:rsidRDefault="004B1811" w:rsidP="006B093C"/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1811" w:rsidRPr="00AF350D" w:rsidRDefault="004B1811" w:rsidP="006B093C">
            <w:pPr>
              <w:jc w:val="right"/>
              <w:rPr>
                <w:lang w:val="ru-RU"/>
              </w:rPr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Уменьшение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1811" w:rsidRPr="00AF350D" w:rsidRDefault="004B1811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4B1811" w:rsidTr="006B093C">
        <w:trPr>
          <w:trHeight w:val="34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</w:pPr>
            <w:r>
              <w:t>000 01 05 02 01 00 0000 610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Уменьшение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B1811" w:rsidRPr="00AF350D" w:rsidRDefault="004B1811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4B1811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</w:pPr>
            <w:r>
              <w:t>000 01 05 02 01 05 0000 610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1811" w:rsidRPr="00AF350D" w:rsidRDefault="004B1811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4B1811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center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jc w:val="right"/>
              <w:rPr>
                <w:b/>
                <w:bCs/>
              </w:rPr>
            </w:pP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Привлечение средств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jc w:val="right"/>
              <w:rPr>
                <w:b/>
                <w:bCs/>
              </w:rPr>
            </w:pPr>
          </w:p>
        </w:tc>
      </w:tr>
      <w:tr w:rsidR="004B1811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811" w:rsidRDefault="004B1811" w:rsidP="006B093C">
            <w:r>
              <w:t>Погашение основной суммы задолженности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1811" w:rsidRDefault="004B1811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4B1811" w:rsidRDefault="004B1811" w:rsidP="00F31E24">
      <w:pPr>
        <w:jc w:val="right"/>
      </w:pPr>
    </w:p>
    <w:p w:rsidR="004B1811" w:rsidRDefault="004B1811" w:rsidP="00F31E24">
      <w:pPr>
        <w:jc w:val="right"/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Pr="006B093C" w:rsidRDefault="004B1811" w:rsidP="00D235B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14</w:t>
      </w:r>
    </w:p>
    <w:p w:rsidR="004B1811" w:rsidRPr="006B093C" w:rsidRDefault="004B1811" w:rsidP="00D235B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4B1811" w:rsidRDefault="004B1811" w:rsidP="00D235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4B1811" w:rsidRPr="006B093C" w:rsidRDefault="004B1811" w:rsidP="00D235B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4B1811" w:rsidRDefault="004B1811" w:rsidP="00D235B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>от                         2018  №</w:t>
      </w: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Default="004B1811" w:rsidP="00C15DA5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ИСТОЧНИКИ ВНУТРЕННЕГО ФИНАНСИРОВАНИЯ ДЕФИЦИТА БЮДЖЕТА </w:t>
      </w:r>
    </w:p>
    <w:p w:rsidR="004B1811" w:rsidRDefault="004B1811" w:rsidP="00C15DA5">
      <w:pPr>
        <w:jc w:val="center"/>
        <w:rPr>
          <w:b/>
          <w:sz w:val="28"/>
          <w:szCs w:val="28"/>
          <w:lang w:val="ru-RU"/>
        </w:rPr>
      </w:pPr>
      <w:r>
        <w:rPr>
          <w:b/>
          <w:bCs/>
          <w:lang w:val="ru-RU"/>
        </w:rPr>
        <w:t>РУССКО-ТЮВЕЕВ</w:t>
      </w:r>
      <w:r>
        <w:rPr>
          <w:b/>
          <w:bCs/>
        </w:rPr>
        <w:t>СКОГО СЕЛЬСКОГО ПОСЕЛЕНИЯ НА</w:t>
      </w:r>
      <w:r>
        <w:rPr>
          <w:b/>
          <w:bCs/>
          <w:lang w:val="ru-RU"/>
        </w:rPr>
        <w:t xml:space="preserve"> ПЛАНОВЫЙ ПЕРИОД </w:t>
      </w:r>
      <w:r w:rsidRPr="00160BED">
        <w:rPr>
          <w:b/>
          <w:sz w:val="28"/>
          <w:szCs w:val="28"/>
        </w:rPr>
        <w:t xml:space="preserve"> </w:t>
      </w:r>
    </w:p>
    <w:p w:rsidR="004B1811" w:rsidRPr="00AA24E7" w:rsidRDefault="004B1811" w:rsidP="00C15DA5">
      <w:pPr>
        <w:jc w:val="center"/>
        <w:rPr>
          <w:lang w:val="ru-RU"/>
        </w:rPr>
      </w:pPr>
      <w:r w:rsidRPr="00160BED">
        <w:rPr>
          <w:b/>
          <w:sz w:val="28"/>
          <w:szCs w:val="28"/>
        </w:rPr>
        <w:t xml:space="preserve">2020 и 2021 </w:t>
      </w:r>
      <w:r w:rsidRPr="00AF350D">
        <w:rPr>
          <w:b/>
          <w:lang w:val="ru-RU"/>
        </w:rPr>
        <w:t>ГОДОВ</w:t>
      </w:r>
    </w:p>
    <w:p w:rsidR="004B1811" w:rsidRPr="00AA24E7" w:rsidRDefault="004B1811" w:rsidP="00D235BB">
      <w:pPr>
        <w:jc w:val="right"/>
        <w:rPr>
          <w:sz w:val="28"/>
          <w:szCs w:val="28"/>
          <w:lang w:val="ru-RU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5"/>
        <w:gridCol w:w="5345"/>
        <w:gridCol w:w="1395"/>
        <w:gridCol w:w="1076"/>
      </w:tblGrid>
      <w:tr w:rsidR="004B1811" w:rsidRPr="00AA24E7" w:rsidTr="00415F24">
        <w:trPr>
          <w:trHeight w:val="1039"/>
        </w:trPr>
        <w:tc>
          <w:tcPr>
            <w:tcW w:w="2605" w:type="dxa"/>
            <w:vMerge w:val="restart"/>
            <w:vAlign w:val="center"/>
          </w:tcPr>
          <w:p w:rsidR="004B1811" w:rsidRPr="00415F24" w:rsidRDefault="004B1811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Код</w:t>
            </w:r>
          </w:p>
        </w:tc>
        <w:tc>
          <w:tcPr>
            <w:tcW w:w="5345" w:type="dxa"/>
            <w:vMerge w:val="restart"/>
            <w:vAlign w:val="center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>Наименование кода группы, подгруппы,</w:t>
            </w:r>
          </w:p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 статьи, вида источника финансирования </w:t>
            </w:r>
          </w:p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дефицитов бюджетов, кода классификации операций сектора государственного </w:t>
            </w:r>
          </w:p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управления, относящихся к источникам финансирования дефицитов бюджетов </w:t>
            </w:r>
          </w:p>
          <w:p w:rsidR="004B1811" w:rsidRPr="00415F24" w:rsidRDefault="004B1811" w:rsidP="00AA24E7">
            <w:pPr>
              <w:rPr>
                <w:bCs/>
              </w:rPr>
            </w:pPr>
            <w:r w:rsidRPr="00415F24">
              <w:rPr>
                <w:bCs/>
              </w:rPr>
              <w:t>Российской Федерации</w:t>
            </w:r>
          </w:p>
        </w:tc>
        <w:tc>
          <w:tcPr>
            <w:tcW w:w="2471" w:type="dxa"/>
            <w:gridSpan w:val="2"/>
            <w:tcBorders>
              <w:bottom w:val="nil"/>
            </w:tcBorders>
          </w:tcPr>
          <w:p w:rsidR="004B1811" w:rsidRPr="00415F24" w:rsidRDefault="004B1811" w:rsidP="00415F24">
            <w:pPr>
              <w:jc w:val="center"/>
              <w:rPr>
                <w:sz w:val="28"/>
                <w:szCs w:val="28"/>
                <w:lang w:val="ru-RU"/>
              </w:rPr>
            </w:pPr>
            <w:r w:rsidRPr="00415F24">
              <w:rPr>
                <w:lang w:val="ru-RU"/>
              </w:rPr>
              <w:t>С</w:t>
            </w:r>
            <w:r w:rsidRPr="00AF350D">
              <w:t>умма</w:t>
            </w:r>
          </w:p>
        </w:tc>
      </w:tr>
      <w:tr w:rsidR="004B1811" w:rsidRPr="00AA24E7" w:rsidTr="00415F24">
        <w:trPr>
          <w:trHeight w:val="887"/>
        </w:trPr>
        <w:tc>
          <w:tcPr>
            <w:tcW w:w="2605" w:type="dxa"/>
            <w:vMerge/>
            <w:vAlign w:val="center"/>
          </w:tcPr>
          <w:p w:rsidR="004B1811" w:rsidRPr="00415F24" w:rsidRDefault="004B1811" w:rsidP="00415F24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5345" w:type="dxa"/>
            <w:vMerge/>
            <w:vAlign w:val="center"/>
          </w:tcPr>
          <w:p w:rsidR="004B1811" w:rsidRPr="00415F24" w:rsidRDefault="004B1811" w:rsidP="00AF350D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395" w:type="dxa"/>
            <w:tcBorders>
              <w:top w:val="nil"/>
            </w:tcBorders>
            <w:vAlign w:val="center"/>
          </w:tcPr>
          <w:p w:rsidR="004B1811" w:rsidRPr="00415F24" w:rsidRDefault="004B1811" w:rsidP="00415F24">
            <w:pPr>
              <w:snapToGrid w:val="0"/>
              <w:jc w:val="center"/>
              <w:rPr>
                <w:lang w:val="ru-RU"/>
              </w:rPr>
            </w:pPr>
          </w:p>
          <w:p w:rsidR="004B1811" w:rsidRPr="00415F24" w:rsidRDefault="004B1811" w:rsidP="00415F24">
            <w:pPr>
              <w:snapToGrid w:val="0"/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2020 г.</w:t>
            </w:r>
          </w:p>
          <w:p w:rsidR="004B1811" w:rsidRPr="00415F24" w:rsidRDefault="004B1811" w:rsidP="00415F24">
            <w:pPr>
              <w:snapToGrid w:val="0"/>
              <w:rPr>
                <w:lang w:val="ru-RU"/>
              </w:rPr>
            </w:pPr>
          </w:p>
        </w:tc>
        <w:tc>
          <w:tcPr>
            <w:tcW w:w="1076" w:type="dxa"/>
            <w:tcBorders>
              <w:top w:val="nil"/>
            </w:tcBorders>
            <w:vAlign w:val="center"/>
          </w:tcPr>
          <w:p w:rsidR="004B1811" w:rsidRPr="00415F24" w:rsidRDefault="004B1811" w:rsidP="00415F24">
            <w:pPr>
              <w:snapToGrid w:val="0"/>
              <w:rPr>
                <w:lang w:val="ru-RU"/>
              </w:rPr>
            </w:pPr>
            <w:r w:rsidRPr="00415F24">
              <w:rPr>
                <w:lang w:val="ru-RU"/>
              </w:rPr>
              <w:t>2021г.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415F24" w:rsidRDefault="004B1811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1</w:t>
            </w:r>
          </w:p>
        </w:tc>
        <w:tc>
          <w:tcPr>
            <w:tcW w:w="5345" w:type="dxa"/>
            <w:vAlign w:val="bottom"/>
          </w:tcPr>
          <w:p w:rsidR="004B1811" w:rsidRPr="00415F24" w:rsidRDefault="004B1811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2</w:t>
            </w:r>
          </w:p>
        </w:tc>
        <w:tc>
          <w:tcPr>
            <w:tcW w:w="1395" w:type="dxa"/>
          </w:tcPr>
          <w:p w:rsidR="004B1811" w:rsidRPr="00415F24" w:rsidRDefault="004B1811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4B1811" w:rsidRPr="00415F24" w:rsidRDefault="004B1811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4B1811" w:rsidRPr="00AA24E7" w:rsidTr="00415F24">
        <w:tc>
          <w:tcPr>
            <w:tcW w:w="2605" w:type="dxa"/>
          </w:tcPr>
          <w:p w:rsidR="004B1811" w:rsidRPr="00415F24" w:rsidRDefault="004B1811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000 01 00 00 00 00 0000 000</w:t>
            </w:r>
          </w:p>
        </w:tc>
        <w:tc>
          <w:tcPr>
            <w:tcW w:w="5345" w:type="dxa"/>
          </w:tcPr>
          <w:p w:rsidR="004B1811" w:rsidRPr="00415F24" w:rsidRDefault="004B1811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95" w:type="dxa"/>
          </w:tcPr>
          <w:p w:rsidR="004B1811" w:rsidRPr="00415F24" w:rsidRDefault="004B1811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4B1811" w:rsidRPr="00415F24" w:rsidRDefault="004B1811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</w:tr>
      <w:tr w:rsidR="004B1811" w:rsidRPr="00AA24E7" w:rsidTr="00415F24">
        <w:tc>
          <w:tcPr>
            <w:tcW w:w="2605" w:type="dxa"/>
          </w:tcPr>
          <w:p w:rsidR="004B1811" w:rsidRPr="00415F24" w:rsidRDefault="004B1811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000 01 05 00 00 00 0000 000</w:t>
            </w:r>
          </w:p>
        </w:tc>
        <w:tc>
          <w:tcPr>
            <w:tcW w:w="5345" w:type="dxa"/>
          </w:tcPr>
          <w:p w:rsidR="004B1811" w:rsidRPr="00415F24" w:rsidRDefault="004B1811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395" w:type="dxa"/>
          </w:tcPr>
          <w:p w:rsidR="004B1811" w:rsidRPr="00415F24" w:rsidRDefault="004B1811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4B1811" w:rsidRPr="00415F24" w:rsidRDefault="004B1811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</w:tr>
      <w:tr w:rsidR="004B1811" w:rsidRPr="00AA24E7" w:rsidTr="00415F24">
        <w:tc>
          <w:tcPr>
            <w:tcW w:w="2605" w:type="dxa"/>
          </w:tcPr>
          <w:p w:rsidR="004B1811" w:rsidRPr="00415F24" w:rsidRDefault="004B1811" w:rsidP="00AA24E7">
            <w:pPr>
              <w:rPr>
                <w:bCs/>
              </w:rPr>
            </w:pPr>
            <w:r w:rsidRPr="00415F24">
              <w:rPr>
                <w:bCs/>
              </w:rPr>
              <w:t>000 01 05 00 00 00 0000 500</w:t>
            </w:r>
          </w:p>
        </w:tc>
        <w:tc>
          <w:tcPr>
            <w:tcW w:w="5345" w:type="dxa"/>
          </w:tcPr>
          <w:p w:rsidR="004B1811" w:rsidRPr="00415F24" w:rsidRDefault="004B1811" w:rsidP="00AA24E7">
            <w:pPr>
              <w:rPr>
                <w:bCs/>
              </w:rPr>
            </w:pPr>
            <w:r w:rsidRPr="00415F24">
              <w:rPr>
                <w:bCs/>
              </w:rPr>
              <w:t>Увеличение остатков средств бюджетов</w:t>
            </w:r>
          </w:p>
        </w:tc>
        <w:tc>
          <w:tcPr>
            <w:tcW w:w="1395" w:type="dxa"/>
            <w:vAlign w:val="bottom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  <w:vAlign w:val="bottom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-1379,1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AA24E7">
            <w:r w:rsidRPr="00AA24E7">
              <w:t>000 01 05 02 00 00 0000 500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Увеличение прочих остатков средств бюджетов</w:t>
            </w:r>
          </w:p>
        </w:tc>
        <w:tc>
          <w:tcPr>
            <w:tcW w:w="1395" w:type="dxa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AA24E7">
            <w:r w:rsidRPr="00AA24E7">
              <w:t>000 01 05 02 01 00 0000 510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Увеличение прочих остатков денежных средств бюджетов</w:t>
            </w:r>
          </w:p>
        </w:tc>
        <w:tc>
          <w:tcPr>
            <w:tcW w:w="1395" w:type="dxa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AA24E7">
            <w:r w:rsidRPr="00AA24E7">
              <w:t>000 01 05 02 01 05 0000 510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4B1811" w:rsidRPr="00415F24" w:rsidRDefault="004B1811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4B1811" w:rsidRPr="00415F24" w:rsidRDefault="004B1811" w:rsidP="00AA24E7">
            <w:pPr>
              <w:rPr>
                <w:bCs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415F24" w:rsidRDefault="004B1811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000 01 05 00 00 00 0000 600</w:t>
            </w:r>
          </w:p>
        </w:tc>
        <w:tc>
          <w:tcPr>
            <w:tcW w:w="5345" w:type="dxa"/>
          </w:tcPr>
          <w:p w:rsidR="004B1811" w:rsidRPr="00415F24" w:rsidRDefault="004B1811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95" w:type="dxa"/>
            <w:vAlign w:val="center"/>
          </w:tcPr>
          <w:p w:rsidR="004B1811" w:rsidRPr="00415F24" w:rsidRDefault="004B1811" w:rsidP="00AA24E7">
            <w:pPr>
              <w:rPr>
                <w:b/>
              </w:rPr>
            </w:pPr>
          </w:p>
        </w:tc>
        <w:tc>
          <w:tcPr>
            <w:tcW w:w="1076" w:type="dxa"/>
            <w:vAlign w:val="center"/>
          </w:tcPr>
          <w:p w:rsidR="004B1811" w:rsidRPr="00AA24E7" w:rsidRDefault="004B1811" w:rsidP="00AA24E7"/>
        </w:tc>
      </w:tr>
      <w:tr w:rsidR="004B1811" w:rsidRPr="00AA24E7" w:rsidTr="00415F24">
        <w:tc>
          <w:tcPr>
            <w:tcW w:w="2605" w:type="dxa"/>
          </w:tcPr>
          <w:p w:rsidR="004B1811" w:rsidRPr="00415F24" w:rsidRDefault="004B1811" w:rsidP="00AA24E7">
            <w:pPr>
              <w:rPr>
                <w:bCs/>
              </w:rPr>
            </w:pPr>
            <w:r w:rsidRPr="00415F24">
              <w:rPr>
                <w:bCs/>
              </w:rPr>
              <w:t>0</w:t>
            </w:r>
            <w:r w:rsidRPr="00AA24E7">
              <w:t>00 01 05 02 00 00 0000 600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Уменьшение прочих остатков средств бюджетов</w:t>
            </w:r>
          </w:p>
        </w:tc>
        <w:tc>
          <w:tcPr>
            <w:tcW w:w="1395" w:type="dxa"/>
          </w:tcPr>
          <w:p w:rsidR="004B1811" w:rsidRPr="00415F24" w:rsidRDefault="004B1811" w:rsidP="00AA24E7">
            <w:pPr>
              <w:rPr>
                <w:lang w:val="ru-RU"/>
              </w:rPr>
            </w:pPr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4B1811" w:rsidRPr="00415F24" w:rsidRDefault="004B1811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AA24E7">
            <w:r w:rsidRPr="00AA24E7">
              <w:t>000 01 05 02 01 00 0000 610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Уменьшение прочих остатков денежных средств бюджетов</w:t>
            </w:r>
          </w:p>
        </w:tc>
        <w:tc>
          <w:tcPr>
            <w:tcW w:w="1395" w:type="dxa"/>
          </w:tcPr>
          <w:p w:rsidR="004B1811" w:rsidRPr="00AA24E7" w:rsidRDefault="004B1811" w:rsidP="00AA24E7"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4B1811" w:rsidRPr="00415F24" w:rsidRDefault="004B1811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AA24E7">
            <w:r w:rsidRPr="00AA24E7">
              <w:t>000 01 05 02 01 05 0000 610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4B1811" w:rsidRPr="00AA24E7" w:rsidRDefault="004B1811" w:rsidP="00AA24E7"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4B1811" w:rsidRPr="00415F24" w:rsidRDefault="004B1811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415F24">
            <w:pPr>
              <w:jc w:val="center"/>
            </w:pPr>
            <w:r w:rsidRPr="00AA24E7">
              <w:t> 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Итого источников внутреннего финансирования дефицита районного  бюджета</w:t>
            </w:r>
          </w:p>
        </w:tc>
        <w:tc>
          <w:tcPr>
            <w:tcW w:w="1395" w:type="dxa"/>
          </w:tcPr>
          <w:p w:rsidR="004B1811" w:rsidRPr="00415F24" w:rsidRDefault="004B1811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4B1811" w:rsidRPr="00415F24" w:rsidRDefault="004B1811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4B1811" w:rsidRPr="00AA24E7" w:rsidTr="00415F24">
        <w:tc>
          <w:tcPr>
            <w:tcW w:w="2605" w:type="dxa"/>
          </w:tcPr>
          <w:p w:rsidR="004B1811" w:rsidRPr="00AA24E7" w:rsidRDefault="004B1811" w:rsidP="00415F24">
            <w:pPr>
              <w:jc w:val="both"/>
            </w:pPr>
            <w:r w:rsidRPr="00AA24E7">
              <w:t> </w:t>
            </w:r>
          </w:p>
        </w:tc>
        <w:tc>
          <w:tcPr>
            <w:tcW w:w="5345" w:type="dxa"/>
          </w:tcPr>
          <w:p w:rsidR="004B1811" w:rsidRPr="00AA24E7" w:rsidRDefault="004B1811" w:rsidP="00AA24E7">
            <w:r w:rsidRPr="00AA24E7">
              <w:t>Привлечение средств</w:t>
            </w:r>
          </w:p>
        </w:tc>
        <w:tc>
          <w:tcPr>
            <w:tcW w:w="1395" w:type="dxa"/>
          </w:tcPr>
          <w:p w:rsidR="004B1811" w:rsidRPr="00415F24" w:rsidRDefault="004B1811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4B1811" w:rsidRPr="00415F24" w:rsidRDefault="004B1811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</w:tbl>
    <w:p w:rsidR="004B1811" w:rsidRPr="00C15DA5" w:rsidRDefault="004B1811" w:rsidP="00D235BB">
      <w:pPr>
        <w:jc w:val="right"/>
        <w:rPr>
          <w:sz w:val="28"/>
          <w:szCs w:val="28"/>
          <w:lang w:val="ru-RU"/>
        </w:rPr>
      </w:pPr>
    </w:p>
    <w:p w:rsidR="004B1811" w:rsidRPr="00D43F94" w:rsidRDefault="004B1811" w:rsidP="00D235BB">
      <w:pPr>
        <w:spacing w:line="240" w:lineRule="exact"/>
        <w:jc w:val="right"/>
      </w:pPr>
    </w:p>
    <w:sectPr w:rsidR="004B1811" w:rsidRPr="00D43F94" w:rsidSect="00C15DA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8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2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3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4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25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6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21"/>
  </w:num>
  <w:num w:numId="8">
    <w:abstractNumId w:val="15"/>
  </w:num>
  <w:num w:numId="9">
    <w:abstractNumId w:val="10"/>
  </w:num>
  <w:num w:numId="10">
    <w:abstractNumId w:val="4"/>
  </w:num>
  <w:num w:numId="11">
    <w:abstractNumId w:val="20"/>
  </w:num>
  <w:num w:numId="12">
    <w:abstractNumId w:val="25"/>
  </w:num>
  <w:num w:numId="13">
    <w:abstractNumId w:val="3"/>
  </w:num>
  <w:num w:numId="14">
    <w:abstractNumId w:val="23"/>
  </w:num>
  <w:num w:numId="15">
    <w:abstractNumId w:val="7"/>
  </w:num>
  <w:num w:numId="16">
    <w:abstractNumId w:val="11"/>
  </w:num>
  <w:num w:numId="17">
    <w:abstractNumId w:val="6"/>
  </w:num>
  <w:num w:numId="18">
    <w:abstractNumId w:val="9"/>
  </w:num>
  <w:num w:numId="19">
    <w:abstractNumId w:val="13"/>
  </w:num>
  <w:num w:numId="20">
    <w:abstractNumId w:val="19"/>
  </w:num>
  <w:num w:numId="21">
    <w:abstractNumId w:val="16"/>
  </w:num>
  <w:num w:numId="22">
    <w:abstractNumId w:val="8"/>
  </w:num>
  <w:num w:numId="23">
    <w:abstractNumId w:val="24"/>
  </w:num>
  <w:num w:numId="24">
    <w:abstractNumId w:val="14"/>
  </w:num>
  <w:num w:numId="25">
    <w:abstractNumId w:val="22"/>
  </w:num>
  <w:num w:numId="26">
    <w:abstractNumId w:val="27"/>
  </w:num>
  <w:num w:numId="27">
    <w:abstractNumId w:val="17"/>
  </w:num>
  <w:num w:numId="28">
    <w:abstractNumId w:val="18"/>
  </w:num>
  <w:num w:numId="29">
    <w:abstractNumId w:val="5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2C1"/>
    <w:rsid w:val="00005252"/>
    <w:rsid w:val="0002430C"/>
    <w:rsid w:val="000428BA"/>
    <w:rsid w:val="000517A3"/>
    <w:rsid w:val="000550F8"/>
    <w:rsid w:val="00063F8E"/>
    <w:rsid w:val="00070840"/>
    <w:rsid w:val="000736D4"/>
    <w:rsid w:val="000829DD"/>
    <w:rsid w:val="00083D7E"/>
    <w:rsid w:val="00083E88"/>
    <w:rsid w:val="00086D48"/>
    <w:rsid w:val="000873F5"/>
    <w:rsid w:val="000A6291"/>
    <w:rsid w:val="000A6BC6"/>
    <w:rsid w:val="000B0087"/>
    <w:rsid w:val="000B23D6"/>
    <w:rsid w:val="000C7B28"/>
    <w:rsid w:val="000F4CDB"/>
    <w:rsid w:val="000F687B"/>
    <w:rsid w:val="00107A1C"/>
    <w:rsid w:val="00114B1A"/>
    <w:rsid w:val="00114EA3"/>
    <w:rsid w:val="001229E3"/>
    <w:rsid w:val="00124F2E"/>
    <w:rsid w:val="001250D2"/>
    <w:rsid w:val="001305CB"/>
    <w:rsid w:val="001333B6"/>
    <w:rsid w:val="00150740"/>
    <w:rsid w:val="00154DDB"/>
    <w:rsid w:val="00160BED"/>
    <w:rsid w:val="00170451"/>
    <w:rsid w:val="00191D6D"/>
    <w:rsid w:val="001A1D46"/>
    <w:rsid w:val="001A2D22"/>
    <w:rsid w:val="001A76C1"/>
    <w:rsid w:val="001B527B"/>
    <w:rsid w:val="001C4FEA"/>
    <w:rsid w:val="001F736F"/>
    <w:rsid w:val="00202634"/>
    <w:rsid w:val="0020750D"/>
    <w:rsid w:val="00211682"/>
    <w:rsid w:val="00214726"/>
    <w:rsid w:val="00222F4C"/>
    <w:rsid w:val="0023793B"/>
    <w:rsid w:val="0024656F"/>
    <w:rsid w:val="0025302E"/>
    <w:rsid w:val="002A0F1B"/>
    <w:rsid w:val="002A7396"/>
    <w:rsid w:val="002B174E"/>
    <w:rsid w:val="002B72F4"/>
    <w:rsid w:val="002C4270"/>
    <w:rsid w:val="002C6783"/>
    <w:rsid w:val="002C76A6"/>
    <w:rsid w:val="002D2AD0"/>
    <w:rsid w:val="002D7298"/>
    <w:rsid w:val="002D7F67"/>
    <w:rsid w:val="002E0A95"/>
    <w:rsid w:val="002F00E2"/>
    <w:rsid w:val="002F1945"/>
    <w:rsid w:val="002F720A"/>
    <w:rsid w:val="00305637"/>
    <w:rsid w:val="00307E41"/>
    <w:rsid w:val="003147C3"/>
    <w:rsid w:val="00324FB7"/>
    <w:rsid w:val="0032706A"/>
    <w:rsid w:val="00327314"/>
    <w:rsid w:val="00346118"/>
    <w:rsid w:val="00370A87"/>
    <w:rsid w:val="00383BF5"/>
    <w:rsid w:val="003849CF"/>
    <w:rsid w:val="00387B93"/>
    <w:rsid w:val="00396D60"/>
    <w:rsid w:val="003A0011"/>
    <w:rsid w:val="003A4661"/>
    <w:rsid w:val="003A4BB9"/>
    <w:rsid w:val="003C7160"/>
    <w:rsid w:val="003E25E1"/>
    <w:rsid w:val="003F72C1"/>
    <w:rsid w:val="003F76F7"/>
    <w:rsid w:val="003F782A"/>
    <w:rsid w:val="00407084"/>
    <w:rsid w:val="00407D89"/>
    <w:rsid w:val="00411CEA"/>
    <w:rsid w:val="00415F24"/>
    <w:rsid w:val="00421DD0"/>
    <w:rsid w:val="00422AEB"/>
    <w:rsid w:val="00427606"/>
    <w:rsid w:val="00427B8A"/>
    <w:rsid w:val="00427F4A"/>
    <w:rsid w:val="00434EF6"/>
    <w:rsid w:val="00452A5A"/>
    <w:rsid w:val="00467094"/>
    <w:rsid w:val="00474AE8"/>
    <w:rsid w:val="004876ED"/>
    <w:rsid w:val="0049177E"/>
    <w:rsid w:val="004976F4"/>
    <w:rsid w:val="004A391B"/>
    <w:rsid w:val="004A5E37"/>
    <w:rsid w:val="004A7790"/>
    <w:rsid w:val="004B1811"/>
    <w:rsid w:val="004C0C33"/>
    <w:rsid w:val="004C1674"/>
    <w:rsid w:val="004C4B6E"/>
    <w:rsid w:val="004D5C26"/>
    <w:rsid w:val="004E2AAF"/>
    <w:rsid w:val="004E3242"/>
    <w:rsid w:val="004F0D51"/>
    <w:rsid w:val="00500C6E"/>
    <w:rsid w:val="00505FE0"/>
    <w:rsid w:val="0051558F"/>
    <w:rsid w:val="00526B4C"/>
    <w:rsid w:val="00555B38"/>
    <w:rsid w:val="00564E49"/>
    <w:rsid w:val="00566362"/>
    <w:rsid w:val="00567F87"/>
    <w:rsid w:val="00576EC4"/>
    <w:rsid w:val="005853A8"/>
    <w:rsid w:val="005A04B7"/>
    <w:rsid w:val="005A4768"/>
    <w:rsid w:val="005A7A5E"/>
    <w:rsid w:val="005C2BF5"/>
    <w:rsid w:val="005C2EDB"/>
    <w:rsid w:val="005C5770"/>
    <w:rsid w:val="005C6E3A"/>
    <w:rsid w:val="005C7533"/>
    <w:rsid w:val="005D3AD3"/>
    <w:rsid w:val="005E4716"/>
    <w:rsid w:val="005F632F"/>
    <w:rsid w:val="00613AEF"/>
    <w:rsid w:val="00613CE5"/>
    <w:rsid w:val="0063084B"/>
    <w:rsid w:val="006531C4"/>
    <w:rsid w:val="0065695C"/>
    <w:rsid w:val="00660CFF"/>
    <w:rsid w:val="00663A3D"/>
    <w:rsid w:val="00666B99"/>
    <w:rsid w:val="006732C5"/>
    <w:rsid w:val="00673835"/>
    <w:rsid w:val="006944E9"/>
    <w:rsid w:val="006966A4"/>
    <w:rsid w:val="006A1866"/>
    <w:rsid w:val="006A2701"/>
    <w:rsid w:val="006B093C"/>
    <w:rsid w:val="006B5367"/>
    <w:rsid w:val="006B571F"/>
    <w:rsid w:val="006C30AF"/>
    <w:rsid w:val="006D2D7E"/>
    <w:rsid w:val="006E07AA"/>
    <w:rsid w:val="006F24FC"/>
    <w:rsid w:val="006F7927"/>
    <w:rsid w:val="007034F1"/>
    <w:rsid w:val="00711095"/>
    <w:rsid w:val="0072234F"/>
    <w:rsid w:val="0072704A"/>
    <w:rsid w:val="00734DEA"/>
    <w:rsid w:val="00743C06"/>
    <w:rsid w:val="00771D5B"/>
    <w:rsid w:val="00780940"/>
    <w:rsid w:val="007A5C06"/>
    <w:rsid w:val="007B668F"/>
    <w:rsid w:val="007C4F7E"/>
    <w:rsid w:val="007C5D29"/>
    <w:rsid w:val="007E11C7"/>
    <w:rsid w:val="007F0FAB"/>
    <w:rsid w:val="007F681A"/>
    <w:rsid w:val="007F6B24"/>
    <w:rsid w:val="00810EE8"/>
    <w:rsid w:val="00814475"/>
    <w:rsid w:val="00814885"/>
    <w:rsid w:val="00815BA2"/>
    <w:rsid w:val="008218E1"/>
    <w:rsid w:val="00821D32"/>
    <w:rsid w:val="00827946"/>
    <w:rsid w:val="00833B02"/>
    <w:rsid w:val="00842D8C"/>
    <w:rsid w:val="00844D02"/>
    <w:rsid w:val="0085573D"/>
    <w:rsid w:val="008623AB"/>
    <w:rsid w:val="00883AFE"/>
    <w:rsid w:val="00890B2B"/>
    <w:rsid w:val="00896CA1"/>
    <w:rsid w:val="00896CBB"/>
    <w:rsid w:val="00897B39"/>
    <w:rsid w:val="008A1578"/>
    <w:rsid w:val="008B5BE7"/>
    <w:rsid w:val="008B708A"/>
    <w:rsid w:val="008C65D5"/>
    <w:rsid w:val="008C7C68"/>
    <w:rsid w:val="0090342B"/>
    <w:rsid w:val="0092052C"/>
    <w:rsid w:val="00931CE2"/>
    <w:rsid w:val="00932CA4"/>
    <w:rsid w:val="009350A0"/>
    <w:rsid w:val="009351E6"/>
    <w:rsid w:val="00967EDB"/>
    <w:rsid w:val="00974F8F"/>
    <w:rsid w:val="009752E1"/>
    <w:rsid w:val="00981FFB"/>
    <w:rsid w:val="00996444"/>
    <w:rsid w:val="00996EDB"/>
    <w:rsid w:val="009A5365"/>
    <w:rsid w:val="009B5949"/>
    <w:rsid w:val="009B6C13"/>
    <w:rsid w:val="009C6E8D"/>
    <w:rsid w:val="009D1691"/>
    <w:rsid w:val="009D668E"/>
    <w:rsid w:val="009F23BB"/>
    <w:rsid w:val="009F396E"/>
    <w:rsid w:val="00A01351"/>
    <w:rsid w:val="00A01870"/>
    <w:rsid w:val="00A02C8F"/>
    <w:rsid w:val="00A12622"/>
    <w:rsid w:val="00A432D7"/>
    <w:rsid w:val="00A510B6"/>
    <w:rsid w:val="00A57322"/>
    <w:rsid w:val="00A613F6"/>
    <w:rsid w:val="00A8124F"/>
    <w:rsid w:val="00A82C69"/>
    <w:rsid w:val="00A91454"/>
    <w:rsid w:val="00A96224"/>
    <w:rsid w:val="00A97D11"/>
    <w:rsid w:val="00AA24E7"/>
    <w:rsid w:val="00AA4800"/>
    <w:rsid w:val="00AD285C"/>
    <w:rsid w:val="00AE466E"/>
    <w:rsid w:val="00AF350D"/>
    <w:rsid w:val="00B052DB"/>
    <w:rsid w:val="00B34E79"/>
    <w:rsid w:val="00B46E33"/>
    <w:rsid w:val="00B57667"/>
    <w:rsid w:val="00B621E0"/>
    <w:rsid w:val="00B75D32"/>
    <w:rsid w:val="00B856BB"/>
    <w:rsid w:val="00B90ADD"/>
    <w:rsid w:val="00B91AD0"/>
    <w:rsid w:val="00BA246A"/>
    <w:rsid w:val="00BA256E"/>
    <w:rsid w:val="00BA6704"/>
    <w:rsid w:val="00BB061C"/>
    <w:rsid w:val="00BE0C9B"/>
    <w:rsid w:val="00BE79A1"/>
    <w:rsid w:val="00BF40B4"/>
    <w:rsid w:val="00BF792F"/>
    <w:rsid w:val="00C15DA5"/>
    <w:rsid w:val="00C25DE3"/>
    <w:rsid w:val="00C36678"/>
    <w:rsid w:val="00C45D01"/>
    <w:rsid w:val="00C60516"/>
    <w:rsid w:val="00C62A9E"/>
    <w:rsid w:val="00C66F84"/>
    <w:rsid w:val="00C67871"/>
    <w:rsid w:val="00C75617"/>
    <w:rsid w:val="00C8089D"/>
    <w:rsid w:val="00CA166A"/>
    <w:rsid w:val="00CA7D16"/>
    <w:rsid w:val="00CB225D"/>
    <w:rsid w:val="00CB5B54"/>
    <w:rsid w:val="00CC67FF"/>
    <w:rsid w:val="00CC775F"/>
    <w:rsid w:val="00CD0402"/>
    <w:rsid w:val="00CE15C4"/>
    <w:rsid w:val="00CE5D38"/>
    <w:rsid w:val="00CF4C77"/>
    <w:rsid w:val="00CF7634"/>
    <w:rsid w:val="00CF7947"/>
    <w:rsid w:val="00D063CA"/>
    <w:rsid w:val="00D14D89"/>
    <w:rsid w:val="00D235BB"/>
    <w:rsid w:val="00D41641"/>
    <w:rsid w:val="00D43F94"/>
    <w:rsid w:val="00D510FC"/>
    <w:rsid w:val="00D53BC0"/>
    <w:rsid w:val="00D610C4"/>
    <w:rsid w:val="00D635E5"/>
    <w:rsid w:val="00D7285D"/>
    <w:rsid w:val="00D750D3"/>
    <w:rsid w:val="00D90AB7"/>
    <w:rsid w:val="00DA1A41"/>
    <w:rsid w:val="00DA7F44"/>
    <w:rsid w:val="00DC0F9C"/>
    <w:rsid w:val="00DC6958"/>
    <w:rsid w:val="00DD1C6C"/>
    <w:rsid w:val="00DF0CCB"/>
    <w:rsid w:val="00E012D5"/>
    <w:rsid w:val="00E031F0"/>
    <w:rsid w:val="00E075ED"/>
    <w:rsid w:val="00E07A65"/>
    <w:rsid w:val="00E14604"/>
    <w:rsid w:val="00E17D66"/>
    <w:rsid w:val="00E42CDA"/>
    <w:rsid w:val="00E46E54"/>
    <w:rsid w:val="00E55BAC"/>
    <w:rsid w:val="00E563D2"/>
    <w:rsid w:val="00E91F6A"/>
    <w:rsid w:val="00E9649F"/>
    <w:rsid w:val="00EA46B5"/>
    <w:rsid w:val="00EB3584"/>
    <w:rsid w:val="00EB5630"/>
    <w:rsid w:val="00EB7A6C"/>
    <w:rsid w:val="00EE106D"/>
    <w:rsid w:val="00EE533B"/>
    <w:rsid w:val="00EE7BDB"/>
    <w:rsid w:val="00F000D3"/>
    <w:rsid w:val="00F01976"/>
    <w:rsid w:val="00F03CEB"/>
    <w:rsid w:val="00F04D54"/>
    <w:rsid w:val="00F17123"/>
    <w:rsid w:val="00F21F0E"/>
    <w:rsid w:val="00F31E24"/>
    <w:rsid w:val="00F40D5A"/>
    <w:rsid w:val="00F53EE2"/>
    <w:rsid w:val="00F560DD"/>
    <w:rsid w:val="00F561E8"/>
    <w:rsid w:val="00F972F5"/>
    <w:rsid w:val="00FB4691"/>
    <w:rsid w:val="00FD3440"/>
    <w:rsid w:val="00FE20DD"/>
    <w:rsid w:val="00FE5DC1"/>
    <w:rsid w:val="00FE6B1A"/>
    <w:rsid w:val="00FE6ED9"/>
    <w:rsid w:val="00FF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2C1"/>
    <w:rPr>
      <w:sz w:val="24"/>
      <w:szCs w:val="24"/>
      <w:lang w:val="en-US"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1"/>
    <w:uiPriority w:val="99"/>
    <w:qFormat/>
    <w:rsid w:val="003F72C1"/>
    <w:pPr>
      <w:keepNext/>
      <w:ind w:firstLine="540"/>
      <w:jc w:val="both"/>
      <w:outlineLvl w:val="0"/>
    </w:pPr>
    <w:rPr>
      <w:b/>
      <w:szCs w:val="20"/>
      <w:lang w:val="ru-RU"/>
    </w:rPr>
  </w:style>
  <w:style w:type="paragraph" w:styleId="Heading2">
    <w:name w:val="heading 2"/>
    <w:basedOn w:val="Normal"/>
    <w:link w:val="Heading2Char1"/>
    <w:uiPriority w:val="99"/>
    <w:qFormat/>
    <w:rsid w:val="003F72C1"/>
    <w:pPr>
      <w:spacing w:after="270"/>
      <w:outlineLvl w:val="1"/>
    </w:pPr>
    <w:rPr>
      <w:rFonts w:ascii="Cambria" w:hAnsi="Cambria"/>
      <w:b/>
      <w:i/>
      <w:sz w:val="28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3F72C1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F72C1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Cs w:val="20"/>
      <w:lang w:val="ru-RU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72C1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sz w:val="28"/>
      <w:szCs w:val="20"/>
      <w:lang w:val="ru-RU"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F72C1"/>
    <w:pPr>
      <w:keepNext/>
      <w:shd w:val="clear" w:color="auto" w:fill="FFFFFF"/>
      <w:suppressAutoHyphens/>
      <w:ind w:left="720"/>
      <w:outlineLvl w:val="5"/>
    </w:pPr>
    <w:rPr>
      <w:sz w:val="28"/>
      <w:szCs w:val="28"/>
      <w:lang w:val="ru-RU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CF4C7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4C7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4C77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4C77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F4C77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F4C77"/>
    <w:rPr>
      <w:rFonts w:ascii="Calibri" w:hAnsi="Calibri" w:cs="Times New Roman"/>
      <w:b/>
      <w:bCs/>
      <w:lang w:val="en-US" w:eastAsia="en-US"/>
    </w:rPr>
  </w:style>
  <w:style w:type="character" w:styleId="Hyperlink">
    <w:name w:val="Hyperlink"/>
    <w:basedOn w:val="DefaultParagraphFont"/>
    <w:uiPriority w:val="99"/>
    <w:rsid w:val="003F72C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F72C1"/>
    <w:rPr>
      <w:rFonts w:cs="Times New Roman"/>
      <w:color w:val="800080"/>
      <w:u w:val="single"/>
    </w:rPr>
  </w:style>
  <w:style w:type="character" w:customStyle="1" w:styleId="Heading1Char1">
    <w:name w:val="Heading 1 Char1"/>
    <w:aliases w:val="Раздел Договора Char1,H1 Char1,&quot;Алмаз&quot; Char1"/>
    <w:link w:val="Heading1"/>
    <w:uiPriority w:val="99"/>
    <w:locked/>
    <w:rsid w:val="003F72C1"/>
    <w:rPr>
      <w:b/>
      <w:sz w:val="24"/>
      <w:lang w:val="ru-RU" w:eastAsia="en-US"/>
    </w:rPr>
  </w:style>
  <w:style w:type="character" w:customStyle="1" w:styleId="Heading2Char1">
    <w:name w:val="Heading 2 Char1"/>
    <w:link w:val="Heading2"/>
    <w:uiPriority w:val="99"/>
    <w:semiHidden/>
    <w:locked/>
    <w:rsid w:val="003F72C1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F72C1"/>
    <w:rPr>
      <w:rFonts w:ascii="Arial" w:hAnsi="Arial"/>
      <w:b/>
      <w:sz w:val="2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3F72C1"/>
    <w:pPr>
      <w:jc w:val="both"/>
    </w:pPr>
    <w:rPr>
      <w:sz w:val="28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F72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F4C77"/>
    <w:rPr>
      <w:rFonts w:ascii="Courier New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3F72C1"/>
    <w:pPr>
      <w:spacing w:before="100" w:beforeAutospacing="1" w:after="100" w:afterAutospacing="1"/>
    </w:pPr>
    <w:rPr>
      <w:sz w:val="23"/>
      <w:szCs w:val="23"/>
      <w:lang w:val="ru-RU" w:eastAsia="ru-RU"/>
    </w:rPr>
  </w:style>
  <w:style w:type="character" w:customStyle="1" w:styleId="HeaderChar1">
    <w:name w:val="Header Char1"/>
    <w:uiPriority w:val="99"/>
    <w:locked/>
    <w:rsid w:val="003F72C1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F72C1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3F72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List">
    <w:name w:val="List"/>
    <w:basedOn w:val="BodyText"/>
    <w:uiPriority w:val="99"/>
    <w:rsid w:val="003F72C1"/>
    <w:pPr>
      <w:suppressAutoHyphens/>
      <w:spacing w:after="120"/>
      <w:jc w:val="left"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rsid w:val="003F72C1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 w:val="28"/>
      <w:szCs w:val="2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F4C77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BodyTextChar1">
    <w:name w:val="Body Text Char1"/>
    <w:link w:val="BodyText"/>
    <w:uiPriority w:val="99"/>
    <w:locked/>
    <w:rsid w:val="003F72C1"/>
    <w:rPr>
      <w:sz w:val="28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rsid w:val="003F72C1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character" w:customStyle="1" w:styleId="SubtitleChar1">
    <w:name w:val="Subtitle Char1"/>
    <w:uiPriority w:val="99"/>
    <w:locked/>
    <w:rsid w:val="003F72C1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3F72C1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F4C77"/>
    <w:rPr>
      <w:rFonts w:ascii="Cambria" w:hAnsi="Cambria" w:cs="Times New Roman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3F72C1"/>
    <w:pPr>
      <w:suppressAutoHyphens/>
      <w:ind w:firstLine="900"/>
      <w:jc w:val="both"/>
    </w:pPr>
    <w:rPr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3F72C1"/>
    <w:pPr>
      <w:ind w:firstLine="540"/>
      <w:jc w:val="both"/>
    </w:pPr>
    <w:rPr>
      <w:b/>
      <w:bCs/>
      <w:lang w:val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F72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C77"/>
    <w:rPr>
      <w:rFonts w:cs="Times New Roman"/>
      <w:sz w:val="2"/>
      <w:lang w:val="en-US" w:eastAsia="en-US"/>
    </w:rPr>
  </w:style>
  <w:style w:type="paragraph" w:customStyle="1" w:styleId="ConsTitle">
    <w:name w:val="ConsTitle"/>
    <w:uiPriority w:val="99"/>
    <w:rsid w:val="003F72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F72C1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F72C1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3F72C1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F72C1"/>
    <w:pPr>
      <w:overflowPunct w:val="0"/>
      <w:autoSpaceDE w:val="0"/>
      <w:autoSpaceDN w:val="0"/>
      <w:adjustRightInd w:val="0"/>
      <w:jc w:val="both"/>
    </w:pPr>
    <w:rPr>
      <w:spacing w:val="14"/>
      <w:szCs w:val="20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customStyle="1" w:styleId="a">
    <w:name w:val="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F72C1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wikip">
    <w:name w:val="wikip"/>
    <w:basedOn w:val="Normal"/>
    <w:uiPriority w:val="99"/>
    <w:rsid w:val="003F72C1"/>
    <w:pPr>
      <w:spacing w:before="100" w:beforeAutospacing="1" w:after="100" w:afterAutospacing="1"/>
      <w:jc w:val="both"/>
    </w:pPr>
    <w:rPr>
      <w:lang w:val="ru-RU" w:eastAsia="ru-RU"/>
    </w:rPr>
  </w:style>
  <w:style w:type="character" w:customStyle="1" w:styleId="NoSpacingChar">
    <w:name w:val="No Spacing Char"/>
    <w:link w:val="10"/>
    <w:uiPriority w:val="99"/>
    <w:locked/>
    <w:rsid w:val="003F72C1"/>
    <w:rPr>
      <w:rFonts w:ascii="Calibri" w:hAnsi="Calibri"/>
      <w:noProof/>
      <w:sz w:val="22"/>
      <w:lang w:val="ru-RU" w:eastAsia="ru-RU"/>
    </w:rPr>
  </w:style>
  <w:style w:type="paragraph" w:customStyle="1" w:styleId="10">
    <w:name w:val="Без интервала1"/>
    <w:link w:val="NoSpacingChar"/>
    <w:uiPriority w:val="99"/>
    <w:rsid w:val="003F72C1"/>
    <w:rPr>
      <w:rFonts w:ascii="Calibri" w:hAnsi="Calibri"/>
      <w:noProof/>
    </w:rPr>
  </w:style>
  <w:style w:type="paragraph" w:customStyle="1" w:styleId="ConsPlusNormal">
    <w:name w:val="ConsPlusNormal"/>
    <w:uiPriority w:val="99"/>
    <w:rsid w:val="003F72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">
    <w:name w:val="Рецензия"/>
    <w:uiPriority w:val="99"/>
    <w:semiHidden/>
    <w:rsid w:val="003F72C1"/>
    <w:rPr>
      <w:sz w:val="24"/>
      <w:szCs w:val="24"/>
    </w:rPr>
  </w:style>
  <w:style w:type="paragraph" w:customStyle="1" w:styleId="a1">
    <w:name w:val="Знак Знак Знак Знак Знак Знак 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CharChar">
    <w:name w:val="Char Char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11">
    <w:name w:val="Стиль1"/>
    <w:basedOn w:val="Normal"/>
    <w:uiPriority w:val="99"/>
    <w:rsid w:val="003F72C1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  <w:lang w:val="ru-RU" w:eastAsia="ru-RU"/>
    </w:rPr>
  </w:style>
  <w:style w:type="paragraph" w:customStyle="1" w:styleId="a2">
    <w:name w:val="Знак Знак Знак Знак Знак Знак Знак Знак Знак Знак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rticle">
    <w:name w:val="article"/>
    <w:basedOn w:val="Normal"/>
    <w:uiPriority w:val="99"/>
    <w:rsid w:val="003F72C1"/>
    <w:pPr>
      <w:ind w:firstLine="567"/>
      <w:jc w:val="both"/>
    </w:pPr>
    <w:rPr>
      <w:rFonts w:ascii="Arial" w:hAnsi="Arial" w:cs="Arial"/>
      <w:sz w:val="26"/>
      <w:szCs w:val="26"/>
      <w:lang w:val="ru-RU" w:eastAsia="ru-RU"/>
    </w:rPr>
  </w:style>
  <w:style w:type="paragraph" w:customStyle="1" w:styleId="text">
    <w:name w:val="text"/>
    <w:basedOn w:val="Normal"/>
    <w:uiPriority w:val="99"/>
    <w:rsid w:val="003F72C1"/>
    <w:pPr>
      <w:ind w:firstLine="567"/>
      <w:jc w:val="both"/>
    </w:pPr>
    <w:rPr>
      <w:rFonts w:ascii="Arial" w:hAnsi="Arial" w:cs="Arial"/>
      <w:lang w:val="ru-RU" w:eastAsia="ar-SA"/>
    </w:rPr>
  </w:style>
  <w:style w:type="paragraph" w:customStyle="1" w:styleId="ConsPlusTitle">
    <w:name w:val="ConsPlusTitle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3">
    <w:name w:val="Текст (ле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a4">
    <w:name w:val="Текст (пра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8"/>
      <w:szCs w:val="28"/>
      <w:lang w:val="ru-RU" w:eastAsia="ru-RU"/>
    </w:rPr>
  </w:style>
  <w:style w:type="paragraph" w:customStyle="1" w:styleId="a5">
    <w:name w:val="Прижатый влево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3F72C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6">
    <w:name w:val="Заголовок"/>
    <w:basedOn w:val="Normal"/>
    <w:next w:val="BodyText"/>
    <w:uiPriority w:val="99"/>
    <w:rsid w:val="003F72C1"/>
    <w:pPr>
      <w:keepNext/>
      <w:suppressAutoHyphens/>
      <w:spacing w:before="240" w:after="120"/>
    </w:pPr>
    <w:rPr>
      <w:rFonts w:ascii="Arial" w:hAnsi="Arial" w:cs="Tahoma"/>
      <w:sz w:val="28"/>
      <w:szCs w:val="28"/>
      <w:lang w:val="ru-RU" w:eastAsia="ar-SA"/>
    </w:rPr>
  </w:style>
  <w:style w:type="paragraph" w:customStyle="1" w:styleId="12">
    <w:name w:val="Название1"/>
    <w:basedOn w:val="Normal"/>
    <w:uiPriority w:val="99"/>
    <w:rsid w:val="003F72C1"/>
    <w:pPr>
      <w:suppressLineNumbers/>
      <w:suppressAutoHyphens/>
      <w:spacing w:before="120" w:after="120"/>
    </w:pPr>
    <w:rPr>
      <w:rFonts w:cs="Tahoma"/>
      <w:i/>
      <w:iCs/>
      <w:lang w:val="ru-RU" w:eastAsia="ar-SA"/>
    </w:rPr>
  </w:style>
  <w:style w:type="paragraph" w:customStyle="1" w:styleId="13">
    <w:name w:val="Указатель1"/>
    <w:basedOn w:val="Normal"/>
    <w:uiPriority w:val="99"/>
    <w:rsid w:val="003F72C1"/>
    <w:pPr>
      <w:suppressLineNumbers/>
      <w:suppressAutoHyphens/>
    </w:pPr>
    <w:rPr>
      <w:rFonts w:cs="Tahoma"/>
      <w:sz w:val="20"/>
      <w:szCs w:val="20"/>
      <w:lang w:val="ru-RU" w:eastAsia="ar-SA"/>
    </w:rPr>
  </w:style>
  <w:style w:type="paragraph" w:customStyle="1" w:styleId="2">
    <w:name w:val="Стиль2"/>
    <w:basedOn w:val="11"/>
    <w:uiPriority w:val="99"/>
    <w:rsid w:val="003F72C1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F72C1"/>
    <w:pPr>
      <w:suppressAutoHyphens/>
      <w:jc w:val="both"/>
    </w:pPr>
    <w:rPr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3F72C1"/>
    <w:pPr>
      <w:suppressAutoHyphens/>
      <w:spacing w:after="120" w:line="480" w:lineRule="auto"/>
    </w:pPr>
    <w:rPr>
      <w:sz w:val="20"/>
      <w:szCs w:val="20"/>
      <w:lang w:val="ru-RU" w:eastAsia="ar-SA"/>
    </w:rPr>
  </w:style>
  <w:style w:type="paragraph" w:customStyle="1" w:styleId="31">
    <w:name w:val="Основной текст 31"/>
    <w:basedOn w:val="Normal"/>
    <w:uiPriority w:val="99"/>
    <w:rsid w:val="003F72C1"/>
    <w:pPr>
      <w:suppressAutoHyphens/>
      <w:spacing w:after="120"/>
    </w:pPr>
    <w:rPr>
      <w:sz w:val="16"/>
      <w:szCs w:val="16"/>
      <w:lang w:val="ru-RU" w:eastAsia="ar-SA"/>
    </w:rPr>
  </w:style>
  <w:style w:type="paragraph" w:customStyle="1" w:styleId="110">
    <w:name w:val="Стиль11"/>
    <w:basedOn w:val="Normal"/>
    <w:uiPriority w:val="99"/>
    <w:rsid w:val="003F72C1"/>
    <w:pPr>
      <w:suppressAutoHyphens/>
      <w:spacing w:before="120"/>
      <w:jc w:val="both"/>
    </w:pPr>
    <w:rPr>
      <w:szCs w:val="20"/>
      <w:lang w:val="ru-RU" w:eastAsia="ar-SA"/>
    </w:rPr>
  </w:style>
  <w:style w:type="paragraph" w:customStyle="1" w:styleId="02">
    <w:name w:val="Заголовок0_2"/>
    <w:basedOn w:val="Normal"/>
    <w:next w:val="Normal"/>
    <w:uiPriority w:val="99"/>
    <w:rsid w:val="003F72C1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sz w:val="28"/>
      <w:szCs w:val="20"/>
      <w:lang w:val="ru-RU" w:eastAsia="ar-SA"/>
    </w:rPr>
  </w:style>
  <w:style w:type="paragraph" w:customStyle="1" w:styleId="310">
    <w:name w:val="Основной текст с отступом 31"/>
    <w:basedOn w:val="Normal"/>
    <w:uiPriority w:val="99"/>
    <w:rsid w:val="003F72C1"/>
    <w:pPr>
      <w:suppressAutoHyphens/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paragraph" w:customStyle="1" w:styleId="a7">
    <w:name w:val="Содержимое таблицы"/>
    <w:basedOn w:val="Normal"/>
    <w:uiPriority w:val="99"/>
    <w:rsid w:val="003F72C1"/>
    <w:pPr>
      <w:suppressLineNumbers/>
      <w:suppressAutoHyphens/>
    </w:pPr>
    <w:rPr>
      <w:sz w:val="20"/>
      <w:szCs w:val="20"/>
      <w:lang w:val="ru-RU" w:eastAsia="ar-SA"/>
    </w:rPr>
  </w:style>
  <w:style w:type="paragraph" w:customStyle="1" w:styleId="a8">
    <w:name w:val="Заголовок таблицы"/>
    <w:basedOn w:val="a7"/>
    <w:uiPriority w:val="99"/>
    <w:rsid w:val="003F72C1"/>
    <w:pPr>
      <w:jc w:val="center"/>
    </w:pPr>
    <w:rPr>
      <w:b/>
      <w:bCs/>
      <w:i/>
      <w:iCs/>
    </w:rPr>
  </w:style>
  <w:style w:type="paragraph" w:customStyle="1" w:styleId="a9">
    <w:name w:val="Содержимое врезки"/>
    <w:basedOn w:val="BodyText"/>
    <w:uiPriority w:val="99"/>
    <w:rsid w:val="003F72C1"/>
    <w:pPr>
      <w:suppressAutoHyphens/>
      <w:spacing w:after="120"/>
      <w:jc w:val="left"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Contents">
    <w:name w:val="Table Contents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Heading">
    <w:name w:val="Table Heading"/>
    <w:basedOn w:val="TableContents"/>
    <w:uiPriority w:val="99"/>
    <w:rsid w:val="003F72C1"/>
    <w:pPr>
      <w:jc w:val="center"/>
    </w:pPr>
    <w:rPr>
      <w:b/>
      <w:bCs/>
      <w:i/>
      <w:iCs/>
    </w:rPr>
  </w:style>
  <w:style w:type="paragraph" w:customStyle="1" w:styleId="3f3f3f2f3f3f3fWeb">
    <w:name w:val="Î3fá3fû3f÷2fí3fû3fé3f (Web)"/>
    <w:basedOn w:val="Normal"/>
    <w:uiPriority w:val="99"/>
    <w:rsid w:val="003F72C1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lang w:val="ru-RU"/>
    </w:rPr>
  </w:style>
  <w:style w:type="paragraph" w:customStyle="1" w:styleId="aa">
    <w:name w:val="Стиль"/>
    <w:uiPriority w:val="99"/>
    <w:rsid w:val="003F72C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F72C1"/>
    <w:pPr>
      <w:keepNext/>
      <w:tabs>
        <w:tab w:val="num" w:pos="1260"/>
      </w:tabs>
      <w:ind w:left="1260" w:hanging="720"/>
      <w:jc w:val="both"/>
    </w:pPr>
    <w:rPr>
      <w:b/>
      <w:szCs w:val="20"/>
      <w:lang w:val="ru-RU"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F72C1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F72C1"/>
    <w:pPr>
      <w:spacing w:line="360" w:lineRule="auto"/>
      <w:ind w:firstLine="709"/>
      <w:jc w:val="both"/>
    </w:pPr>
    <w:rPr>
      <w:lang w:val="ru-RU" w:eastAsia="ru-RU"/>
    </w:rPr>
  </w:style>
  <w:style w:type="paragraph" w:customStyle="1" w:styleId="xl24">
    <w:name w:val="xl2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5">
    <w:name w:val="xl2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F72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7">
    <w:name w:val="xl2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8">
    <w:name w:val="xl28"/>
    <w:basedOn w:val="Normal"/>
    <w:uiPriority w:val="99"/>
    <w:rsid w:val="003F72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9">
    <w:name w:val="xl2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30">
    <w:name w:val="xl3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u w:val="single"/>
      <w:lang w:val="ru-RU" w:eastAsia="ru-RU"/>
    </w:rPr>
  </w:style>
  <w:style w:type="paragraph" w:customStyle="1" w:styleId="xl31">
    <w:name w:val="xl3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2">
    <w:name w:val="xl3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3">
    <w:name w:val="xl33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4">
    <w:name w:val="xl3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5">
    <w:name w:val="xl3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lang w:val="ru-RU" w:eastAsia="ru-RU"/>
    </w:rPr>
  </w:style>
  <w:style w:type="paragraph" w:customStyle="1" w:styleId="xl36">
    <w:name w:val="xl36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8">
    <w:name w:val="xl38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9">
    <w:name w:val="xl3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41">
    <w:name w:val="xl4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lang w:val="ru-RU" w:eastAsia="ru-RU"/>
    </w:rPr>
  </w:style>
  <w:style w:type="paragraph" w:customStyle="1" w:styleId="xl42">
    <w:name w:val="xl4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character" w:customStyle="1" w:styleId="FontStyle23">
    <w:name w:val="Font Style23"/>
    <w:basedOn w:val="DefaultParagraphFont"/>
    <w:uiPriority w:val="99"/>
    <w:rsid w:val="003F72C1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F72C1"/>
    <w:rPr>
      <w:sz w:val="24"/>
    </w:rPr>
  </w:style>
  <w:style w:type="character" w:customStyle="1" w:styleId="WW8Num2z2">
    <w:name w:val="WW8Num2z2"/>
    <w:uiPriority w:val="99"/>
    <w:rsid w:val="003F72C1"/>
    <w:rPr>
      <w:b/>
      <w:sz w:val="28"/>
    </w:rPr>
  </w:style>
  <w:style w:type="character" w:customStyle="1" w:styleId="WW8Num2z5">
    <w:name w:val="WW8Num2z5"/>
    <w:uiPriority w:val="99"/>
    <w:rsid w:val="003F72C1"/>
    <w:rPr>
      <w:u w:val="none"/>
      <w:effect w:val="none"/>
    </w:rPr>
  </w:style>
  <w:style w:type="character" w:customStyle="1" w:styleId="WW8Num2z7">
    <w:name w:val="WW8Num2z7"/>
    <w:uiPriority w:val="99"/>
    <w:rsid w:val="003F72C1"/>
    <w:rPr>
      <w:sz w:val="24"/>
    </w:rPr>
  </w:style>
  <w:style w:type="character" w:customStyle="1" w:styleId="Absatz-Standardschriftart">
    <w:name w:val="Absatz-Standardschriftart"/>
    <w:uiPriority w:val="99"/>
    <w:rsid w:val="003F72C1"/>
  </w:style>
  <w:style w:type="character" w:customStyle="1" w:styleId="WW8Num1z0">
    <w:name w:val="WW8Num1z0"/>
    <w:uiPriority w:val="99"/>
    <w:rsid w:val="003F72C1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F72C1"/>
  </w:style>
  <w:style w:type="character" w:customStyle="1" w:styleId="WW8Num1z1">
    <w:name w:val="WW8Num1z1"/>
    <w:uiPriority w:val="99"/>
    <w:rsid w:val="003F72C1"/>
    <w:rPr>
      <w:sz w:val="24"/>
    </w:rPr>
  </w:style>
  <w:style w:type="character" w:customStyle="1" w:styleId="WW8Num1z2">
    <w:name w:val="WW8Num1z2"/>
    <w:uiPriority w:val="99"/>
    <w:rsid w:val="003F72C1"/>
    <w:rPr>
      <w:b/>
      <w:sz w:val="28"/>
    </w:rPr>
  </w:style>
  <w:style w:type="character" w:customStyle="1" w:styleId="WW8Num1z5">
    <w:name w:val="WW8Num1z5"/>
    <w:uiPriority w:val="99"/>
    <w:rsid w:val="003F72C1"/>
    <w:rPr>
      <w:u w:val="none"/>
      <w:effect w:val="none"/>
    </w:rPr>
  </w:style>
  <w:style w:type="character" w:customStyle="1" w:styleId="WW8Num1z7">
    <w:name w:val="WW8Num1z7"/>
    <w:uiPriority w:val="99"/>
    <w:rsid w:val="003F72C1"/>
    <w:rPr>
      <w:sz w:val="24"/>
    </w:rPr>
  </w:style>
  <w:style w:type="character" w:customStyle="1" w:styleId="WW-Absatz-Standardschriftart1">
    <w:name w:val="WW-Absatz-Standardschriftart1"/>
    <w:uiPriority w:val="99"/>
    <w:rsid w:val="003F72C1"/>
  </w:style>
  <w:style w:type="character" w:customStyle="1" w:styleId="WW-Absatz-Standardschriftart11">
    <w:name w:val="WW-Absatz-Standardschriftart11"/>
    <w:uiPriority w:val="99"/>
    <w:rsid w:val="003F72C1"/>
  </w:style>
  <w:style w:type="character" w:customStyle="1" w:styleId="WW-Absatz-Standardschriftart111">
    <w:name w:val="WW-Absatz-Standardschriftart111"/>
    <w:uiPriority w:val="99"/>
    <w:rsid w:val="003F72C1"/>
  </w:style>
  <w:style w:type="character" w:customStyle="1" w:styleId="WW8Num3z1">
    <w:name w:val="WW8Num3z1"/>
    <w:uiPriority w:val="99"/>
    <w:rsid w:val="003F72C1"/>
    <w:rPr>
      <w:sz w:val="24"/>
    </w:rPr>
  </w:style>
  <w:style w:type="character" w:customStyle="1" w:styleId="WW8Num3z2">
    <w:name w:val="WW8Num3z2"/>
    <w:uiPriority w:val="99"/>
    <w:rsid w:val="003F72C1"/>
    <w:rPr>
      <w:b/>
      <w:sz w:val="28"/>
    </w:rPr>
  </w:style>
  <w:style w:type="character" w:customStyle="1" w:styleId="WW8Num3z5">
    <w:name w:val="WW8Num3z5"/>
    <w:uiPriority w:val="99"/>
    <w:rsid w:val="003F72C1"/>
    <w:rPr>
      <w:u w:val="none"/>
      <w:effect w:val="none"/>
    </w:rPr>
  </w:style>
  <w:style w:type="character" w:customStyle="1" w:styleId="WW8Num3z7">
    <w:name w:val="WW8Num3z7"/>
    <w:uiPriority w:val="99"/>
    <w:rsid w:val="003F72C1"/>
    <w:rPr>
      <w:sz w:val="24"/>
    </w:rPr>
  </w:style>
  <w:style w:type="character" w:customStyle="1" w:styleId="WW8Num5z1">
    <w:name w:val="WW8Num5z1"/>
    <w:uiPriority w:val="99"/>
    <w:rsid w:val="003F72C1"/>
    <w:rPr>
      <w:sz w:val="24"/>
    </w:rPr>
  </w:style>
  <w:style w:type="character" w:customStyle="1" w:styleId="WW8Num5z2">
    <w:name w:val="WW8Num5z2"/>
    <w:uiPriority w:val="99"/>
    <w:rsid w:val="003F72C1"/>
    <w:rPr>
      <w:b/>
      <w:sz w:val="28"/>
    </w:rPr>
  </w:style>
  <w:style w:type="character" w:customStyle="1" w:styleId="WW8Num5z5">
    <w:name w:val="WW8Num5z5"/>
    <w:uiPriority w:val="99"/>
    <w:rsid w:val="003F72C1"/>
  </w:style>
  <w:style w:type="character" w:customStyle="1" w:styleId="WW8Num5z7">
    <w:name w:val="WW8Num5z7"/>
    <w:uiPriority w:val="99"/>
    <w:rsid w:val="003F72C1"/>
    <w:rPr>
      <w:sz w:val="24"/>
    </w:rPr>
  </w:style>
  <w:style w:type="character" w:customStyle="1" w:styleId="WW8Num6z1">
    <w:name w:val="WW8Num6z1"/>
    <w:uiPriority w:val="99"/>
    <w:rsid w:val="003F72C1"/>
    <w:rPr>
      <w:sz w:val="24"/>
    </w:rPr>
  </w:style>
  <w:style w:type="character" w:customStyle="1" w:styleId="WW8Num6z2">
    <w:name w:val="WW8Num6z2"/>
    <w:uiPriority w:val="99"/>
    <w:rsid w:val="003F72C1"/>
    <w:rPr>
      <w:b/>
      <w:sz w:val="28"/>
    </w:rPr>
  </w:style>
  <w:style w:type="character" w:customStyle="1" w:styleId="WW8Num6z5">
    <w:name w:val="WW8Num6z5"/>
    <w:uiPriority w:val="99"/>
    <w:rsid w:val="003F72C1"/>
    <w:rPr>
      <w:u w:val="none"/>
      <w:effect w:val="none"/>
    </w:rPr>
  </w:style>
  <w:style w:type="character" w:customStyle="1" w:styleId="WW8Num6z7">
    <w:name w:val="WW8Num6z7"/>
    <w:uiPriority w:val="99"/>
    <w:rsid w:val="003F72C1"/>
    <w:rPr>
      <w:sz w:val="24"/>
    </w:rPr>
  </w:style>
  <w:style w:type="character" w:customStyle="1" w:styleId="WW8Num7z1">
    <w:name w:val="WW8Num7z1"/>
    <w:uiPriority w:val="99"/>
    <w:rsid w:val="003F72C1"/>
    <w:rPr>
      <w:sz w:val="24"/>
    </w:rPr>
  </w:style>
  <w:style w:type="character" w:customStyle="1" w:styleId="WW8Num7z2">
    <w:name w:val="WW8Num7z2"/>
    <w:uiPriority w:val="99"/>
    <w:rsid w:val="003F72C1"/>
    <w:rPr>
      <w:b/>
      <w:sz w:val="28"/>
    </w:rPr>
  </w:style>
  <w:style w:type="character" w:customStyle="1" w:styleId="WW8Num7z5">
    <w:name w:val="WW8Num7z5"/>
    <w:uiPriority w:val="99"/>
    <w:rsid w:val="003F72C1"/>
    <w:rPr>
      <w:u w:val="none"/>
      <w:effect w:val="none"/>
    </w:rPr>
  </w:style>
  <w:style w:type="character" w:customStyle="1" w:styleId="WW8Num7z7">
    <w:name w:val="WW8Num7z7"/>
    <w:uiPriority w:val="99"/>
    <w:rsid w:val="003F72C1"/>
    <w:rPr>
      <w:sz w:val="24"/>
    </w:rPr>
  </w:style>
  <w:style w:type="character" w:customStyle="1" w:styleId="WW8Num8z1">
    <w:name w:val="WW8Num8z1"/>
    <w:uiPriority w:val="99"/>
    <w:rsid w:val="003F72C1"/>
    <w:rPr>
      <w:sz w:val="24"/>
    </w:rPr>
  </w:style>
  <w:style w:type="character" w:customStyle="1" w:styleId="WW8Num8z2">
    <w:name w:val="WW8Num8z2"/>
    <w:uiPriority w:val="99"/>
    <w:rsid w:val="003F72C1"/>
    <w:rPr>
      <w:b/>
      <w:sz w:val="28"/>
    </w:rPr>
  </w:style>
  <w:style w:type="character" w:customStyle="1" w:styleId="WW8Num8z5">
    <w:name w:val="WW8Num8z5"/>
    <w:uiPriority w:val="99"/>
    <w:rsid w:val="003F72C1"/>
    <w:rPr>
      <w:u w:val="none"/>
      <w:effect w:val="none"/>
    </w:rPr>
  </w:style>
  <w:style w:type="character" w:customStyle="1" w:styleId="WW8Num8z7">
    <w:name w:val="WW8Num8z7"/>
    <w:uiPriority w:val="99"/>
    <w:rsid w:val="003F72C1"/>
    <w:rPr>
      <w:sz w:val="24"/>
    </w:rPr>
  </w:style>
  <w:style w:type="character" w:customStyle="1" w:styleId="WW8Num9z1">
    <w:name w:val="WW8Num9z1"/>
    <w:uiPriority w:val="99"/>
    <w:rsid w:val="003F72C1"/>
    <w:rPr>
      <w:sz w:val="24"/>
    </w:rPr>
  </w:style>
  <w:style w:type="character" w:customStyle="1" w:styleId="WW8Num9z2">
    <w:name w:val="WW8Num9z2"/>
    <w:uiPriority w:val="99"/>
    <w:rsid w:val="003F72C1"/>
    <w:rPr>
      <w:b/>
      <w:sz w:val="28"/>
    </w:rPr>
  </w:style>
  <w:style w:type="character" w:customStyle="1" w:styleId="WW8Num9z5">
    <w:name w:val="WW8Num9z5"/>
    <w:uiPriority w:val="99"/>
    <w:rsid w:val="003F72C1"/>
    <w:rPr>
      <w:u w:val="none"/>
      <w:effect w:val="none"/>
    </w:rPr>
  </w:style>
  <w:style w:type="character" w:customStyle="1" w:styleId="WW8Num9z7">
    <w:name w:val="WW8Num9z7"/>
    <w:uiPriority w:val="99"/>
    <w:rsid w:val="003F72C1"/>
    <w:rPr>
      <w:sz w:val="24"/>
    </w:rPr>
  </w:style>
  <w:style w:type="character" w:customStyle="1" w:styleId="WW8Num10z1">
    <w:name w:val="WW8Num10z1"/>
    <w:uiPriority w:val="99"/>
    <w:rsid w:val="003F72C1"/>
    <w:rPr>
      <w:sz w:val="24"/>
    </w:rPr>
  </w:style>
  <w:style w:type="character" w:customStyle="1" w:styleId="WW8Num10z2">
    <w:name w:val="WW8Num10z2"/>
    <w:uiPriority w:val="99"/>
    <w:rsid w:val="003F72C1"/>
    <w:rPr>
      <w:b/>
      <w:sz w:val="28"/>
    </w:rPr>
  </w:style>
  <w:style w:type="character" w:customStyle="1" w:styleId="WW8Num10z5">
    <w:name w:val="WW8Num10z5"/>
    <w:uiPriority w:val="99"/>
    <w:rsid w:val="003F72C1"/>
    <w:rPr>
      <w:u w:val="none"/>
      <w:effect w:val="none"/>
    </w:rPr>
  </w:style>
  <w:style w:type="character" w:customStyle="1" w:styleId="WW8Num10z7">
    <w:name w:val="WW8Num10z7"/>
    <w:uiPriority w:val="99"/>
    <w:rsid w:val="003F72C1"/>
    <w:rPr>
      <w:sz w:val="24"/>
    </w:rPr>
  </w:style>
  <w:style w:type="character" w:customStyle="1" w:styleId="WW8Num12z1">
    <w:name w:val="WW8Num12z1"/>
    <w:uiPriority w:val="99"/>
    <w:rsid w:val="003F72C1"/>
    <w:rPr>
      <w:sz w:val="24"/>
    </w:rPr>
  </w:style>
  <w:style w:type="character" w:customStyle="1" w:styleId="WW8Num12z2">
    <w:name w:val="WW8Num12z2"/>
    <w:uiPriority w:val="99"/>
    <w:rsid w:val="003F72C1"/>
    <w:rPr>
      <w:b/>
      <w:sz w:val="28"/>
    </w:rPr>
  </w:style>
  <w:style w:type="character" w:customStyle="1" w:styleId="WW8Num12z5">
    <w:name w:val="WW8Num12z5"/>
    <w:uiPriority w:val="99"/>
    <w:rsid w:val="003F72C1"/>
    <w:rPr>
      <w:u w:val="none"/>
      <w:effect w:val="none"/>
    </w:rPr>
  </w:style>
  <w:style w:type="character" w:customStyle="1" w:styleId="WW8Num12z7">
    <w:name w:val="WW8Num12z7"/>
    <w:uiPriority w:val="99"/>
    <w:rsid w:val="003F72C1"/>
    <w:rPr>
      <w:sz w:val="24"/>
    </w:rPr>
  </w:style>
  <w:style w:type="character" w:customStyle="1" w:styleId="WW8Num14z1">
    <w:name w:val="WW8Num14z1"/>
    <w:uiPriority w:val="99"/>
    <w:rsid w:val="003F72C1"/>
    <w:rPr>
      <w:sz w:val="24"/>
    </w:rPr>
  </w:style>
  <w:style w:type="character" w:customStyle="1" w:styleId="WW8Num14z2">
    <w:name w:val="WW8Num14z2"/>
    <w:uiPriority w:val="99"/>
    <w:rsid w:val="003F72C1"/>
    <w:rPr>
      <w:b/>
      <w:sz w:val="28"/>
    </w:rPr>
  </w:style>
  <w:style w:type="character" w:customStyle="1" w:styleId="WW8Num14z5">
    <w:name w:val="WW8Num14z5"/>
    <w:uiPriority w:val="99"/>
    <w:rsid w:val="003F72C1"/>
    <w:rPr>
      <w:u w:val="none"/>
      <w:effect w:val="none"/>
    </w:rPr>
  </w:style>
  <w:style w:type="character" w:customStyle="1" w:styleId="WW8Num14z7">
    <w:name w:val="WW8Num14z7"/>
    <w:uiPriority w:val="99"/>
    <w:rsid w:val="003F72C1"/>
    <w:rPr>
      <w:sz w:val="24"/>
    </w:rPr>
  </w:style>
  <w:style w:type="character" w:customStyle="1" w:styleId="WW8Num16z0">
    <w:name w:val="WW8Num16z0"/>
    <w:uiPriority w:val="99"/>
    <w:rsid w:val="003F72C1"/>
    <w:rPr>
      <w:rFonts w:ascii="Times New Roman" w:hAnsi="Times New Roman"/>
    </w:rPr>
  </w:style>
  <w:style w:type="character" w:customStyle="1" w:styleId="WW8Num18z1">
    <w:name w:val="WW8Num18z1"/>
    <w:uiPriority w:val="99"/>
    <w:rsid w:val="003F72C1"/>
    <w:rPr>
      <w:sz w:val="24"/>
    </w:rPr>
  </w:style>
  <w:style w:type="character" w:customStyle="1" w:styleId="WW8Num18z2">
    <w:name w:val="WW8Num18z2"/>
    <w:uiPriority w:val="99"/>
    <w:rsid w:val="003F72C1"/>
    <w:rPr>
      <w:b/>
      <w:sz w:val="28"/>
    </w:rPr>
  </w:style>
  <w:style w:type="character" w:customStyle="1" w:styleId="WW8Num18z5">
    <w:name w:val="WW8Num18z5"/>
    <w:uiPriority w:val="99"/>
    <w:rsid w:val="003F72C1"/>
    <w:rPr>
      <w:u w:val="none"/>
      <w:effect w:val="none"/>
    </w:rPr>
  </w:style>
  <w:style w:type="character" w:customStyle="1" w:styleId="WW8Num18z7">
    <w:name w:val="WW8Num18z7"/>
    <w:uiPriority w:val="99"/>
    <w:rsid w:val="003F72C1"/>
    <w:rPr>
      <w:sz w:val="24"/>
    </w:rPr>
  </w:style>
  <w:style w:type="character" w:customStyle="1" w:styleId="WW8Num19z1">
    <w:name w:val="WW8Num19z1"/>
    <w:uiPriority w:val="99"/>
    <w:rsid w:val="003F72C1"/>
    <w:rPr>
      <w:sz w:val="24"/>
    </w:rPr>
  </w:style>
  <w:style w:type="character" w:customStyle="1" w:styleId="WW8Num19z2">
    <w:name w:val="WW8Num19z2"/>
    <w:uiPriority w:val="99"/>
    <w:rsid w:val="003F72C1"/>
    <w:rPr>
      <w:b/>
      <w:sz w:val="28"/>
    </w:rPr>
  </w:style>
  <w:style w:type="character" w:customStyle="1" w:styleId="WW8Num19z5">
    <w:name w:val="WW8Num19z5"/>
    <w:uiPriority w:val="99"/>
    <w:rsid w:val="003F72C1"/>
    <w:rPr>
      <w:u w:val="none"/>
      <w:effect w:val="none"/>
    </w:rPr>
  </w:style>
  <w:style w:type="character" w:customStyle="1" w:styleId="WW8Num19z7">
    <w:name w:val="WW8Num19z7"/>
    <w:uiPriority w:val="99"/>
    <w:rsid w:val="003F72C1"/>
    <w:rPr>
      <w:sz w:val="24"/>
    </w:rPr>
  </w:style>
  <w:style w:type="character" w:customStyle="1" w:styleId="WW8Num20z0">
    <w:name w:val="WW8Num20z0"/>
    <w:uiPriority w:val="99"/>
    <w:rsid w:val="003F72C1"/>
    <w:rPr>
      <w:rFonts w:ascii="Times New Roman" w:hAnsi="Times New Roman"/>
    </w:rPr>
  </w:style>
  <w:style w:type="character" w:customStyle="1" w:styleId="WW8Num21z0">
    <w:name w:val="WW8Num21z0"/>
    <w:uiPriority w:val="99"/>
    <w:rsid w:val="003F72C1"/>
    <w:rPr>
      <w:rFonts w:ascii="Symbol" w:hAnsi="Symbol"/>
    </w:rPr>
  </w:style>
  <w:style w:type="character" w:customStyle="1" w:styleId="WW8Num22z1">
    <w:name w:val="WW8Num22z1"/>
    <w:uiPriority w:val="99"/>
    <w:rsid w:val="003F72C1"/>
    <w:rPr>
      <w:sz w:val="24"/>
    </w:rPr>
  </w:style>
  <w:style w:type="character" w:customStyle="1" w:styleId="WW8Num22z2">
    <w:name w:val="WW8Num22z2"/>
    <w:uiPriority w:val="99"/>
    <w:rsid w:val="003F72C1"/>
    <w:rPr>
      <w:b/>
      <w:sz w:val="28"/>
    </w:rPr>
  </w:style>
  <w:style w:type="character" w:customStyle="1" w:styleId="WW8Num22z5">
    <w:name w:val="WW8Num22z5"/>
    <w:uiPriority w:val="99"/>
    <w:rsid w:val="003F72C1"/>
    <w:rPr>
      <w:u w:val="none"/>
      <w:effect w:val="none"/>
    </w:rPr>
  </w:style>
  <w:style w:type="character" w:customStyle="1" w:styleId="WW8Num22z7">
    <w:name w:val="WW8Num22z7"/>
    <w:uiPriority w:val="99"/>
    <w:rsid w:val="003F72C1"/>
    <w:rPr>
      <w:sz w:val="24"/>
    </w:rPr>
  </w:style>
  <w:style w:type="character" w:customStyle="1" w:styleId="WW8Num23z1">
    <w:name w:val="WW8Num23z1"/>
    <w:uiPriority w:val="99"/>
    <w:rsid w:val="003F72C1"/>
    <w:rPr>
      <w:sz w:val="24"/>
    </w:rPr>
  </w:style>
  <w:style w:type="character" w:customStyle="1" w:styleId="WW8Num23z2">
    <w:name w:val="WW8Num23z2"/>
    <w:uiPriority w:val="99"/>
    <w:rsid w:val="003F72C1"/>
    <w:rPr>
      <w:b/>
      <w:sz w:val="28"/>
    </w:rPr>
  </w:style>
  <w:style w:type="character" w:customStyle="1" w:styleId="WW8Num23z5">
    <w:name w:val="WW8Num23z5"/>
    <w:uiPriority w:val="99"/>
    <w:rsid w:val="003F72C1"/>
    <w:rPr>
      <w:u w:val="none"/>
      <w:effect w:val="none"/>
    </w:rPr>
  </w:style>
  <w:style w:type="character" w:customStyle="1" w:styleId="WW8Num23z7">
    <w:name w:val="WW8Num23z7"/>
    <w:uiPriority w:val="99"/>
    <w:rsid w:val="003F72C1"/>
    <w:rPr>
      <w:sz w:val="24"/>
    </w:rPr>
  </w:style>
  <w:style w:type="character" w:customStyle="1" w:styleId="WW8Num25z3">
    <w:name w:val="WW8Num25z3"/>
    <w:uiPriority w:val="99"/>
    <w:rsid w:val="003F72C1"/>
    <w:rPr>
      <w:rFonts w:ascii="Times New Roman" w:hAnsi="Times New Roman"/>
    </w:rPr>
  </w:style>
  <w:style w:type="character" w:customStyle="1" w:styleId="WW8Num26z1">
    <w:name w:val="WW8Num26z1"/>
    <w:uiPriority w:val="99"/>
    <w:rsid w:val="003F72C1"/>
    <w:rPr>
      <w:sz w:val="24"/>
    </w:rPr>
  </w:style>
  <w:style w:type="character" w:customStyle="1" w:styleId="WW8Num26z2">
    <w:name w:val="WW8Num26z2"/>
    <w:uiPriority w:val="99"/>
    <w:rsid w:val="003F72C1"/>
    <w:rPr>
      <w:b/>
      <w:sz w:val="28"/>
    </w:rPr>
  </w:style>
  <w:style w:type="character" w:customStyle="1" w:styleId="WW8Num26z5">
    <w:name w:val="WW8Num26z5"/>
    <w:uiPriority w:val="99"/>
    <w:rsid w:val="003F72C1"/>
    <w:rPr>
      <w:u w:val="none"/>
      <w:effect w:val="none"/>
    </w:rPr>
  </w:style>
  <w:style w:type="character" w:customStyle="1" w:styleId="WW8Num26z7">
    <w:name w:val="WW8Num26z7"/>
    <w:uiPriority w:val="99"/>
    <w:rsid w:val="003F72C1"/>
    <w:rPr>
      <w:sz w:val="24"/>
    </w:rPr>
  </w:style>
  <w:style w:type="character" w:customStyle="1" w:styleId="WW8Num28z1">
    <w:name w:val="WW8Num28z1"/>
    <w:uiPriority w:val="99"/>
    <w:rsid w:val="003F72C1"/>
    <w:rPr>
      <w:sz w:val="24"/>
    </w:rPr>
  </w:style>
  <w:style w:type="character" w:customStyle="1" w:styleId="WW8Num28z2">
    <w:name w:val="WW8Num28z2"/>
    <w:uiPriority w:val="99"/>
    <w:rsid w:val="003F72C1"/>
    <w:rPr>
      <w:b/>
      <w:sz w:val="28"/>
    </w:rPr>
  </w:style>
  <w:style w:type="character" w:customStyle="1" w:styleId="WW8Num28z5">
    <w:name w:val="WW8Num28z5"/>
    <w:uiPriority w:val="99"/>
    <w:rsid w:val="003F72C1"/>
    <w:rPr>
      <w:u w:val="none"/>
      <w:effect w:val="none"/>
    </w:rPr>
  </w:style>
  <w:style w:type="character" w:customStyle="1" w:styleId="WW8Num28z7">
    <w:name w:val="WW8Num28z7"/>
    <w:uiPriority w:val="99"/>
    <w:rsid w:val="003F72C1"/>
    <w:rPr>
      <w:sz w:val="24"/>
    </w:rPr>
  </w:style>
  <w:style w:type="character" w:customStyle="1" w:styleId="WW8NumSt104z0">
    <w:name w:val="WW8NumSt104z0"/>
    <w:uiPriority w:val="99"/>
    <w:rsid w:val="003F72C1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F72C1"/>
  </w:style>
  <w:style w:type="character" w:customStyle="1" w:styleId="ab">
    <w:name w:val="Символ нумерации"/>
    <w:uiPriority w:val="99"/>
    <w:rsid w:val="003F72C1"/>
  </w:style>
  <w:style w:type="character" w:customStyle="1" w:styleId="WW8Num2z0">
    <w:name w:val="WW8Num2z0"/>
    <w:uiPriority w:val="99"/>
    <w:rsid w:val="003F72C1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F72C1"/>
  </w:style>
  <w:style w:type="character" w:customStyle="1" w:styleId="RTFNum22">
    <w:name w:val="RTF_Num 2 2"/>
    <w:uiPriority w:val="99"/>
    <w:rsid w:val="003F72C1"/>
  </w:style>
  <w:style w:type="character" w:customStyle="1" w:styleId="RTFNum23">
    <w:name w:val="RTF_Num 2 3"/>
    <w:uiPriority w:val="99"/>
    <w:rsid w:val="003F72C1"/>
  </w:style>
  <w:style w:type="character" w:customStyle="1" w:styleId="RTFNum24">
    <w:name w:val="RTF_Num 2 4"/>
    <w:uiPriority w:val="99"/>
    <w:rsid w:val="003F72C1"/>
  </w:style>
  <w:style w:type="character" w:customStyle="1" w:styleId="RTFNum25">
    <w:name w:val="RTF_Num 2 5"/>
    <w:uiPriority w:val="99"/>
    <w:rsid w:val="003F72C1"/>
  </w:style>
  <w:style w:type="character" w:customStyle="1" w:styleId="RTFNum26">
    <w:name w:val="RTF_Num 2 6"/>
    <w:uiPriority w:val="99"/>
    <w:rsid w:val="003F72C1"/>
  </w:style>
  <w:style w:type="character" w:customStyle="1" w:styleId="RTFNum27">
    <w:name w:val="RTF_Num 2 7"/>
    <w:uiPriority w:val="99"/>
    <w:rsid w:val="003F72C1"/>
  </w:style>
  <w:style w:type="character" w:customStyle="1" w:styleId="RTFNum28">
    <w:name w:val="RTF_Num 2 8"/>
    <w:uiPriority w:val="99"/>
    <w:rsid w:val="003F72C1"/>
  </w:style>
  <w:style w:type="character" w:customStyle="1" w:styleId="RTFNum29">
    <w:name w:val="RTF_Num 2 9"/>
    <w:uiPriority w:val="99"/>
    <w:rsid w:val="003F72C1"/>
  </w:style>
  <w:style w:type="character" w:customStyle="1" w:styleId="RTFNum213">
    <w:name w:val="RTF_Num 2 13"/>
    <w:uiPriority w:val="99"/>
    <w:rsid w:val="003F72C1"/>
  </w:style>
  <w:style w:type="character" w:customStyle="1" w:styleId="RTFNum223">
    <w:name w:val="RTF_Num 2 23"/>
    <w:uiPriority w:val="99"/>
    <w:rsid w:val="003F72C1"/>
  </w:style>
  <w:style w:type="character" w:customStyle="1" w:styleId="RTFNum233">
    <w:name w:val="RTF_Num 2 33"/>
    <w:uiPriority w:val="99"/>
    <w:rsid w:val="003F72C1"/>
  </w:style>
  <w:style w:type="character" w:customStyle="1" w:styleId="RTFNum243">
    <w:name w:val="RTF_Num 2 43"/>
    <w:uiPriority w:val="99"/>
    <w:rsid w:val="003F72C1"/>
  </w:style>
  <w:style w:type="character" w:customStyle="1" w:styleId="RTFNum253">
    <w:name w:val="RTF_Num 2 53"/>
    <w:uiPriority w:val="99"/>
    <w:rsid w:val="003F72C1"/>
  </w:style>
  <w:style w:type="character" w:customStyle="1" w:styleId="RTFNum263">
    <w:name w:val="RTF_Num 2 63"/>
    <w:uiPriority w:val="99"/>
    <w:rsid w:val="003F72C1"/>
  </w:style>
  <w:style w:type="character" w:customStyle="1" w:styleId="RTFNum273">
    <w:name w:val="RTF_Num 2 73"/>
    <w:uiPriority w:val="99"/>
    <w:rsid w:val="003F72C1"/>
  </w:style>
  <w:style w:type="character" w:customStyle="1" w:styleId="RTFNum283">
    <w:name w:val="RTF_Num 2 83"/>
    <w:uiPriority w:val="99"/>
    <w:rsid w:val="003F72C1"/>
  </w:style>
  <w:style w:type="character" w:customStyle="1" w:styleId="RTFNum293">
    <w:name w:val="RTF_Num 2 93"/>
    <w:uiPriority w:val="99"/>
    <w:rsid w:val="003F72C1"/>
  </w:style>
  <w:style w:type="character" w:customStyle="1" w:styleId="RTFNum212">
    <w:name w:val="RTF_Num 2 12"/>
    <w:uiPriority w:val="99"/>
    <w:rsid w:val="003F72C1"/>
  </w:style>
  <w:style w:type="character" w:customStyle="1" w:styleId="RTFNum222">
    <w:name w:val="RTF_Num 2 22"/>
    <w:uiPriority w:val="99"/>
    <w:rsid w:val="003F72C1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F72C1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F72C1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F72C1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F72C1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F72C1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F72C1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F72C1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F72C1"/>
  </w:style>
  <w:style w:type="character" w:customStyle="1" w:styleId="RTFNum221">
    <w:name w:val="RTF_Num 2 21"/>
    <w:uiPriority w:val="99"/>
    <w:rsid w:val="003F72C1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F72C1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F72C1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F72C1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F72C1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F72C1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F72C1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F72C1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F72C1"/>
  </w:style>
  <w:style w:type="character" w:customStyle="1" w:styleId="RTFNum32">
    <w:name w:val="RTF_Num 3 2"/>
    <w:uiPriority w:val="99"/>
    <w:rsid w:val="003F72C1"/>
  </w:style>
  <w:style w:type="character" w:customStyle="1" w:styleId="RTFNum33">
    <w:name w:val="RTF_Num 3 3"/>
    <w:uiPriority w:val="99"/>
    <w:rsid w:val="003F72C1"/>
  </w:style>
  <w:style w:type="character" w:customStyle="1" w:styleId="RTFNum34">
    <w:name w:val="RTF_Num 3 4"/>
    <w:uiPriority w:val="99"/>
    <w:rsid w:val="003F72C1"/>
  </w:style>
  <w:style w:type="character" w:customStyle="1" w:styleId="RTFNum35">
    <w:name w:val="RTF_Num 3 5"/>
    <w:uiPriority w:val="99"/>
    <w:rsid w:val="003F72C1"/>
  </w:style>
  <w:style w:type="character" w:customStyle="1" w:styleId="RTFNum36">
    <w:name w:val="RTF_Num 3 6"/>
    <w:uiPriority w:val="99"/>
    <w:rsid w:val="003F72C1"/>
  </w:style>
  <w:style w:type="character" w:customStyle="1" w:styleId="RTFNum37">
    <w:name w:val="RTF_Num 3 7"/>
    <w:uiPriority w:val="99"/>
    <w:rsid w:val="003F72C1"/>
  </w:style>
  <w:style w:type="character" w:customStyle="1" w:styleId="RTFNum38">
    <w:name w:val="RTF_Num 3 8"/>
    <w:uiPriority w:val="99"/>
    <w:rsid w:val="003F72C1"/>
  </w:style>
  <w:style w:type="character" w:customStyle="1" w:styleId="RTFNum39">
    <w:name w:val="RTF_Num 3 9"/>
    <w:uiPriority w:val="99"/>
    <w:rsid w:val="003F72C1"/>
  </w:style>
  <w:style w:type="character" w:customStyle="1" w:styleId="RTFNum41">
    <w:name w:val="RTF_Num 4 1"/>
    <w:uiPriority w:val="99"/>
    <w:rsid w:val="003F72C1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F72C1"/>
  </w:style>
  <w:style w:type="character" w:customStyle="1" w:styleId="hl41">
    <w:name w:val="hl41"/>
    <w:basedOn w:val="DefaultParagraphFont"/>
    <w:uiPriority w:val="99"/>
    <w:rsid w:val="003F72C1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F72C1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E6ED9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A97D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B7A6C"/>
    <w:rPr>
      <w:rFonts w:cs="Times New Roman"/>
      <w:sz w:val="24"/>
      <w:szCs w:val="24"/>
      <w:lang w:val="en-US" w:eastAsia="en-US"/>
    </w:rPr>
  </w:style>
  <w:style w:type="numbering" w:styleId="111111">
    <w:name w:val="Outline List 2"/>
    <w:basedOn w:val="NoList"/>
    <w:uiPriority w:val="99"/>
    <w:semiHidden/>
    <w:unhideWhenUsed/>
    <w:rsid w:val="006A6249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8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21</Pages>
  <Words>4747</Words>
  <Characters>27061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ПРОЕКТ</dc:title>
  <dc:subject/>
  <dc:creator>zam</dc:creator>
  <cp:keywords/>
  <dc:description/>
  <cp:lastModifiedBy>zam</cp:lastModifiedBy>
  <cp:revision>10</cp:revision>
  <cp:lastPrinted>2018-12-13T11:40:00Z</cp:lastPrinted>
  <dcterms:created xsi:type="dcterms:W3CDTF">2018-12-12T09:47:00Z</dcterms:created>
  <dcterms:modified xsi:type="dcterms:W3CDTF">2018-12-13T11:43:00Z</dcterms:modified>
</cp:coreProperties>
</file>