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397" w:rsidRPr="00EC0D7E" w:rsidRDefault="009A7397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9A7397" w:rsidRPr="00EC0D7E" w:rsidRDefault="009A7397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9A7397" w:rsidRPr="00EC0D7E" w:rsidRDefault="009A7397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9A7397" w:rsidRPr="00EC0D7E" w:rsidRDefault="009A7397" w:rsidP="006B6036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РЕСПУБЛИКИ МОРДОВИЯ</w:t>
      </w:r>
    </w:p>
    <w:p w:rsidR="009A7397" w:rsidRDefault="009A7397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A7397" w:rsidRPr="00EC0D7E" w:rsidRDefault="009A7397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C0D7E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9A7397" w:rsidRPr="00EC0D7E" w:rsidRDefault="009A7397" w:rsidP="006B6036">
      <w:pPr>
        <w:ind w:firstLine="709"/>
        <w:rPr>
          <w:rFonts w:ascii="Times New Roman" w:hAnsi="Times New Roman"/>
          <w:sz w:val="28"/>
          <w:szCs w:val="28"/>
        </w:rPr>
      </w:pPr>
    </w:p>
    <w:p w:rsidR="009A7397" w:rsidRPr="00EC0D7E" w:rsidRDefault="009A7397" w:rsidP="00EB7ED0">
      <w:pPr>
        <w:ind w:firstLine="0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28</w:t>
      </w:r>
      <w:r w:rsidRPr="00EC0D7E">
        <w:rPr>
          <w:rFonts w:ascii="Times New Roman" w:hAnsi="Times New Roman"/>
          <w:sz w:val="28"/>
          <w:szCs w:val="28"/>
        </w:rPr>
        <w:t xml:space="preserve">» декабря  2018 года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97</w:t>
      </w:r>
    </w:p>
    <w:p w:rsidR="009A7397" w:rsidRPr="00EC0D7E" w:rsidRDefault="009A7397" w:rsidP="00EB7ED0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д.Русское Тювеево</w:t>
      </w:r>
    </w:p>
    <w:p w:rsidR="009A7397" w:rsidRPr="002F1315" w:rsidRDefault="009A7397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9A7397" w:rsidRPr="00637E8F" w:rsidRDefault="009A7397" w:rsidP="00D11A9C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Pr="00637E8F">
        <w:rPr>
          <w:b/>
          <w:sz w:val="28"/>
          <w:szCs w:val="28"/>
        </w:rPr>
        <w:t xml:space="preserve">плана работы Совета депутатов </w:t>
      </w:r>
      <w:r>
        <w:rPr>
          <w:b/>
          <w:sz w:val="28"/>
          <w:szCs w:val="28"/>
        </w:rPr>
        <w:t xml:space="preserve">Русско-Тювеевского </w:t>
      </w:r>
    </w:p>
    <w:p w:rsidR="009A7397" w:rsidRPr="00637E8F" w:rsidRDefault="009A7397" w:rsidP="00D11A9C">
      <w:pPr>
        <w:tabs>
          <w:tab w:val="left" w:pos="6878"/>
        </w:tabs>
        <w:jc w:val="center"/>
        <w:rPr>
          <w:b/>
          <w:sz w:val="28"/>
          <w:szCs w:val="28"/>
        </w:rPr>
      </w:pP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</w:p>
    <w:p w:rsidR="009A7397" w:rsidRPr="00637E8F" w:rsidRDefault="009A7397" w:rsidP="00D11A9C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на 2019</w:t>
      </w:r>
      <w:r w:rsidRPr="00637E8F">
        <w:rPr>
          <w:b/>
          <w:sz w:val="28"/>
          <w:szCs w:val="28"/>
        </w:rPr>
        <w:t xml:space="preserve"> год</w:t>
      </w:r>
    </w:p>
    <w:p w:rsidR="009A7397" w:rsidRPr="00637E8F" w:rsidRDefault="009A7397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9A7397" w:rsidRPr="00637E8F" w:rsidRDefault="009A7397" w:rsidP="00D11A9C">
      <w:pPr>
        <w:tabs>
          <w:tab w:val="left" w:pos="6878"/>
        </w:tabs>
        <w:ind w:firstLine="709"/>
        <w:rPr>
          <w:sz w:val="28"/>
          <w:szCs w:val="28"/>
        </w:rPr>
      </w:pPr>
      <w:r w:rsidRPr="00637E8F">
        <w:rPr>
          <w:sz w:val="28"/>
          <w:szCs w:val="28"/>
        </w:rPr>
        <w:t xml:space="preserve">Руководствуясь Уставом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37E8F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>р е ш и л:</w:t>
      </w:r>
    </w:p>
    <w:p w:rsidR="009A7397" w:rsidRDefault="009A7397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637E8F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прилагаемый П</w:t>
      </w:r>
      <w:r w:rsidRPr="00637E8F">
        <w:rPr>
          <w:sz w:val="28"/>
          <w:szCs w:val="28"/>
        </w:rPr>
        <w:t xml:space="preserve">лан работы Совета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</w:t>
      </w:r>
      <w:r w:rsidRPr="00637E8F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шестого созыва на 2019</w:t>
      </w:r>
      <w:r w:rsidRPr="00637E8F">
        <w:rPr>
          <w:sz w:val="28"/>
          <w:szCs w:val="28"/>
        </w:rPr>
        <w:t xml:space="preserve"> год.</w:t>
      </w:r>
    </w:p>
    <w:p w:rsidR="009A7397" w:rsidRPr="00A4173C" w:rsidRDefault="009A7397" w:rsidP="007123A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7397" w:rsidRDefault="009A7397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397" w:rsidRDefault="009A7397" w:rsidP="006B6036">
      <w:pPr>
        <w:ind w:firstLine="0"/>
        <w:rPr>
          <w:sz w:val="28"/>
          <w:szCs w:val="28"/>
        </w:rPr>
      </w:pPr>
    </w:p>
    <w:p w:rsidR="009A7397" w:rsidRDefault="009A7397" w:rsidP="006B6036">
      <w:pPr>
        <w:ind w:firstLine="0"/>
        <w:rPr>
          <w:sz w:val="28"/>
          <w:szCs w:val="28"/>
        </w:rPr>
      </w:pPr>
    </w:p>
    <w:p w:rsidR="009A7397" w:rsidRDefault="009A7397" w:rsidP="00EB7ED0">
      <w:pPr>
        <w:ind w:firstLine="709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9A7397" w:rsidRPr="001517D6" w:rsidRDefault="009A7397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Pr="00637E8F" w:rsidRDefault="009A7397" w:rsidP="00D11A9C">
      <w:pPr>
        <w:tabs>
          <w:tab w:val="left" w:pos="6878"/>
        </w:tabs>
        <w:jc w:val="right"/>
      </w:pPr>
      <w:r w:rsidRPr="00637E8F">
        <w:rPr>
          <w:b/>
        </w:rPr>
        <w:t xml:space="preserve">   </w:t>
      </w:r>
      <w:r w:rsidRPr="00637E8F">
        <w:t xml:space="preserve"> Приложение </w:t>
      </w:r>
    </w:p>
    <w:p w:rsidR="009A7397" w:rsidRPr="00637E8F" w:rsidRDefault="009A7397" w:rsidP="00D11A9C">
      <w:pPr>
        <w:tabs>
          <w:tab w:val="left" w:pos="6878"/>
        </w:tabs>
        <w:jc w:val="right"/>
      </w:pPr>
      <w:r w:rsidRPr="00637E8F">
        <w:t xml:space="preserve">                                                                             </w:t>
      </w:r>
      <w:r>
        <w:t xml:space="preserve">                               </w:t>
      </w:r>
      <w:r w:rsidRPr="00637E8F">
        <w:t>к решению Совета депутатов</w:t>
      </w:r>
    </w:p>
    <w:p w:rsidR="009A7397" w:rsidRDefault="009A7397" w:rsidP="00D11A9C">
      <w:pPr>
        <w:tabs>
          <w:tab w:val="left" w:pos="6878"/>
        </w:tabs>
        <w:jc w:val="right"/>
      </w:pPr>
      <w:r w:rsidRPr="00637E8F">
        <w:t xml:space="preserve">                                                                                      </w:t>
      </w:r>
      <w:r>
        <w:t xml:space="preserve">            Русско-Тювеевского </w:t>
      </w:r>
      <w:r w:rsidRPr="00637E8F">
        <w:t>сельского поселения</w:t>
      </w:r>
      <w:r>
        <w:t xml:space="preserve"> Темниковского </w:t>
      </w:r>
    </w:p>
    <w:p w:rsidR="009A7397" w:rsidRPr="00637E8F" w:rsidRDefault="009A7397" w:rsidP="00D11A9C">
      <w:pPr>
        <w:tabs>
          <w:tab w:val="left" w:pos="6878"/>
        </w:tabs>
        <w:jc w:val="right"/>
      </w:pPr>
      <w:r>
        <w:t>муниципального района</w:t>
      </w:r>
    </w:p>
    <w:p w:rsidR="009A7397" w:rsidRDefault="009A7397" w:rsidP="00D11A9C">
      <w:pPr>
        <w:tabs>
          <w:tab w:val="left" w:pos="6878"/>
        </w:tabs>
        <w:jc w:val="right"/>
        <w:rPr>
          <w:sz w:val="20"/>
          <w:szCs w:val="20"/>
        </w:rPr>
      </w:pPr>
      <w:r w:rsidRPr="00637E8F">
        <w:t xml:space="preserve">                                                                                                               </w:t>
      </w:r>
      <w:r>
        <w:t xml:space="preserve">от 28 декабря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 № 97</w:t>
      </w:r>
    </w:p>
    <w:p w:rsidR="009A7397" w:rsidRDefault="009A7397" w:rsidP="00D11A9C">
      <w:pPr>
        <w:jc w:val="right"/>
      </w:pPr>
    </w:p>
    <w:p w:rsidR="009A7397" w:rsidRPr="00167E0C" w:rsidRDefault="009A7397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9A7397" w:rsidRPr="00167E0C" w:rsidRDefault="009A7397" w:rsidP="00D11A9C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2019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9A7397" w:rsidRDefault="009A7397" w:rsidP="00D11A9C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06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763"/>
        <w:gridCol w:w="1701"/>
      </w:tblGrid>
      <w:tr w:rsidR="009A7397" w:rsidRPr="00167E0C" w:rsidTr="0038413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76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701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9A7397" w:rsidRPr="005774C8" w:rsidTr="00384130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9A7397" w:rsidRPr="005774C8" w:rsidTr="00384130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2018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9A7397" w:rsidRPr="005774C8" w:rsidTr="00384130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9A7397" w:rsidRPr="005774C8" w:rsidTr="00384130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9A7397" w:rsidRPr="005774C8" w:rsidTr="00384130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9A7397" w:rsidRPr="005774C8" w:rsidTr="00384130">
        <w:trPr>
          <w:trHeight w:val="43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6.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утверждении положения об организации работы с наказами избирателей на территории Русско-Тювеевского сельского поселения Темниковского муниципального района Республики Мордовия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9A7397" w:rsidRPr="005774C8" w:rsidTr="00384130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7.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муниципального района Республики Мордовия.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9A7397" w:rsidRPr="005774C8" w:rsidTr="00384130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2017 год.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поселения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9A7397" w:rsidRPr="005774C8" w:rsidTr="00384130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в решение сессии Совета депутатов Русско-Тювеевского сельского поселения Темниковского муниципального района Республики Мордовия №15 от 28 декабря 2016 года "О бюджете Русско-Тювеевского сельского поселения Темниковского муниципального района Республики Мордовия  на 2017 год "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9A7397" w:rsidRPr="005774C8" w:rsidTr="00384130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замещающих муниципальные должности.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9A7397" w:rsidRPr="005774C8" w:rsidTr="00384130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граждан.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D11A9C">
                <w:rPr>
                  <w:color w:val="000000"/>
                </w:rPr>
                <w:t>201</w:t>
              </w:r>
              <w:r>
                <w:rPr>
                  <w:color w:val="000000"/>
                </w:rPr>
                <w:t>9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9A7397" w:rsidRPr="005774C8" w:rsidTr="00D11A9C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D11A9C">
                <w:rPr>
                  <w:color w:val="000000"/>
                </w:rPr>
                <w:t>201</w:t>
              </w:r>
              <w:r>
                <w:rPr>
                  <w:color w:val="000000"/>
                </w:rPr>
                <w:t>9 г</w:t>
              </w:r>
            </w:smartTag>
            <w:r>
              <w:rPr>
                <w:color w:val="000000"/>
              </w:rPr>
              <w:t>.</w:t>
            </w:r>
          </w:p>
        </w:tc>
      </w:tr>
      <w:tr w:rsidR="009A7397" w:rsidRPr="005774C8" w:rsidTr="00D11A9C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2019 год.</w:t>
            </w: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</w:pP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D11A9C">
                <w:rPr>
                  <w:color w:val="000000"/>
                </w:rPr>
                <w:t>201</w:t>
              </w:r>
              <w:r>
                <w:rPr>
                  <w:color w:val="000000"/>
                </w:rPr>
                <w:t>9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9A7397" w:rsidRPr="005774C8" w:rsidTr="00384130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14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9A7397" w:rsidRPr="00D11A9C" w:rsidRDefault="009A7397" w:rsidP="00D11A9C">
            <w:pPr>
              <w:snapToGrid w:val="0"/>
              <w:jc w:val="left"/>
              <w:rPr>
                <w:rFonts w:ascii="Times New Roman" w:hAnsi="Times New Roman" w:cs="Times New Roman"/>
              </w:rPr>
            </w:pPr>
          </w:p>
          <w:p w:rsidR="009A7397" w:rsidRPr="00D11A9C" w:rsidRDefault="009A7397" w:rsidP="00D11A9C">
            <w:pPr>
              <w:pStyle w:val="NormalWeb"/>
              <w:spacing w:before="0" w:after="0" w:line="270" w:lineRule="atLeast"/>
            </w:pP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9A7397" w:rsidRPr="005774C8" w:rsidTr="00384130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15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9A7397" w:rsidRPr="00D11A9C" w:rsidRDefault="009A7397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763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701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9A7397" w:rsidRPr="00D11A9C" w:rsidRDefault="009A7397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9A7397" w:rsidRDefault="009A7397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0"/>
    <w:p w:rsidR="009A7397" w:rsidRDefault="009A7397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9A7397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397" w:rsidRDefault="009A7397" w:rsidP="004E299A">
      <w:r>
        <w:separator/>
      </w:r>
    </w:p>
  </w:endnote>
  <w:endnote w:type="continuationSeparator" w:id="0">
    <w:p w:rsidR="009A7397" w:rsidRDefault="009A7397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397" w:rsidRDefault="009A7397" w:rsidP="004E299A">
      <w:r>
        <w:separator/>
      </w:r>
    </w:p>
  </w:footnote>
  <w:footnote w:type="continuationSeparator" w:id="0">
    <w:p w:rsidR="009A7397" w:rsidRDefault="009A7397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397" w:rsidRDefault="009A7397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9A7397" w:rsidRDefault="009A739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109DA"/>
    <w:rsid w:val="00012FDD"/>
    <w:rsid w:val="000166D3"/>
    <w:rsid w:val="000404F8"/>
    <w:rsid w:val="0004521C"/>
    <w:rsid w:val="00051F7B"/>
    <w:rsid w:val="0006776A"/>
    <w:rsid w:val="00084927"/>
    <w:rsid w:val="00085C4C"/>
    <w:rsid w:val="0008673C"/>
    <w:rsid w:val="00096118"/>
    <w:rsid w:val="000A1D43"/>
    <w:rsid w:val="000F036D"/>
    <w:rsid w:val="00106C43"/>
    <w:rsid w:val="00114CCB"/>
    <w:rsid w:val="00116CA9"/>
    <w:rsid w:val="00126DFF"/>
    <w:rsid w:val="001517D6"/>
    <w:rsid w:val="0016712C"/>
    <w:rsid w:val="00167E0C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602D0"/>
    <w:rsid w:val="00263D8A"/>
    <w:rsid w:val="00265A30"/>
    <w:rsid w:val="00282528"/>
    <w:rsid w:val="00283D44"/>
    <w:rsid w:val="002A6BDD"/>
    <w:rsid w:val="002B7971"/>
    <w:rsid w:val="002D4F19"/>
    <w:rsid w:val="002D656F"/>
    <w:rsid w:val="002E651D"/>
    <w:rsid w:val="002F1315"/>
    <w:rsid w:val="002F28C7"/>
    <w:rsid w:val="00324753"/>
    <w:rsid w:val="003335F1"/>
    <w:rsid w:val="00341897"/>
    <w:rsid w:val="00367DB3"/>
    <w:rsid w:val="0038152A"/>
    <w:rsid w:val="00384130"/>
    <w:rsid w:val="003D2EEE"/>
    <w:rsid w:val="003D7D13"/>
    <w:rsid w:val="003F2095"/>
    <w:rsid w:val="0040689A"/>
    <w:rsid w:val="00411D49"/>
    <w:rsid w:val="00417431"/>
    <w:rsid w:val="004527E6"/>
    <w:rsid w:val="00461AFF"/>
    <w:rsid w:val="004734FD"/>
    <w:rsid w:val="004A5B2F"/>
    <w:rsid w:val="004B7D8D"/>
    <w:rsid w:val="004C5974"/>
    <w:rsid w:val="004E299A"/>
    <w:rsid w:val="004E3B9E"/>
    <w:rsid w:val="00526BC9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7E8F"/>
    <w:rsid w:val="00670824"/>
    <w:rsid w:val="00673D31"/>
    <w:rsid w:val="00677815"/>
    <w:rsid w:val="006817DB"/>
    <w:rsid w:val="006860A3"/>
    <w:rsid w:val="006B6036"/>
    <w:rsid w:val="006C3A98"/>
    <w:rsid w:val="006F5FB9"/>
    <w:rsid w:val="00707558"/>
    <w:rsid w:val="007123AD"/>
    <w:rsid w:val="00725901"/>
    <w:rsid w:val="00726422"/>
    <w:rsid w:val="00732C68"/>
    <w:rsid w:val="00736225"/>
    <w:rsid w:val="00772547"/>
    <w:rsid w:val="00772E85"/>
    <w:rsid w:val="00775F4D"/>
    <w:rsid w:val="007C1B73"/>
    <w:rsid w:val="0082781B"/>
    <w:rsid w:val="008336B4"/>
    <w:rsid w:val="008404B6"/>
    <w:rsid w:val="00843D4B"/>
    <w:rsid w:val="00860F0B"/>
    <w:rsid w:val="00874818"/>
    <w:rsid w:val="00880114"/>
    <w:rsid w:val="00895E82"/>
    <w:rsid w:val="008B425E"/>
    <w:rsid w:val="008C0E89"/>
    <w:rsid w:val="008C62D5"/>
    <w:rsid w:val="008C641E"/>
    <w:rsid w:val="008D2E1B"/>
    <w:rsid w:val="008E56BB"/>
    <w:rsid w:val="008F52B5"/>
    <w:rsid w:val="0090012D"/>
    <w:rsid w:val="00946E55"/>
    <w:rsid w:val="00976575"/>
    <w:rsid w:val="009775CB"/>
    <w:rsid w:val="009940B5"/>
    <w:rsid w:val="009A7397"/>
    <w:rsid w:val="009D04D0"/>
    <w:rsid w:val="009D547F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7107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6D95"/>
    <w:rsid w:val="00BF6142"/>
    <w:rsid w:val="00C13485"/>
    <w:rsid w:val="00C30773"/>
    <w:rsid w:val="00C40813"/>
    <w:rsid w:val="00C632D8"/>
    <w:rsid w:val="00C979B1"/>
    <w:rsid w:val="00CB379C"/>
    <w:rsid w:val="00CE5CFA"/>
    <w:rsid w:val="00CF3FCE"/>
    <w:rsid w:val="00CF49EF"/>
    <w:rsid w:val="00D035E4"/>
    <w:rsid w:val="00D11A9C"/>
    <w:rsid w:val="00DB19D5"/>
    <w:rsid w:val="00DB2DD0"/>
    <w:rsid w:val="00DE05AF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40CE"/>
    <w:rsid w:val="00E84928"/>
    <w:rsid w:val="00E9747F"/>
    <w:rsid w:val="00EA065C"/>
    <w:rsid w:val="00EB7ED0"/>
    <w:rsid w:val="00EC0D7E"/>
    <w:rsid w:val="00ED22A6"/>
    <w:rsid w:val="00EF6963"/>
    <w:rsid w:val="00F0057A"/>
    <w:rsid w:val="00F22A29"/>
    <w:rsid w:val="00F337B1"/>
    <w:rsid w:val="00F4087B"/>
    <w:rsid w:val="00F55EEA"/>
    <w:rsid w:val="00F57193"/>
    <w:rsid w:val="00F57783"/>
    <w:rsid w:val="00F63DFE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0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4333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044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830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437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30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44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30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0435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830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0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83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6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0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9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7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0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3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0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8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83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30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0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438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830440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30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0439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30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671</Words>
  <Characters>3830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zam</cp:lastModifiedBy>
  <cp:revision>5</cp:revision>
  <cp:lastPrinted>2018-12-28T12:24:00Z</cp:lastPrinted>
  <dcterms:created xsi:type="dcterms:W3CDTF">2018-12-28T12:35:00Z</dcterms:created>
  <dcterms:modified xsi:type="dcterms:W3CDTF">2018-12-29T09:25:00Z</dcterms:modified>
</cp:coreProperties>
</file>