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B9E" w:rsidRPr="00EC0D7E" w:rsidRDefault="004E3B9E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4E3B9E" w:rsidRPr="00EC0D7E" w:rsidRDefault="004E3B9E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4E3B9E" w:rsidRPr="00EC0D7E" w:rsidRDefault="004E3B9E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4E3B9E" w:rsidRPr="00EC0D7E" w:rsidRDefault="004E3B9E" w:rsidP="006B6036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РЕСПУБЛИКИ МОРДОВИЯ</w:t>
      </w:r>
    </w:p>
    <w:p w:rsidR="004E3B9E" w:rsidRDefault="004E3B9E" w:rsidP="006B6036">
      <w:pPr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E3B9E" w:rsidRPr="00EC0D7E" w:rsidRDefault="004E3B9E" w:rsidP="006B6036">
      <w:pPr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C0D7E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4E3B9E" w:rsidRPr="00EC0D7E" w:rsidRDefault="004E3B9E" w:rsidP="006B6036">
      <w:pPr>
        <w:ind w:firstLine="709"/>
        <w:rPr>
          <w:rFonts w:ascii="Times New Roman" w:hAnsi="Times New Roman"/>
          <w:sz w:val="28"/>
          <w:szCs w:val="28"/>
        </w:rPr>
      </w:pPr>
    </w:p>
    <w:p w:rsidR="004E3B9E" w:rsidRPr="00EC0D7E" w:rsidRDefault="004E3B9E" w:rsidP="00EB7ED0">
      <w:pPr>
        <w:ind w:firstLine="0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28</w:t>
      </w:r>
      <w:r w:rsidRPr="00EC0D7E">
        <w:rPr>
          <w:rFonts w:ascii="Times New Roman" w:hAnsi="Times New Roman"/>
          <w:sz w:val="28"/>
          <w:szCs w:val="28"/>
        </w:rPr>
        <w:t xml:space="preserve">» декабря  2018 года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96</w:t>
      </w:r>
    </w:p>
    <w:p w:rsidR="004E3B9E" w:rsidRPr="00EC0D7E" w:rsidRDefault="004E3B9E" w:rsidP="00EB7ED0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д.Русское Тювеево</w:t>
      </w:r>
    </w:p>
    <w:p w:rsidR="004E3B9E" w:rsidRPr="002F1315" w:rsidRDefault="004E3B9E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4E3B9E" w:rsidRDefault="004E3B9E" w:rsidP="007123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решении сессии Совета депутатов Русско-Тювеевского сельского поселения </w:t>
      </w:r>
      <w:r w:rsidRPr="004734FD">
        <w:rPr>
          <w:rFonts w:ascii="Times New Roman" w:hAnsi="Times New Roman" w:cs="Times New Roman"/>
          <w:b/>
          <w:sz w:val="28"/>
          <w:szCs w:val="28"/>
        </w:rPr>
        <w:t>Темниковско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4734FD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4734FD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4734FD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от 01.06.2018 г. №74 «Об установлении земельного налога»</w:t>
      </w:r>
    </w:p>
    <w:p w:rsidR="004E3B9E" w:rsidRDefault="004E3B9E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3B9E" w:rsidRPr="00604DD7" w:rsidRDefault="004E3B9E" w:rsidP="007123AD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распоряжением Темниковского муниципального района от 26.07.2017 года № 174 по устранению неэффективных льгот (пониженных ставок по налогам), </w:t>
      </w:r>
      <w:r w:rsidRPr="00604DD7">
        <w:rPr>
          <w:rFonts w:ascii="Times New Roman" w:hAnsi="Times New Roman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604DD7">
        <w:rPr>
          <w:rFonts w:ascii="Times New Roman" w:hAnsi="Times New Roman"/>
          <w:bCs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04DD7">
        <w:rPr>
          <w:rFonts w:ascii="Times New Roman" w:hAnsi="Times New Roman"/>
          <w:bCs/>
          <w:sz w:val="28"/>
          <w:szCs w:val="28"/>
        </w:rPr>
        <w:t>р е ш и л:</w:t>
      </w:r>
    </w:p>
    <w:p w:rsidR="004E3B9E" w:rsidRDefault="004E3B9E" w:rsidP="007123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A417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17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4173C">
        <w:rPr>
          <w:rFonts w:ascii="Times New Roman" w:hAnsi="Times New Roman" w:cs="Times New Roman"/>
          <w:sz w:val="28"/>
          <w:szCs w:val="28"/>
        </w:rPr>
        <w:t xml:space="preserve">ести в </w:t>
      </w:r>
      <w:r>
        <w:rPr>
          <w:rFonts w:ascii="Times New Roman" w:hAnsi="Times New Roman" w:cs="Times New Roman"/>
          <w:sz w:val="28"/>
          <w:szCs w:val="28"/>
        </w:rPr>
        <w:t>решение Совета депутатов Русско-Тювеевского сельского поселения Темниковского муниципального района от 01.06.2018 г. №74 «Об установлении земельного налога» следующие изменения:</w:t>
      </w:r>
    </w:p>
    <w:p w:rsidR="004E3B9E" w:rsidRDefault="004E3B9E" w:rsidP="007123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Признать утратившим силу абзац 2 пункта 3;</w:t>
      </w:r>
    </w:p>
    <w:p w:rsidR="004E3B9E" w:rsidRDefault="004E3B9E" w:rsidP="00F55EE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Признать утратившим силу абзац 3 пункта 3;</w:t>
      </w:r>
    </w:p>
    <w:p w:rsidR="004E3B9E" w:rsidRDefault="004E3B9E" w:rsidP="00F55EE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Признать утратившим силу абзац 4 пункта 3;</w:t>
      </w:r>
    </w:p>
    <w:p w:rsidR="004E3B9E" w:rsidRDefault="004E3B9E" w:rsidP="00F55EE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Признать утратившим силу абзац 5 пункта 3;</w:t>
      </w:r>
    </w:p>
    <w:p w:rsidR="004E3B9E" w:rsidRPr="00A4173C" w:rsidRDefault="004E3B9E" w:rsidP="007123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11D49">
        <w:rPr>
          <w:rFonts w:ascii="Times New Roman" w:hAnsi="Times New Roman" w:cs="Times New Roman"/>
          <w:sz w:val="28"/>
          <w:szCs w:val="28"/>
        </w:rPr>
        <w:t>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правоотношения,  возникшие с 01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11D4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E3B9E" w:rsidRDefault="004E3B9E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3B9E" w:rsidRDefault="004E3B9E" w:rsidP="006B6036">
      <w:pPr>
        <w:ind w:firstLine="0"/>
        <w:rPr>
          <w:sz w:val="28"/>
          <w:szCs w:val="28"/>
        </w:rPr>
      </w:pPr>
    </w:p>
    <w:p w:rsidR="004E3B9E" w:rsidRDefault="004E3B9E" w:rsidP="006B6036">
      <w:pPr>
        <w:ind w:firstLine="0"/>
        <w:rPr>
          <w:sz w:val="28"/>
          <w:szCs w:val="28"/>
        </w:rPr>
      </w:pPr>
    </w:p>
    <w:p w:rsidR="004E3B9E" w:rsidRDefault="004E3B9E" w:rsidP="00EB7ED0">
      <w:pPr>
        <w:ind w:firstLine="709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4E3B9E" w:rsidRPr="001517D6" w:rsidRDefault="004E3B9E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4E3B9E" w:rsidRDefault="004E3B9E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4E3B9E" w:rsidRDefault="004E3B9E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4E3B9E" w:rsidRDefault="004E3B9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E3B9E" w:rsidRDefault="004E3B9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E3B9E" w:rsidRDefault="004E3B9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E3B9E" w:rsidRDefault="004E3B9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E3B9E" w:rsidRDefault="004E3B9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E3B9E" w:rsidRDefault="004E3B9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bookmarkEnd w:id="0"/>
    <w:p w:rsidR="004E3B9E" w:rsidRDefault="004E3B9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4E3B9E" w:rsidSect="007123AD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B9E" w:rsidRDefault="004E3B9E" w:rsidP="004E299A">
      <w:r>
        <w:separator/>
      </w:r>
    </w:p>
  </w:endnote>
  <w:endnote w:type="continuationSeparator" w:id="0">
    <w:p w:rsidR="004E3B9E" w:rsidRDefault="004E3B9E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B9E" w:rsidRDefault="004E3B9E" w:rsidP="004E299A">
      <w:r>
        <w:separator/>
      </w:r>
    </w:p>
  </w:footnote>
  <w:footnote w:type="continuationSeparator" w:id="0">
    <w:p w:rsidR="004E3B9E" w:rsidRDefault="004E3B9E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B9E" w:rsidRDefault="004E3B9E">
    <w:pPr>
      <w:pStyle w:val="Header"/>
      <w:jc w:val="center"/>
    </w:pPr>
    <w:fldSimple w:instr="PAGE   \* MERGEFORMAT">
      <w:r>
        <w:rPr>
          <w:noProof/>
        </w:rPr>
        <w:t>9</w:t>
      </w:r>
    </w:fldSimple>
  </w:p>
  <w:p w:rsidR="004E3B9E" w:rsidRDefault="004E3B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109DA"/>
    <w:rsid w:val="00012FDD"/>
    <w:rsid w:val="000166D3"/>
    <w:rsid w:val="000404F8"/>
    <w:rsid w:val="0004521C"/>
    <w:rsid w:val="00051F7B"/>
    <w:rsid w:val="0006776A"/>
    <w:rsid w:val="00084927"/>
    <w:rsid w:val="0008673C"/>
    <w:rsid w:val="00096118"/>
    <w:rsid w:val="000A1D43"/>
    <w:rsid w:val="000F036D"/>
    <w:rsid w:val="00106C43"/>
    <w:rsid w:val="00114CCB"/>
    <w:rsid w:val="00116CA9"/>
    <w:rsid w:val="00126DFF"/>
    <w:rsid w:val="001517D6"/>
    <w:rsid w:val="0016712C"/>
    <w:rsid w:val="00185275"/>
    <w:rsid w:val="00193A9B"/>
    <w:rsid w:val="001942BF"/>
    <w:rsid w:val="00196A77"/>
    <w:rsid w:val="001B1C1F"/>
    <w:rsid w:val="001C3FDE"/>
    <w:rsid w:val="001F0BDC"/>
    <w:rsid w:val="00223A2D"/>
    <w:rsid w:val="00224116"/>
    <w:rsid w:val="0025354C"/>
    <w:rsid w:val="002602D0"/>
    <w:rsid w:val="00263D8A"/>
    <w:rsid w:val="00265A30"/>
    <w:rsid w:val="00282528"/>
    <w:rsid w:val="00283D44"/>
    <w:rsid w:val="002A6BDD"/>
    <w:rsid w:val="002B7971"/>
    <w:rsid w:val="002D4F19"/>
    <w:rsid w:val="002D656F"/>
    <w:rsid w:val="002E651D"/>
    <w:rsid w:val="002F1315"/>
    <w:rsid w:val="002F28C7"/>
    <w:rsid w:val="00324753"/>
    <w:rsid w:val="003335F1"/>
    <w:rsid w:val="00341897"/>
    <w:rsid w:val="00367DB3"/>
    <w:rsid w:val="0038152A"/>
    <w:rsid w:val="003D2EEE"/>
    <w:rsid w:val="003D7D13"/>
    <w:rsid w:val="003F2095"/>
    <w:rsid w:val="0040689A"/>
    <w:rsid w:val="00411D49"/>
    <w:rsid w:val="00417431"/>
    <w:rsid w:val="004527E6"/>
    <w:rsid w:val="00461AFF"/>
    <w:rsid w:val="004734FD"/>
    <w:rsid w:val="004A5B2F"/>
    <w:rsid w:val="004B7D8D"/>
    <w:rsid w:val="004C5974"/>
    <w:rsid w:val="004E299A"/>
    <w:rsid w:val="004E3B9E"/>
    <w:rsid w:val="00526BC9"/>
    <w:rsid w:val="005317FB"/>
    <w:rsid w:val="00531AB0"/>
    <w:rsid w:val="00544D1D"/>
    <w:rsid w:val="00547996"/>
    <w:rsid w:val="00570B4D"/>
    <w:rsid w:val="00571563"/>
    <w:rsid w:val="00580452"/>
    <w:rsid w:val="00597DE4"/>
    <w:rsid w:val="005B1496"/>
    <w:rsid w:val="005C71CB"/>
    <w:rsid w:val="005E0B85"/>
    <w:rsid w:val="00604DD7"/>
    <w:rsid w:val="00620070"/>
    <w:rsid w:val="00630013"/>
    <w:rsid w:val="00670824"/>
    <w:rsid w:val="00673D31"/>
    <w:rsid w:val="00677815"/>
    <w:rsid w:val="006817DB"/>
    <w:rsid w:val="006860A3"/>
    <w:rsid w:val="006B6036"/>
    <w:rsid w:val="006C3A98"/>
    <w:rsid w:val="006F5FB9"/>
    <w:rsid w:val="00707558"/>
    <w:rsid w:val="007123AD"/>
    <w:rsid w:val="00725901"/>
    <w:rsid w:val="00726422"/>
    <w:rsid w:val="00732C68"/>
    <w:rsid w:val="00736225"/>
    <w:rsid w:val="00772547"/>
    <w:rsid w:val="00775F4D"/>
    <w:rsid w:val="007C1B73"/>
    <w:rsid w:val="0082781B"/>
    <w:rsid w:val="008336B4"/>
    <w:rsid w:val="008404B6"/>
    <w:rsid w:val="00843D4B"/>
    <w:rsid w:val="00860F0B"/>
    <w:rsid w:val="00874818"/>
    <w:rsid w:val="00880114"/>
    <w:rsid w:val="00895E82"/>
    <w:rsid w:val="008B425E"/>
    <w:rsid w:val="008C0E89"/>
    <w:rsid w:val="008C62D5"/>
    <w:rsid w:val="008C641E"/>
    <w:rsid w:val="008D2E1B"/>
    <w:rsid w:val="008E56BB"/>
    <w:rsid w:val="008F52B5"/>
    <w:rsid w:val="0090012D"/>
    <w:rsid w:val="00946E55"/>
    <w:rsid w:val="00976575"/>
    <w:rsid w:val="009775CB"/>
    <w:rsid w:val="009940B5"/>
    <w:rsid w:val="009D04D0"/>
    <w:rsid w:val="009D547F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7107"/>
    <w:rsid w:val="00AF1111"/>
    <w:rsid w:val="00B25145"/>
    <w:rsid w:val="00B7738F"/>
    <w:rsid w:val="00B82C8E"/>
    <w:rsid w:val="00B84B93"/>
    <w:rsid w:val="00BA055D"/>
    <w:rsid w:val="00BB2CFF"/>
    <w:rsid w:val="00BD24A6"/>
    <w:rsid w:val="00BE24F5"/>
    <w:rsid w:val="00BE6D95"/>
    <w:rsid w:val="00BF6142"/>
    <w:rsid w:val="00C13485"/>
    <w:rsid w:val="00C30773"/>
    <w:rsid w:val="00C40813"/>
    <w:rsid w:val="00C632D8"/>
    <w:rsid w:val="00C979B1"/>
    <w:rsid w:val="00CB379C"/>
    <w:rsid w:val="00CE5CFA"/>
    <w:rsid w:val="00CF3FCE"/>
    <w:rsid w:val="00CF49EF"/>
    <w:rsid w:val="00D035E4"/>
    <w:rsid w:val="00DB19D5"/>
    <w:rsid w:val="00DB2DD0"/>
    <w:rsid w:val="00DE05AF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40CE"/>
    <w:rsid w:val="00E84928"/>
    <w:rsid w:val="00E9747F"/>
    <w:rsid w:val="00EA065C"/>
    <w:rsid w:val="00EB7ED0"/>
    <w:rsid w:val="00EC0D7E"/>
    <w:rsid w:val="00ED22A6"/>
    <w:rsid w:val="00EF6963"/>
    <w:rsid w:val="00F0057A"/>
    <w:rsid w:val="00F22A29"/>
    <w:rsid w:val="00F337B1"/>
    <w:rsid w:val="00F55EEA"/>
    <w:rsid w:val="00F57193"/>
    <w:rsid w:val="00F57783"/>
    <w:rsid w:val="00F63DFE"/>
    <w:rsid w:val="00FA3D0A"/>
    <w:rsid w:val="00FB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 CYR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26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27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2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6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6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6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26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26234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6026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26231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26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26234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26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6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6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6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26229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026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6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6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6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02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6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26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230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26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2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26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232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26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26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26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2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26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231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2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22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26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23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02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26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26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2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2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6231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026233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26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3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6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2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219</Words>
  <Characters>1252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zam</cp:lastModifiedBy>
  <cp:revision>3</cp:revision>
  <cp:lastPrinted>2018-12-28T12:24:00Z</cp:lastPrinted>
  <dcterms:created xsi:type="dcterms:W3CDTF">2018-12-28T12:35:00Z</dcterms:created>
  <dcterms:modified xsi:type="dcterms:W3CDTF">2018-12-29T09:17:00Z</dcterms:modified>
</cp:coreProperties>
</file>