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4BE" w:rsidRPr="00EC0D7E" w:rsidRDefault="003374BE" w:rsidP="00EC0D7E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3374BE" w:rsidRPr="00EC0D7E" w:rsidRDefault="003374BE" w:rsidP="00EC0D7E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3374BE" w:rsidRPr="00EC0D7E" w:rsidRDefault="003374BE" w:rsidP="00EC0D7E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3374BE" w:rsidRPr="00EC0D7E" w:rsidRDefault="003374BE" w:rsidP="00EC0D7E">
      <w:pPr>
        <w:spacing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  <w:szCs w:val="28"/>
        </w:rPr>
        <w:t>РЕСПУБЛИКИ МОРДОВИЯ</w:t>
      </w:r>
    </w:p>
    <w:p w:rsidR="003374BE" w:rsidRPr="00EC0D7E" w:rsidRDefault="003374BE" w:rsidP="00EC0D7E">
      <w:pPr>
        <w:spacing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C0D7E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3374BE" w:rsidRPr="00EC0D7E" w:rsidRDefault="003374BE" w:rsidP="00EC0D7E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3374BE" w:rsidRPr="00EC0D7E" w:rsidRDefault="003374BE" w:rsidP="005927EA">
      <w:pPr>
        <w:spacing w:line="240" w:lineRule="auto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28</w:t>
      </w:r>
      <w:r w:rsidRPr="00EC0D7E">
        <w:rPr>
          <w:rFonts w:ascii="Times New Roman" w:hAnsi="Times New Roman"/>
          <w:sz w:val="28"/>
          <w:szCs w:val="28"/>
        </w:rPr>
        <w:t xml:space="preserve">» декабря  2018 года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0D7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94</w:t>
      </w:r>
    </w:p>
    <w:p w:rsidR="003374BE" w:rsidRPr="00EC0D7E" w:rsidRDefault="003374BE" w:rsidP="00EC0D7E">
      <w:pPr>
        <w:spacing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  <w:szCs w:val="28"/>
        </w:rPr>
        <w:t>д.Русское Тювеево</w:t>
      </w:r>
    </w:p>
    <w:p w:rsidR="003374BE" w:rsidRPr="00EC0D7E" w:rsidRDefault="003374BE" w:rsidP="00EC0D7E">
      <w:pPr>
        <w:pStyle w:val="Heading1"/>
        <w:ind w:firstLine="709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  <w:szCs w:val="28"/>
        </w:rPr>
        <w:t>Об утверждении Положения о порядке списания муниципального имущества (основных средств) Русско-Тювеевского сельского поселения Темниковского муниципального района Республики Мордовия</w:t>
      </w:r>
    </w:p>
    <w:p w:rsidR="003374BE" w:rsidRPr="00EC0D7E" w:rsidRDefault="003374BE" w:rsidP="00EC0D7E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3374BE" w:rsidRPr="00EC0D7E" w:rsidRDefault="003374BE" w:rsidP="00F905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  <w:szCs w:val="28"/>
        </w:rPr>
        <w:t xml:space="preserve"> На основании Федерального закона от 06.10.2003 N 131-ФЗ "Об общих принципах организации местного самоуправления в Российской Федерации", Гражданского кодекса Российской Федерации, Устава  Русско-Тювеевского сельского поселения Темниковского муниципального района Республики Мордовия, Совет депутатов  Русско-Тювеевского сельского поселения Темниковского муниципального района Республики Мордовия, решил:</w:t>
      </w:r>
    </w:p>
    <w:p w:rsidR="003374BE" w:rsidRPr="00EC0D7E" w:rsidRDefault="003374BE" w:rsidP="00F905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  <w:szCs w:val="28"/>
        </w:rPr>
        <w:t>1. Утвердить Положение о порядке списания муниципального имущества (основных средств) Русско-Тювеевского сельского поселения Темниковского муниципального района Республики Мордовия (приложение 1).</w:t>
      </w:r>
    </w:p>
    <w:p w:rsidR="003374BE" w:rsidRPr="00EC0D7E" w:rsidRDefault="003374BE" w:rsidP="00F905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  <w:szCs w:val="28"/>
        </w:rPr>
        <w:t>2. Рекомендовать руководителям муниципальных предприятий, муниципальных бюджетных и казенных учреждений обеспечить порядок списания муниципального имущества (основных средств) в соответствии с настоящим Положением.</w:t>
      </w:r>
    </w:p>
    <w:p w:rsidR="003374BE" w:rsidRDefault="003374BE" w:rsidP="00F905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3374BE" w:rsidRDefault="003374BE" w:rsidP="00EC0D7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374BE" w:rsidRDefault="003374BE" w:rsidP="00EC0D7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374BE" w:rsidRPr="00EC0D7E" w:rsidRDefault="003374BE" w:rsidP="00EC0D7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374BE" w:rsidRDefault="003374BE" w:rsidP="00EC0D7E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</w:rPr>
        <w:t xml:space="preserve">Глава </w:t>
      </w:r>
      <w:r w:rsidRPr="00EC0D7E">
        <w:rPr>
          <w:rFonts w:ascii="Times New Roman" w:hAnsi="Times New Roman"/>
          <w:sz w:val="28"/>
          <w:szCs w:val="28"/>
        </w:rPr>
        <w:t xml:space="preserve"> Русско-Тювеевского </w:t>
      </w:r>
    </w:p>
    <w:p w:rsidR="003374BE" w:rsidRPr="00EC0D7E" w:rsidRDefault="003374BE" w:rsidP="00EC0D7E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EC0D7E">
        <w:rPr>
          <w:rFonts w:ascii="Times New Roman" w:hAnsi="Times New Roman"/>
          <w:sz w:val="28"/>
          <w:szCs w:val="28"/>
        </w:rPr>
        <w:t>ельского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0D7E">
        <w:rPr>
          <w:rFonts w:ascii="Times New Roman" w:hAnsi="Times New Roman"/>
          <w:sz w:val="28"/>
          <w:szCs w:val="28"/>
        </w:rPr>
        <w:t xml:space="preserve"> поселения </w:t>
      </w:r>
      <w:r w:rsidRPr="00EC0D7E">
        <w:rPr>
          <w:rFonts w:ascii="Times New Roman" w:hAnsi="Times New Roman"/>
          <w:sz w:val="28"/>
          <w:szCs w:val="28"/>
          <w:lang w:val="en-US"/>
        </w:rPr>
        <w:t xml:space="preserve">         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EC0D7E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</w:t>
      </w:r>
      <w:r w:rsidRPr="00EC0D7E">
        <w:rPr>
          <w:rFonts w:ascii="Times New Roman" w:hAnsi="Times New Roman"/>
          <w:sz w:val="28"/>
          <w:lang w:val="en-US"/>
        </w:rPr>
        <w:t>Ф.Ф.Леонович</w:t>
      </w:r>
    </w:p>
    <w:p w:rsidR="003374BE" w:rsidRPr="00EC0D7E" w:rsidRDefault="003374BE" w:rsidP="00EC0D7E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3374BE" w:rsidRPr="00EC0D7E" w:rsidRDefault="003374BE" w:rsidP="00EC0D7E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3374BE" w:rsidRPr="00EC0D7E" w:rsidRDefault="003374BE" w:rsidP="00EC0D7E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3374BE" w:rsidRDefault="003374BE" w:rsidP="00EC0D7E">
      <w:pPr>
        <w:spacing w:after="0" w:line="240" w:lineRule="auto"/>
        <w:ind w:firstLine="709"/>
        <w:jc w:val="right"/>
        <w:rPr>
          <w:rFonts w:ascii="Times New Roman" w:hAnsi="Times New Roman"/>
          <w:sz w:val="28"/>
        </w:rPr>
      </w:pPr>
    </w:p>
    <w:p w:rsidR="003374BE" w:rsidRDefault="003374BE" w:rsidP="00EC0D7E">
      <w:pPr>
        <w:spacing w:after="0" w:line="240" w:lineRule="auto"/>
        <w:ind w:firstLine="709"/>
        <w:jc w:val="right"/>
        <w:rPr>
          <w:rFonts w:ascii="Times New Roman" w:hAnsi="Times New Roman"/>
          <w:sz w:val="28"/>
        </w:rPr>
      </w:pPr>
    </w:p>
    <w:p w:rsidR="003374BE" w:rsidRDefault="003374BE" w:rsidP="00EC0D7E">
      <w:pPr>
        <w:spacing w:after="0" w:line="240" w:lineRule="auto"/>
        <w:ind w:firstLine="709"/>
        <w:jc w:val="right"/>
        <w:rPr>
          <w:rFonts w:ascii="Times New Roman" w:hAnsi="Times New Roman"/>
          <w:sz w:val="28"/>
        </w:rPr>
      </w:pPr>
    </w:p>
    <w:p w:rsidR="003374BE" w:rsidRDefault="003374BE" w:rsidP="00EC0D7E">
      <w:pPr>
        <w:spacing w:after="0" w:line="240" w:lineRule="auto"/>
        <w:ind w:firstLine="709"/>
        <w:jc w:val="right"/>
        <w:rPr>
          <w:rFonts w:ascii="Times New Roman" w:hAnsi="Times New Roman"/>
          <w:sz w:val="28"/>
        </w:rPr>
      </w:pPr>
    </w:p>
    <w:p w:rsidR="003374BE" w:rsidRPr="00EC0D7E" w:rsidRDefault="003374BE" w:rsidP="00EC0D7E">
      <w:pPr>
        <w:spacing w:after="0" w:line="240" w:lineRule="auto"/>
        <w:ind w:firstLine="709"/>
        <w:jc w:val="right"/>
        <w:rPr>
          <w:rFonts w:ascii="Times New Roman" w:hAnsi="Times New Roman"/>
          <w:sz w:val="28"/>
        </w:rPr>
      </w:pPr>
      <w:r w:rsidRPr="00EC0D7E">
        <w:rPr>
          <w:rFonts w:ascii="Times New Roman" w:hAnsi="Times New Roman"/>
          <w:sz w:val="28"/>
        </w:rPr>
        <w:t>Приложение</w:t>
      </w:r>
    </w:p>
    <w:p w:rsidR="003374BE" w:rsidRPr="00EC0D7E" w:rsidRDefault="003374BE" w:rsidP="00EC0D7E">
      <w:pPr>
        <w:spacing w:after="0" w:line="240" w:lineRule="auto"/>
        <w:ind w:firstLine="709"/>
        <w:jc w:val="right"/>
        <w:rPr>
          <w:rFonts w:ascii="Times New Roman" w:hAnsi="Times New Roman"/>
          <w:sz w:val="28"/>
        </w:rPr>
      </w:pPr>
      <w:r w:rsidRPr="00EC0D7E">
        <w:rPr>
          <w:rFonts w:ascii="Times New Roman" w:hAnsi="Times New Roman"/>
          <w:sz w:val="28"/>
        </w:rPr>
        <w:t>УТВЕРЖДЕНО</w:t>
      </w:r>
    </w:p>
    <w:p w:rsidR="003374BE" w:rsidRPr="00EC0D7E" w:rsidRDefault="003374BE" w:rsidP="00EC0D7E">
      <w:pPr>
        <w:spacing w:after="0" w:line="240" w:lineRule="auto"/>
        <w:ind w:firstLine="709"/>
        <w:jc w:val="right"/>
        <w:rPr>
          <w:rFonts w:ascii="Times New Roman" w:hAnsi="Times New Roman"/>
          <w:sz w:val="28"/>
        </w:rPr>
      </w:pPr>
      <w:r w:rsidRPr="00EC0D7E">
        <w:rPr>
          <w:rFonts w:ascii="Times New Roman" w:hAnsi="Times New Roman"/>
          <w:sz w:val="28"/>
        </w:rPr>
        <w:t xml:space="preserve">Решением Совета депутатов </w:t>
      </w:r>
    </w:p>
    <w:p w:rsidR="003374BE" w:rsidRPr="00EC0D7E" w:rsidRDefault="003374BE" w:rsidP="00EC0D7E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</w:p>
    <w:p w:rsidR="003374BE" w:rsidRPr="00EC0D7E" w:rsidRDefault="003374BE" w:rsidP="00EC0D7E">
      <w:pPr>
        <w:spacing w:after="0" w:line="240" w:lineRule="auto"/>
        <w:ind w:firstLine="709"/>
        <w:jc w:val="right"/>
        <w:rPr>
          <w:rFonts w:ascii="Times New Roman" w:hAnsi="Times New Roman"/>
          <w:sz w:val="28"/>
        </w:rPr>
      </w:pPr>
      <w:r w:rsidRPr="00EC0D7E">
        <w:rPr>
          <w:rFonts w:ascii="Times New Roman" w:hAnsi="Times New Roman"/>
          <w:sz w:val="28"/>
          <w:szCs w:val="28"/>
        </w:rPr>
        <w:t xml:space="preserve"> Темниковского муниципального района </w:t>
      </w:r>
    </w:p>
    <w:p w:rsidR="003374BE" w:rsidRPr="00EC0D7E" w:rsidRDefault="003374BE" w:rsidP="00EC0D7E">
      <w:pPr>
        <w:spacing w:after="0" w:line="240" w:lineRule="auto"/>
        <w:ind w:firstLine="709"/>
        <w:jc w:val="right"/>
        <w:rPr>
          <w:rFonts w:ascii="Times New Roman" w:hAnsi="Times New Roman"/>
          <w:sz w:val="28"/>
        </w:rPr>
      </w:pPr>
      <w:r w:rsidRPr="00EC0D7E">
        <w:rPr>
          <w:rFonts w:ascii="Times New Roman" w:hAnsi="Times New Roman"/>
          <w:sz w:val="28"/>
        </w:rPr>
        <w:t>Республики Мордовия</w:t>
      </w:r>
    </w:p>
    <w:p w:rsidR="003374BE" w:rsidRPr="00A74260" w:rsidRDefault="003374BE" w:rsidP="00EC0D7E">
      <w:pPr>
        <w:spacing w:after="0" w:line="240" w:lineRule="auto"/>
        <w:ind w:firstLine="709"/>
        <w:jc w:val="right"/>
        <w:rPr>
          <w:rFonts w:ascii="Times New Roman" w:hAnsi="Times New Roman"/>
          <w:sz w:val="28"/>
        </w:rPr>
      </w:pPr>
      <w:r w:rsidRPr="00EC0D7E">
        <w:rPr>
          <w:rFonts w:ascii="Times New Roman" w:hAnsi="Times New Roman"/>
          <w:sz w:val="28"/>
        </w:rPr>
        <w:t>от «</w:t>
      </w:r>
      <w:r w:rsidRPr="00A74260">
        <w:rPr>
          <w:rFonts w:ascii="Times New Roman" w:hAnsi="Times New Roman"/>
          <w:sz w:val="28"/>
        </w:rPr>
        <w:t>28</w:t>
      </w:r>
      <w:r w:rsidRPr="00EC0D7E">
        <w:rPr>
          <w:rFonts w:ascii="Times New Roman" w:hAnsi="Times New Roman"/>
          <w:sz w:val="28"/>
        </w:rPr>
        <w:t xml:space="preserve">» </w:t>
      </w:r>
      <w:r>
        <w:rPr>
          <w:rFonts w:ascii="Times New Roman" w:hAnsi="Times New Roman"/>
          <w:sz w:val="28"/>
        </w:rPr>
        <w:t>декабря</w:t>
      </w:r>
      <w:r w:rsidRPr="00EC0D7E">
        <w:rPr>
          <w:rFonts w:ascii="Times New Roman" w:hAnsi="Times New Roman"/>
          <w:sz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EC0D7E">
          <w:rPr>
            <w:rFonts w:ascii="Times New Roman" w:hAnsi="Times New Roman"/>
            <w:sz w:val="28"/>
          </w:rPr>
          <w:t>2018 г</w:t>
        </w:r>
      </w:smartTag>
      <w:r w:rsidRPr="00EC0D7E">
        <w:rPr>
          <w:rFonts w:ascii="Times New Roman" w:hAnsi="Times New Roman"/>
          <w:sz w:val="28"/>
        </w:rPr>
        <w:t xml:space="preserve">. № </w:t>
      </w:r>
      <w:r w:rsidRPr="00A74260">
        <w:rPr>
          <w:rFonts w:ascii="Times New Roman" w:hAnsi="Times New Roman"/>
          <w:sz w:val="28"/>
        </w:rPr>
        <w:t>94</w:t>
      </w:r>
    </w:p>
    <w:p w:rsidR="003374BE" w:rsidRPr="00EC0D7E" w:rsidRDefault="003374BE" w:rsidP="00EC0D7E">
      <w:pPr>
        <w:spacing w:line="240" w:lineRule="auto"/>
        <w:ind w:firstLine="709"/>
        <w:rPr>
          <w:rFonts w:ascii="Times New Roman" w:hAnsi="Times New Roman"/>
        </w:rPr>
      </w:pPr>
      <w:r w:rsidRPr="00EC0D7E">
        <w:rPr>
          <w:rFonts w:ascii="Times New Roman" w:hAnsi="Times New Roman"/>
          <w:color w:val="666666"/>
        </w:rPr>
        <w:br/>
      </w:r>
    </w:p>
    <w:p w:rsidR="003374BE" w:rsidRPr="00EC0D7E" w:rsidRDefault="003374BE" w:rsidP="00EC0D7E">
      <w:pPr>
        <w:spacing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  <w:szCs w:val="28"/>
        </w:rPr>
        <w:t>О ПОРЯДКЕ СПИСАНИЯ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0D7E">
        <w:rPr>
          <w:rFonts w:ascii="Times New Roman" w:hAnsi="Times New Roman"/>
          <w:sz w:val="28"/>
          <w:szCs w:val="28"/>
        </w:rPr>
        <w:t>МУНИЦИПАЛЬНОГО ИМУЩЕСТВА  (ОСНОВНЫХ СРЕДСТВ) РУССКО-ТЮВЕЕВСКОГО СЕЛЬСКОГО ПОСЕЛЕНИЯ  ТЕМНИКОВСКОГО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Pr="00EC0D7E">
        <w:rPr>
          <w:rFonts w:ascii="Times New Roman" w:hAnsi="Times New Roman"/>
          <w:sz w:val="28"/>
          <w:szCs w:val="28"/>
        </w:rPr>
        <w:t>РЕСПУБЛИКИ МОРДОВИЯ</w:t>
      </w:r>
    </w:p>
    <w:p w:rsidR="003374BE" w:rsidRPr="0027089C" w:rsidRDefault="003374BE" w:rsidP="0027089C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089C">
        <w:rPr>
          <w:rFonts w:ascii="Times New Roman" w:hAnsi="Times New Roman"/>
          <w:sz w:val="28"/>
          <w:szCs w:val="28"/>
        </w:rPr>
        <w:t>1. Общие положения</w:t>
      </w:r>
    </w:p>
    <w:p w:rsidR="003374BE" w:rsidRPr="0027089C" w:rsidRDefault="003374BE" w:rsidP="005927E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089C">
        <w:rPr>
          <w:rFonts w:ascii="Times New Roman" w:hAnsi="Times New Roman"/>
          <w:sz w:val="28"/>
          <w:szCs w:val="28"/>
        </w:rPr>
        <w:t xml:space="preserve">1.1. Настоящее Положение разработано в соответствии с Гражданским кодексом РФ, Федеральным законом от 21.11.1996 N 129-ФЗ "О бухгалтерском учете", Приказом Минфина РФ от 30 марта </w:t>
      </w:r>
      <w:smartTag w:uri="urn:schemas-microsoft-com:office:smarttags" w:element="metricconverter">
        <w:smartTagPr>
          <w:attr w:name="ProductID" w:val="2001 г"/>
        </w:smartTagPr>
        <w:r w:rsidRPr="0027089C">
          <w:rPr>
            <w:rFonts w:ascii="Times New Roman" w:hAnsi="Times New Roman"/>
            <w:sz w:val="28"/>
            <w:szCs w:val="28"/>
          </w:rPr>
          <w:t>2001 г</w:t>
        </w:r>
      </w:smartTag>
      <w:r w:rsidRPr="0027089C">
        <w:rPr>
          <w:rFonts w:ascii="Times New Roman" w:hAnsi="Times New Roman"/>
          <w:sz w:val="28"/>
          <w:szCs w:val="28"/>
        </w:rPr>
        <w:t xml:space="preserve">. N 26н "Об утверждении Положения по бухгалтерскому учету" "Учет основных средств" ПБУ 6/01" (с изменениями и дополнениями), Приказом Минфина РФ от 13 октября </w:t>
      </w:r>
      <w:smartTag w:uri="urn:schemas-microsoft-com:office:smarttags" w:element="metricconverter">
        <w:smartTagPr>
          <w:attr w:name="ProductID" w:val="2003 г"/>
        </w:smartTagPr>
        <w:r w:rsidRPr="0027089C">
          <w:rPr>
            <w:rFonts w:ascii="Times New Roman" w:hAnsi="Times New Roman"/>
            <w:sz w:val="28"/>
            <w:szCs w:val="28"/>
          </w:rPr>
          <w:t>2003 г</w:t>
        </w:r>
      </w:smartTag>
      <w:r w:rsidRPr="0027089C">
        <w:rPr>
          <w:rFonts w:ascii="Times New Roman" w:hAnsi="Times New Roman"/>
          <w:sz w:val="28"/>
          <w:szCs w:val="28"/>
        </w:rPr>
        <w:t xml:space="preserve">. N 91н "Об утверждении Методических указаний по бухгалтерскому учету основных средств" (с изменениями и дополнениями), Приказом Минфина РФ от 29 июля </w:t>
      </w:r>
      <w:smartTag w:uri="urn:schemas-microsoft-com:office:smarttags" w:element="metricconverter">
        <w:smartTagPr>
          <w:attr w:name="ProductID" w:val="1998 г"/>
        </w:smartTagPr>
        <w:r w:rsidRPr="0027089C">
          <w:rPr>
            <w:rFonts w:ascii="Times New Roman" w:hAnsi="Times New Roman"/>
            <w:sz w:val="28"/>
            <w:szCs w:val="28"/>
          </w:rPr>
          <w:t>1998 г</w:t>
        </w:r>
      </w:smartTag>
      <w:r w:rsidRPr="0027089C">
        <w:rPr>
          <w:rFonts w:ascii="Times New Roman" w:hAnsi="Times New Roman"/>
          <w:sz w:val="28"/>
          <w:szCs w:val="28"/>
        </w:rPr>
        <w:t xml:space="preserve">. N 34н "Об утверждении Положения по ведению бухгалтерского учета и бухгалтерской отчетности в Российской Федерации" (с изменениями и дополнениями), Приказ Минфина РФ от 15 декабря </w:t>
      </w:r>
      <w:smartTag w:uri="urn:schemas-microsoft-com:office:smarttags" w:element="metricconverter">
        <w:smartTagPr>
          <w:attr w:name="ProductID" w:val="2010 г"/>
        </w:smartTagPr>
        <w:r w:rsidRPr="0027089C">
          <w:rPr>
            <w:rFonts w:ascii="Times New Roman" w:hAnsi="Times New Roman"/>
            <w:sz w:val="28"/>
            <w:szCs w:val="28"/>
          </w:rPr>
          <w:t>2010 г</w:t>
        </w:r>
      </w:smartTag>
      <w:r w:rsidRPr="0027089C">
        <w:rPr>
          <w:rFonts w:ascii="Times New Roman" w:hAnsi="Times New Roman"/>
          <w:sz w:val="28"/>
          <w:szCs w:val="28"/>
        </w:rPr>
        <w:t>. N 173н 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академиями наук, государственными (муниципальными) учреждениями и Методических указаний по их применению".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27089C">
        <w:rPr>
          <w:rFonts w:ascii="Times New Roman" w:hAnsi="Times New Roman"/>
          <w:sz w:val="28"/>
          <w:szCs w:val="28"/>
        </w:rPr>
        <w:t>1.2. Настоящее Положение устанавливает единый порядок списания муниципального имущества и совершенствование системы учета муниципального имущества, составляющего муниципальную казну, а также находящегося в хозяйственном ведении (оперативном управлении) муниципальных предприятий (муниципальных бюджетных или казенных учреждений), а также распоряжения им после списания.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</w:t>
      </w:r>
      <w:r w:rsidRPr="0027089C">
        <w:rPr>
          <w:rFonts w:ascii="Times New Roman" w:hAnsi="Times New Roman"/>
          <w:sz w:val="28"/>
          <w:szCs w:val="28"/>
        </w:rPr>
        <w:t>1.3. Под муниципальным имуществом (далее - имущество) в настоящем Положении понимаются основные средства, находящиеся в муниципальной собственности  Русско-Тювеевского сельского поселения Темниковского муниципального района: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27089C">
        <w:rPr>
          <w:rFonts w:ascii="Times New Roman" w:hAnsi="Times New Roman"/>
          <w:sz w:val="28"/>
          <w:szCs w:val="28"/>
        </w:rPr>
        <w:t>а) принятые к бухгалтерскому учету и закрепленные на праве хозяйственного ведения за муниципальными предприятиями;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r w:rsidRPr="0027089C">
        <w:rPr>
          <w:rFonts w:ascii="Times New Roman" w:hAnsi="Times New Roman"/>
          <w:sz w:val="28"/>
          <w:szCs w:val="28"/>
        </w:rPr>
        <w:t>б) принятые к бухгалтерскому учету и закрепленные на праве оперативного управления за муниципальными бюджетными или казенными учреждениями;</w:t>
      </w:r>
    </w:p>
    <w:p w:rsidR="003374BE" w:rsidRDefault="003374BE" w:rsidP="005927E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7089C">
        <w:rPr>
          <w:rFonts w:ascii="Times New Roman" w:hAnsi="Times New Roman"/>
          <w:sz w:val="28"/>
          <w:szCs w:val="28"/>
        </w:rPr>
        <w:t>в) учитываемые в муниципальной казне  Русско-Тювеевского сельского поселения Темниковского муниципального района, в т.ч. переданные организациям различных форм собственности по договорам аренды, в безвозмездное пользование или иным основаниям.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Pr="0027089C">
        <w:rPr>
          <w:rFonts w:ascii="Times New Roman" w:hAnsi="Times New Roman"/>
          <w:sz w:val="28"/>
          <w:szCs w:val="28"/>
        </w:rPr>
        <w:t>1.4. Срок полезного использования основных средств - период, в течение которого</w:t>
      </w:r>
      <w:r>
        <w:rPr>
          <w:rFonts w:ascii="Times New Roman" w:hAnsi="Times New Roman"/>
          <w:sz w:val="28"/>
          <w:szCs w:val="28"/>
        </w:rPr>
        <w:t>,</w:t>
      </w:r>
      <w:r w:rsidRPr="0027089C">
        <w:rPr>
          <w:rFonts w:ascii="Times New Roman" w:hAnsi="Times New Roman"/>
          <w:sz w:val="28"/>
          <w:szCs w:val="28"/>
        </w:rPr>
        <w:t xml:space="preserve"> использование объекта основных средств призвано приносить доход организации или служить для выполнения целей деятельности организации.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374BE" w:rsidRDefault="003374BE" w:rsidP="005927E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5927EA">
        <w:rPr>
          <w:rFonts w:ascii="Times New Roman" w:hAnsi="Times New Roman"/>
          <w:sz w:val="28"/>
          <w:szCs w:val="28"/>
        </w:rPr>
        <w:t>2. Основания для списания основных средств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374BE" w:rsidRPr="005927EA" w:rsidRDefault="003374BE" w:rsidP="005927E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927EA">
        <w:rPr>
          <w:rFonts w:ascii="Times New Roman" w:hAnsi="Times New Roman"/>
          <w:sz w:val="28"/>
          <w:szCs w:val="28"/>
        </w:rPr>
        <w:t>2.1. Муниципальное имущество, закрепленное на праве хозяйственного ведения за муниципальными предприятиями и праве оперативного управления за муниципальными учреждениями, а также имущество, составляющее муниципальную казну Русско-Тювеевского сельского поселения  Темниковского муниципального района и находящееся на балансах хозяйствующих субъектов, списывается с их балансов по следующим основаниям: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Pr="005927EA">
        <w:rPr>
          <w:rFonts w:ascii="Times New Roman" w:hAnsi="Times New Roman"/>
          <w:sz w:val="28"/>
          <w:szCs w:val="28"/>
        </w:rPr>
        <w:t>а) прекращение использования вследствие морального или физического износа;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5927EA">
        <w:rPr>
          <w:rFonts w:ascii="Times New Roman" w:hAnsi="Times New Roman"/>
          <w:sz w:val="28"/>
          <w:szCs w:val="28"/>
        </w:rPr>
        <w:t>б) ликвидация при аварии, стихийном бедствии и иной чрезвычайной ситуации;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5927EA">
        <w:rPr>
          <w:rFonts w:ascii="Times New Roman" w:hAnsi="Times New Roman"/>
          <w:sz w:val="28"/>
          <w:szCs w:val="28"/>
        </w:rPr>
        <w:t>в) пришедшее в негодность из-за невозможности или экономической нецелесообразности его восстановления (ремонта, реконструкции, модернизации);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5927EA">
        <w:rPr>
          <w:rFonts w:ascii="Times New Roman" w:hAnsi="Times New Roman"/>
          <w:sz w:val="28"/>
          <w:szCs w:val="28"/>
        </w:rPr>
        <w:t>г)продажа;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Pr="005927EA">
        <w:rPr>
          <w:rFonts w:ascii="Times New Roman" w:hAnsi="Times New Roman"/>
          <w:sz w:val="28"/>
          <w:szCs w:val="28"/>
        </w:rPr>
        <w:t>д) выявление недостачи и порчи активов при их инвентаризации;</w:t>
      </w:r>
      <w:r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Pr="005927EA">
        <w:rPr>
          <w:rFonts w:ascii="Times New Roman" w:hAnsi="Times New Roman"/>
          <w:sz w:val="28"/>
          <w:szCs w:val="28"/>
        </w:rPr>
        <w:t>е) частичная ликвидация при выполнении работ по реконструкции;</w:t>
      </w: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Pr="005927EA">
        <w:rPr>
          <w:rFonts w:ascii="Times New Roman" w:hAnsi="Times New Roman"/>
          <w:sz w:val="28"/>
          <w:szCs w:val="28"/>
        </w:rPr>
        <w:t>ж) невозможность использования имущества по целевому назначению;</w:t>
      </w:r>
      <w:r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5927EA">
        <w:rPr>
          <w:rFonts w:ascii="Times New Roman" w:hAnsi="Times New Roman"/>
          <w:sz w:val="28"/>
          <w:szCs w:val="28"/>
        </w:rPr>
        <w:t>з) хищение или уничтожение имущества.</w:t>
      </w:r>
    </w:p>
    <w:p w:rsidR="003374BE" w:rsidRPr="005927EA" w:rsidRDefault="003374BE" w:rsidP="005927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2.2. Объекты муниципального имущества подлежат списанию в тех случаях, когда восстановить их невозможно или экономически нецелесообразно, а также когда они не могут быть переданы другим муниципальным организациям либо реализованы. Начисленный износ в размере 100% стоимости на объекты, которые пригодны для дальнейшей эксплуатации, не может служить основанием для списания их по причине полного износа.</w:t>
      </w:r>
    </w:p>
    <w:p w:rsidR="003374BE" w:rsidRPr="005927EA" w:rsidRDefault="003374BE" w:rsidP="005927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3. Порядок списания муниципального имущества у балансодержателей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3.1. Имущество, учитываемое предприятиями в составе средств в обороте, а муниципальными казенными учреждениями в составе материальных запасов и других ценностей, общей стоимостью не превышающей 20000 (двадцать тысяч) списывается с учета организациями самостоятельно (малоценные предметы).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3.2. Муниципальные бюджетные учреждения списывают самостоятельно имущество приобретенное учреждением за счет собственных средств, за исключением особо ценного движимого имущества.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3.3. Для определения целесообразности списания основных средств, а также для оформления необходимой документации на списание имущества в муниципальных предприятиях (учреждениях) приказом руководителя создается постоянно действующая комиссия по списанию основных средств.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3.4. В компетенцию комиссии, указанной в пункте 3.3. настоящего Положения входит: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1) осмотр предлагаемого к списанию объекта с использованием необходимой технической документации и данных бухгалтерского учета, установление непригодности объекта к восстановлению и дальнейшему использованию;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2) установление причин списания объекта исходя из оснований, предусмотренных пунктом 2.1. настоящего Положения;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3) в случаях, предусмотренных подпунктами "е" и "з" пункта 2.1. настоящего Положения, выявление лиц, по вине которых произошло преждевременное выбытие основных средств, внесение предложений о привлечении указанных лиц к ответственности, установленной действующим законодательством;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4) в случаях, предусмотренных подпунктами "а" - "в", "д" - "з" пункта 2.1 настоящего Положения, определение возможности использования отдельных частей, узлов, деталей, материалов списываемого объекта и их оценка; контроль за изъятием из списываемых основных средств годных частей, узлов, деталей, материалов, цветных и драгоценных металлов;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5) обращение в специализированную организацию для получения дефектного акта или заключения о непригодности имущества к дальнейшему использованию, невозможности или экономической нецелесообразности его восстановления (ремонта, реконструкции, модернизации). В случае отсутствия специализированной организации дефектные акты оформляют отраслевые технические службы предприятий (учреждений);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6) выработка предложений по дальнейшему использованию списываемого имущества (сдача в металлолом, разукомплектование, оприходование отдельных частей, узлов, деталей, материалов);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7) оформление в двух экземплярах актов на списание основных средств по унифицированной форме (далее - УФ), утвержденной постановлением Госкомстата России от 21.01.2003 N 7 (УФ N ОС-4 для объектов основных средств; УФ N ОС-4б - для групп объектов основных средств; УФ N ОС-4а - для автотранспортных средств).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3.5. Акты на списание объектов, списываемых с учета организаций самостоятельно, утверждаются руководителем организации.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3.6. Организации не вправе списывать без разрешения собственника имущества следующее муниципальное имущество: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- недвижимое имущество;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- особо ценное имущество, закрепленное за муниципальными бюджетными учреждениями;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- имущество, стоимость которого превышает 20000 рублей.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3.7. Для списания с баланса объекта муниципального имущества указанного в п. 3.6. настоящего Положения руководитель предприятия или учреждения направляет в администрацию Темниковского муниципального района ходатайство о списании муниципального имущества с перечнем имущества, подлежащего списанию, акты на списание основных средств, технический паспорт списываемого имущества и другие документы, предусмотренные настоящим Положением.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3.8. При списании с бухгалтерского учета муниципальных предприятий и учреждений, а также при исключении из муниципальной казны Темниковского муниципального района основных средств, выбывших вследствие аварии, стихийного бедствия и иной чрезвычайной ситуации (в том числе кражи, пожара), к акту о списании прилагается документ, подтверждающий факт утраты имущества (акт об аварии, постановление о возбуждении уголовного дела, или об отказе в его возбуждении, или о прекращении уголовного дела, справка пожарной инспекции о факте пожара и иные документы, подтверждающие факт утраты имущества).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3.9. В случаях, когда в результате проведенного внутреннего расследования по определению причин преждевременного выхода из строя имущества установлены виновные лица, руководитель предприятия или учреждения обязан принять меры по привлечению виновных лиц к ответственности, предусмотренной действующим законодательством РФ. Материалы расследования и приказ руководителя о принятых мерах предоставляются в администрацию Темниковского муниципального района.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3.10. Для рассмотрения и согласования документов указанных в п. 3.7. настоящего Положения, постановлением администрации Темниковского муниципального района создается постоянно действующая комиссия по списанию муниципального имущества (основных средств) Темниковского муниципального района (далее - Комиссия).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Результаты рассмотрения Комиссией представленных документов оформляются протоколом, который является основанием для подготовки и издания распоряжения администрации Темниковского муниципального района.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3.11. Комиссия по списанию муниципального имущества Темниковского муниципального района в течение четырнадцати дней с момента поступления в администрацию Темниковского муниципального района документов на списание объектов муниципального имущества осуществляет проверку указанных документов на соответствие их требованиям настоящего Положения.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По результатам проверки председатель Комиссии направляет на имя Главы администрации Темниковского муниципального района протокол заседания комиссии, содержащий мотивированное решение о соответствии представленных документов на списание объектов муниципального имущества требованиям настоящего Положения, с приложением данных документов либо, если предоставленные предприятием, учреждением документы содержат недостоверную и (или) неполную информацию о предлагаемых к списанию объектах, отказывает руководителю предприятия или учреждения в списании до приведения документов в соответствие с требованиями настоящего Положения, о чем также принимается решение заседания Комиссии.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3.12. На основании решения Комиссии и представленных документов на списание объектов муниципального имущества администрация Темниковского муниципального района издает распоряжение о списании муниципального имущества и утверждает акты на списание муниципального имущества (основных средств).</w:t>
      </w:r>
    </w:p>
    <w:p w:rsidR="003374BE" w:rsidRDefault="003374BE" w:rsidP="005927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374BE" w:rsidRPr="005927EA" w:rsidRDefault="003374BE" w:rsidP="005927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4. Снятие с учета объектов муниципального имущества предприятием, учреждением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4.1. Списание, разборка, демонтаж, ликвидация (снос), а также отчуждение муниципального имущества без согласия администрации Темниковского муниципального района не допускаются.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4.2. Руководитель муниципального предприятия (учреждения), после получения распоряжения о списании муниципального имущества, обязан: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1) в срок до 1-го числа следующего месяца отразить списание муниципального имущества в бухгалтерском учете;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2) произвести демонтаж, снос, ликвидацию списанных основных средств.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4.3. При списании объекта недвижимого имущества предприятие (учреждение) помимо действий, предусмотренных пунктом 4.2 настоящей статьи, обязано обеспечить снятие объекта недвижимого имущества с технического учета, произвести работу по исключению объекта недвижимого имущества из Единого государственного реестра прав на недвижимое имущество и сделок с ним.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4.4. По итогам списания муниципального имущества предприятие (учреждение) обязано представить в администрацию Темниковского муниципального района следующие документы: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1) акт о списании имущества,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2) документ, подтверждающий использование списанного имущества (сдачу в металлолом, разукомплектование, оприходование отдельных частей, узлов, деталей, материалов);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3) документ, подтверждающий поступление денежных средств от реализации материальных ценностей;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4) документ, подтверждающий факт сноса (ликвидации) списанного объекта недвижимости, выданный предприятием технической инвентаризации, в случае списания объекта недвижимости;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5) копию инвентарной карточки с отметкой о выбытии основных средств.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4.5. При списании объекта недвижимости предприятия (учреждения) обязаны в установленном законом порядке привлекать органы технической инвентаризации для подтверждения фактов сноса (ликвидации) недвижимого имущества.</w:t>
      </w:r>
    </w:p>
    <w:p w:rsidR="003374BE" w:rsidRPr="005927EA" w:rsidRDefault="003374BE" w:rsidP="000C02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4.6. Денежные средства, полученные от списания муниципального имущества, подлежат перечислению в бюджет Темниковского муниципального района.</w:t>
      </w:r>
    </w:p>
    <w:p w:rsidR="003374BE" w:rsidRDefault="003374BE" w:rsidP="005927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374BE" w:rsidRPr="005927EA" w:rsidRDefault="003374BE" w:rsidP="005927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5. Исключение списанных объектов муниципального имущества из реестра                     муниципальной собственности</w:t>
      </w:r>
    </w:p>
    <w:p w:rsidR="003374BE" w:rsidRPr="005927EA" w:rsidRDefault="003374BE" w:rsidP="005927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5.1. Списанные основные средства подлежат исключению из реестра муниципальной собственности Темниковского муниципального района. Исключение объектов недвижимости из реестра муниципальной собственности производится отделом по муниципальному имуществу и земельным отношениям администрации Темниковского муниципального района на основании распоряжения администрации Темниковского муниципального района и документов, предоставленных предприятием (учреждением) в соответствии с настоящим Положением.</w:t>
      </w:r>
    </w:p>
    <w:p w:rsidR="003374BE" w:rsidRPr="005927EA" w:rsidRDefault="003374BE" w:rsidP="005927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6. Порядок списания объектов основных средств из состава муниципальной казны</w:t>
      </w:r>
    </w:p>
    <w:p w:rsidR="003374BE" w:rsidRPr="005927EA" w:rsidRDefault="003374BE" w:rsidP="005927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6.1. Объекты основных средств, принятые на учет в муниципальную казну, могут быть списаны, если они не могут быть переданы в хозяйственное ведение или оперативное управление, проданы, переданы в аренду, постоянное или временное пользование для дальнейшей эксплуатации, администрацией Темниковского муниципального района Республики Мордовия.</w:t>
      </w:r>
    </w:p>
    <w:p w:rsidR="003374BE" w:rsidRPr="005927EA" w:rsidRDefault="003374BE" w:rsidP="005927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7. Ответственность за неисполнение порядка списания и распоряжения списанным имуществом</w:t>
      </w:r>
    </w:p>
    <w:p w:rsidR="003374BE" w:rsidRPr="005927EA" w:rsidRDefault="003374BE" w:rsidP="005927E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27EA">
        <w:rPr>
          <w:rFonts w:ascii="Times New Roman" w:hAnsi="Times New Roman"/>
          <w:sz w:val="28"/>
          <w:szCs w:val="28"/>
        </w:rPr>
        <w:t>7.1. В случае нарушения действующего порядка списания с баланса основных средств, а также бесхозяйственного отношения к полученным при ликвидации материальным ценностям (уничтожение, сжигание и т.п.) виновные в этом привлекаются к ответственности в установленном законом порядке.</w:t>
      </w:r>
    </w:p>
    <w:sectPr w:rsidR="003374BE" w:rsidRPr="005927EA" w:rsidSect="00EC0D7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044F5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C009A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03E377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ECEE16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304D9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C8695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29AE9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860C7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8FC4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14410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DF5796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1">
    <w:nsid w:val="23B21DA9"/>
    <w:multiLevelType w:val="multilevel"/>
    <w:tmpl w:val="F76A2F0E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cs="Times New Roman" w:hint="default"/>
      </w:rPr>
    </w:lvl>
  </w:abstractNum>
  <w:abstractNum w:abstractNumId="12">
    <w:nsid w:val="2978203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3">
    <w:nsid w:val="3027774A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4">
    <w:nsid w:val="355D7D89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8B12A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42EE6958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49632B20"/>
    <w:multiLevelType w:val="multilevel"/>
    <w:tmpl w:val="0419001F"/>
    <w:numStyleLink w:val="111111"/>
  </w:abstractNum>
  <w:abstractNum w:abstractNumId="18">
    <w:nsid w:val="4AF85E7F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4E96209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0">
    <w:nsid w:val="5C1B402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1">
    <w:nsid w:val="60724CD7"/>
    <w:multiLevelType w:val="hybridMultilevel"/>
    <w:tmpl w:val="D01C41D6"/>
    <w:lvl w:ilvl="0" w:tplc="E4866C8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11"/>
  </w:num>
  <w:num w:numId="2">
    <w:abstractNumId w:val="2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2"/>
  </w:num>
  <w:num w:numId="14">
    <w:abstractNumId w:val="17"/>
  </w:num>
  <w:num w:numId="15">
    <w:abstractNumId w:val="10"/>
  </w:num>
  <w:num w:numId="16">
    <w:abstractNumId w:val="15"/>
  </w:num>
  <w:num w:numId="17">
    <w:abstractNumId w:val="13"/>
  </w:num>
  <w:num w:numId="18">
    <w:abstractNumId w:val="16"/>
  </w:num>
  <w:num w:numId="19">
    <w:abstractNumId w:val="19"/>
  </w:num>
  <w:num w:numId="20">
    <w:abstractNumId w:val="18"/>
  </w:num>
  <w:num w:numId="21">
    <w:abstractNumId w:val="20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511C"/>
    <w:rsid w:val="000216B7"/>
    <w:rsid w:val="00025D6E"/>
    <w:rsid w:val="00062C2A"/>
    <w:rsid w:val="00084CB1"/>
    <w:rsid w:val="000A3892"/>
    <w:rsid w:val="000C02A1"/>
    <w:rsid w:val="000E0E06"/>
    <w:rsid w:val="00104016"/>
    <w:rsid w:val="001334C3"/>
    <w:rsid w:val="00135EDF"/>
    <w:rsid w:val="001436F8"/>
    <w:rsid w:val="001C3075"/>
    <w:rsid w:val="001F07F0"/>
    <w:rsid w:val="001F5144"/>
    <w:rsid w:val="00237D5C"/>
    <w:rsid w:val="00255AF3"/>
    <w:rsid w:val="00261B0E"/>
    <w:rsid w:val="0027089C"/>
    <w:rsid w:val="002A3E79"/>
    <w:rsid w:val="002B0C7C"/>
    <w:rsid w:val="003314B5"/>
    <w:rsid w:val="003374BE"/>
    <w:rsid w:val="00357D63"/>
    <w:rsid w:val="00365792"/>
    <w:rsid w:val="00372F03"/>
    <w:rsid w:val="003824D9"/>
    <w:rsid w:val="003846E9"/>
    <w:rsid w:val="003A7741"/>
    <w:rsid w:val="00427200"/>
    <w:rsid w:val="00434FAC"/>
    <w:rsid w:val="004365AC"/>
    <w:rsid w:val="00466CA3"/>
    <w:rsid w:val="00474C6D"/>
    <w:rsid w:val="004769C5"/>
    <w:rsid w:val="00477151"/>
    <w:rsid w:val="004F178A"/>
    <w:rsid w:val="00562F09"/>
    <w:rsid w:val="005927EA"/>
    <w:rsid w:val="005C2FF6"/>
    <w:rsid w:val="005D1880"/>
    <w:rsid w:val="0060560E"/>
    <w:rsid w:val="00636CF9"/>
    <w:rsid w:val="0069323A"/>
    <w:rsid w:val="006C0E42"/>
    <w:rsid w:val="006E2D4E"/>
    <w:rsid w:val="006E3115"/>
    <w:rsid w:val="00761076"/>
    <w:rsid w:val="00790BAE"/>
    <w:rsid w:val="00803B47"/>
    <w:rsid w:val="0084511C"/>
    <w:rsid w:val="008A3740"/>
    <w:rsid w:val="008E407B"/>
    <w:rsid w:val="00901508"/>
    <w:rsid w:val="00917DE0"/>
    <w:rsid w:val="009230B4"/>
    <w:rsid w:val="009C4079"/>
    <w:rsid w:val="009D0D1E"/>
    <w:rsid w:val="009F0432"/>
    <w:rsid w:val="009F476D"/>
    <w:rsid w:val="00A74260"/>
    <w:rsid w:val="00A749C9"/>
    <w:rsid w:val="00A97ECF"/>
    <w:rsid w:val="00AB55F7"/>
    <w:rsid w:val="00AF4127"/>
    <w:rsid w:val="00B01204"/>
    <w:rsid w:val="00B05E0C"/>
    <w:rsid w:val="00B65869"/>
    <w:rsid w:val="00B77861"/>
    <w:rsid w:val="00B826E4"/>
    <w:rsid w:val="00B91089"/>
    <w:rsid w:val="00C33581"/>
    <w:rsid w:val="00C5173A"/>
    <w:rsid w:val="00C77D36"/>
    <w:rsid w:val="00C8367B"/>
    <w:rsid w:val="00C92E31"/>
    <w:rsid w:val="00CC6934"/>
    <w:rsid w:val="00D3124F"/>
    <w:rsid w:val="00D57201"/>
    <w:rsid w:val="00DE1296"/>
    <w:rsid w:val="00DF54AB"/>
    <w:rsid w:val="00E02C5E"/>
    <w:rsid w:val="00E3517B"/>
    <w:rsid w:val="00EC0D7E"/>
    <w:rsid w:val="00EE152B"/>
    <w:rsid w:val="00F07474"/>
    <w:rsid w:val="00F43097"/>
    <w:rsid w:val="00F905A7"/>
    <w:rsid w:val="00FB5969"/>
    <w:rsid w:val="00FD753E"/>
    <w:rsid w:val="00FF4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EDF"/>
    <w:pPr>
      <w:spacing w:after="200" w:line="276" w:lineRule="auto"/>
    </w:pPr>
    <w:rPr>
      <w:rFonts w:eastAsia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1F07F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/>
      <w:b/>
      <w:bCs/>
      <w:color w:val="26282F"/>
      <w:sz w:val="26"/>
      <w:szCs w:val="26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9F0432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F07F0"/>
    <w:rPr>
      <w:rFonts w:ascii="Arial" w:hAnsi="Arial" w:cs="Times New Roman"/>
      <w:b/>
      <w:bCs/>
      <w:color w:val="26282F"/>
      <w:sz w:val="26"/>
      <w:szCs w:val="26"/>
      <w:lang w:val="ru-RU" w:eastAsia="ru-RU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826E4"/>
    <w:rPr>
      <w:rFonts w:ascii="Cambria" w:hAnsi="Cambria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99"/>
    <w:qFormat/>
    <w:rsid w:val="00D57201"/>
    <w:pPr>
      <w:ind w:left="720"/>
      <w:contextualSpacing/>
    </w:pPr>
  </w:style>
  <w:style w:type="table" w:styleId="TableGrid">
    <w:name w:val="Table Grid"/>
    <w:basedOn w:val="TableNormal"/>
    <w:uiPriority w:val="99"/>
    <w:rsid w:val="00427200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Гипертекстовая ссылка"/>
    <w:basedOn w:val="DefaultParagraphFont"/>
    <w:uiPriority w:val="99"/>
    <w:rsid w:val="001F07F0"/>
    <w:rPr>
      <w:rFonts w:cs="Times New Roman"/>
      <w:color w:val="106BBE"/>
    </w:rPr>
  </w:style>
  <w:style w:type="character" w:customStyle="1" w:styleId="a0">
    <w:name w:val="Цветовое выделение"/>
    <w:uiPriority w:val="99"/>
    <w:rsid w:val="001F07F0"/>
    <w:rPr>
      <w:b/>
      <w:color w:val="26282F"/>
    </w:rPr>
  </w:style>
  <w:style w:type="character" w:styleId="Hyperlink">
    <w:name w:val="Hyperlink"/>
    <w:basedOn w:val="DefaultParagraphFont"/>
    <w:uiPriority w:val="99"/>
    <w:rsid w:val="009C4079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3824D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D0D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826E4"/>
    <w:rPr>
      <w:rFonts w:ascii="Tahoma" w:hAnsi="Tahoma" w:cs="Tahoma"/>
      <w:sz w:val="16"/>
      <w:szCs w:val="16"/>
      <w:lang w:eastAsia="en-US"/>
    </w:rPr>
  </w:style>
  <w:style w:type="paragraph" w:styleId="Subtitle">
    <w:name w:val="Subtitle"/>
    <w:basedOn w:val="Normal"/>
    <w:link w:val="SubtitleChar"/>
    <w:uiPriority w:val="99"/>
    <w:qFormat/>
    <w:locked/>
    <w:rsid w:val="00EC0D7E"/>
    <w:pPr>
      <w:spacing w:after="0" w:line="240" w:lineRule="auto"/>
      <w:jc w:val="center"/>
    </w:pPr>
    <w:rPr>
      <w:rFonts w:ascii="Times New Roman" w:eastAsia="Calibri" w:hAnsi="Times New Roman"/>
      <w:b/>
      <w:sz w:val="32"/>
      <w:szCs w:val="20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C0D7E"/>
    <w:rPr>
      <w:rFonts w:cs="Times New Roman"/>
      <w:b/>
      <w:sz w:val="32"/>
      <w:lang w:val="ru-RU" w:eastAsia="ru-RU" w:bidi="ar-SA"/>
    </w:rPr>
  </w:style>
  <w:style w:type="numbering" w:styleId="111111">
    <w:name w:val="Outline List 2"/>
    <w:basedOn w:val="NoList"/>
    <w:uiPriority w:val="99"/>
    <w:semiHidden/>
    <w:unhideWhenUsed/>
    <w:rsid w:val="004C263D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7</Pages>
  <Words>2406</Words>
  <Characters>13720</Characters>
  <Application>Microsoft Office Outlook</Application>
  <DocSecurity>0</DocSecurity>
  <Lines>0</Lines>
  <Paragraphs>0</Paragraphs>
  <ScaleCrop>false</ScaleCrop>
  <Company>rdkid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валерий</dc:creator>
  <cp:keywords/>
  <dc:description/>
  <cp:lastModifiedBy>zam</cp:lastModifiedBy>
  <cp:revision>3</cp:revision>
  <cp:lastPrinted>2018-11-27T11:33:00Z</cp:lastPrinted>
  <dcterms:created xsi:type="dcterms:W3CDTF">2018-12-29T09:13:00Z</dcterms:created>
  <dcterms:modified xsi:type="dcterms:W3CDTF">2018-12-29T09:14:00Z</dcterms:modified>
</cp:coreProperties>
</file>