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0E3" w:rsidRPr="00A510B6" w:rsidRDefault="00A340E3" w:rsidP="00A510B6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СОВЕТ ДЕПУТАТОВ</w:t>
      </w:r>
    </w:p>
    <w:p w:rsidR="00A340E3" w:rsidRDefault="00A340E3" w:rsidP="00A510B6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РУССКО-ТЮВЕЕВСКОГО  СЕЛЬСКОГО ПОСЕЛЕНИЯ</w:t>
      </w:r>
    </w:p>
    <w:p w:rsidR="00A340E3" w:rsidRPr="00A510B6" w:rsidRDefault="00A340E3" w:rsidP="00A510B6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 xml:space="preserve"> ТЕМНИКОВСКОГО  МУНИЦИПАЛЬНОГО РАЙОНА</w:t>
      </w:r>
    </w:p>
    <w:p w:rsidR="00A340E3" w:rsidRPr="00A510B6" w:rsidRDefault="00A340E3" w:rsidP="00A510B6">
      <w:pPr>
        <w:ind w:firstLine="709"/>
        <w:jc w:val="center"/>
        <w:rPr>
          <w:sz w:val="28"/>
          <w:szCs w:val="28"/>
        </w:rPr>
      </w:pPr>
      <w:r w:rsidRPr="00A510B6">
        <w:rPr>
          <w:sz w:val="28"/>
          <w:szCs w:val="28"/>
        </w:rPr>
        <w:t>РЕСПУБЛИКИ МОРДОВИЯ</w:t>
      </w:r>
    </w:p>
    <w:p w:rsidR="00A340E3" w:rsidRPr="00A510B6" w:rsidRDefault="00A340E3" w:rsidP="00A510B6">
      <w:pPr>
        <w:ind w:firstLine="709"/>
        <w:jc w:val="center"/>
        <w:rPr>
          <w:sz w:val="28"/>
          <w:szCs w:val="28"/>
          <w:lang w:val="ru-RU"/>
        </w:rPr>
      </w:pPr>
    </w:p>
    <w:p w:rsidR="00A340E3" w:rsidRPr="00A510B6" w:rsidRDefault="00A340E3" w:rsidP="00A510B6">
      <w:pPr>
        <w:ind w:firstLine="709"/>
        <w:jc w:val="center"/>
        <w:rPr>
          <w:sz w:val="28"/>
          <w:szCs w:val="28"/>
          <w:lang w:val="ru-RU"/>
        </w:rPr>
      </w:pPr>
    </w:p>
    <w:p w:rsidR="00A340E3" w:rsidRPr="00A510B6" w:rsidRDefault="00A340E3" w:rsidP="00A510B6">
      <w:pPr>
        <w:ind w:firstLine="709"/>
        <w:jc w:val="center"/>
        <w:outlineLvl w:val="0"/>
        <w:rPr>
          <w:b/>
          <w:bCs/>
          <w:sz w:val="28"/>
          <w:szCs w:val="28"/>
        </w:rPr>
      </w:pPr>
      <w:r w:rsidRPr="00A510B6">
        <w:rPr>
          <w:b/>
          <w:bCs/>
          <w:sz w:val="28"/>
          <w:szCs w:val="28"/>
        </w:rPr>
        <w:t>Р Е Ш Е Н И Е</w:t>
      </w:r>
    </w:p>
    <w:p w:rsidR="00A340E3" w:rsidRPr="00A510B6" w:rsidRDefault="00A340E3" w:rsidP="00A510B6">
      <w:pPr>
        <w:ind w:firstLine="709"/>
        <w:rPr>
          <w:sz w:val="28"/>
          <w:szCs w:val="28"/>
          <w:lang w:val="ru-RU"/>
        </w:rPr>
      </w:pPr>
    </w:p>
    <w:p w:rsidR="00A340E3" w:rsidRPr="00A510B6" w:rsidRDefault="00A340E3" w:rsidP="00A510B6">
      <w:pPr>
        <w:rPr>
          <w:sz w:val="28"/>
          <w:szCs w:val="28"/>
          <w:lang w:val="ru-RU"/>
        </w:rPr>
      </w:pPr>
      <w:r w:rsidRPr="00A510B6">
        <w:rPr>
          <w:sz w:val="28"/>
          <w:szCs w:val="28"/>
        </w:rPr>
        <w:t xml:space="preserve"> «</w:t>
      </w:r>
      <w:r>
        <w:rPr>
          <w:sz w:val="28"/>
          <w:szCs w:val="28"/>
          <w:lang w:val="ru-RU"/>
        </w:rPr>
        <w:t>28</w:t>
      </w:r>
      <w:r w:rsidRPr="00A510B6">
        <w:rPr>
          <w:sz w:val="28"/>
          <w:szCs w:val="28"/>
        </w:rPr>
        <w:t>» декабря</w:t>
      </w:r>
      <w:r w:rsidRPr="00A510B6">
        <w:rPr>
          <w:sz w:val="28"/>
          <w:szCs w:val="28"/>
          <w:lang w:val="ru-RU"/>
        </w:rPr>
        <w:t xml:space="preserve"> </w:t>
      </w:r>
      <w:r w:rsidRPr="00A510B6">
        <w:rPr>
          <w:sz w:val="28"/>
          <w:szCs w:val="28"/>
        </w:rPr>
        <w:t xml:space="preserve"> 201</w:t>
      </w:r>
      <w:r w:rsidRPr="00A510B6">
        <w:rPr>
          <w:sz w:val="28"/>
          <w:szCs w:val="28"/>
          <w:lang w:val="ru-RU"/>
        </w:rPr>
        <w:t>8</w:t>
      </w:r>
      <w:r w:rsidRPr="00A510B6">
        <w:rPr>
          <w:sz w:val="28"/>
          <w:szCs w:val="28"/>
        </w:rPr>
        <w:t xml:space="preserve"> г</w:t>
      </w:r>
      <w:r w:rsidRPr="00A510B6">
        <w:rPr>
          <w:sz w:val="28"/>
          <w:szCs w:val="28"/>
          <w:lang w:val="ru-RU"/>
        </w:rPr>
        <w:t>ода</w:t>
      </w:r>
      <w:r w:rsidRPr="00A510B6">
        <w:rPr>
          <w:sz w:val="28"/>
          <w:szCs w:val="28"/>
        </w:rPr>
        <w:t xml:space="preserve">                                                                                </w:t>
      </w:r>
      <w:r w:rsidRPr="00A510B6">
        <w:rPr>
          <w:sz w:val="28"/>
          <w:szCs w:val="28"/>
          <w:lang w:val="ru-RU"/>
        </w:rPr>
        <w:t xml:space="preserve">               </w:t>
      </w:r>
      <w:r w:rsidRPr="00A510B6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91</w:t>
      </w:r>
    </w:p>
    <w:p w:rsidR="00A340E3" w:rsidRPr="00A510B6" w:rsidRDefault="00A340E3" w:rsidP="00A510B6">
      <w:pPr>
        <w:ind w:firstLine="709"/>
        <w:jc w:val="center"/>
        <w:rPr>
          <w:sz w:val="28"/>
          <w:szCs w:val="28"/>
        </w:rPr>
      </w:pPr>
      <w:r w:rsidRPr="00A510B6">
        <w:rPr>
          <w:sz w:val="28"/>
          <w:szCs w:val="28"/>
          <w:lang w:val="ru-RU"/>
        </w:rPr>
        <w:t>д</w:t>
      </w:r>
      <w:r w:rsidRPr="00A510B6">
        <w:rPr>
          <w:sz w:val="28"/>
          <w:szCs w:val="28"/>
        </w:rPr>
        <w:t>.Русское Тювеево</w:t>
      </w:r>
    </w:p>
    <w:p w:rsidR="00A340E3" w:rsidRPr="00A510B6" w:rsidRDefault="00A340E3" w:rsidP="00A510B6">
      <w:pPr>
        <w:ind w:firstLine="709"/>
        <w:rPr>
          <w:b/>
          <w:bCs/>
          <w:color w:val="000000"/>
          <w:spacing w:val="1"/>
          <w:sz w:val="28"/>
          <w:szCs w:val="28"/>
          <w:lang w:val="ru-RU"/>
        </w:rPr>
      </w:pPr>
    </w:p>
    <w:p w:rsidR="00A340E3" w:rsidRPr="00AF350D" w:rsidRDefault="00A340E3" w:rsidP="00AF350D">
      <w:pPr>
        <w:ind w:firstLine="709"/>
        <w:rPr>
          <w:b/>
          <w:sz w:val="28"/>
          <w:szCs w:val="28"/>
          <w:lang w:val="ru-RU"/>
        </w:rPr>
      </w:pPr>
      <w:r w:rsidRPr="00A510B6">
        <w:rPr>
          <w:b/>
          <w:sz w:val="28"/>
          <w:szCs w:val="28"/>
          <w:lang w:val="ru-RU"/>
        </w:rPr>
        <w:t>О бюджете  Русско-Тювеевского сельского поселения  Темниковского муниципального района на 2019 год</w:t>
      </w:r>
      <w:r>
        <w:rPr>
          <w:b/>
          <w:sz w:val="28"/>
          <w:szCs w:val="28"/>
          <w:lang w:val="ru-RU"/>
        </w:rPr>
        <w:t xml:space="preserve"> и на плановый период 2020 и 2021годов</w:t>
      </w:r>
    </w:p>
    <w:p w:rsidR="00A340E3" w:rsidRPr="00A510B6" w:rsidRDefault="00A340E3" w:rsidP="00A510B6">
      <w:pPr>
        <w:ind w:firstLine="709"/>
        <w:jc w:val="center"/>
        <w:rPr>
          <w:b/>
          <w:sz w:val="28"/>
          <w:szCs w:val="28"/>
          <w:lang w:val="ru-RU"/>
        </w:rPr>
      </w:pPr>
    </w:p>
    <w:p w:rsidR="00A340E3" w:rsidRPr="00A510B6" w:rsidRDefault="00A340E3" w:rsidP="00A510B6">
      <w:pPr>
        <w:pStyle w:val="ConsTitle"/>
        <w:widowControl/>
        <w:tabs>
          <w:tab w:val="left" w:pos="720"/>
        </w:tabs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510B6">
        <w:rPr>
          <w:rFonts w:ascii="Times New Roman" w:hAnsi="Times New Roman" w:cs="Times New Roman"/>
          <w:b w:val="0"/>
          <w:sz w:val="28"/>
          <w:szCs w:val="28"/>
        </w:rPr>
        <w:t>Руководствуясь Бюджетным кодексом Российской Федерации,  Федеральным законом от 06.10.03 г. № 131-ФЗ «Об общих принципах организации местного самоуправления в Российской Федерации», Решением сессии Совета депутатов Русско-Тювеевского  сельского поселения Темниковского муниципального района  от 06.07.2018 г. «Об утверждении Положения о бюджетном процессе» в Русско-Тювеевском  сельском поселении Темниковского муниципального района, Уставом Русско-Тювеевского  сельского поселения, Совет депутатов Русско-Тювеевского  сельского поселения р е ш и л:</w:t>
      </w:r>
    </w:p>
    <w:p w:rsidR="00A340E3" w:rsidRPr="00F53EE2" w:rsidRDefault="00A340E3" w:rsidP="00F53EE2">
      <w:pPr>
        <w:tabs>
          <w:tab w:val="num" w:pos="928"/>
        </w:tabs>
        <w:jc w:val="both"/>
        <w:rPr>
          <w:sz w:val="28"/>
          <w:szCs w:val="28"/>
        </w:rPr>
      </w:pPr>
      <w:r w:rsidRPr="00F53EE2">
        <w:rPr>
          <w:sz w:val="28"/>
          <w:szCs w:val="28"/>
        </w:rPr>
        <w:t>1.Утвердить основные характеристики бюджета Русско-Тювеевского</w:t>
      </w:r>
      <w:r>
        <w:rPr>
          <w:sz w:val="28"/>
          <w:szCs w:val="28"/>
          <w:lang w:val="ru-RU"/>
        </w:rPr>
        <w:t xml:space="preserve"> </w:t>
      </w:r>
      <w:r w:rsidRPr="00F53EE2">
        <w:rPr>
          <w:sz w:val="28"/>
          <w:szCs w:val="28"/>
        </w:rPr>
        <w:t>сельского поселения (далее – местный бюджет) на 2019 год:</w:t>
      </w:r>
    </w:p>
    <w:p w:rsidR="00A340E3" w:rsidRPr="00F53EE2" w:rsidRDefault="00A340E3" w:rsidP="00F53EE2">
      <w:pPr>
        <w:pStyle w:val="BodyText2"/>
        <w:spacing w:line="240" w:lineRule="auto"/>
        <w:jc w:val="both"/>
        <w:rPr>
          <w:sz w:val="28"/>
          <w:szCs w:val="28"/>
        </w:rPr>
      </w:pPr>
      <w:r w:rsidRPr="00F53EE2">
        <w:rPr>
          <w:sz w:val="28"/>
          <w:szCs w:val="28"/>
          <w:lang w:eastAsia="ru-RU"/>
        </w:rPr>
        <w:t xml:space="preserve">-прогнозируемый объем доходов местного бюджета в сумме </w:t>
      </w:r>
      <w:r w:rsidRPr="00F53EE2">
        <w:rPr>
          <w:sz w:val="28"/>
          <w:szCs w:val="28"/>
          <w:lang w:val="ru-RU" w:eastAsia="ru-RU"/>
        </w:rPr>
        <w:t xml:space="preserve">1733,8 </w:t>
      </w:r>
      <w:r w:rsidRPr="00F53EE2">
        <w:rPr>
          <w:sz w:val="28"/>
          <w:szCs w:val="28"/>
          <w:lang w:eastAsia="ru-RU"/>
        </w:rPr>
        <w:t xml:space="preserve"> тыс. рублей, в том числе объём межбюджетных трансфертов из бюджетов других уровней бюджетной системы Российской Федерации </w:t>
      </w:r>
      <w:r w:rsidRPr="00F53EE2">
        <w:rPr>
          <w:sz w:val="28"/>
          <w:szCs w:val="28"/>
          <w:lang w:val="ru-RU" w:eastAsia="ru-RU"/>
        </w:rPr>
        <w:t>1121,8</w:t>
      </w:r>
      <w:r w:rsidRPr="00F53EE2">
        <w:rPr>
          <w:sz w:val="28"/>
          <w:szCs w:val="28"/>
          <w:lang w:eastAsia="ru-RU"/>
        </w:rPr>
        <w:t xml:space="preserve"> тыс. руб.; </w:t>
      </w:r>
      <w:r w:rsidRPr="00F53EE2">
        <w:rPr>
          <w:sz w:val="28"/>
          <w:szCs w:val="28"/>
          <w:lang w:val="ru-RU" w:eastAsia="ru-RU"/>
        </w:rPr>
        <w:t xml:space="preserve">                                                </w:t>
      </w:r>
      <w:r w:rsidRPr="00F53EE2">
        <w:rPr>
          <w:sz w:val="28"/>
          <w:szCs w:val="28"/>
        </w:rPr>
        <w:t xml:space="preserve">-общий объем расходов местного бюджета в сумме </w:t>
      </w:r>
      <w:r w:rsidRPr="00F53EE2">
        <w:rPr>
          <w:sz w:val="28"/>
          <w:szCs w:val="28"/>
          <w:lang w:val="ru-RU"/>
        </w:rPr>
        <w:t>1733,8</w:t>
      </w:r>
      <w:r w:rsidRPr="00F53EE2">
        <w:rPr>
          <w:sz w:val="28"/>
          <w:szCs w:val="28"/>
        </w:rPr>
        <w:t xml:space="preserve"> тыс. руб.</w:t>
      </w:r>
      <w:r w:rsidRPr="00F53EE2">
        <w:rPr>
          <w:sz w:val="28"/>
          <w:szCs w:val="28"/>
          <w:lang w:val="ru-RU"/>
        </w:rPr>
        <w:t xml:space="preserve">;                                                                                                                 </w:t>
      </w:r>
      <w:r w:rsidRPr="00F53EE2">
        <w:rPr>
          <w:sz w:val="28"/>
          <w:szCs w:val="28"/>
        </w:rPr>
        <w:t>- размер дефицита бюджета в сумме 0 тыс. рублей.</w:t>
      </w:r>
    </w:p>
    <w:p w:rsidR="00A340E3" w:rsidRPr="00F53EE2" w:rsidRDefault="00A340E3" w:rsidP="00F53EE2">
      <w:pPr>
        <w:tabs>
          <w:tab w:val="num" w:pos="928"/>
        </w:tabs>
        <w:jc w:val="both"/>
        <w:rPr>
          <w:sz w:val="28"/>
          <w:szCs w:val="28"/>
        </w:rPr>
      </w:pPr>
      <w:r w:rsidRPr="00F53EE2">
        <w:rPr>
          <w:sz w:val="28"/>
          <w:szCs w:val="28"/>
        </w:rPr>
        <w:t>2.Утвердить основные характеристики бюджета Русско-Тювеевского  сельского поселения на плановый период 2020 и 2021 годов:</w:t>
      </w:r>
    </w:p>
    <w:p w:rsidR="00A340E3" w:rsidRPr="00F53EE2" w:rsidRDefault="00A340E3" w:rsidP="00F53EE2">
      <w:pPr>
        <w:pStyle w:val="BodyText2"/>
        <w:spacing w:line="240" w:lineRule="auto"/>
        <w:jc w:val="both"/>
        <w:rPr>
          <w:sz w:val="28"/>
          <w:szCs w:val="28"/>
          <w:lang w:eastAsia="ru-RU"/>
        </w:rPr>
      </w:pPr>
      <w:r w:rsidRPr="00F53EE2">
        <w:rPr>
          <w:sz w:val="28"/>
          <w:szCs w:val="28"/>
          <w:lang w:eastAsia="ru-RU"/>
        </w:rPr>
        <w:t xml:space="preserve">-прогнозируемый объем доходов местного бюджета на 2020 год в сумме </w:t>
      </w:r>
      <w:r w:rsidRPr="00F53EE2">
        <w:rPr>
          <w:sz w:val="28"/>
          <w:szCs w:val="28"/>
          <w:lang w:val="ru-RU" w:eastAsia="ru-RU"/>
        </w:rPr>
        <w:t>1515, 1</w:t>
      </w:r>
      <w:r w:rsidRPr="00F53EE2">
        <w:rPr>
          <w:sz w:val="28"/>
          <w:szCs w:val="28"/>
          <w:lang w:eastAsia="ru-RU"/>
        </w:rPr>
        <w:t xml:space="preserve"> тыс. рублей, в том числе объём межбюджетных трансфертов из бюджетов других уровней бюджетной системы Российской Федерации – </w:t>
      </w:r>
      <w:r w:rsidRPr="00F53EE2">
        <w:rPr>
          <w:sz w:val="28"/>
          <w:szCs w:val="28"/>
          <w:lang w:val="ru-RU" w:eastAsia="ru-RU"/>
        </w:rPr>
        <w:t>1014,2</w:t>
      </w:r>
      <w:r w:rsidRPr="00F53EE2">
        <w:rPr>
          <w:sz w:val="28"/>
          <w:szCs w:val="28"/>
          <w:lang w:eastAsia="ru-RU"/>
        </w:rPr>
        <w:t xml:space="preserve"> тыс. руб.; </w:t>
      </w:r>
    </w:p>
    <w:p w:rsidR="00A340E3" w:rsidRPr="00F53EE2" w:rsidRDefault="00A340E3" w:rsidP="00F53EE2">
      <w:pPr>
        <w:pStyle w:val="BodyText2"/>
        <w:spacing w:line="240" w:lineRule="auto"/>
        <w:jc w:val="both"/>
        <w:rPr>
          <w:sz w:val="28"/>
          <w:szCs w:val="28"/>
        </w:rPr>
      </w:pPr>
      <w:r w:rsidRPr="00F53EE2">
        <w:rPr>
          <w:sz w:val="28"/>
          <w:szCs w:val="28"/>
          <w:lang w:eastAsia="ru-RU"/>
        </w:rPr>
        <w:t xml:space="preserve">- прогнозируемый объем доходов местного бюджета на 2021 год в сумме </w:t>
      </w:r>
      <w:r w:rsidRPr="00F53EE2">
        <w:rPr>
          <w:sz w:val="28"/>
          <w:szCs w:val="28"/>
          <w:lang w:val="ru-RU" w:eastAsia="ru-RU"/>
        </w:rPr>
        <w:t>1379,2</w:t>
      </w:r>
      <w:r w:rsidRPr="00F53EE2">
        <w:rPr>
          <w:sz w:val="28"/>
          <w:szCs w:val="28"/>
          <w:lang w:eastAsia="ru-RU"/>
        </w:rPr>
        <w:t xml:space="preserve"> тыс. рублей, в том числе объём межбюджетных трансфертов из бюджетов других уровней бюджетной системы Российской Федерации – </w:t>
      </w:r>
      <w:r w:rsidRPr="00F53EE2">
        <w:rPr>
          <w:sz w:val="28"/>
          <w:szCs w:val="28"/>
          <w:lang w:val="ru-RU" w:eastAsia="ru-RU"/>
        </w:rPr>
        <w:t>874,1</w:t>
      </w:r>
      <w:r w:rsidRPr="00F53EE2">
        <w:rPr>
          <w:sz w:val="28"/>
          <w:szCs w:val="28"/>
          <w:lang w:eastAsia="ru-RU"/>
        </w:rPr>
        <w:t xml:space="preserve"> тыс. руб.;</w:t>
      </w:r>
      <w:r w:rsidRPr="00F53EE2">
        <w:rPr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</w:t>
      </w:r>
      <w:r w:rsidRPr="00F53EE2">
        <w:rPr>
          <w:sz w:val="28"/>
          <w:szCs w:val="28"/>
        </w:rPr>
        <w:t xml:space="preserve">-общий объем расходов местного бюджета на 2020 год в сумме </w:t>
      </w:r>
      <w:r w:rsidRPr="00F53EE2">
        <w:rPr>
          <w:sz w:val="28"/>
          <w:szCs w:val="28"/>
          <w:lang w:val="ru-RU" w:eastAsia="ru-RU"/>
        </w:rPr>
        <w:t>1515,1</w:t>
      </w:r>
      <w:r w:rsidRPr="00F53EE2">
        <w:rPr>
          <w:sz w:val="28"/>
          <w:szCs w:val="28"/>
          <w:lang w:eastAsia="ru-RU"/>
        </w:rPr>
        <w:t xml:space="preserve"> </w:t>
      </w:r>
      <w:r w:rsidRPr="00F53EE2">
        <w:rPr>
          <w:sz w:val="28"/>
          <w:szCs w:val="28"/>
        </w:rPr>
        <w:t xml:space="preserve"> тыс. рублей;</w:t>
      </w:r>
    </w:p>
    <w:p w:rsidR="00A340E3" w:rsidRPr="00F53EE2" w:rsidRDefault="00A340E3" w:rsidP="00F53EE2">
      <w:pPr>
        <w:jc w:val="both"/>
        <w:rPr>
          <w:sz w:val="28"/>
          <w:szCs w:val="28"/>
        </w:rPr>
      </w:pPr>
      <w:r w:rsidRPr="00F53EE2">
        <w:rPr>
          <w:sz w:val="28"/>
          <w:szCs w:val="28"/>
        </w:rPr>
        <w:t xml:space="preserve">- общий объем расходов местного бюджета на 2021 год в сумме </w:t>
      </w:r>
      <w:bookmarkStart w:id="0" w:name="_GoBack"/>
      <w:bookmarkEnd w:id="0"/>
      <w:r w:rsidRPr="00F53EE2">
        <w:rPr>
          <w:sz w:val="28"/>
          <w:szCs w:val="28"/>
          <w:lang w:val="ru-RU"/>
        </w:rPr>
        <w:t>1379,2</w:t>
      </w:r>
      <w:r w:rsidRPr="00F53EE2">
        <w:rPr>
          <w:sz w:val="28"/>
          <w:szCs w:val="28"/>
        </w:rPr>
        <w:t xml:space="preserve"> тыс. рублей;</w:t>
      </w:r>
    </w:p>
    <w:p w:rsidR="00A340E3" w:rsidRPr="00F53EE2" w:rsidRDefault="00A340E3" w:rsidP="00F53EE2">
      <w:pPr>
        <w:jc w:val="both"/>
        <w:rPr>
          <w:sz w:val="28"/>
          <w:szCs w:val="28"/>
        </w:rPr>
      </w:pPr>
      <w:r w:rsidRPr="00F53EE2">
        <w:rPr>
          <w:sz w:val="28"/>
          <w:szCs w:val="28"/>
        </w:rPr>
        <w:t>- размер дефицита бюджета на 2020 год в сумме 0 тысяч рублей, на 2021 год в сумме 0 тысяч рублей.</w:t>
      </w:r>
    </w:p>
    <w:p w:rsidR="00A340E3" w:rsidRPr="00F53EE2" w:rsidRDefault="00A340E3" w:rsidP="00F53EE2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F53EE2">
        <w:rPr>
          <w:bCs/>
          <w:sz w:val="28"/>
          <w:szCs w:val="28"/>
        </w:rPr>
        <w:t xml:space="preserve">3. Утвердить </w:t>
      </w:r>
      <w:r w:rsidRPr="00F53EE2">
        <w:rPr>
          <w:sz w:val="28"/>
          <w:szCs w:val="28"/>
        </w:rPr>
        <w:t>верхний предел муниципального долга Русско-Тювеевского  сельского поселения по долговым обязательствам Русско-Тювеевского  сельского поселения:</w:t>
      </w:r>
    </w:p>
    <w:p w:rsidR="00A340E3" w:rsidRPr="00F53EE2" w:rsidRDefault="00A340E3" w:rsidP="00F53EE2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</w:t>
      </w:r>
      <w:r w:rsidRPr="00F53EE2">
        <w:rPr>
          <w:sz w:val="28"/>
          <w:szCs w:val="28"/>
        </w:rPr>
        <w:t xml:space="preserve">- на 1 января  2020 года в сумме </w:t>
      </w:r>
      <w:r w:rsidRPr="00F53EE2">
        <w:rPr>
          <w:bCs/>
          <w:sz w:val="28"/>
          <w:szCs w:val="28"/>
          <w:lang w:val="ru-RU"/>
        </w:rPr>
        <w:t>363,9</w:t>
      </w:r>
      <w:r w:rsidRPr="00F53EE2">
        <w:rPr>
          <w:bCs/>
          <w:sz w:val="28"/>
          <w:szCs w:val="28"/>
        </w:rPr>
        <w:t xml:space="preserve"> </w:t>
      </w:r>
      <w:r w:rsidRPr="00F53EE2">
        <w:rPr>
          <w:sz w:val="28"/>
          <w:szCs w:val="28"/>
        </w:rPr>
        <w:t xml:space="preserve"> тыс. руб.;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на 1 января  2021 года в сумме </w:t>
      </w:r>
      <w:r>
        <w:rPr>
          <w:bCs/>
          <w:sz w:val="28"/>
          <w:szCs w:val="28"/>
          <w:lang w:val="ru-RU"/>
        </w:rPr>
        <w:t>365,9</w:t>
      </w:r>
      <w:r w:rsidRPr="00A510B6">
        <w:rPr>
          <w:bCs/>
          <w:sz w:val="28"/>
          <w:szCs w:val="28"/>
        </w:rPr>
        <w:t xml:space="preserve"> </w:t>
      </w:r>
      <w:r w:rsidRPr="00A510B6">
        <w:rPr>
          <w:sz w:val="28"/>
          <w:szCs w:val="28"/>
        </w:rPr>
        <w:t xml:space="preserve"> тыс. руб.;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на 1 января  2022 года в сумме </w:t>
      </w:r>
      <w:r>
        <w:rPr>
          <w:bCs/>
          <w:sz w:val="28"/>
          <w:szCs w:val="28"/>
          <w:lang w:val="ru-RU"/>
        </w:rPr>
        <w:t>367,9</w:t>
      </w:r>
      <w:r w:rsidRPr="00A510B6">
        <w:rPr>
          <w:bCs/>
          <w:sz w:val="28"/>
          <w:szCs w:val="28"/>
        </w:rPr>
        <w:t xml:space="preserve"> </w:t>
      </w:r>
      <w:r w:rsidRPr="00A510B6">
        <w:rPr>
          <w:sz w:val="28"/>
          <w:szCs w:val="28"/>
        </w:rPr>
        <w:t xml:space="preserve"> тыс. руб.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bCs/>
          <w:sz w:val="28"/>
          <w:szCs w:val="28"/>
        </w:rPr>
        <w:t>4. Утвердить предельный объем муниципального</w:t>
      </w:r>
      <w:r>
        <w:rPr>
          <w:bCs/>
          <w:sz w:val="28"/>
          <w:szCs w:val="28"/>
          <w:lang w:val="ru-RU"/>
        </w:rPr>
        <w:t xml:space="preserve"> долга</w:t>
      </w:r>
      <w:r w:rsidRPr="00A510B6">
        <w:rPr>
          <w:bCs/>
          <w:sz w:val="28"/>
          <w:szCs w:val="28"/>
        </w:rPr>
        <w:t xml:space="preserve"> </w:t>
      </w:r>
      <w:r w:rsidRPr="00A510B6">
        <w:rPr>
          <w:sz w:val="28"/>
          <w:szCs w:val="28"/>
        </w:rPr>
        <w:t>Русско-Тювеевского  сельского поселения: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bCs/>
          <w:sz w:val="28"/>
          <w:szCs w:val="28"/>
        </w:rPr>
      </w:pPr>
      <w:r w:rsidRPr="00A510B6">
        <w:rPr>
          <w:sz w:val="28"/>
          <w:szCs w:val="28"/>
        </w:rPr>
        <w:tab/>
        <w:t>- на 2019 год</w:t>
      </w:r>
      <w:r w:rsidRPr="00A510B6">
        <w:rPr>
          <w:bCs/>
          <w:sz w:val="28"/>
          <w:szCs w:val="28"/>
        </w:rPr>
        <w:t xml:space="preserve">  </w:t>
      </w:r>
      <w:r w:rsidRPr="00A510B6">
        <w:rPr>
          <w:sz w:val="28"/>
          <w:szCs w:val="28"/>
        </w:rPr>
        <w:t xml:space="preserve">в сумме </w:t>
      </w:r>
      <w:r>
        <w:rPr>
          <w:bCs/>
          <w:sz w:val="28"/>
          <w:szCs w:val="28"/>
          <w:lang w:val="ru-RU"/>
        </w:rPr>
        <w:t>363,9</w:t>
      </w:r>
      <w:r w:rsidRPr="00A510B6">
        <w:rPr>
          <w:bCs/>
          <w:sz w:val="28"/>
          <w:szCs w:val="28"/>
        </w:rPr>
        <w:t xml:space="preserve"> тыс. руб.;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bCs/>
          <w:sz w:val="28"/>
          <w:szCs w:val="28"/>
        </w:rPr>
      </w:pPr>
      <w:r w:rsidRPr="00A510B6">
        <w:rPr>
          <w:sz w:val="28"/>
          <w:szCs w:val="28"/>
        </w:rPr>
        <w:tab/>
        <w:t>- на 2020 год</w:t>
      </w:r>
      <w:r w:rsidRPr="00A510B6">
        <w:rPr>
          <w:bCs/>
          <w:sz w:val="28"/>
          <w:szCs w:val="28"/>
        </w:rPr>
        <w:t xml:space="preserve">  </w:t>
      </w:r>
      <w:r w:rsidRPr="00A510B6">
        <w:rPr>
          <w:sz w:val="28"/>
          <w:szCs w:val="28"/>
        </w:rPr>
        <w:t xml:space="preserve">в сумме </w:t>
      </w:r>
      <w:r>
        <w:rPr>
          <w:bCs/>
          <w:sz w:val="28"/>
          <w:szCs w:val="28"/>
          <w:lang w:val="ru-RU"/>
        </w:rPr>
        <w:t>365,9</w:t>
      </w:r>
      <w:r w:rsidRPr="00A510B6">
        <w:rPr>
          <w:bCs/>
          <w:sz w:val="28"/>
          <w:szCs w:val="28"/>
        </w:rPr>
        <w:t xml:space="preserve"> тыс. руб.;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на 2021 год</w:t>
      </w:r>
      <w:r w:rsidRPr="00A510B6">
        <w:rPr>
          <w:bCs/>
          <w:sz w:val="28"/>
          <w:szCs w:val="28"/>
        </w:rPr>
        <w:t xml:space="preserve">  </w:t>
      </w:r>
      <w:r w:rsidRPr="00A510B6">
        <w:rPr>
          <w:sz w:val="28"/>
          <w:szCs w:val="28"/>
        </w:rPr>
        <w:t xml:space="preserve">в сумме </w:t>
      </w:r>
      <w:r>
        <w:rPr>
          <w:bCs/>
          <w:sz w:val="28"/>
          <w:szCs w:val="28"/>
          <w:lang w:val="ru-RU"/>
        </w:rPr>
        <w:t>367,9</w:t>
      </w:r>
      <w:r w:rsidRPr="00A510B6">
        <w:rPr>
          <w:bCs/>
          <w:sz w:val="28"/>
          <w:szCs w:val="28"/>
        </w:rPr>
        <w:t xml:space="preserve"> тыс. руб.</w:t>
      </w:r>
    </w:p>
    <w:p w:rsidR="00A340E3" w:rsidRPr="00A510B6" w:rsidRDefault="00A340E3" w:rsidP="00A510B6">
      <w:pPr>
        <w:tabs>
          <w:tab w:val="left" w:pos="720"/>
        </w:tabs>
        <w:jc w:val="both"/>
        <w:rPr>
          <w:sz w:val="28"/>
          <w:szCs w:val="28"/>
        </w:rPr>
      </w:pPr>
      <w:r w:rsidRPr="00A510B6">
        <w:rPr>
          <w:bCs/>
          <w:sz w:val="28"/>
          <w:szCs w:val="28"/>
        </w:rPr>
        <w:t>5. Утвердить</w:t>
      </w:r>
      <w:r w:rsidRPr="00A510B6">
        <w:rPr>
          <w:sz w:val="28"/>
          <w:szCs w:val="28"/>
        </w:rPr>
        <w:t xml:space="preserve"> предельный объем расходов на обслуживание муниципального долга Русско-Тювеевского  сельского поселения:</w:t>
      </w:r>
    </w:p>
    <w:p w:rsidR="00A340E3" w:rsidRPr="00A510B6" w:rsidRDefault="00A340E3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2019 году </w:t>
      </w:r>
      <w:r>
        <w:rPr>
          <w:sz w:val="28"/>
          <w:szCs w:val="28"/>
          <w:lang w:val="ru-RU"/>
        </w:rPr>
        <w:t xml:space="preserve">в </w:t>
      </w:r>
      <w:r w:rsidRPr="00A510B6">
        <w:rPr>
          <w:sz w:val="28"/>
          <w:szCs w:val="28"/>
        </w:rPr>
        <w:t xml:space="preserve">сумме </w:t>
      </w:r>
      <w:r>
        <w:rPr>
          <w:bCs/>
          <w:sz w:val="28"/>
          <w:szCs w:val="28"/>
          <w:lang w:val="ru-RU"/>
        </w:rPr>
        <w:t>363,</w:t>
      </w:r>
      <w:r w:rsidRPr="00A510B6">
        <w:rPr>
          <w:sz w:val="28"/>
          <w:szCs w:val="28"/>
        </w:rPr>
        <w:t xml:space="preserve">тыс. руб.; </w:t>
      </w:r>
    </w:p>
    <w:p w:rsidR="00A340E3" w:rsidRPr="00A510B6" w:rsidRDefault="00A340E3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2020 году в сумме </w:t>
      </w:r>
      <w:r>
        <w:rPr>
          <w:bCs/>
          <w:sz w:val="28"/>
          <w:szCs w:val="28"/>
          <w:lang w:val="ru-RU"/>
        </w:rPr>
        <w:t>365,9</w:t>
      </w:r>
      <w:r w:rsidRPr="00A510B6">
        <w:rPr>
          <w:bCs/>
          <w:sz w:val="28"/>
          <w:szCs w:val="28"/>
        </w:rPr>
        <w:t xml:space="preserve"> </w:t>
      </w:r>
      <w:r w:rsidRPr="00A510B6">
        <w:rPr>
          <w:sz w:val="28"/>
          <w:szCs w:val="28"/>
        </w:rPr>
        <w:t xml:space="preserve"> тыс. руб.;</w:t>
      </w:r>
    </w:p>
    <w:p w:rsidR="00A340E3" w:rsidRPr="00A510B6" w:rsidRDefault="00A340E3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2021 году в сумме </w:t>
      </w:r>
      <w:r>
        <w:rPr>
          <w:bCs/>
          <w:sz w:val="28"/>
          <w:szCs w:val="28"/>
          <w:lang w:val="ru-RU"/>
        </w:rPr>
        <w:t>367,9</w:t>
      </w:r>
      <w:r w:rsidRPr="00A510B6">
        <w:rPr>
          <w:sz w:val="28"/>
          <w:szCs w:val="28"/>
        </w:rPr>
        <w:t xml:space="preserve"> тыс. руб.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bCs/>
          <w:sz w:val="28"/>
          <w:szCs w:val="28"/>
        </w:rPr>
        <w:t>6. Утвердить</w:t>
      </w:r>
      <w:r w:rsidRPr="00A510B6">
        <w:rPr>
          <w:sz w:val="28"/>
          <w:szCs w:val="28"/>
        </w:rPr>
        <w:t xml:space="preserve"> верхний предел долга по муниципальным гарантиям Русско-Тювеевского  сельского поселения: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на 1 января  2020 года в сумме 0 тыс. руб.;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на 1 января  2021 года в сумме 0 тыс. руб.;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на 1 января  2022 года в сумме 0 тыс. руб.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7. Утвердить общий объем бюджетных ассигнований, направленных на исполнение публичных нормативных обязательств Русско-Тювеевского  сельского поселения:</w:t>
      </w:r>
    </w:p>
    <w:p w:rsidR="00A340E3" w:rsidRPr="00A510B6" w:rsidRDefault="00A340E3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2019 году 0 тыс. руб.; </w:t>
      </w:r>
    </w:p>
    <w:p w:rsidR="00A340E3" w:rsidRPr="00A510B6" w:rsidRDefault="00A340E3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в 2020 году 0 тыс. руб.;</w:t>
      </w:r>
    </w:p>
    <w:p w:rsidR="00A340E3" w:rsidRPr="00A510B6" w:rsidRDefault="00A340E3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>- в 2021 году 0 тыс. руб.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8. Утвердить, что в расходной части  создается резервный фонд Русско-Тювеевского  сельского поселения в размере:</w:t>
      </w:r>
    </w:p>
    <w:p w:rsidR="00A340E3" w:rsidRPr="00A510B6" w:rsidRDefault="00A340E3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2019 году </w:t>
      </w:r>
      <w:r w:rsidRPr="00A510B6">
        <w:rPr>
          <w:sz w:val="28"/>
          <w:szCs w:val="28"/>
          <w:lang w:val="ru-RU"/>
        </w:rPr>
        <w:t>1</w:t>
      </w:r>
      <w:r w:rsidRPr="00A510B6">
        <w:rPr>
          <w:sz w:val="28"/>
          <w:szCs w:val="28"/>
        </w:rPr>
        <w:t xml:space="preserve"> тыс. руб.; </w:t>
      </w:r>
    </w:p>
    <w:p w:rsidR="00A340E3" w:rsidRPr="00A510B6" w:rsidRDefault="00A340E3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2020 году </w:t>
      </w:r>
      <w:r w:rsidRPr="00A510B6">
        <w:rPr>
          <w:sz w:val="28"/>
          <w:szCs w:val="28"/>
          <w:lang w:val="ru-RU"/>
        </w:rPr>
        <w:t>1</w:t>
      </w:r>
      <w:r w:rsidRPr="00A510B6">
        <w:rPr>
          <w:sz w:val="28"/>
          <w:szCs w:val="28"/>
        </w:rPr>
        <w:t xml:space="preserve"> тыс. руб.;</w:t>
      </w:r>
    </w:p>
    <w:p w:rsidR="00A340E3" w:rsidRPr="00A510B6" w:rsidRDefault="00A340E3" w:rsidP="00A510B6">
      <w:pPr>
        <w:tabs>
          <w:tab w:val="left" w:pos="720"/>
          <w:tab w:val="num" w:pos="928"/>
        </w:tabs>
        <w:ind w:left="42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2021 году </w:t>
      </w:r>
      <w:r w:rsidRPr="00A510B6">
        <w:rPr>
          <w:sz w:val="28"/>
          <w:szCs w:val="28"/>
          <w:lang w:val="ru-RU"/>
        </w:rPr>
        <w:t>1</w:t>
      </w:r>
      <w:r w:rsidRPr="00A510B6">
        <w:rPr>
          <w:sz w:val="28"/>
          <w:szCs w:val="28"/>
        </w:rPr>
        <w:t xml:space="preserve"> тыс. руб.</w:t>
      </w:r>
    </w:p>
    <w:p w:rsidR="00A340E3" w:rsidRPr="00A510B6" w:rsidRDefault="00A340E3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9. Утвердить объем бюджетных ассигнований дорожного фонда Русско-Тювеевского  сельского поселения в размере:</w:t>
      </w:r>
    </w:p>
    <w:p w:rsidR="00A340E3" w:rsidRPr="00A510B6" w:rsidRDefault="00A340E3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2019 году </w:t>
      </w:r>
      <w:r>
        <w:rPr>
          <w:sz w:val="28"/>
          <w:szCs w:val="28"/>
          <w:lang w:val="ru-RU"/>
        </w:rPr>
        <w:t>92,6</w:t>
      </w:r>
      <w:r w:rsidRPr="00A510B6">
        <w:rPr>
          <w:sz w:val="28"/>
          <w:szCs w:val="28"/>
        </w:rPr>
        <w:t xml:space="preserve"> тыс. руб.;</w:t>
      </w:r>
    </w:p>
    <w:p w:rsidR="00A340E3" w:rsidRPr="00A510B6" w:rsidRDefault="00A340E3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2020 году </w:t>
      </w:r>
      <w:r>
        <w:rPr>
          <w:sz w:val="28"/>
          <w:szCs w:val="28"/>
          <w:lang w:val="ru-RU"/>
        </w:rPr>
        <w:t>0</w:t>
      </w:r>
      <w:r w:rsidRPr="00A510B6">
        <w:rPr>
          <w:sz w:val="28"/>
          <w:szCs w:val="28"/>
        </w:rPr>
        <w:t xml:space="preserve"> тыс. руб.;</w:t>
      </w:r>
    </w:p>
    <w:p w:rsidR="00A340E3" w:rsidRPr="00A510B6" w:rsidRDefault="00A340E3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ab/>
        <w:t xml:space="preserve">- в 2021 году </w:t>
      </w:r>
      <w:r>
        <w:rPr>
          <w:sz w:val="28"/>
          <w:szCs w:val="28"/>
          <w:lang w:val="ru-RU"/>
        </w:rPr>
        <w:t>0</w:t>
      </w:r>
      <w:r w:rsidRPr="00A510B6">
        <w:rPr>
          <w:sz w:val="28"/>
          <w:szCs w:val="28"/>
        </w:rPr>
        <w:t xml:space="preserve"> тыс. руб.</w:t>
      </w:r>
    </w:p>
    <w:p w:rsidR="00A340E3" w:rsidRPr="00A510B6" w:rsidRDefault="00A340E3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10. Утвердить, что доходы местного бюджета Русско-Тювеевского  сельского поселения, поступающие в 2019 году и плановом периоде 2020 и 2021 годов формируются за счет:</w:t>
      </w:r>
    </w:p>
    <w:p w:rsidR="00A340E3" w:rsidRPr="00A510B6" w:rsidRDefault="00A340E3" w:rsidP="00A510B6">
      <w:pPr>
        <w:numPr>
          <w:ilvl w:val="1"/>
          <w:numId w:val="23"/>
        </w:numPr>
        <w:ind w:left="108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налоговых доходов, </w:t>
      </w:r>
    </w:p>
    <w:p w:rsidR="00A340E3" w:rsidRPr="00A510B6" w:rsidRDefault="00A340E3" w:rsidP="00A510B6">
      <w:pPr>
        <w:numPr>
          <w:ilvl w:val="1"/>
          <w:numId w:val="23"/>
        </w:numPr>
        <w:ind w:left="108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неналоговых доходов, </w:t>
      </w:r>
    </w:p>
    <w:p w:rsidR="00A340E3" w:rsidRPr="00A510B6" w:rsidRDefault="00A340E3" w:rsidP="00A510B6">
      <w:pPr>
        <w:numPr>
          <w:ilvl w:val="1"/>
          <w:numId w:val="23"/>
        </w:numPr>
        <w:ind w:left="1080"/>
        <w:jc w:val="both"/>
        <w:rPr>
          <w:sz w:val="28"/>
          <w:szCs w:val="28"/>
        </w:rPr>
      </w:pPr>
      <w:r w:rsidRPr="00A510B6">
        <w:rPr>
          <w:sz w:val="28"/>
          <w:szCs w:val="28"/>
        </w:rPr>
        <w:t>безвозмездных поступлений.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F53EE2">
        <w:rPr>
          <w:sz w:val="28"/>
          <w:szCs w:val="28"/>
        </w:rPr>
        <w:t>11. Утвердить прогнозируемые доходы бюджета Русско-Тювеевского  сельского поселения на 2019 год и плановый период 2020 и 2021 годов по классификации доходов бюджетов Российской Федерации согласно приложениям 1, 2 к настоящему решению.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12. Утвердить перечень главных администраторов доходов бюджета Русско-Тювеевского  сельского поселения согласно приложению 3 к настоящему решению.</w:t>
      </w:r>
    </w:p>
    <w:p w:rsidR="00A340E3" w:rsidRPr="00A510B6" w:rsidRDefault="00A340E3" w:rsidP="00A510B6">
      <w:pPr>
        <w:tabs>
          <w:tab w:val="left" w:pos="720"/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13. Утвердить перечень главных администраторов источников финансирования дефицита бюджета Русско-Тювеевского  сельского поселения согласно приложению 4 к настоящему решению.</w:t>
      </w:r>
    </w:p>
    <w:p w:rsidR="00A340E3" w:rsidRPr="00A510B6" w:rsidRDefault="00A340E3" w:rsidP="00A510B6">
      <w:pPr>
        <w:tabs>
          <w:tab w:val="num" w:pos="928"/>
        </w:tabs>
        <w:jc w:val="both"/>
        <w:rPr>
          <w:sz w:val="28"/>
          <w:szCs w:val="28"/>
        </w:rPr>
      </w:pPr>
      <w:r w:rsidRPr="00F53EE2">
        <w:rPr>
          <w:color w:val="000000"/>
          <w:sz w:val="28"/>
          <w:szCs w:val="28"/>
        </w:rPr>
        <w:t xml:space="preserve">14. </w:t>
      </w:r>
      <w:r w:rsidRPr="00F53EE2">
        <w:rPr>
          <w:sz w:val="28"/>
          <w:szCs w:val="28"/>
        </w:rPr>
        <w:t>Утвердить распределение бюджетных ассигнований на 2019 год и плановый период 2020 и 2021 годов по разделам и подразделам классификации расходов бюджетов Российской Федерации согласно приложениям 5, 6 к настоящему решению.</w:t>
      </w:r>
    </w:p>
    <w:p w:rsidR="00A340E3" w:rsidRPr="00A510B6" w:rsidRDefault="00A340E3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15. Утвердить распределение бюджетных ассигнований на 2019 год и плановый период 2020 и 2021 годов по разделам, подразделам, целевым статьям муниципальным программам и непрограммным направлениям деятельности, группам видов расходов классификации расходов бюджетов Российской Федерации согласно приложениям 7, 8 к настоящему решению.</w:t>
      </w:r>
    </w:p>
    <w:p w:rsidR="00A340E3" w:rsidRPr="00A510B6" w:rsidRDefault="00A340E3" w:rsidP="00A510B6">
      <w:pPr>
        <w:tabs>
          <w:tab w:val="left" w:pos="900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16. Утвердить ведомственную структуру расходов местного  бюджета на 2019 год и плановый период 2020 и 2021 годов по главным распорядителям средств местного бюджета, разделам,  подразделам, целевым статьям, муниципальным программам   и непрограммным направлениям деятельности, группам видов расходов  классификации расходов бюджетов Российской Федерации согласно приложениям 9, 10 к настоящему решению.</w:t>
      </w:r>
    </w:p>
    <w:p w:rsidR="00A340E3" w:rsidRPr="00A510B6" w:rsidRDefault="00A340E3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17. Утвердить объем иных межбюджетных трансфертов, выделяемых </w:t>
      </w:r>
      <w:r w:rsidRPr="00A510B6">
        <w:rPr>
          <w:bCs/>
          <w:sz w:val="28"/>
          <w:szCs w:val="28"/>
        </w:rPr>
        <w:t xml:space="preserve">из местного бюджета бюджету </w:t>
      </w:r>
      <w:r w:rsidRPr="00A510B6">
        <w:rPr>
          <w:bCs/>
          <w:sz w:val="28"/>
          <w:szCs w:val="28"/>
          <w:lang w:val="ru-RU"/>
        </w:rPr>
        <w:t>Темниковского</w:t>
      </w:r>
      <w:r w:rsidRPr="00A510B6">
        <w:rPr>
          <w:bCs/>
          <w:sz w:val="28"/>
          <w:szCs w:val="28"/>
        </w:rPr>
        <w:t xml:space="preserve"> района, направляемой на финансирование расходов, связанных с передачей осуществления части полномочий органов местного самоуправления </w:t>
      </w:r>
      <w:r w:rsidRPr="00A510B6">
        <w:rPr>
          <w:sz w:val="28"/>
          <w:szCs w:val="28"/>
        </w:rPr>
        <w:t>Русско-Тювеевского  сельского поселения на 2019 год и плановый период 2020 и 2021 годов</w:t>
      </w:r>
      <w:r w:rsidRPr="00A510B6">
        <w:rPr>
          <w:bCs/>
          <w:sz w:val="28"/>
          <w:szCs w:val="28"/>
        </w:rPr>
        <w:t xml:space="preserve"> в размерах согласно приложениям 11, 12 к настоящему решению.</w:t>
      </w:r>
    </w:p>
    <w:p w:rsidR="00A340E3" w:rsidRPr="00A510B6" w:rsidRDefault="00A340E3" w:rsidP="00A510B6">
      <w:pPr>
        <w:tabs>
          <w:tab w:val="num" w:pos="928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18. Утвердить источники внутреннего финансирования дефицита местного бюджета на 2019 год и плановый период 2020 и 2021 годов согласно приложениям 13, 14 к настоящему решению. </w:t>
      </w:r>
    </w:p>
    <w:p w:rsidR="00A340E3" w:rsidRPr="00A510B6" w:rsidRDefault="00A340E3" w:rsidP="00A510B6">
      <w:pPr>
        <w:tabs>
          <w:tab w:val="left" w:pos="720"/>
          <w:tab w:val="left" w:pos="900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19. Утвердить, что остатки средств местного бюджета на начало текущего финансового года в объеме 100 процентов направляются на покрытие временных кассовых разрывов, возникающих при исполнении местного бюджета.</w:t>
      </w:r>
    </w:p>
    <w:p w:rsidR="00A340E3" w:rsidRPr="00A510B6" w:rsidRDefault="00A340E3" w:rsidP="00A510B6">
      <w:pPr>
        <w:tabs>
          <w:tab w:val="left" w:pos="0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>20. Настоящее решение вступает в силу 1 января 2019 года.</w:t>
      </w:r>
    </w:p>
    <w:p w:rsidR="00A340E3" w:rsidRPr="00A510B6" w:rsidRDefault="00A340E3" w:rsidP="00A510B6">
      <w:pPr>
        <w:tabs>
          <w:tab w:val="left" w:pos="0"/>
        </w:tabs>
        <w:jc w:val="both"/>
        <w:rPr>
          <w:sz w:val="28"/>
          <w:szCs w:val="28"/>
        </w:rPr>
      </w:pPr>
      <w:r w:rsidRPr="00A510B6">
        <w:rPr>
          <w:sz w:val="28"/>
          <w:szCs w:val="28"/>
        </w:rPr>
        <w:t xml:space="preserve">21. </w:t>
      </w:r>
      <w:r w:rsidRPr="00A510B6">
        <w:rPr>
          <w:bCs/>
          <w:sz w:val="28"/>
          <w:szCs w:val="28"/>
        </w:rPr>
        <w:t xml:space="preserve">Настоящее решение подлежит официальному опубликованию и размещению на официальном сайте администрации </w:t>
      </w:r>
      <w:r w:rsidRPr="00A510B6">
        <w:rPr>
          <w:sz w:val="28"/>
          <w:szCs w:val="28"/>
        </w:rPr>
        <w:t xml:space="preserve">Русско-Тювеевского  сельского поселения </w:t>
      </w:r>
      <w:r w:rsidRPr="00A510B6">
        <w:rPr>
          <w:bCs/>
          <w:sz w:val="28"/>
          <w:szCs w:val="28"/>
        </w:rPr>
        <w:t>в информационно - коммуникационной сети «Интернет».</w:t>
      </w:r>
    </w:p>
    <w:p w:rsidR="00A340E3" w:rsidRPr="00A97D11" w:rsidRDefault="00A340E3" w:rsidP="00A97D11">
      <w:pPr>
        <w:pStyle w:val="ConsTitle"/>
        <w:widowControl/>
        <w:tabs>
          <w:tab w:val="left" w:pos="720"/>
        </w:tabs>
        <w:ind w:right="0"/>
        <w:jc w:val="both"/>
        <w:rPr>
          <w:rFonts w:ascii="Times New Roman" w:hAnsi="Times New Roman"/>
          <w:b w:val="0"/>
          <w:sz w:val="28"/>
          <w:szCs w:val="28"/>
        </w:rPr>
      </w:pPr>
    </w:p>
    <w:p w:rsidR="00A340E3" w:rsidRDefault="00A340E3" w:rsidP="002D7F67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40E3" w:rsidRPr="00D43F94" w:rsidRDefault="00A340E3" w:rsidP="002D7F67">
      <w:pPr>
        <w:ind w:firstLine="709"/>
        <w:jc w:val="both"/>
        <w:rPr>
          <w:sz w:val="28"/>
          <w:szCs w:val="28"/>
          <w:lang w:val="ru-RU"/>
        </w:rPr>
      </w:pPr>
    </w:p>
    <w:p w:rsidR="00A340E3" w:rsidRPr="006F7927" w:rsidRDefault="00A340E3" w:rsidP="00A510B6">
      <w:pPr>
        <w:ind w:firstLine="709"/>
        <w:jc w:val="both"/>
        <w:rPr>
          <w:sz w:val="28"/>
          <w:szCs w:val="28"/>
          <w:lang w:val="ru-RU"/>
        </w:rPr>
      </w:pPr>
      <w:r w:rsidRPr="006F7927">
        <w:rPr>
          <w:sz w:val="28"/>
          <w:szCs w:val="28"/>
          <w:lang w:val="ru-RU"/>
        </w:rPr>
        <w:t>Глава Русско-Тювеевского</w:t>
      </w:r>
    </w:p>
    <w:p w:rsidR="00A340E3" w:rsidRDefault="00A340E3" w:rsidP="002D7F67">
      <w:pPr>
        <w:jc w:val="both"/>
        <w:rPr>
          <w:sz w:val="28"/>
          <w:szCs w:val="28"/>
          <w:lang w:val="ru-RU"/>
        </w:rPr>
      </w:pPr>
      <w:r w:rsidRPr="006F7927">
        <w:rPr>
          <w:sz w:val="28"/>
          <w:szCs w:val="28"/>
          <w:lang w:val="ru-RU"/>
        </w:rPr>
        <w:t xml:space="preserve">сельского поселения:                                                                     </w:t>
      </w:r>
      <w:r>
        <w:rPr>
          <w:sz w:val="28"/>
          <w:szCs w:val="28"/>
          <w:lang w:val="ru-RU"/>
        </w:rPr>
        <w:t xml:space="preserve">               </w:t>
      </w:r>
      <w:r w:rsidRPr="006F7927">
        <w:rPr>
          <w:sz w:val="28"/>
          <w:szCs w:val="28"/>
          <w:lang w:val="ru-RU"/>
        </w:rPr>
        <w:t>Ф.Ф.Леонович</w:t>
      </w:r>
    </w:p>
    <w:p w:rsidR="00A340E3" w:rsidRDefault="00A340E3" w:rsidP="006F7927">
      <w:pPr>
        <w:jc w:val="both"/>
        <w:rPr>
          <w:sz w:val="28"/>
          <w:szCs w:val="28"/>
          <w:lang w:val="ru-RU"/>
        </w:rPr>
      </w:pPr>
    </w:p>
    <w:p w:rsidR="00A340E3" w:rsidRDefault="00A340E3" w:rsidP="006F7927">
      <w:pPr>
        <w:jc w:val="both"/>
        <w:rPr>
          <w:sz w:val="28"/>
          <w:szCs w:val="28"/>
          <w:lang w:val="ru-RU"/>
        </w:rPr>
      </w:pPr>
    </w:p>
    <w:p w:rsidR="00A340E3" w:rsidRDefault="00A340E3" w:rsidP="006F7927">
      <w:pPr>
        <w:jc w:val="both"/>
        <w:rPr>
          <w:sz w:val="28"/>
          <w:szCs w:val="28"/>
          <w:lang w:val="ru-RU"/>
        </w:rPr>
      </w:pPr>
    </w:p>
    <w:p w:rsidR="00A340E3" w:rsidRDefault="00A340E3" w:rsidP="006F7927">
      <w:pPr>
        <w:jc w:val="both"/>
        <w:rPr>
          <w:sz w:val="28"/>
          <w:szCs w:val="28"/>
          <w:lang w:val="ru-RU"/>
        </w:rPr>
      </w:pPr>
    </w:p>
    <w:p w:rsidR="00A340E3" w:rsidRDefault="00A340E3" w:rsidP="006F7927">
      <w:pPr>
        <w:jc w:val="both"/>
        <w:rPr>
          <w:sz w:val="28"/>
          <w:szCs w:val="28"/>
          <w:lang w:val="ru-RU"/>
        </w:rPr>
      </w:pPr>
    </w:p>
    <w:p w:rsidR="00A340E3" w:rsidRDefault="00A340E3" w:rsidP="006F7927">
      <w:pPr>
        <w:jc w:val="both"/>
        <w:rPr>
          <w:sz w:val="28"/>
          <w:szCs w:val="28"/>
          <w:lang w:val="ru-RU"/>
        </w:rPr>
      </w:pPr>
    </w:p>
    <w:p w:rsidR="00A340E3" w:rsidRPr="006B093C" w:rsidRDefault="00A340E3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Приложение 1</w:t>
      </w:r>
    </w:p>
    <w:p w:rsidR="00A340E3" w:rsidRPr="006B093C" w:rsidRDefault="00A340E3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A340E3" w:rsidRDefault="00A340E3" w:rsidP="006B093C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A340E3" w:rsidRPr="006B093C" w:rsidRDefault="00A340E3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A340E3" w:rsidRPr="00C37056" w:rsidRDefault="00A340E3" w:rsidP="006B093C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A340E3" w:rsidRDefault="00A340E3" w:rsidP="00F31E24">
      <w:pPr>
        <w:spacing w:line="240" w:lineRule="exact"/>
        <w:jc w:val="right"/>
      </w:pPr>
    </w:p>
    <w:p w:rsidR="00A340E3" w:rsidRDefault="00A340E3" w:rsidP="00F31E24">
      <w:pPr>
        <w:spacing w:line="240" w:lineRule="exact"/>
        <w:jc w:val="right"/>
      </w:pPr>
    </w:p>
    <w:p w:rsidR="00A340E3" w:rsidRPr="008C7C68" w:rsidRDefault="00A340E3" w:rsidP="00F31E24">
      <w:pPr>
        <w:pStyle w:val="3f3f3f2f3f3f3fWeb"/>
        <w:spacing w:before="0" w:after="0" w:line="240" w:lineRule="exact"/>
        <w:jc w:val="center"/>
        <w:rPr>
          <w:rFonts w:cs="Times New Roman"/>
          <w:sz w:val="28"/>
          <w:szCs w:val="28"/>
        </w:rPr>
      </w:pPr>
      <w:r w:rsidRPr="008C7C68">
        <w:rPr>
          <w:rStyle w:val="hl41"/>
          <w:rFonts w:ascii="Times New Roman" w:hAnsi="Times New Roman"/>
          <w:sz w:val="28"/>
          <w:szCs w:val="28"/>
        </w:rPr>
        <w:t xml:space="preserve">Объем поступлений доходов по основным источникам </w:t>
      </w:r>
    </w:p>
    <w:p w:rsidR="00A340E3" w:rsidRDefault="00A340E3" w:rsidP="00F31E24">
      <w:pPr>
        <w:jc w:val="right"/>
      </w:pPr>
      <w:r>
        <w:t xml:space="preserve"> (тыс.рублей)</w:t>
      </w:r>
    </w:p>
    <w:tbl>
      <w:tblPr>
        <w:tblW w:w="10260" w:type="dxa"/>
        <w:tblInd w:w="-72" w:type="dxa"/>
        <w:tblLayout w:type="fixed"/>
        <w:tblLook w:val="0000"/>
      </w:tblPr>
      <w:tblGrid>
        <w:gridCol w:w="2736"/>
        <w:gridCol w:w="5700"/>
        <w:gridCol w:w="1824"/>
      </w:tblGrid>
      <w:tr w:rsidR="00A340E3" w:rsidRPr="001A1D46" w:rsidTr="00500C6E">
        <w:trPr>
          <w:trHeight w:val="945"/>
        </w:trPr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340E3" w:rsidRDefault="00A340E3" w:rsidP="00F31E24">
            <w:pPr>
              <w:snapToGrid w:val="0"/>
              <w:rPr>
                <w:lang w:val="ru-RU"/>
              </w:rPr>
            </w:pPr>
            <w:r w:rsidRPr="008C7C68">
              <w:t xml:space="preserve">Код бюджетной </w:t>
            </w:r>
          </w:p>
          <w:p w:rsidR="00A340E3" w:rsidRDefault="00A340E3" w:rsidP="00F31E24">
            <w:pPr>
              <w:snapToGrid w:val="0"/>
              <w:rPr>
                <w:lang w:val="ru-RU"/>
              </w:rPr>
            </w:pPr>
            <w:r w:rsidRPr="008C7C68">
              <w:t xml:space="preserve">классификации </w:t>
            </w:r>
          </w:p>
          <w:p w:rsidR="00A340E3" w:rsidRPr="008C7C68" w:rsidRDefault="00A340E3" w:rsidP="00F31E24">
            <w:pPr>
              <w:snapToGrid w:val="0"/>
            </w:pPr>
            <w:r w:rsidRPr="008C7C68">
              <w:t>доходов бюджета</w:t>
            </w:r>
          </w:p>
        </w:tc>
        <w:tc>
          <w:tcPr>
            <w:tcW w:w="5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340E3" w:rsidRPr="008C7C68" w:rsidRDefault="00A340E3" w:rsidP="00D063CA">
            <w:pPr>
              <w:snapToGrid w:val="0"/>
              <w:jc w:val="center"/>
            </w:pPr>
            <w:r w:rsidRPr="008C7C68">
              <w:t>Наименование доходов</w:t>
            </w:r>
          </w:p>
        </w:tc>
        <w:tc>
          <w:tcPr>
            <w:tcW w:w="1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340E3" w:rsidRPr="008C7C68" w:rsidRDefault="00A340E3" w:rsidP="004C1674">
            <w:pPr>
              <w:snapToGrid w:val="0"/>
              <w:jc w:val="center"/>
              <w:rPr>
                <w:lang w:val="ru-RU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8C7C68">
                <w:rPr>
                  <w:lang w:val="ru-RU"/>
                </w:rPr>
                <w:t>2019 г</w:t>
              </w:r>
            </w:smartTag>
            <w:r w:rsidRPr="008C7C68">
              <w:rPr>
                <w:lang w:val="ru-RU"/>
              </w:rPr>
              <w:t>.,</w:t>
            </w:r>
          </w:p>
          <w:p w:rsidR="00A340E3" w:rsidRPr="008C7C68" w:rsidRDefault="00A340E3" w:rsidP="004C1674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с</w:t>
            </w:r>
            <w:r w:rsidRPr="008C7C68">
              <w:t>умма</w:t>
            </w: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jc w:val="center"/>
            </w:pPr>
            <w:r w:rsidRPr="008C7C68">
              <w:t>1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jc w:val="center"/>
            </w:pPr>
            <w:r w:rsidRPr="008C7C68">
              <w:t>2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lang w:val="ru-RU"/>
              </w:rPr>
              <w:t>4</w:t>
            </w: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0 00 00000 00 0000 000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Всего доходов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1733,8</w:t>
            </w: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1 00 00000 00 0000 000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Доходы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363,9</w:t>
            </w: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</w:pPr>
            <w:r w:rsidRPr="008C7C68">
              <w:rPr>
                <w:b/>
                <w:bCs/>
              </w:rPr>
              <w:t>1 01 02000 01 0000 110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</w:pPr>
            <w:r w:rsidRPr="008C7C68">
              <w:t>Налог на доходы физических лиц</w:t>
            </w:r>
            <w:r w:rsidRPr="008C7C68">
              <w:rPr>
                <w:b/>
                <w:bCs/>
              </w:rPr>
              <w:t xml:space="preserve"> 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b/>
                <w:lang w:val="ru-RU"/>
              </w:rPr>
            </w:pPr>
            <w:r w:rsidRPr="008C7C68">
              <w:rPr>
                <w:lang w:val="ru-RU"/>
              </w:rPr>
              <w:t>34,7</w:t>
            </w: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</w:pPr>
            <w:r w:rsidRPr="008C7C68">
              <w:t>1 03 02250 01 0000 110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500C6E">
            <w:pPr>
              <w:snapToGrid w:val="0"/>
              <w:jc w:val="both"/>
            </w:pPr>
            <w:r w:rsidRPr="008C7C68">
              <w:t>Доходы от оплаты акцизов на автом.бензин,подлежащие распр.</w:t>
            </w:r>
            <w:r>
              <w:rPr>
                <w:lang w:val="ru-RU"/>
              </w:rPr>
              <w:t xml:space="preserve"> </w:t>
            </w:r>
            <w:r w:rsidRPr="008C7C68">
              <w:t>между бюджетами субъектов РФ и местными бюджетами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0,00</w:t>
            </w: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1 06 00000 00 0000 000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</w:pPr>
            <w:r w:rsidRPr="008C7C68">
              <w:rPr>
                <w:b/>
                <w:bCs/>
              </w:rPr>
              <w:t>Налоги на имущество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b/>
                <w:lang w:val="ru-RU"/>
              </w:rPr>
            </w:pPr>
            <w:r w:rsidRPr="008C7C68">
              <w:rPr>
                <w:b/>
                <w:lang w:val="ru-RU"/>
              </w:rPr>
              <w:t>329,2</w:t>
            </w: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</w:pPr>
            <w:r w:rsidRPr="008C7C68">
              <w:t>1 06 01000 00 0000 110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</w:pPr>
            <w:r w:rsidRPr="008C7C68">
              <w:t>Налог на имущество физических лиц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E55BAC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20,2</w:t>
            </w: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</w:pPr>
            <w:r w:rsidRPr="008C7C68">
              <w:t>1 06 06000 00 0000 110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</w:pPr>
            <w:r w:rsidRPr="008C7C68">
              <w:t>Земельный налог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E55BAC">
            <w:pPr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309,0</w:t>
            </w: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1 11 00000 00 0000 00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</w:pPr>
            <w:r w:rsidRPr="008C7C68">
              <w:rPr>
                <w:b/>
                <w:bCs/>
              </w:rPr>
              <w:t>Неналоговые доходы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7E11C7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57,0</w:t>
            </w: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</w:pPr>
            <w:r w:rsidRPr="008C7C68">
              <w:t xml:space="preserve">1 11 05000 00 0000 120 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</w:pPr>
            <w:r w:rsidRPr="008C7C68">
              <w:t>Плата за пользование жилыми</w:t>
            </w:r>
            <w:r>
              <w:rPr>
                <w:lang w:val="ru-RU"/>
              </w:rPr>
              <w:t xml:space="preserve"> </w:t>
            </w:r>
            <w:r w:rsidRPr="008C7C68">
              <w:t xml:space="preserve"> помещениями по договорам социального найма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57,0</w:t>
            </w: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</w:rPr>
              <w:t>1 11 0500000 0000 120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Финансовая помощь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1113,5</w:t>
            </w:r>
          </w:p>
        </w:tc>
      </w:tr>
      <w:tr w:rsidR="00A340E3" w:rsidRPr="001A1D46" w:rsidTr="00500C6E">
        <w:trPr>
          <w:trHeight w:val="307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F67BD5" w:rsidRDefault="00A340E3" w:rsidP="00D063CA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2 02 01000 00 0000 15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bCs/>
              </w:rPr>
            </w:pP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F67BD5" w:rsidRDefault="00A340E3" w:rsidP="00D063CA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2 02 01001 10 0000 15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из ФФПП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5</w:t>
            </w:r>
            <w:r>
              <w:rPr>
                <w:bCs/>
                <w:lang w:val="ru-RU"/>
              </w:rPr>
              <w:t>13</w:t>
            </w:r>
            <w:r w:rsidRPr="008C7C68">
              <w:rPr>
                <w:bCs/>
                <w:lang w:val="ru-RU"/>
              </w:rPr>
              <w:t>,3</w:t>
            </w: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F67BD5" w:rsidRDefault="00A340E3" w:rsidP="00D063CA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2 02 02999 10 0000 15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600,2</w:t>
            </w: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/>
                <w:bCs/>
              </w:rPr>
            </w:pP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от реализации алкогольной продукции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500C6E">
            <w:pPr>
              <w:snapToGrid w:val="0"/>
              <w:jc w:val="center"/>
              <w:rPr>
                <w:bCs/>
                <w:lang w:val="ru-RU"/>
              </w:rPr>
            </w:pP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/>
                <w:bCs/>
              </w:rPr>
            </w:pP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0,00</w:t>
            </w:r>
          </w:p>
        </w:tc>
      </w:tr>
      <w:tr w:rsidR="00A340E3" w:rsidRPr="001A1D46" w:rsidTr="00500C6E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F67BD5" w:rsidRDefault="00A340E3" w:rsidP="00D063CA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2 02 03000 00 0000 15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D063CA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Целевые субвенции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75,7</w:t>
            </w:r>
          </w:p>
        </w:tc>
      </w:tr>
      <w:tr w:rsidR="00A340E3" w:rsidRPr="001A1D46" w:rsidTr="00500C6E">
        <w:trPr>
          <w:trHeight w:val="255"/>
        </w:trPr>
        <w:tc>
          <w:tcPr>
            <w:tcW w:w="2736" w:type="dxa"/>
            <w:tcBorders>
              <w:left w:val="single" w:sz="2" w:space="0" w:color="000000"/>
              <w:bottom w:val="single" w:sz="4" w:space="0" w:color="auto"/>
            </w:tcBorders>
          </w:tcPr>
          <w:p w:rsidR="00A340E3" w:rsidRPr="00F67BD5" w:rsidRDefault="00A340E3" w:rsidP="00D063CA">
            <w:pPr>
              <w:snapToGrid w:val="0"/>
              <w:rPr>
                <w:lang w:val="ru-RU"/>
              </w:rPr>
            </w:pPr>
            <w:r w:rsidRPr="008C7C68">
              <w:rPr>
                <w:b/>
                <w:bCs/>
              </w:rPr>
              <w:t>2 02 03015 10 0000 15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4" w:space="0" w:color="auto"/>
            </w:tcBorders>
          </w:tcPr>
          <w:p w:rsidR="00A340E3" w:rsidRPr="008C7C68" w:rsidRDefault="00A340E3" w:rsidP="00D063CA">
            <w:pPr>
              <w:snapToGrid w:val="0"/>
            </w:pPr>
            <w:r w:rsidRPr="008C7C68">
              <w:t>На первичный воинский учет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75,5</w:t>
            </w:r>
          </w:p>
        </w:tc>
      </w:tr>
      <w:tr w:rsidR="00A340E3" w:rsidRPr="001A1D46" w:rsidTr="00500C6E">
        <w:trPr>
          <w:trHeight w:val="255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40E3" w:rsidRPr="00F67BD5" w:rsidRDefault="00A340E3" w:rsidP="00D063CA">
            <w:pPr>
              <w:snapToGrid w:val="0"/>
              <w:rPr>
                <w:lang w:val="ru-RU"/>
              </w:rPr>
            </w:pPr>
            <w:r w:rsidRPr="008C7C68">
              <w:rPr>
                <w:b/>
                <w:bCs/>
              </w:rPr>
              <w:t>2 02 03024 10 0000 15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A340E3" w:rsidRPr="008C7C68" w:rsidRDefault="00A340E3" w:rsidP="00D063CA">
            <w:pPr>
              <w:snapToGrid w:val="0"/>
            </w:pPr>
            <w:r w:rsidRPr="008C7C68"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A340E3" w:rsidRPr="008C7C68" w:rsidRDefault="00A340E3" w:rsidP="00D063CA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0,2</w:t>
            </w:r>
          </w:p>
        </w:tc>
      </w:tr>
      <w:tr w:rsidR="00A340E3" w:rsidRPr="001A1D46" w:rsidTr="00613AEF">
        <w:trPr>
          <w:trHeight w:val="255"/>
        </w:trPr>
        <w:tc>
          <w:tcPr>
            <w:tcW w:w="27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A340E3" w:rsidRPr="00F67BD5" w:rsidRDefault="00A340E3" w:rsidP="00D063CA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</w:t>
            </w:r>
            <w:r w:rsidRPr="008C7C68">
              <w:rPr>
                <w:b/>
                <w:bCs/>
                <w:lang w:val="ru-RU"/>
              </w:rPr>
              <w:t>4</w:t>
            </w:r>
            <w:r w:rsidRPr="008C7C68">
              <w:rPr>
                <w:b/>
                <w:bCs/>
              </w:rPr>
              <w:t>0</w:t>
            </w:r>
            <w:r w:rsidRPr="008C7C68">
              <w:rPr>
                <w:b/>
                <w:bCs/>
                <w:lang w:val="ru-RU"/>
              </w:rPr>
              <w:t>00</w:t>
            </w:r>
            <w:r w:rsidRPr="008C7C68">
              <w:rPr>
                <w:b/>
                <w:bCs/>
              </w:rPr>
              <w:t xml:space="preserve">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A340E3" w:rsidRPr="008C7C68" w:rsidRDefault="00A340E3" w:rsidP="00CB5B54">
            <w:pPr>
              <w:tabs>
                <w:tab w:val="left" w:pos="6579"/>
              </w:tabs>
              <w:rPr>
                <w:b/>
                <w:iCs/>
                <w:lang w:val="ru-RU"/>
              </w:rPr>
            </w:pPr>
            <w:r w:rsidRPr="008C7C68">
              <w:rPr>
                <w:b/>
                <w:iCs/>
                <w:lang w:val="ru-RU"/>
              </w:rPr>
              <w:t>Межбюджетные трансферты на осуществление текущего ремонта и содержание автомобильных дорог</w:t>
            </w:r>
          </w:p>
          <w:p w:rsidR="00A340E3" w:rsidRPr="008C7C68" w:rsidRDefault="00A340E3" w:rsidP="00D063CA">
            <w:pPr>
              <w:snapToGrid w:val="0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A340E3" w:rsidRDefault="00A340E3" w:rsidP="00D063CA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115,4</w:t>
            </w:r>
          </w:p>
          <w:p w:rsidR="00A340E3" w:rsidRPr="008C7C68" w:rsidRDefault="00A340E3" w:rsidP="00D063CA">
            <w:pPr>
              <w:snapToGrid w:val="0"/>
              <w:jc w:val="center"/>
              <w:rPr>
                <w:b/>
                <w:lang w:val="ru-RU"/>
              </w:rPr>
            </w:pPr>
          </w:p>
        </w:tc>
      </w:tr>
    </w:tbl>
    <w:p w:rsidR="00A340E3" w:rsidRDefault="00A340E3" w:rsidP="00CB5B54">
      <w:pPr>
        <w:rPr>
          <w:lang w:val="ru-RU"/>
        </w:rPr>
      </w:pPr>
    </w:p>
    <w:p w:rsidR="00A340E3" w:rsidRDefault="00A340E3" w:rsidP="00CB5B54">
      <w:pPr>
        <w:rPr>
          <w:lang w:val="ru-RU"/>
        </w:rPr>
      </w:pPr>
    </w:p>
    <w:p w:rsidR="00A340E3" w:rsidRDefault="00A340E3" w:rsidP="00CB5B54">
      <w:pPr>
        <w:rPr>
          <w:lang w:val="ru-RU"/>
        </w:rPr>
      </w:pPr>
    </w:p>
    <w:p w:rsidR="00A340E3" w:rsidRDefault="00A340E3" w:rsidP="00CB5B54">
      <w:pPr>
        <w:rPr>
          <w:lang w:val="ru-RU"/>
        </w:rPr>
      </w:pPr>
    </w:p>
    <w:p w:rsidR="00A340E3" w:rsidRDefault="00A340E3" w:rsidP="00CB5B54">
      <w:pPr>
        <w:rPr>
          <w:lang w:val="ru-RU"/>
        </w:rPr>
      </w:pPr>
    </w:p>
    <w:p w:rsidR="00A340E3" w:rsidRDefault="00A340E3" w:rsidP="00CB5B54">
      <w:pPr>
        <w:rPr>
          <w:lang w:val="ru-RU"/>
        </w:rPr>
      </w:pPr>
    </w:p>
    <w:p w:rsidR="00A340E3" w:rsidRPr="00F53EE2" w:rsidRDefault="00A340E3" w:rsidP="00F53EE2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2</w:t>
      </w:r>
    </w:p>
    <w:p w:rsidR="00A340E3" w:rsidRPr="006B093C" w:rsidRDefault="00A340E3" w:rsidP="00F53EE2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A340E3" w:rsidRDefault="00A340E3" w:rsidP="00F53EE2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A340E3" w:rsidRPr="006B093C" w:rsidRDefault="00A340E3" w:rsidP="00F53EE2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A340E3" w:rsidRPr="00C37056" w:rsidRDefault="00A340E3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A340E3" w:rsidRDefault="00A340E3" w:rsidP="00F31E24">
      <w:pPr>
        <w:jc w:val="right"/>
        <w:rPr>
          <w:lang w:val="ru-RU"/>
        </w:rPr>
      </w:pPr>
    </w:p>
    <w:p w:rsidR="00A340E3" w:rsidRDefault="00A340E3" w:rsidP="005853A8">
      <w:pPr>
        <w:jc w:val="center"/>
        <w:rPr>
          <w:rStyle w:val="hl41"/>
          <w:sz w:val="28"/>
          <w:szCs w:val="28"/>
          <w:lang w:val="ru-RU"/>
        </w:rPr>
      </w:pPr>
      <w:r w:rsidRPr="008C7C68">
        <w:rPr>
          <w:rStyle w:val="hl41"/>
          <w:sz w:val="28"/>
          <w:szCs w:val="28"/>
        </w:rPr>
        <w:t>Объем поступлений доходов по основным источникам</w:t>
      </w:r>
    </w:p>
    <w:p w:rsidR="00A340E3" w:rsidRPr="005853A8" w:rsidRDefault="00A340E3" w:rsidP="005853A8">
      <w:pPr>
        <w:jc w:val="center"/>
        <w:rPr>
          <w:b/>
          <w:lang w:val="ru-RU"/>
        </w:rPr>
      </w:pPr>
      <w:r>
        <w:rPr>
          <w:rStyle w:val="hl41"/>
          <w:b w:val="0"/>
          <w:sz w:val="28"/>
          <w:szCs w:val="28"/>
          <w:lang w:val="ru-RU"/>
        </w:rPr>
        <w:t xml:space="preserve">                                                                                                                               т</w:t>
      </w:r>
      <w:r w:rsidRPr="005853A8">
        <w:rPr>
          <w:rStyle w:val="hl41"/>
          <w:b w:val="0"/>
          <w:sz w:val="28"/>
          <w:szCs w:val="28"/>
          <w:lang w:val="ru-RU"/>
        </w:rPr>
        <w:t>ыс.руб.</w:t>
      </w:r>
    </w:p>
    <w:tbl>
      <w:tblPr>
        <w:tblW w:w="10240" w:type="dxa"/>
        <w:tblInd w:w="-72" w:type="dxa"/>
        <w:tblLayout w:type="fixed"/>
        <w:tblLook w:val="0000"/>
      </w:tblPr>
      <w:tblGrid>
        <w:gridCol w:w="2736"/>
        <w:gridCol w:w="5184"/>
        <w:gridCol w:w="1236"/>
        <w:gridCol w:w="1084"/>
      </w:tblGrid>
      <w:tr w:rsidR="00A340E3" w:rsidRPr="008C7C68" w:rsidTr="00BE0C9B">
        <w:trPr>
          <w:trHeight w:val="945"/>
        </w:trPr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340E3" w:rsidRDefault="00A340E3" w:rsidP="00F03CEB">
            <w:pPr>
              <w:snapToGrid w:val="0"/>
              <w:rPr>
                <w:lang w:val="ru-RU"/>
              </w:rPr>
            </w:pPr>
            <w:r w:rsidRPr="008C7C68">
              <w:t xml:space="preserve">Код бюджетной </w:t>
            </w:r>
          </w:p>
          <w:p w:rsidR="00A340E3" w:rsidRDefault="00A340E3" w:rsidP="00F03CEB">
            <w:pPr>
              <w:snapToGrid w:val="0"/>
              <w:rPr>
                <w:lang w:val="ru-RU"/>
              </w:rPr>
            </w:pPr>
            <w:r w:rsidRPr="008C7C68">
              <w:t xml:space="preserve">классификации </w:t>
            </w:r>
          </w:p>
          <w:p w:rsidR="00A340E3" w:rsidRPr="008C7C68" w:rsidRDefault="00A340E3" w:rsidP="00F03CEB">
            <w:pPr>
              <w:snapToGrid w:val="0"/>
            </w:pPr>
            <w:r w:rsidRPr="008C7C68">
              <w:t>доходов бюджета</w:t>
            </w:r>
          </w:p>
        </w:tc>
        <w:tc>
          <w:tcPr>
            <w:tcW w:w="5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340E3" w:rsidRPr="008C7C68" w:rsidRDefault="00A340E3" w:rsidP="00F03CEB">
            <w:pPr>
              <w:snapToGrid w:val="0"/>
              <w:jc w:val="center"/>
            </w:pPr>
            <w:r w:rsidRPr="008C7C68">
              <w:t>Наименование доходов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340E3" w:rsidRPr="008C7C68" w:rsidRDefault="00A340E3" w:rsidP="00F03CEB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 xml:space="preserve"> 20</w:t>
            </w:r>
            <w:r>
              <w:rPr>
                <w:lang w:val="ru-RU"/>
              </w:rPr>
              <w:t>20</w:t>
            </w:r>
            <w:r w:rsidRPr="008C7C68">
              <w:rPr>
                <w:lang w:val="ru-RU"/>
              </w:rPr>
              <w:t xml:space="preserve"> г.,</w:t>
            </w:r>
          </w:p>
          <w:p w:rsidR="00A340E3" w:rsidRPr="008C7C68" w:rsidRDefault="00A340E3" w:rsidP="00F03CEB">
            <w:pPr>
              <w:snapToGrid w:val="0"/>
              <w:rPr>
                <w:lang w:val="ru-RU"/>
              </w:rPr>
            </w:pPr>
            <w:r w:rsidRPr="008C7C68">
              <w:rPr>
                <w:lang w:val="ru-RU"/>
              </w:rPr>
              <w:t xml:space="preserve"> с</w:t>
            </w:r>
            <w:r w:rsidRPr="008C7C68">
              <w:t xml:space="preserve">умма 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340E3" w:rsidRPr="008C7C68" w:rsidRDefault="00A340E3" w:rsidP="00F03CEB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8C7C68">
              <w:rPr>
                <w:lang w:val="ru-RU"/>
              </w:rPr>
              <w:t xml:space="preserve"> г.,</w:t>
            </w:r>
          </w:p>
          <w:p w:rsidR="00A340E3" w:rsidRPr="008C7C68" w:rsidRDefault="00A340E3" w:rsidP="00F03CEB">
            <w:pPr>
              <w:snapToGrid w:val="0"/>
              <w:rPr>
                <w:lang w:val="ru-RU"/>
              </w:rPr>
            </w:pPr>
            <w:r w:rsidRPr="008C7C68">
              <w:rPr>
                <w:lang w:val="ru-RU"/>
              </w:rPr>
              <w:t xml:space="preserve"> с</w:t>
            </w:r>
            <w:r w:rsidRPr="008C7C68">
              <w:t>умма</w:t>
            </w: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jc w:val="center"/>
            </w:pPr>
            <w:r w:rsidRPr="008C7C68">
              <w:t>1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jc w:val="center"/>
            </w:pPr>
            <w:r w:rsidRPr="008C7C68">
              <w:t>2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lang w:val="ru-RU"/>
              </w:rPr>
              <w:t>4</w:t>
            </w: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0 00 00000 00 0000 000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Всего доходов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1515,1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1379,2</w:t>
            </w: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1 00 00000 00 0000 000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Доходы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357,3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358,9</w:t>
            </w: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</w:pPr>
            <w:r w:rsidRPr="008C7C68">
              <w:rPr>
                <w:b/>
                <w:bCs/>
              </w:rPr>
              <w:t>1 01 02000 01 0000 110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</w:pPr>
            <w:r w:rsidRPr="008C7C68">
              <w:t>Налог на доходы физических лиц</w:t>
            </w:r>
            <w:r w:rsidRPr="008C7C68">
              <w:rPr>
                <w:b/>
                <w:bCs/>
              </w:rPr>
              <w:t xml:space="preserve"> 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lang w:val="ru-RU"/>
              </w:rPr>
              <w:t>27,5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6A2701" w:rsidRDefault="00A340E3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28</w:t>
            </w:r>
            <w:r w:rsidRPr="006A2701">
              <w:rPr>
                <w:lang w:val="ru-RU"/>
              </w:rPr>
              <w:t>,5</w:t>
            </w: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</w:pPr>
            <w:r w:rsidRPr="008C7C68">
              <w:t>1 03 02250 01 0000 110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jc w:val="both"/>
            </w:pPr>
            <w:r w:rsidRPr="008C7C68">
              <w:t>Доходы от оплаты акцизов на автом.бензин,подлежащие распр.</w:t>
            </w:r>
            <w:r>
              <w:rPr>
                <w:lang w:val="ru-RU"/>
              </w:rPr>
              <w:t xml:space="preserve"> </w:t>
            </w:r>
            <w:r w:rsidRPr="008C7C68">
              <w:t>между бюджетами субъектов РФ и местными бюджетами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0,00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0,00</w:t>
            </w: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1 06 00000 00 0000 000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</w:pPr>
            <w:r w:rsidRPr="008C7C68">
              <w:rPr>
                <w:b/>
                <w:bCs/>
              </w:rPr>
              <w:t>Налоги на имущество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329,8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330,4</w:t>
            </w: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</w:pPr>
            <w:r w:rsidRPr="008C7C68">
              <w:t>1 06 01000 00 0000 110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</w:pPr>
            <w:r w:rsidRPr="008C7C68">
              <w:t>Налог на имущество физических лиц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20,</w:t>
            </w:r>
            <w:r>
              <w:rPr>
                <w:lang w:val="ru-RU"/>
              </w:rPr>
              <w:t>8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21,4</w:t>
            </w: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</w:pPr>
            <w:r w:rsidRPr="008C7C68">
              <w:t>1 06 06000 00 0000 110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</w:pPr>
            <w:r w:rsidRPr="008C7C68">
              <w:t>Земельный налог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jc w:val="center"/>
              <w:rPr>
                <w:lang w:val="ru-RU"/>
              </w:rPr>
            </w:pPr>
            <w:r w:rsidRPr="008C7C68">
              <w:rPr>
                <w:lang w:val="ru-RU"/>
              </w:rPr>
              <w:t>309,0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309,0</w:t>
            </w: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1 11 00000 00 0000 00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</w:pPr>
            <w:r w:rsidRPr="008C7C68">
              <w:rPr>
                <w:b/>
                <w:bCs/>
              </w:rPr>
              <w:t>Неналоговые доходы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67,9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70,5</w:t>
            </w: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</w:pPr>
            <w:r w:rsidRPr="008C7C68">
              <w:t xml:space="preserve">1 11 05000 00 0000 120 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</w:pPr>
            <w:r w:rsidRPr="008C7C68">
              <w:t>Плата за пользование жилыми</w:t>
            </w:r>
            <w:r>
              <w:rPr>
                <w:lang w:val="ru-RU"/>
              </w:rPr>
              <w:t xml:space="preserve"> </w:t>
            </w:r>
            <w:r w:rsidRPr="008C7C68">
              <w:t xml:space="preserve"> помещениями по договорам социального найма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67,9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70,5</w:t>
            </w: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</w:rPr>
              <w:t>1 11 0500000 0000 120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Финансовая помощь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1014,2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874,1</w:t>
            </w:r>
          </w:p>
        </w:tc>
      </w:tr>
      <w:tr w:rsidR="00A340E3" w:rsidRPr="008C7C68" w:rsidTr="00BE0C9B">
        <w:trPr>
          <w:trHeight w:val="307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F67BD5" w:rsidRDefault="00A340E3" w:rsidP="00F03CEB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2 02 01000 00 0000 15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Cs/>
              </w:rPr>
            </w:pP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F67BD5" w:rsidRDefault="00A340E3" w:rsidP="00F03CEB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2 02 01001 10 0000 15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из ФФПП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546,7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615,4</w:t>
            </w: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F67BD5" w:rsidRDefault="00A340E3" w:rsidP="00F03CEB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2 02 02999 10 0000 15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467,5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258,7</w:t>
            </w: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/>
                <w:bCs/>
              </w:rPr>
            </w:pP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от реализации алкогольной продукции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Cs/>
                <w:lang w:val="ru-RU"/>
              </w:rPr>
            </w:pP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Cs/>
                <w:lang w:val="ru-RU"/>
              </w:rPr>
            </w:pP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/>
                <w:bCs/>
              </w:rPr>
            </w:pP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0,00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0,00</w:t>
            </w:r>
          </w:p>
        </w:tc>
      </w:tr>
      <w:tr w:rsidR="00A340E3" w:rsidRPr="008C7C68" w:rsidTr="00BE0C9B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F67BD5" w:rsidRDefault="00A340E3" w:rsidP="00F03CEB">
            <w:pPr>
              <w:snapToGrid w:val="0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</w:rPr>
              <w:t>2 02 03000 00 0000 15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A340E3" w:rsidRPr="008C7C68" w:rsidRDefault="00A340E3" w:rsidP="00F03CEB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Целевые субвенции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75,7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40E3" w:rsidRPr="008C7C68" w:rsidRDefault="00A340E3" w:rsidP="00387B93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8C7C68">
              <w:rPr>
                <w:b/>
                <w:bCs/>
                <w:lang w:val="ru-RU"/>
              </w:rPr>
              <w:t>75,7</w:t>
            </w:r>
          </w:p>
        </w:tc>
      </w:tr>
      <w:tr w:rsidR="00A340E3" w:rsidRPr="008C7C68" w:rsidTr="00BE0C9B">
        <w:trPr>
          <w:trHeight w:val="255"/>
        </w:trPr>
        <w:tc>
          <w:tcPr>
            <w:tcW w:w="2736" w:type="dxa"/>
            <w:tcBorders>
              <w:left w:val="single" w:sz="2" w:space="0" w:color="000000"/>
              <w:bottom w:val="single" w:sz="4" w:space="0" w:color="auto"/>
            </w:tcBorders>
          </w:tcPr>
          <w:p w:rsidR="00A340E3" w:rsidRPr="00F67BD5" w:rsidRDefault="00A340E3" w:rsidP="00F03CEB">
            <w:pPr>
              <w:snapToGrid w:val="0"/>
              <w:rPr>
                <w:lang w:val="ru-RU"/>
              </w:rPr>
            </w:pPr>
            <w:r w:rsidRPr="008C7C68">
              <w:rPr>
                <w:b/>
                <w:bCs/>
              </w:rPr>
              <w:t>2 02 03015 10 0000 15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4" w:space="0" w:color="auto"/>
            </w:tcBorders>
          </w:tcPr>
          <w:p w:rsidR="00A340E3" w:rsidRPr="008C7C68" w:rsidRDefault="00A340E3" w:rsidP="00F03CEB">
            <w:pPr>
              <w:snapToGrid w:val="0"/>
            </w:pPr>
            <w:r w:rsidRPr="008C7C68">
              <w:t>На первичный воинский учет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75,5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A340E3" w:rsidRPr="008C7C68" w:rsidRDefault="00A340E3" w:rsidP="00387B93">
            <w:pPr>
              <w:snapToGrid w:val="0"/>
              <w:jc w:val="center"/>
              <w:rPr>
                <w:bCs/>
                <w:lang w:val="ru-RU"/>
              </w:rPr>
            </w:pPr>
            <w:r w:rsidRPr="008C7C68">
              <w:rPr>
                <w:bCs/>
                <w:lang w:val="ru-RU"/>
              </w:rPr>
              <w:t>75,5</w:t>
            </w:r>
          </w:p>
        </w:tc>
      </w:tr>
      <w:tr w:rsidR="00A340E3" w:rsidRPr="008C7C68" w:rsidTr="00BE0C9B">
        <w:trPr>
          <w:trHeight w:val="255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40E3" w:rsidRPr="00F67BD5" w:rsidRDefault="00A340E3" w:rsidP="00F03CEB">
            <w:pPr>
              <w:snapToGrid w:val="0"/>
              <w:rPr>
                <w:lang w:val="ru-RU"/>
              </w:rPr>
            </w:pPr>
            <w:r w:rsidRPr="008C7C68">
              <w:rPr>
                <w:b/>
                <w:bCs/>
              </w:rPr>
              <w:t>2 02 03024 10 0000 15</w:t>
            </w:r>
            <w:r>
              <w:rPr>
                <w:b/>
                <w:bCs/>
                <w:lang w:val="ru-RU"/>
              </w:rPr>
              <w:t>0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A340E3" w:rsidRPr="008C7C68" w:rsidRDefault="00A340E3" w:rsidP="00F03CEB">
            <w:pPr>
              <w:snapToGrid w:val="0"/>
            </w:pPr>
            <w:r w:rsidRPr="008C7C68"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A340E3" w:rsidRPr="008C7C68" w:rsidRDefault="00A340E3" w:rsidP="00F03CE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A340E3" w:rsidRPr="008C7C68" w:rsidRDefault="00A340E3" w:rsidP="00387B93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</w:tbl>
    <w:p w:rsidR="00A340E3" w:rsidRDefault="00A340E3" w:rsidP="00F31E24">
      <w:pPr>
        <w:jc w:val="right"/>
        <w:rPr>
          <w:lang w:val="ru-RU"/>
        </w:rPr>
      </w:pPr>
    </w:p>
    <w:p w:rsidR="00A340E3" w:rsidRDefault="00A340E3" w:rsidP="00BE0C9B">
      <w:pPr>
        <w:jc w:val="right"/>
        <w:rPr>
          <w:sz w:val="28"/>
          <w:szCs w:val="28"/>
          <w:lang w:val="ru-RU"/>
        </w:rPr>
      </w:pPr>
    </w:p>
    <w:p w:rsidR="00A340E3" w:rsidRDefault="00A340E3" w:rsidP="00BE0C9B">
      <w:pPr>
        <w:jc w:val="right"/>
        <w:rPr>
          <w:sz w:val="28"/>
          <w:szCs w:val="28"/>
          <w:lang w:val="ru-RU"/>
        </w:rPr>
      </w:pPr>
    </w:p>
    <w:p w:rsidR="00A340E3" w:rsidRDefault="00A340E3" w:rsidP="00BE0C9B">
      <w:pPr>
        <w:jc w:val="right"/>
        <w:rPr>
          <w:sz w:val="28"/>
          <w:szCs w:val="28"/>
          <w:lang w:val="ru-RU"/>
        </w:rPr>
      </w:pPr>
    </w:p>
    <w:p w:rsidR="00A340E3" w:rsidRDefault="00A340E3" w:rsidP="00BE0C9B">
      <w:pPr>
        <w:jc w:val="right"/>
        <w:rPr>
          <w:sz w:val="28"/>
          <w:szCs w:val="28"/>
          <w:lang w:val="ru-RU"/>
        </w:rPr>
      </w:pPr>
    </w:p>
    <w:p w:rsidR="00A340E3" w:rsidRDefault="00A340E3" w:rsidP="00BE0C9B">
      <w:pPr>
        <w:jc w:val="right"/>
        <w:rPr>
          <w:sz w:val="28"/>
          <w:szCs w:val="28"/>
          <w:lang w:val="ru-RU"/>
        </w:rPr>
      </w:pPr>
    </w:p>
    <w:p w:rsidR="00A340E3" w:rsidRDefault="00A340E3" w:rsidP="00BE0C9B">
      <w:pPr>
        <w:jc w:val="right"/>
        <w:rPr>
          <w:sz w:val="28"/>
          <w:szCs w:val="28"/>
          <w:lang w:val="ru-RU"/>
        </w:rPr>
      </w:pPr>
    </w:p>
    <w:p w:rsidR="00A340E3" w:rsidRPr="00F53EE2" w:rsidRDefault="00A340E3" w:rsidP="00BE0C9B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3</w:t>
      </w:r>
    </w:p>
    <w:p w:rsidR="00A340E3" w:rsidRPr="006B093C" w:rsidRDefault="00A340E3" w:rsidP="00BE0C9B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A340E3" w:rsidRDefault="00A340E3" w:rsidP="00BE0C9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A340E3" w:rsidRPr="006B093C" w:rsidRDefault="00A340E3" w:rsidP="00BE0C9B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A340E3" w:rsidRPr="00C37056" w:rsidRDefault="00A340E3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A340E3" w:rsidRPr="00F560DD" w:rsidRDefault="00A340E3" w:rsidP="00BE0C9B">
      <w:pPr>
        <w:jc w:val="right"/>
        <w:rPr>
          <w:sz w:val="28"/>
          <w:szCs w:val="28"/>
          <w:lang w:val="ru-RU"/>
        </w:rPr>
      </w:pPr>
    </w:p>
    <w:p w:rsidR="00A340E3" w:rsidRPr="00F560DD" w:rsidRDefault="00A340E3" w:rsidP="00F560DD">
      <w:pPr>
        <w:jc w:val="center"/>
        <w:rPr>
          <w:b/>
          <w:lang w:val="ru-RU"/>
        </w:rPr>
      </w:pPr>
      <w:r w:rsidRPr="00F560DD">
        <w:rPr>
          <w:b/>
          <w:sz w:val="28"/>
          <w:szCs w:val="28"/>
          <w:lang w:val="ru-RU"/>
        </w:rPr>
        <w:t>П</w:t>
      </w:r>
      <w:r w:rsidRPr="00F560DD">
        <w:rPr>
          <w:b/>
          <w:sz w:val="28"/>
          <w:szCs w:val="28"/>
        </w:rPr>
        <w:t>еречень главных администраторов доходов бюджета</w:t>
      </w:r>
    </w:p>
    <w:p w:rsidR="00A340E3" w:rsidRDefault="00A340E3" w:rsidP="00F31E24">
      <w:pPr>
        <w:jc w:val="right"/>
        <w:rPr>
          <w:lang w:val="ru-RU"/>
        </w:rPr>
      </w:pP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1536"/>
        <w:gridCol w:w="816"/>
        <w:gridCol w:w="696"/>
        <w:gridCol w:w="6677"/>
      </w:tblGrid>
      <w:tr w:rsidR="00A340E3" w:rsidTr="00415F24">
        <w:tc>
          <w:tcPr>
            <w:tcW w:w="3744" w:type="dxa"/>
            <w:gridSpan w:val="4"/>
          </w:tcPr>
          <w:p w:rsidR="00A340E3" w:rsidRPr="00415F24" w:rsidRDefault="00A340E3" w:rsidP="00415F24">
            <w:pPr>
              <w:jc w:val="center"/>
              <w:rPr>
                <w:lang w:val="ru-RU"/>
              </w:rPr>
            </w:pPr>
            <w:r w:rsidRPr="00415F24">
              <w:rPr>
                <w:lang w:val="ru-RU"/>
              </w:rPr>
              <w:t>Код бюджетной классификации</w:t>
            </w:r>
          </w:p>
        </w:tc>
        <w:tc>
          <w:tcPr>
            <w:tcW w:w="6677" w:type="dxa"/>
          </w:tcPr>
          <w:p w:rsidR="00A340E3" w:rsidRPr="00415F24" w:rsidRDefault="00A340E3" w:rsidP="00415F24">
            <w:pPr>
              <w:jc w:val="center"/>
              <w:rPr>
                <w:lang w:val="ru-RU"/>
              </w:rPr>
            </w:pPr>
            <w:r w:rsidRPr="00415F24">
              <w:rPr>
                <w:lang w:val="ru-RU"/>
              </w:rPr>
              <w:t>Наименование главного администратора доходов бюджета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1010201001</w:t>
            </w:r>
          </w:p>
        </w:tc>
        <w:tc>
          <w:tcPr>
            <w:tcW w:w="81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1010201001</w:t>
            </w:r>
          </w:p>
        </w:tc>
        <w:tc>
          <w:tcPr>
            <w:tcW w:w="81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1010201001</w:t>
            </w:r>
          </w:p>
        </w:tc>
        <w:tc>
          <w:tcPr>
            <w:tcW w:w="81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3000</w:t>
            </w:r>
          </w:p>
        </w:tc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1010203001</w:t>
            </w:r>
          </w:p>
        </w:tc>
        <w:tc>
          <w:tcPr>
            <w:tcW w:w="81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3000</w:t>
            </w:r>
          </w:p>
        </w:tc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1060103010</w:t>
            </w:r>
          </w:p>
        </w:tc>
        <w:tc>
          <w:tcPr>
            <w:tcW w:w="81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1060103010</w:t>
            </w:r>
          </w:p>
        </w:tc>
        <w:tc>
          <w:tcPr>
            <w:tcW w:w="81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1060603310</w:t>
            </w:r>
          </w:p>
        </w:tc>
        <w:tc>
          <w:tcPr>
            <w:tcW w:w="81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1060603310</w:t>
            </w:r>
          </w:p>
        </w:tc>
        <w:tc>
          <w:tcPr>
            <w:tcW w:w="81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1060604310</w:t>
            </w:r>
          </w:p>
        </w:tc>
        <w:tc>
          <w:tcPr>
            <w:tcW w:w="81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1060604310</w:t>
            </w:r>
          </w:p>
        </w:tc>
        <w:tc>
          <w:tcPr>
            <w:tcW w:w="81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1110904510</w:t>
            </w:r>
          </w:p>
        </w:tc>
        <w:tc>
          <w:tcPr>
            <w:tcW w:w="81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120</w:t>
            </w: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</w:p>
        </w:tc>
        <w:tc>
          <w:tcPr>
            <w:tcW w:w="153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</w:p>
        </w:tc>
        <w:tc>
          <w:tcPr>
            <w:tcW w:w="81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</w:p>
        </w:tc>
        <w:tc>
          <w:tcPr>
            <w:tcW w:w="69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</w:p>
        </w:tc>
      </w:tr>
      <w:tr w:rsidR="00A340E3" w:rsidRPr="00BE0C9B" w:rsidTr="00415F24">
        <w:tc>
          <w:tcPr>
            <w:tcW w:w="696" w:type="dxa"/>
          </w:tcPr>
          <w:p w:rsidR="00A340E3" w:rsidRPr="00860E79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A340E3" w:rsidRPr="00860E79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2021500110</w:t>
            </w:r>
          </w:p>
        </w:tc>
        <w:tc>
          <w:tcPr>
            <w:tcW w:w="816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A340E3" w:rsidRPr="00860E79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860E79" w:rsidRDefault="00A340E3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A340E3" w:rsidRPr="00860E79" w:rsidRDefault="00A340E3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2021999910</w:t>
            </w:r>
          </w:p>
        </w:tc>
        <w:tc>
          <w:tcPr>
            <w:tcW w:w="816" w:type="dxa"/>
          </w:tcPr>
          <w:p w:rsidR="00A340E3" w:rsidRPr="00860E79" w:rsidRDefault="00A340E3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A340E3" w:rsidRPr="00860E79" w:rsidRDefault="00A340E3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>
              <w:rPr>
                <w:lang w:val="ru-RU" w:eastAsia="ru-RU"/>
              </w:rPr>
              <w:t>Прочие д</w:t>
            </w:r>
            <w:r w:rsidRPr="00BE0C9B">
              <w:rPr>
                <w:lang w:eastAsia="ru-RU"/>
              </w:rPr>
              <w:t xml:space="preserve">отации бюджетам сельских поселений 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860E79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A340E3" w:rsidRPr="00860E79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2022999910</w:t>
            </w:r>
          </w:p>
        </w:tc>
        <w:tc>
          <w:tcPr>
            <w:tcW w:w="816" w:type="dxa"/>
          </w:tcPr>
          <w:p w:rsidR="00A340E3" w:rsidRPr="00860E79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A340E3" w:rsidRPr="00860E79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A340E3" w:rsidRPr="00BE0C9B" w:rsidRDefault="00A340E3" w:rsidP="0069128F">
            <w:pPr>
              <w:outlineLvl w:val="0"/>
              <w:rPr>
                <w:lang w:eastAsia="ru-RU"/>
              </w:rPr>
            </w:pPr>
            <w:r>
              <w:rPr>
                <w:lang w:val="ru-RU" w:eastAsia="ru-RU"/>
              </w:rPr>
              <w:t>Прочие субсид</w:t>
            </w:r>
            <w:r w:rsidRPr="00BE0C9B">
              <w:rPr>
                <w:lang w:eastAsia="ru-RU"/>
              </w:rPr>
              <w:t xml:space="preserve">ии бюджетам сельских поселений 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D42461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A340E3" w:rsidRPr="00D42461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2023002410</w:t>
            </w:r>
          </w:p>
        </w:tc>
        <w:tc>
          <w:tcPr>
            <w:tcW w:w="816" w:type="dxa"/>
          </w:tcPr>
          <w:p w:rsidR="00A340E3" w:rsidRPr="00D42461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A340E3" w:rsidRPr="00D42461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A340E3" w:rsidRPr="00BE0C9B" w:rsidRDefault="00A340E3" w:rsidP="00415F24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BE0C9B" w:rsidRDefault="00A340E3" w:rsidP="0069128F"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A340E3" w:rsidRPr="00BE0C9B" w:rsidRDefault="00A340E3" w:rsidP="0069128F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2023511810</w:t>
            </w:r>
          </w:p>
        </w:tc>
        <w:tc>
          <w:tcPr>
            <w:tcW w:w="816" w:type="dxa"/>
          </w:tcPr>
          <w:p w:rsidR="00A340E3" w:rsidRPr="00BE0C9B" w:rsidRDefault="00A340E3" w:rsidP="0069128F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A340E3" w:rsidRPr="00D368D9" w:rsidRDefault="00A340E3" w:rsidP="0069128F">
            <w:pPr>
              <w:outlineLvl w:val="0"/>
              <w:rPr>
                <w:lang w:val="ru-RU" w:eastAsia="ru-RU"/>
              </w:rPr>
            </w:pPr>
            <w:r w:rsidRPr="00BE0C9B">
              <w:rPr>
                <w:lang w:eastAsia="ru-RU"/>
              </w:rPr>
              <w:t>15</w:t>
            </w:r>
            <w:r>
              <w:rPr>
                <w:lang w:val="ru-RU" w:eastAsia="ru-RU"/>
              </w:rPr>
              <w:t>0</w:t>
            </w:r>
          </w:p>
        </w:tc>
        <w:tc>
          <w:tcPr>
            <w:tcW w:w="6677" w:type="dxa"/>
          </w:tcPr>
          <w:p w:rsidR="00A340E3" w:rsidRPr="00BE0C9B" w:rsidRDefault="00A340E3" w:rsidP="0069128F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5A51CD" w:rsidRDefault="00A340E3" w:rsidP="0069128F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A340E3" w:rsidRPr="005A51CD" w:rsidRDefault="00A340E3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2024001410</w:t>
            </w:r>
          </w:p>
        </w:tc>
        <w:tc>
          <w:tcPr>
            <w:tcW w:w="816" w:type="dxa"/>
          </w:tcPr>
          <w:p w:rsidR="00A340E3" w:rsidRPr="005A51CD" w:rsidRDefault="00A340E3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A340E3" w:rsidRPr="005A51CD" w:rsidRDefault="00A340E3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A340E3" w:rsidRPr="00BE0C9B" w:rsidRDefault="00A340E3" w:rsidP="0069128F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BE0C9B" w:rsidRDefault="00A340E3" w:rsidP="0069128F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A340E3" w:rsidRPr="00BE0C9B" w:rsidRDefault="00A340E3" w:rsidP="0069128F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202</w:t>
            </w:r>
            <w:r>
              <w:rPr>
                <w:lang w:val="ru-RU" w:eastAsia="ru-RU"/>
              </w:rPr>
              <w:t>4</w:t>
            </w:r>
            <w:r w:rsidRPr="00BE0C9B">
              <w:rPr>
                <w:lang w:eastAsia="ru-RU"/>
              </w:rPr>
              <w:t>999910</w:t>
            </w:r>
          </w:p>
        </w:tc>
        <w:tc>
          <w:tcPr>
            <w:tcW w:w="816" w:type="dxa"/>
          </w:tcPr>
          <w:p w:rsidR="00A340E3" w:rsidRPr="00BE0C9B" w:rsidRDefault="00A340E3" w:rsidP="0069128F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A340E3" w:rsidRPr="00937CAB" w:rsidRDefault="00A340E3" w:rsidP="0069128F">
            <w:pPr>
              <w:outlineLvl w:val="0"/>
              <w:rPr>
                <w:lang w:val="ru-RU" w:eastAsia="ru-RU"/>
              </w:rPr>
            </w:pPr>
            <w:r w:rsidRPr="00BE0C9B">
              <w:rPr>
                <w:lang w:eastAsia="ru-RU"/>
              </w:rPr>
              <w:t>15</w:t>
            </w:r>
            <w:r>
              <w:rPr>
                <w:lang w:val="ru-RU" w:eastAsia="ru-RU"/>
              </w:rPr>
              <w:t>0</w:t>
            </w:r>
          </w:p>
        </w:tc>
        <w:tc>
          <w:tcPr>
            <w:tcW w:w="6677" w:type="dxa"/>
          </w:tcPr>
          <w:p w:rsidR="00A340E3" w:rsidRPr="00BE0C9B" w:rsidRDefault="00A340E3" w:rsidP="0069128F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 xml:space="preserve">Прочие </w:t>
            </w:r>
            <w:r>
              <w:rPr>
                <w:lang w:val="ru-RU" w:eastAsia="ru-RU"/>
              </w:rPr>
              <w:t xml:space="preserve">межбюджетные трансферты, передаваемые бюджетам </w:t>
            </w:r>
            <w:r w:rsidRPr="00BE0C9B">
              <w:rPr>
                <w:lang w:eastAsia="ru-RU"/>
              </w:rPr>
              <w:t>сельских поселений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5A51CD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A340E3" w:rsidRPr="005A51CD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2024516010</w:t>
            </w:r>
          </w:p>
        </w:tc>
        <w:tc>
          <w:tcPr>
            <w:tcW w:w="816" w:type="dxa"/>
          </w:tcPr>
          <w:p w:rsidR="00A340E3" w:rsidRPr="005A51CD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A340E3" w:rsidRPr="00860E79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A340E3" w:rsidRPr="005A51CD" w:rsidRDefault="00A340E3" w:rsidP="00415F24">
            <w:pPr>
              <w:outlineLvl w:val="0"/>
              <w:rPr>
                <w:lang w:val="ru-RU" w:eastAsia="ru-RU"/>
              </w:rPr>
            </w:pPr>
            <w:r w:rsidRPr="00BE0C9B">
              <w:rPr>
                <w:lang w:eastAsia="ru-RU"/>
              </w:rPr>
              <w:t xml:space="preserve">Межбюджетные трансферты, передаваемые бюджетам сельских поселений </w:t>
            </w:r>
            <w:r>
              <w:rPr>
                <w:lang w:val="ru-RU" w:eastAsia="ru-RU"/>
              </w:rPr>
              <w:t>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E96A01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A340E3" w:rsidRPr="00E96A01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2070503010</w:t>
            </w:r>
          </w:p>
        </w:tc>
        <w:tc>
          <w:tcPr>
            <w:tcW w:w="816" w:type="dxa"/>
          </w:tcPr>
          <w:p w:rsidR="00A340E3" w:rsidRPr="00E96A01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A340E3" w:rsidRPr="00E96A01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A340E3" w:rsidRPr="00E96A01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безвозмездные поступления в бюджеты сельских поселений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E96A01" w:rsidRDefault="00A340E3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A340E3" w:rsidRPr="00E96A01" w:rsidRDefault="00A340E3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2080500010</w:t>
            </w:r>
          </w:p>
        </w:tc>
        <w:tc>
          <w:tcPr>
            <w:tcW w:w="816" w:type="dxa"/>
          </w:tcPr>
          <w:p w:rsidR="00A340E3" w:rsidRPr="00E96A01" w:rsidRDefault="00A340E3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A340E3" w:rsidRPr="00E96A01" w:rsidRDefault="00A340E3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A340E3" w:rsidRPr="00E96A01" w:rsidRDefault="00A340E3" w:rsidP="0069128F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Перечисления из бюджетов сельских ( в бюджеты поселений) для осуществления возврата (зачета) излишне уплаченных или излишне взысканных сумм налогов, сборов и иных платежей 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A340E3" w:rsidRPr="00BE0C9B" w:rsidTr="00415F24">
        <w:tc>
          <w:tcPr>
            <w:tcW w:w="696" w:type="dxa"/>
          </w:tcPr>
          <w:p w:rsidR="00A340E3" w:rsidRPr="004054C5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927</w:t>
            </w:r>
          </w:p>
        </w:tc>
        <w:tc>
          <w:tcPr>
            <w:tcW w:w="1536" w:type="dxa"/>
          </w:tcPr>
          <w:p w:rsidR="00A340E3" w:rsidRPr="004054C5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2180501010</w:t>
            </w:r>
          </w:p>
        </w:tc>
        <w:tc>
          <w:tcPr>
            <w:tcW w:w="816" w:type="dxa"/>
          </w:tcPr>
          <w:p w:rsidR="00A340E3" w:rsidRPr="004054C5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0000</w:t>
            </w:r>
          </w:p>
        </w:tc>
        <w:tc>
          <w:tcPr>
            <w:tcW w:w="696" w:type="dxa"/>
          </w:tcPr>
          <w:p w:rsidR="00A340E3" w:rsidRPr="004054C5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150</w:t>
            </w:r>
          </w:p>
        </w:tc>
        <w:tc>
          <w:tcPr>
            <w:tcW w:w="6677" w:type="dxa"/>
          </w:tcPr>
          <w:p w:rsidR="00A340E3" w:rsidRPr="004054C5" w:rsidRDefault="00A340E3" w:rsidP="00415F24">
            <w:pPr>
              <w:outlineLvl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</w:tbl>
    <w:p w:rsidR="00A340E3" w:rsidRPr="00BE0C9B" w:rsidRDefault="00A340E3" w:rsidP="00F31E24">
      <w:pPr>
        <w:jc w:val="right"/>
        <w:rPr>
          <w:lang w:val="ru-RU"/>
        </w:rPr>
      </w:pPr>
    </w:p>
    <w:p w:rsidR="00A340E3" w:rsidRDefault="00A340E3" w:rsidP="00F560DD">
      <w:pPr>
        <w:jc w:val="right"/>
        <w:rPr>
          <w:sz w:val="28"/>
          <w:szCs w:val="28"/>
          <w:lang w:val="ru-RU"/>
        </w:rPr>
      </w:pPr>
    </w:p>
    <w:p w:rsidR="00A340E3" w:rsidRDefault="00A340E3" w:rsidP="00F560DD">
      <w:pPr>
        <w:jc w:val="right"/>
        <w:rPr>
          <w:sz w:val="28"/>
          <w:szCs w:val="28"/>
          <w:lang w:val="ru-RU"/>
        </w:rPr>
      </w:pPr>
    </w:p>
    <w:p w:rsidR="00A340E3" w:rsidRDefault="00A340E3" w:rsidP="00F560DD">
      <w:pPr>
        <w:jc w:val="right"/>
        <w:rPr>
          <w:sz w:val="28"/>
          <w:szCs w:val="28"/>
          <w:lang w:val="ru-RU"/>
        </w:rPr>
      </w:pPr>
    </w:p>
    <w:p w:rsidR="00A340E3" w:rsidRDefault="00A340E3" w:rsidP="00F560DD">
      <w:pPr>
        <w:jc w:val="right"/>
        <w:rPr>
          <w:sz w:val="28"/>
          <w:szCs w:val="28"/>
          <w:lang w:val="ru-RU"/>
        </w:rPr>
      </w:pPr>
    </w:p>
    <w:p w:rsidR="00A340E3" w:rsidRDefault="00A340E3" w:rsidP="00F560DD">
      <w:pPr>
        <w:jc w:val="right"/>
        <w:rPr>
          <w:sz w:val="28"/>
          <w:szCs w:val="28"/>
          <w:lang w:val="ru-RU"/>
        </w:rPr>
      </w:pPr>
    </w:p>
    <w:p w:rsidR="00A340E3" w:rsidRDefault="00A340E3" w:rsidP="00F560DD">
      <w:pPr>
        <w:jc w:val="right"/>
        <w:rPr>
          <w:sz w:val="28"/>
          <w:szCs w:val="28"/>
          <w:lang w:val="ru-RU"/>
        </w:rPr>
      </w:pPr>
    </w:p>
    <w:p w:rsidR="00A340E3" w:rsidRDefault="00A340E3" w:rsidP="00F560DD">
      <w:pPr>
        <w:jc w:val="right"/>
        <w:rPr>
          <w:sz w:val="28"/>
          <w:szCs w:val="28"/>
          <w:lang w:val="ru-RU"/>
        </w:rPr>
      </w:pPr>
    </w:p>
    <w:p w:rsidR="00A340E3" w:rsidRPr="006B093C" w:rsidRDefault="00A340E3" w:rsidP="00F560DD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4</w:t>
      </w:r>
    </w:p>
    <w:p w:rsidR="00A340E3" w:rsidRPr="006B093C" w:rsidRDefault="00A340E3" w:rsidP="00F560D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A340E3" w:rsidRDefault="00A340E3" w:rsidP="00F560D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A340E3" w:rsidRPr="006B093C" w:rsidRDefault="00A340E3" w:rsidP="00F560D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A340E3" w:rsidRPr="00C37056" w:rsidRDefault="00A340E3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A340E3" w:rsidRDefault="00A340E3" w:rsidP="00F31E24">
      <w:pPr>
        <w:jc w:val="right"/>
        <w:rPr>
          <w:lang w:val="ru-RU"/>
        </w:rPr>
      </w:pPr>
    </w:p>
    <w:p w:rsidR="00A340E3" w:rsidRPr="00F560DD" w:rsidRDefault="00A340E3" w:rsidP="00F560DD">
      <w:pPr>
        <w:jc w:val="center"/>
        <w:rPr>
          <w:b/>
          <w:lang w:val="ru-RU"/>
        </w:rPr>
      </w:pPr>
      <w:r w:rsidRPr="00F560DD">
        <w:rPr>
          <w:b/>
          <w:sz w:val="28"/>
          <w:szCs w:val="28"/>
          <w:lang w:val="ru-RU"/>
        </w:rPr>
        <w:t>П</w:t>
      </w:r>
      <w:r w:rsidRPr="00F560DD">
        <w:rPr>
          <w:b/>
          <w:sz w:val="28"/>
          <w:szCs w:val="28"/>
        </w:rPr>
        <w:t>еречень главных администраторов источников финансирования дефицита бюджета</w:t>
      </w:r>
    </w:p>
    <w:p w:rsidR="00A340E3" w:rsidRDefault="00A340E3" w:rsidP="00F560DD">
      <w:pPr>
        <w:jc w:val="center"/>
        <w:rPr>
          <w:lang w:val="ru-RU"/>
        </w:rPr>
      </w:pPr>
    </w:p>
    <w:tbl>
      <w:tblPr>
        <w:tblW w:w="10539" w:type="dxa"/>
        <w:tblInd w:w="91" w:type="dxa"/>
        <w:tblLook w:val="0000"/>
      </w:tblPr>
      <w:tblGrid>
        <w:gridCol w:w="1499"/>
        <w:gridCol w:w="3160"/>
        <w:gridCol w:w="5880"/>
      </w:tblGrid>
      <w:tr w:rsidR="00A340E3" w:rsidTr="00F560DD">
        <w:trPr>
          <w:trHeight w:val="2055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0E3" w:rsidRPr="00F560DD" w:rsidRDefault="00A340E3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Код главного админи-стратора источников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E3" w:rsidRPr="00F560DD" w:rsidRDefault="00A340E3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Код бюджетной классификации РФ источников финансирования дефицита местного бюджета</w: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E3" w:rsidRPr="00F560DD" w:rsidRDefault="00A340E3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Наименование главного администратора источников финансирования дефицита местного бюджета</w:t>
            </w:r>
          </w:p>
        </w:tc>
      </w:tr>
      <w:tr w:rsidR="00A340E3" w:rsidTr="00F560DD">
        <w:trPr>
          <w:trHeight w:val="46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40E3" w:rsidRPr="00F560DD" w:rsidRDefault="00A340E3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9</w:t>
            </w:r>
            <w:r>
              <w:rPr>
                <w:b/>
                <w:bCs/>
                <w:lang w:val="ru-RU"/>
              </w:rPr>
              <w:t>27</w:t>
            </w:r>
          </w:p>
        </w:tc>
        <w:tc>
          <w:tcPr>
            <w:tcW w:w="9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340E3" w:rsidRPr="00F560DD" w:rsidRDefault="00A340E3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  <w:lang w:val="ru-RU"/>
              </w:rPr>
              <w:t>Русско-Тювеев</w:t>
            </w:r>
            <w:r w:rsidRPr="00F560DD">
              <w:rPr>
                <w:b/>
                <w:bCs/>
              </w:rPr>
              <w:t>ского сельского поселения</w:t>
            </w:r>
          </w:p>
        </w:tc>
      </w:tr>
      <w:tr w:rsidR="00A340E3" w:rsidTr="00F560DD">
        <w:trPr>
          <w:trHeight w:val="85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40E3" w:rsidRDefault="00A340E3" w:rsidP="00F560DD">
            <w:pPr>
              <w:jc w:val="center"/>
            </w:pPr>
            <w:r w:rsidRPr="00D41641">
              <w:t>9</w:t>
            </w:r>
            <w:r w:rsidRPr="00D41641">
              <w:rPr>
                <w:lang w:val="ru-RU"/>
              </w:rPr>
              <w:t>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0E3" w:rsidRPr="00F560DD" w:rsidRDefault="00A340E3">
            <w:pPr>
              <w:jc w:val="center"/>
            </w:pPr>
            <w:r w:rsidRPr="00F560DD">
              <w:t>01 03 01 00 10 0000 710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0E3" w:rsidRPr="00F560DD" w:rsidRDefault="00A340E3">
            <w:r w:rsidRPr="00F560DD"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A340E3" w:rsidTr="00F560DD">
        <w:trPr>
          <w:trHeight w:val="93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40E3" w:rsidRDefault="00A340E3" w:rsidP="00F560DD">
            <w:pPr>
              <w:jc w:val="center"/>
            </w:pPr>
            <w:r w:rsidRPr="00D41641">
              <w:t>9</w:t>
            </w:r>
            <w:r w:rsidRPr="00D41641">
              <w:rPr>
                <w:lang w:val="ru-RU"/>
              </w:rPr>
              <w:t>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0E3" w:rsidRPr="00F560DD" w:rsidRDefault="00A340E3">
            <w:pPr>
              <w:jc w:val="center"/>
            </w:pPr>
            <w:r w:rsidRPr="00F560DD">
              <w:t>01 03 01 00 10 0000 810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0E3" w:rsidRPr="00F560DD" w:rsidRDefault="00A340E3">
            <w:r w:rsidRPr="00F560DD"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A340E3" w:rsidTr="00F560DD">
        <w:trPr>
          <w:trHeight w:val="67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40E3" w:rsidRDefault="00A340E3" w:rsidP="00F560DD">
            <w:pPr>
              <w:jc w:val="center"/>
            </w:pPr>
            <w:r w:rsidRPr="00D41641">
              <w:t>9</w:t>
            </w:r>
            <w:r w:rsidRPr="00D41641">
              <w:rPr>
                <w:lang w:val="ru-RU"/>
              </w:rPr>
              <w:t>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0E3" w:rsidRPr="00F560DD" w:rsidRDefault="00A340E3">
            <w:pPr>
              <w:jc w:val="center"/>
            </w:pPr>
            <w:r w:rsidRPr="00F560DD">
              <w:t>01 05 02 01 10 0000 510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E3" w:rsidRPr="00F560DD" w:rsidRDefault="00A340E3">
            <w:r w:rsidRPr="00F560DD">
              <w:t>Увеличение прочих остатков денежных средств бюджетов сельских поселений</w:t>
            </w:r>
          </w:p>
        </w:tc>
      </w:tr>
      <w:tr w:rsidR="00A340E3" w:rsidTr="00F560DD">
        <w:trPr>
          <w:trHeight w:val="64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40E3" w:rsidRDefault="00A340E3" w:rsidP="00F560DD">
            <w:pPr>
              <w:jc w:val="center"/>
            </w:pPr>
            <w:r w:rsidRPr="00D41641">
              <w:t>9</w:t>
            </w:r>
            <w:r w:rsidRPr="00D41641">
              <w:rPr>
                <w:lang w:val="ru-RU"/>
              </w:rPr>
              <w:t>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0E3" w:rsidRPr="00F560DD" w:rsidRDefault="00A340E3">
            <w:pPr>
              <w:jc w:val="center"/>
            </w:pPr>
            <w:r w:rsidRPr="00F560DD">
              <w:t>01 05 02 01 10 0000 610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E3" w:rsidRPr="00F560DD" w:rsidRDefault="00A340E3">
            <w:r w:rsidRPr="00F560DD">
              <w:t>Уменьшение прочих остатков денежных средств бюджетов сельских поселений</w:t>
            </w:r>
          </w:p>
        </w:tc>
      </w:tr>
    </w:tbl>
    <w:p w:rsidR="00A340E3" w:rsidRPr="002D7F67" w:rsidRDefault="00A340E3" w:rsidP="00F560DD">
      <w:pPr>
        <w:jc w:val="center"/>
        <w:rPr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Pr="006B093C" w:rsidRDefault="00A340E3" w:rsidP="006B093C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5</w:t>
      </w:r>
    </w:p>
    <w:p w:rsidR="00A340E3" w:rsidRPr="006B093C" w:rsidRDefault="00A340E3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A340E3" w:rsidRDefault="00A340E3" w:rsidP="006B093C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A340E3" w:rsidRPr="006B093C" w:rsidRDefault="00A340E3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A340E3" w:rsidRPr="00C37056" w:rsidRDefault="00A340E3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A340E3" w:rsidRPr="006B093C" w:rsidRDefault="00A340E3" w:rsidP="00F31E24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</w:rPr>
      </w:pPr>
      <w:r w:rsidRPr="006B093C">
        <w:rPr>
          <w:b/>
          <w:bCs/>
          <w:sz w:val="28"/>
          <w:szCs w:val="28"/>
        </w:rPr>
        <w:t>Распределение</w:t>
      </w:r>
    </w:p>
    <w:p w:rsidR="00A340E3" w:rsidRPr="002A7396" w:rsidRDefault="00A340E3" w:rsidP="00F31E24">
      <w:pPr>
        <w:keepNext/>
        <w:tabs>
          <w:tab w:val="left" w:pos="1080"/>
          <w:tab w:val="left" w:pos="6579"/>
        </w:tabs>
        <w:ind w:left="1080"/>
        <w:jc w:val="center"/>
        <w:rPr>
          <w:sz w:val="28"/>
          <w:szCs w:val="28"/>
          <w:lang w:val="ru-RU"/>
        </w:rPr>
      </w:pPr>
      <w:r w:rsidRPr="006B093C">
        <w:rPr>
          <w:b/>
          <w:bCs/>
          <w:sz w:val="28"/>
          <w:szCs w:val="28"/>
        </w:rPr>
        <w:t>расходов местного бюджета по разделам, подразделам классификации расходов Российской Федерации</w:t>
      </w:r>
    </w:p>
    <w:p w:rsidR="00A340E3" w:rsidRDefault="00A340E3" w:rsidP="00F31E24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</w:rPr>
      </w:pPr>
      <w:r>
        <w:t>(тыс. рублей)</w:t>
      </w:r>
    </w:p>
    <w:tbl>
      <w:tblPr>
        <w:tblpPr w:leftFromText="180" w:rightFromText="180" w:vertAnchor="text" w:horzAnchor="margin" w:tblpX="108" w:tblpY="182"/>
        <w:tblW w:w="10421" w:type="dxa"/>
        <w:tblLook w:val="0000"/>
      </w:tblPr>
      <w:tblGrid>
        <w:gridCol w:w="7117"/>
        <w:gridCol w:w="774"/>
        <w:gridCol w:w="691"/>
        <w:gridCol w:w="1839"/>
      </w:tblGrid>
      <w:tr w:rsidR="00A340E3" w:rsidRPr="00F31E24" w:rsidTr="002A7396">
        <w:trPr>
          <w:trHeight w:val="255"/>
        </w:trPr>
        <w:tc>
          <w:tcPr>
            <w:tcW w:w="7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9350A0" w:rsidRDefault="00A340E3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9350A0" w:rsidRDefault="00A340E3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Рз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9350A0" w:rsidRDefault="00A340E3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ПРз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340E3" w:rsidRDefault="00A340E3" w:rsidP="002A7396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2019 г.,</w:t>
            </w:r>
          </w:p>
          <w:p w:rsidR="00A340E3" w:rsidRPr="00F31E24" w:rsidRDefault="00A340E3" w:rsidP="002A7396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Pr="001A1D46">
              <w:t>умма</w:t>
            </w:r>
          </w:p>
        </w:tc>
      </w:tr>
      <w:tr w:rsidR="00A340E3" w:rsidTr="002A7396">
        <w:trPr>
          <w:trHeight w:val="255"/>
        </w:trPr>
        <w:tc>
          <w:tcPr>
            <w:tcW w:w="7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1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2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3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340E3" w:rsidRPr="00613AEF" w:rsidRDefault="00A340E3" w:rsidP="002A7396">
            <w:pPr>
              <w:snapToGrid w:val="0"/>
              <w:jc w:val="center"/>
              <w:rPr>
                <w:lang w:val="ru-RU"/>
              </w:rPr>
            </w:pPr>
            <w:r w:rsidRPr="00613AEF">
              <w:rPr>
                <w:lang w:val="ru-RU"/>
              </w:rPr>
              <w:t>7</w:t>
            </w:r>
          </w:p>
        </w:tc>
      </w:tr>
      <w:tr w:rsidR="00A340E3" w:rsidRPr="00063F8E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340E3" w:rsidRPr="00613AEF" w:rsidRDefault="00A340E3" w:rsidP="002A7396">
            <w:pPr>
              <w:snapToGrid w:val="0"/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1733,8</w:t>
            </w:r>
          </w:p>
        </w:tc>
      </w:tr>
      <w:tr w:rsidR="00A340E3" w:rsidRPr="00D063CA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0E3" w:rsidRPr="00B621E0" w:rsidRDefault="00A340E3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bCs/>
                <w:lang w:val="ru-RU"/>
              </w:rPr>
              <w:t>1075,8</w:t>
            </w:r>
          </w:p>
        </w:tc>
      </w:tr>
      <w:tr w:rsidR="00A340E3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iCs/>
              </w:rPr>
              <w:t>Глава исполнительной власти местного самоуправление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02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B621E0" w:rsidRDefault="00A340E3" w:rsidP="002A7396">
            <w:pPr>
              <w:tabs>
                <w:tab w:val="left" w:pos="6579"/>
              </w:tabs>
              <w:jc w:val="center"/>
              <w:rPr>
                <w:b/>
                <w:lang w:val="ru-RU"/>
              </w:rPr>
            </w:pPr>
            <w:r w:rsidRPr="00B621E0">
              <w:rPr>
                <w:b/>
                <w:lang w:val="ru-RU"/>
              </w:rPr>
              <w:t>288,5</w:t>
            </w:r>
          </w:p>
        </w:tc>
      </w:tr>
      <w:tr w:rsidR="00A340E3" w:rsidRPr="00BA246A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04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B621E0" w:rsidRDefault="00A340E3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lang w:val="ru-RU"/>
              </w:rPr>
              <w:t>724,4</w:t>
            </w:r>
          </w:p>
        </w:tc>
      </w:tr>
      <w:tr w:rsidR="00A340E3" w:rsidRPr="00660CFF" w:rsidTr="002A7396">
        <w:trPr>
          <w:trHeight w:val="457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340E3" w:rsidRPr="00613AEF" w:rsidRDefault="00A340E3" w:rsidP="00500C6E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0E3" w:rsidRPr="00613AEF" w:rsidRDefault="00A340E3" w:rsidP="00500C6E">
            <w:pPr>
              <w:rPr>
                <w:b/>
              </w:rPr>
            </w:pPr>
            <w:r w:rsidRPr="00613AEF">
              <w:rPr>
                <w:b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40E3" w:rsidRPr="00613AEF" w:rsidRDefault="00A340E3" w:rsidP="00500C6E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04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0E3" w:rsidRPr="00B621E0" w:rsidRDefault="00A340E3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bCs/>
                <w:lang w:val="ru-RU"/>
              </w:rPr>
              <w:t>0,2</w:t>
            </w:r>
          </w:p>
        </w:tc>
      </w:tr>
      <w:tr w:rsidR="00A340E3" w:rsidRPr="00B57667" w:rsidTr="002A7396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340E3" w:rsidRPr="00CC67FF" w:rsidRDefault="00A340E3" w:rsidP="00500C6E">
            <w:pPr>
              <w:tabs>
                <w:tab w:val="left" w:pos="6579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03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340E3" w:rsidRPr="00B621E0" w:rsidRDefault="00A340E3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bCs/>
                <w:lang w:val="ru-RU"/>
              </w:rPr>
              <w:t>75,5</w:t>
            </w:r>
          </w:p>
        </w:tc>
      </w:tr>
      <w:tr w:rsidR="00A340E3" w:rsidRPr="00660CFF" w:rsidTr="002A7396">
        <w:trPr>
          <w:trHeight w:val="374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40E3" w:rsidRPr="00CC67FF" w:rsidRDefault="00A340E3" w:rsidP="00500C6E">
            <w:pPr>
              <w:tabs>
                <w:tab w:val="left" w:pos="6579"/>
              </w:tabs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0E3" w:rsidRPr="00B621E0" w:rsidRDefault="00A340E3" w:rsidP="002A7396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B621E0">
              <w:rPr>
                <w:b/>
                <w:bCs/>
                <w:lang w:val="ru-RU"/>
              </w:rPr>
              <w:t>404,0</w:t>
            </w:r>
          </w:p>
        </w:tc>
      </w:tr>
      <w:tr w:rsidR="00A340E3" w:rsidRPr="00660CFF" w:rsidTr="002A7396">
        <w:trPr>
          <w:trHeight w:val="270"/>
        </w:trPr>
        <w:tc>
          <w:tcPr>
            <w:tcW w:w="7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Пенсионное обеспечение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10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40E3" w:rsidRPr="00613AEF" w:rsidRDefault="00A340E3" w:rsidP="00500C6E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340E3" w:rsidRPr="00B621E0" w:rsidRDefault="00A340E3" w:rsidP="002A7396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B621E0">
              <w:rPr>
                <w:b/>
                <w:iCs/>
                <w:lang w:val="ru-RU"/>
              </w:rPr>
              <w:t>62,9</w:t>
            </w:r>
          </w:p>
        </w:tc>
      </w:tr>
      <w:tr w:rsidR="00A340E3" w:rsidRPr="00660CFF" w:rsidTr="002A7396">
        <w:trPr>
          <w:trHeight w:val="270"/>
        </w:trPr>
        <w:tc>
          <w:tcPr>
            <w:tcW w:w="7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A340E3" w:rsidRPr="00613AEF" w:rsidRDefault="00A340E3" w:rsidP="00500C6E">
            <w:pPr>
              <w:rPr>
                <w:b/>
                <w:bCs/>
              </w:rPr>
            </w:pPr>
            <w:r w:rsidRPr="00613AEF">
              <w:rPr>
                <w:b/>
                <w:iCs/>
                <w:lang w:val="ru-RU"/>
              </w:rPr>
              <w:t>Текущий ремонт и содержание автомобильных дорог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340E3" w:rsidRPr="00613AEF" w:rsidRDefault="00A340E3" w:rsidP="00500C6E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04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40E3" w:rsidRPr="00613AEF" w:rsidRDefault="00A340E3" w:rsidP="00500C6E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09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340E3" w:rsidRPr="00B621E0" w:rsidRDefault="00A340E3" w:rsidP="002A7396">
            <w:pPr>
              <w:jc w:val="center"/>
              <w:rPr>
                <w:b/>
                <w:lang w:val="ru-RU"/>
              </w:rPr>
            </w:pPr>
            <w:r w:rsidRPr="00B621E0">
              <w:rPr>
                <w:b/>
                <w:lang w:val="ru-RU"/>
              </w:rPr>
              <w:t>92,6</w:t>
            </w:r>
          </w:p>
        </w:tc>
      </w:tr>
      <w:tr w:rsidR="00A340E3" w:rsidRPr="00427F4A" w:rsidTr="002A7396">
        <w:trPr>
          <w:trHeight w:val="22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A340E3" w:rsidRPr="00613AEF" w:rsidRDefault="00A340E3" w:rsidP="00734DEA">
            <w:pPr>
              <w:tabs>
                <w:tab w:val="left" w:pos="6579"/>
              </w:tabs>
              <w:rPr>
                <w:b/>
                <w:lang w:val="ru-RU"/>
              </w:rPr>
            </w:pPr>
            <w:r w:rsidRPr="00613AEF">
              <w:rPr>
                <w:b/>
              </w:rPr>
              <w:t>Благоустройство территории</w:t>
            </w:r>
            <w:r w:rsidRPr="00613AEF">
              <w:rPr>
                <w:b/>
                <w:lang w:val="ru-RU"/>
              </w:rPr>
              <w:t xml:space="preserve"> (мусор)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340E3" w:rsidRPr="00613AEF" w:rsidRDefault="00A340E3" w:rsidP="00734DEA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40E3" w:rsidRPr="00613AEF" w:rsidRDefault="00A340E3" w:rsidP="00734DEA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03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340E3" w:rsidRPr="00B621E0" w:rsidRDefault="00A340E3" w:rsidP="002A7396">
            <w:pPr>
              <w:snapToGrid w:val="0"/>
              <w:jc w:val="center"/>
              <w:rPr>
                <w:b/>
                <w:lang w:val="ru-RU"/>
              </w:rPr>
            </w:pPr>
            <w:r w:rsidRPr="00B621E0">
              <w:rPr>
                <w:b/>
                <w:lang w:val="ru-RU"/>
              </w:rPr>
              <w:t>22,8</w:t>
            </w:r>
          </w:p>
        </w:tc>
      </w:tr>
    </w:tbl>
    <w:p w:rsidR="00A340E3" w:rsidRDefault="00A340E3" w:rsidP="00E14604">
      <w:pPr>
        <w:ind w:left="6300"/>
        <w:rPr>
          <w:lang w:val="ru-RU"/>
        </w:rPr>
      </w:pPr>
    </w:p>
    <w:p w:rsidR="00A340E3" w:rsidRDefault="00A340E3" w:rsidP="00E14604">
      <w:pPr>
        <w:ind w:left="6300"/>
        <w:rPr>
          <w:lang w:val="ru-RU"/>
        </w:rPr>
      </w:pPr>
    </w:p>
    <w:p w:rsidR="00A340E3" w:rsidRDefault="00A340E3" w:rsidP="00E14604">
      <w:pPr>
        <w:ind w:left="6300"/>
        <w:rPr>
          <w:lang w:val="ru-RU"/>
        </w:rPr>
      </w:pPr>
    </w:p>
    <w:p w:rsidR="00A340E3" w:rsidRDefault="00A340E3" w:rsidP="00E14604">
      <w:pPr>
        <w:ind w:left="6300"/>
        <w:rPr>
          <w:lang w:val="ru-RU"/>
        </w:rPr>
      </w:pPr>
    </w:p>
    <w:p w:rsidR="00A340E3" w:rsidRDefault="00A340E3" w:rsidP="00E14604">
      <w:pPr>
        <w:ind w:left="6300"/>
        <w:rPr>
          <w:lang w:val="ru-RU"/>
        </w:rPr>
      </w:pPr>
    </w:p>
    <w:p w:rsidR="00A340E3" w:rsidRDefault="00A340E3" w:rsidP="00E14604">
      <w:pPr>
        <w:ind w:left="6300"/>
        <w:rPr>
          <w:lang w:val="ru-RU"/>
        </w:rPr>
      </w:pPr>
    </w:p>
    <w:p w:rsidR="00A340E3" w:rsidRDefault="00A340E3" w:rsidP="00E14604">
      <w:pPr>
        <w:ind w:left="6300"/>
        <w:rPr>
          <w:lang w:val="ru-RU"/>
        </w:rPr>
      </w:pPr>
    </w:p>
    <w:p w:rsidR="00A340E3" w:rsidRDefault="00A340E3" w:rsidP="00E14604">
      <w:pPr>
        <w:ind w:left="6300"/>
        <w:rPr>
          <w:lang w:val="ru-RU"/>
        </w:rPr>
      </w:pPr>
    </w:p>
    <w:p w:rsidR="00A340E3" w:rsidRDefault="00A340E3" w:rsidP="00E14604">
      <w:pPr>
        <w:ind w:left="6300"/>
        <w:rPr>
          <w:lang w:val="ru-RU"/>
        </w:rPr>
      </w:pPr>
    </w:p>
    <w:p w:rsidR="00A340E3" w:rsidRDefault="00A340E3" w:rsidP="00E14604">
      <w:pPr>
        <w:ind w:left="6300"/>
        <w:rPr>
          <w:lang w:val="ru-RU"/>
        </w:rPr>
      </w:pPr>
    </w:p>
    <w:p w:rsidR="00A340E3" w:rsidRDefault="00A340E3" w:rsidP="00D635E5">
      <w:pPr>
        <w:jc w:val="right"/>
        <w:rPr>
          <w:sz w:val="28"/>
          <w:szCs w:val="28"/>
          <w:lang w:val="ru-RU"/>
        </w:rPr>
      </w:pPr>
    </w:p>
    <w:p w:rsidR="00A340E3" w:rsidRDefault="00A340E3" w:rsidP="00D635E5">
      <w:pPr>
        <w:jc w:val="right"/>
        <w:rPr>
          <w:sz w:val="28"/>
          <w:szCs w:val="28"/>
          <w:lang w:val="ru-RU"/>
        </w:rPr>
      </w:pPr>
    </w:p>
    <w:p w:rsidR="00A340E3" w:rsidRDefault="00A340E3" w:rsidP="00D635E5">
      <w:pPr>
        <w:jc w:val="right"/>
        <w:rPr>
          <w:sz w:val="28"/>
          <w:szCs w:val="28"/>
          <w:lang w:val="ru-RU"/>
        </w:rPr>
      </w:pPr>
    </w:p>
    <w:p w:rsidR="00A340E3" w:rsidRDefault="00A340E3" w:rsidP="00D635E5">
      <w:pPr>
        <w:jc w:val="right"/>
        <w:rPr>
          <w:sz w:val="28"/>
          <w:szCs w:val="28"/>
          <w:lang w:val="ru-RU"/>
        </w:rPr>
      </w:pPr>
    </w:p>
    <w:p w:rsidR="00A340E3" w:rsidRDefault="00A340E3" w:rsidP="00D635E5">
      <w:pPr>
        <w:jc w:val="right"/>
        <w:rPr>
          <w:sz w:val="28"/>
          <w:szCs w:val="28"/>
          <w:lang w:val="ru-RU"/>
        </w:rPr>
      </w:pPr>
    </w:p>
    <w:p w:rsidR="00A340E3" w:rsidRDefault="00A340E3" w:rsidP="00D635E5">
      <w:pPr>
        <w:jc w:val="right"/>
        <w:rPr>
          <w:sz w:val="28"/>
          <w:szCs w:val="28"/>
          <w:lang w:val="ru-RU"/>
        </w:rPr>
      </w:pPr>
    </w:p>
    <w:p w:rsidR="00A340E3" w:rsidRDefault="00A340E3" w:rsidP="00D635E5">
      <w:pPr>
        <w:jc w:val="right"/>
        <w:rPr>
          <w:sz w:val="28"/>
          <w:szCs w:val="28"/>
          <w:lang w:val="ru-RU"/>
        </w:rPr>
      </w:pPr>
    </w:p>
    <w:p w:rsidR="00A340E3" w:rsidRDefault="00A340E3" w:rsidP="00D635E5">
      <w:pPr>
        <w:jc w:val="right"/>
        <w:rPr>
          <w:sz w:val="28"/>
          <w:szCs w:val="28"/>
          <w:lang w:val="ru-RU"/>
        </w:rPr>
      </w:pPr>
    </w:p>
    <w:p w:rsidR="00A340E3" w:rsidRDefault="00A340E3" w:rsidP="00D635E5">
      <w:pPr>
        <w:jc w:val="right"/>
        <w:rPr>
          <w:sz w:val="28"/>
          <w:szCs w:val="28"/>
          <w:lang w:val="ru-RU"/>
        </w:rPr>
      </w:pPr>
    </w:p>
    <w:p w:rsidR="00A340E3" w:rsidRDefault="00A340E3" w:rsidP="00D635E5">
      <w:pPr>
        <w:jc w:val="right"/>
        <w:rPr>
          <w:sz w:val="28"/>
          <w:szCs w:val="28"/>
          <w:lang w:val="ru-RU"/>
        </w:rPr>
      </w:pPr>
    </w:p>
    <w:p w:rsidR="00A340E3" w:rsidRDefault="00A340E3" w:rsidP="00D635E5">
      <w:pPr>
        <w:jc w:val="right"/>
        <w:rPr>
          <w:sz w:val="28"/>
          <w:szCs w:val="28"/>
          <w:lang w:val="ru-RU"/>
        </w:rPr>
      </w:pPr>
    </w:p>
    <w:p w:rsidR="00A340E3" w:rsidRDefault="00A340E3" w:rsidP="00D635E5">
      <w:pPr>
        <w:jc w:val="right"/>
        <w:rPr>
          <w:sz w:val="28"/>
          <w:szCs w:val="28"/>
          <w:lang w:val="ru-RU"/>
        </w:rPr>
      </w:pPr>
    </w:p>
    <w:p w:rsidR="00A340E3" w:rsidRDefault="00A340E3" w:rsidP="00D635E5">
      <w:pPr>
        <w:jc w:val="right"/>
        <w:rPr>
          <w:sz w:val="28"/>
          <w:szCs w:val="28"/>
          <w:lang w:val="ru-RU"/>
        </w:rPr>
      </w:pPr>
    </w:p>
    <w:p w:rsidR="00A340E3" w:rsidRPr="006B093C" w:rsidRDefault="00A340E3" w:rsidP="00D635E5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6</w:t>
      </w:r>
    </w:p>
    <w:p w:rsidR="00A340E3" w:rsidRPr="006B093C" w:rsidRDefault="00A340E3" w:rsidP="00D635E5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A340E3" w:rsidRDefault="00A340E3" w:rsidP="00D635E5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A340E3" w:rsidRPr="006B093C" w:rsidRDefault="00A340E3" w:rsidP="00D635E5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A340E3" w:rsidRPr="00C37056" w:rsidRDefault="00A340E3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A340E3" w:rsidRDefault="00A340E3" w:rsidP="00E14604">
      <w:pPr>
        <w:ind w:left="6300"/>
        <w:rPr>
          <w:lang w:val="ru-RU"/>
        </w:rPr>
      </w:pPr>
    </w:p>
    <w:p w:rsidR="00A340E3" w:rsidRPr="006B093C" w:rsidRDefault="00A340E3" w:rsidP="00307E41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</w:rPr>
      </w:pPr>
      <w:r w:rsidRPr="006B093C">
        <w:rPr>
          <w:b/>
          <w:bCs/>
          <w:sz w:val="28"/>
          <w:szCs w:val="28"/>
        </w:rPr>
        <w:t>Распределение</w:t>
      </w:r>
    </w:p>
    <w:p w:rsidR="00A340E3" w:rsidRDefault="00A340E3" w:rsidP="00307E41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sz w:val="28"/>
          <w:szCs w:val="28"/>
          <w:lang w:val="ru-RU"/>
        </w:rPr>
      </w:pPr>
      <w:r w:rsidRPr="006B093C">
        <w:rPr>
          <w:b/>
          <w:bCs/>
          <w:sz w:val="28"/>
          <w:szCs w:val="28"/>
        </w:rPr>
        <w:t>расходов местного бюджета по разделам, подразделам классификации расходов Российской Федерации</w:t>
      </w:r>
    </w:p>
    <w:tbl>
      <w:tblPr>
        <w:tblpPr w:leftFromText="180" w:rightFromText="180" w:vertAnchor="text" w:horzAnchor="margin" w:tblpXSpec="center" w:tblpY="122"/>
        <w:tblW w:w="10421" w:type="dxa"/>
        <w:tblLayout w:type="fixed"/>
        <w:tblLook w:val="0000"/>
      </w:tblPr>
      <w:tblGrid>
        <w:gridCol w:w="6172"/>
        <w:gridCol w:w="795"/>
        <w:gridCol w:w="580"/>
        <w:gridCol w:w="766"/>
        <w:gridCol w:w="1084"/>
        <w:gridCol w:w="1024"/>
      </w:tblGrid>
      <w:tr w:rsidR="00A340E3" w:rsidRPr="006B093C" w:rsidTr="00307E41">
        <w:trPr>
          <w:trHeight w:val="255"/>
        </w:trPr>
        <w:tc>
          <w:tcPr>
            <w:tcW w:w="6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307E41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307E41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307E41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307E41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40E3" w:rsidRPr="006B093C" w:rsidRDefault="00A340E3" w:rsidP="00307E41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20</w:t>
            </w:r>
            <w:r w:rsidRPr="006B093C">
              <w:rPr>
                <w:lang w:val="ru-RU"/>
              </w:rPr>
              <w:t xml:space="preserve"> г.,</w:t>
            </w:r>
          </w:p>
          <w:p w:rsidR="00A340E3" w:rsidRPr="006B093C" w:rsidRDefault="00A340E3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40E3" w:rsidRPr="006B093C" w:rsidRDefault="00A340E3" w:rsidP="00307E41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6B093C">
              <w:rPr>
                <w:lang w:val="ru-RU"/>
              </w:rPr>
              <w:t>г.,</w:t>
            </w:r>
          </w:p>
          <w:p w:rsidR="00A340E3" w:rsidRPr="006B093C" w:rsidRDefault="00A340E3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A340E3" w:rsidRPr="006B093C" w:rsidTr="00307E41">
        <w:trPr>
          <w:trHeight w:val="255"/>
        </w:trPr>
        <w:tc>
          <w:tcPr>
            <w:tcW w:w="6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307E41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1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307E41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2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307E41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3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307E41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4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40E3" w:rsidRPr="006B093C" w:rsidRDefault="00A340E3" w:rsidP="00307E41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9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40E3" w:rsidRPr="006B093C" w:rsidRDefault="00A340E3" w:rsidP="00307E41">
            <w:pPr>
              <w:snapToGrid w:val="0"/>
              <w:jc w:val="center"/>
              <w:rPr>
                <w:lang w:val="ru-RU"/>
              </w:rPr>
            </w:pPr>
          </w:p>
        </w:tc>
      </w:tr>
      <w:tr w:rsidR="00A340E3" w:rsidRPr="008C7C68" w:rsidTr="00307E41">
        <w:trPr>
          <w:trHeight w:val="224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307E41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307E4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307E41">
            <w:pPr>
              <w:jc w:val="center"/>
            </w:pPr>
            <w:r w:rsidRPr="006B093C">
              <w:t> 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307E41">
            <w:pPr>
              <w:jc w:val="center"/>
            </w:pPr>
            <w:r w:rsidRPr="006B093C">
              <w:t> 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8C7C68" w:rsidRDefault="00A340E3" w:rsidP="00307E41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1515,1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8C7C68" w:rsidRDefault="00A340E3" w:rsidP="00307E41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1379,2</w:t>
            </w:r>
          </w:p>
        </w:tc>
      </w:tr>
      <w:tr w:rsidR="00A340E3" w:rsidRPr="006B093C" w:rsidTr="00307E41">
        <w:trPr>
          <w:trHeight w:val="76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307E41">
            <w:pPr>
              <w:rPr>
                <w:bCs/>
              </w:rPr>
            </w:pPr>
            <w:r w:rsidRPr="006B093C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307E4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307E41"/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307E41"/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307E41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960,6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307E41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812,7</w:t>
            </w:r>
          </w:p>
        </w:tc>
      </w:tr>
      <w:tr w:rsidR="00A340E3" w:rsidRPr="00C60516" w:rsidTr="00B621E0">
        <w:trPr>
          <w:trHeight w:val="82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pPr>
              <w:tabs>
                <w:tab w:val="left" w:pos="6579"/>
              </w:tabs>
            </w:pPr>
            <w:r w:rsidRPr="00B621E0">
              <w:rPr>
                <w:iCs/>
              </w:rPr>
              <w:t>Глава исполнительной власти местного самоуправление</w:t>
            </w:r>
            <w:r w:rsidRPr="00B621E0">
              <w:t xml:space="preserve">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r w:rsidRPr="00B621E0"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r w:rsidRPr="00B621E0">
              <w:t>02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B621E0" w:rsidRDefault="00A340E3" w:rsidP="00307E41">
            <w:pPr>
              <w:rPr>
                <w:lang w:val="ru-RU"/>
              </w:rPr>
            </w:pPr>
            <w:r w:rsidRPr="00B621E0">
              <w:rPr>
                <w:iCs/>
                <w:lang w:val="ru-RU"/>
              </w:rPr>
              <w:t>288,5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B621E0" w:rsidRDefault="00A340E3" w:rsidP="00307E41">
            <w:pPr>
              <w:rPr>
                <w:lang w:val="ru-RU"/>
              </w:rPr>
            </w:pPr>
            <w:r w:rsidRPr="00B621E0">
              <w:rPr>
                <w:iCs/>
                <w:lang w:val="ru-RU"/>
              </w:rPr>
              <w:t>288,5</w:t>
            </w:r>
          </w:p>
        </w:tc>
      </w:tr>
      <w:tr w:rsidR="00A340E3" w:rsidRPr="00C60516" w:rsidTr="00307E41">
        <w:trPr>
          <w:trHeight w:val="76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r w:rsidRPr="00B621E0">
              <w:rPr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r w:rsidRPr="00B621E0"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r w:rsidRPr="00B621E0">
              <w:t>04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B621E0" w:rsidRDefault="00A340E3" w:rsidP="00307E41">
            <w:pPr>
              <w:snapToGrid w:val="0"/>
              <w:rPr>
                <w:lang w:val="ru-RU"/>
              </w:rPr>
            </w:pPr>
            <w:r w:rsidRPr="00B621E0">
              <w:rPr>
                <w:lang w:val="ru-RU"/>
              </w:rPr>
              <w:t>672,1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B621E0" w:rsidRDefault="00A340E3" w:rsidP="00307E41">
            <w:pPr>
              <w:snapToGrid w:val="0"/>
              <w:rPr>
                <w:lang w:val="ru-RU"/>
              </w:rPr>
            </w:pPr>
            <w:r w:rsidRPr="00B621E0">
              <w:rPr>
                <w:lang w:val="ru-RU"/>
              </w:rPr>
              <w:t>524,2</w:t>
            </w:r>
          </w:p>
        </w:tc>
      </w:tr>
      <w:tr w:rsidR="00A340E3" w:rsidRPr="006B093C" w:rsidTr="00307E41">
        <w:trPr>
          <w:trHeight w:val="25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pPr>
              <w:rPr>
                <w:bCs/>
              </w:rPr>
            </w:pPr>
            <w:r w:rsidRPr="00B621E0">
              <w:rPr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pPr>
              <w:rPr>
                <w:bCs/>
              </w:rPr>
            </w:pPr>
            <w:r w:rsidRPr="00B621E0">
              <w:rPr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r w:rsidRPr="00B621E0">
              <w:t>04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B621E0" w:rsidRDefault="00A340E3" w:rsidP="00307E41">
            <w:pPr>
              <w:rPr>
                <w:bCs/>
              </w:rPr>
            </w:pPr>
            <w:r w:rsidRPr="00B621E0">
              <w:rPr>
                <w:bCs/>
              </w:rPr>
              <w:t>0,2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B621E0" w:rsidRDefault="00A340E3" w:rsidP="00307E41">
            <w:pPr>
              <w:rPr>
                <w:bCs/>
              </w:rPr>
            </w:pPr>
            <w:r w:rsidRPr="00B621E0">
              <w:rPr>
                <w:bCs/>
              </w:rPr>
              <w:t>0,2</w:t>
            </w:r>
          </w:p>
        </w:tc>
      </w:tr>
      <w:tr w:rsidR="00A340E3" w:rsidRPr="006B093C" w:rsidTr="00307E41">
        <w:trPr>
          <w:trHeight w:val="25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pPr>
              <w:rPr>
                <w:bCs/>
              </w:rPr>
            </w:pPr>
            <w:r w:rsidRPr="00B621E0">
              <w:rPr>
                <w:bCs/>
              </w:rPr>
              <w:t>Военкомат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pPr>
              <w:rPr>
                <w:bCs/>
              </w:rPr>
            </w:pPr>
            <w:r w:rsidRPr="00B621E0">
              <w:rPr>
                <w:bCs/>
              </w:rPr>
              <w:t>02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r w:rsidRPr="00B621E0">
              <w:t>03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B621E0" w:rsidRDefault="00A340E3" w:rsidP="00307E41">
            <w:pPr>
              <w:rPr>
                <w:bCs/>
                <w:lang w:val="ru-RU"/>
              </w:rPr>
            </w:pPr>
            <w:r w:rsidRPr="00B621E0">
              <w:rPr>
                <w:bCs/>
                <w:lang w:val="ru-RU"/>
              </w:rPr>
              <w:t>75,5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B621E0" w:rsidRDefault="00A340E3" w:rsidP="00307E41">
            <w:pPr>
              <w:rPr>
                <w:bCs/>
                <w:lang w:val="ru-RU"/>
              </w:rPr>
            </w:pPr>
            <w:r w:rsidRPr="00B621E0">
              <w:rPr>
                <w:bCs/>
                <w:lang w:val="ru-RU"/>
              </w:rPr>
              <w:t>75,5</w:t>
            </w:r>
          </w:p>
        </w:tc>
      </w:tr>
      <w:tr w:rsidR="00A340E3" w:rsidRPr="00B90ADD" w:rsidTr="00307E41">
        <w:trPr>
          <w:trHeight w:val="569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pPr>
              <w:rPr>
                <w:bCs/>
              </w:rPr>
            </w:pPr>
            <w:r w:rsidRPr="00B621E0">
              <w:rPr>
                <w:bCs/>
              </w:rPr>
              <w:t>Жилищно-комунальное хозяйство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pPr>
              <w:rPr>
                <w:lang w:val="ru-RU"/>
              </w:rPr>
            </w:pPr>
            <w:r w:rsidRPr="00B621E0">
              <w:rPr>
                <w:lang w:val="ru-RU"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pPr>
              <w:rPr>
                <w:bCs/>
                <w:iCs/>
              </w:rPr>
            </w:pPr>
            <w:r w:rsidRPr="00B621E0">
              <w:rPr>
                <w:bCs/>
                <w:iCs/>
              </w:rPr>
              <w:t>05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621E0" w:rsidRDefault="00A340E3" w:rsidP="00307E41">
            <w:pPr>
              <w:rPr>
                <w:bCs/>
                <w:iCs/>
                <w:lang w:val="ru-RU"/>
              </w:rPr>
            </w:pPr>
            <w:r w:rsidRPr="00B621E0">
              <w:rPr>
                <w:bCs/>
                <w:iCs/>
                <w:lang w:val="ru-RU"/>
              </w:rPr>
              <w:t>03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B621E0" w:rsidRDefault="00A340E3" w:rsidP="00307E41">
            <w:pPr>
              <w:rPr>
                <w:bCs/>
                <w:iCs/>
                <w:lang w:val="ru-RU"/>
              </w:rPr>
            </w:pPr>
            <w:r w:rsidRPr="00B621E0">
              <w:rPr>
                <w:bCs/>
                <w:iCs/>
                <w:lang w:val="ru-RU"/>
              </w:rPr>
              <w:t>413,80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B621E0" w:rsidRDefault="00A340E3" w:rsidP="00307E41">
            <w:pPr>
              <w:rPr>
                <w:bCs/>
                <w:iCs/>
                <w:lang w:val="ru-RU"/>
              </w:rPr>
            </w:pPr>
            <w:r w:rsidRPr="00B621E0">
              <w:rPr>
                <w:bCs/>
                <w:iCs/>
                <w:lang w:val="ru-RU"/>
              </w:rPr>
              <w:t>423,7</w:t>
            </w:r>
          </w:p>
        </w:tc>
      </w:tr>
      <w:tr w:rsidR="00A340E3" w:rsidRPr="00B90ADD" w:rsidTr="00307E41">
        <w:trPr>
          <w:trHeight w:val="285"/>
        </w:trPr>
        <w:tc>
          <w:tcPr>
            <w:tcW w:w="617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621E0" w:rsidRDefault="00A340E3" w:rsidP="00307E41">
            <w:pPr>
              <w:rPr>
                <w:bCs/>
              </w:rPr>
            </w:pPr>
            <w:r w:rsidRPr="00B621E0">
              <w:rPr>
                <w:bCs/>
              </w:rPr>
              <w:t>Пенсионное обеспечение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621E0" w:rsidRDefault="00A340E3" w:rsidP="00307E41">
            <w:r w:rsidRPr="00B621E0">
              <w:t>927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621E0" w:rsidRDefault="00A340E3" w:rsidP="00307E41">
            <w:r w:rsidRPr="00B621E0">
              <w:t>10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621E0" w:rsidRDefault="00A340E3" w:rsidP="00307E41">
            <w:r w:rsidRPr="00B621E0">
              <w:t>01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0E3" w:rsidRPr="00B621E0" w:rsidRDefault="00A340E3" w:rsidP="00307E41">
            <w:pPr>
              <w:rPr>
                <w:lang w:val="ru-RU"/>
              </w:rPr>
            </w:pPr>
            <w:r w:rsidRPr="00B621E0">
              <w:rPr>
                <w:lang w:val="ru-RU"/>
              </w:rPr>
              <w:t>65,0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A340E3" w:rsidRPr="00B621E0" w:rsidRDefault="00A340E3" w:rsidP="00307E41">
            <w:pPr>
              <w:rPr>
                <w:lang w:val="ru-RU"/>
              </w:rPr>
            </w:pPr>
            <w:r w:rsidRPr="00B621E0">
              <w:rPr>
                <w:lang w:val="ru-RU"/>
              </w:rPr>
              <w:t>67,1</w:t>
            </w:r>
          </w:p>
        </w:tc>
      </w:tr>
    </w:tbl>
    <w:p w:rsidR="00A340E3" w:rsidRDefault="00A340E3" w:rsidP="00BF792F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Default="00A340E3" w:rsidP="002C4270">
      <w:pPr>
        <w:jc w:val="right"/>
        <w:rPr>
          <w:sz w:val="28"/>
          <w:szCs w:val="28"/>
          <w:lang w:val="ru-RU"/>
        </w:rPr>
      </w:pPr>
    </w:p>
    <w:p w:rsidR="00A340E3" w:rsidRPr="006B093C" w:rsidRDefault="00A340E3" w:rsidP="002C4270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7</w:t>
      </w:r>
    </w:p>
    <w:p w:rsidR="00A340E3" w:rsidRPr="006B093C" w:rsidRDefault="00A340E3" w:rsidP="002C4270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A340E3" w:rsidRDefault="00A340E3" w:rsidP="002C4270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A340E3" w:rsidRPr="006B093C" w:rsidRDefault="00A340E3" w:rsidP="002C4270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A340E3" w:rsidRPr="00C37056" w:rsidRDefault="00A340E3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A340E3" w:rsidRDefault="00A340E3" w:rsidP="00BF792F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  <w:lang w:val="ru-RU"/>
        </w:rPr>
      </w:pPr>
    </w:p>
    <w:p w:rsidR="00A340E3" w:rsidRPr="002C4270" w:rsidRDefault="00A340E3" w:rsidP="002C4270">
      <w:pPr>
        <w:tabs>
          <w:tab w:val="left" w:pos="6579"/>
        </w:tabs>
        <w:jc w:val="center"/>
        <w:rPr>
          <w:b/>
          <w:sz w:val="28"/>
          <w:szCs w:val="28"/>
          <w:lang w:val="ru-RU"/>
        </w:rPr>
      </w:pPr>
      <w:r w:rsidRPr="002C4270">
        <w:rPr>
          <w:b/>
          <w:sz w:val="28"/>
          <w:szCs w:val="28"/>
          <w:lang w:val="ru-RU"/>
        </w:rPr>
        <w:t>Р</w:t>
      </w:r>
      <w:r w:rsidRPr="002C4270">
        <w:rPr>
          <w:b/>
          <w:sz w:val="28"/>
          <w:szCs w:val="28"/>
        </w:rPr>
        <w:t>аспределение бюджетных ассигнований на 2019 год по разделам, подразделам, целевым статьям, группам видов расходов классификации расходов бюджетов Российской Федерации</w:t>
      </w:r>
    </w:p>
    <w:p w:rsidR="00A340E3" w:rsidRDefault="00A340E3" w:rsidP="00BF792F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</w:rPr>
      </w:pPr>
      <w:r w:rsidRPr="00A510B6">
        <w:rPr>
          <w:sz w:val="28"/>
          <w:szCs w:val="28"/>
        </w:rPr>
        <w:t xml:space="preserve"> </w:t>
      </w:r>
      <w:r>
        <w:t>(тыс. рублей)</w:t>
      </w:r>
    </w:p>
    <w:tbl>
      <w:tblPr>
        <w:tblpPr w:leftFromText="180" w:rightFromText="180" w:vertAnchor="text" w:horzAnchor="margin" w:tblpX="108" w:tblpY="182"/>
        <w:tblW w:w="10188" w:type="dxa"/>
        <w:tblLook w:val="0000"/>
      </w:tblPr>
      <w:tblGrid>
        <w:gridCol w:w="4772"/>
        <w:gridCol w:w="774"/>
        <w:gridCol w:w="691"/>
        <w:gridCol w:w="1416"/>
        <w:gridCol w:w="696"/>
        <w:gridCol w:w="1839"/>
      </w:tblGrid>
      <w:tr w:rsidR="00A340E3" w:rsidRPr="00F31E24" w:rsidTr="002A7396">
        <w:trPr>
          <w:trHeight w:val="255"/>
        </w:trPr>
        <w:tc>
          <w:tcPr>
            <w:tcW w:w="4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9350A0" w:rsidRDefault="00A340E3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9350A0" w:rsidRDefault="00A340E3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Рз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9350A0" w:rsidRDefault="00A340E3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ПРз</w:t>
            </w:r>
          </w:p>
        </w:tc>
        <w:tc>
          <w:tcPr>
            <w:tcW w:w="14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9350A0" w:rsidRDefault="00A340E3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9350A0" w:rsidRDefault="00A340E3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ВР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340E3" w:rsidRDefault="00A340E3" w:rsidP="004F0D51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2019 г.,</w:t>
            </w:r>
          </w:p>
          <w:p w:rsidR="00A340E3" w:rsidRPr="00F31E24" w:rsidRDefault="00A340E3" w:rsidP="004F0D51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Pr="001A1D46">
              <w:t>умма</w:t>
            </w:r>
          </w:p>
        </w:tc>
      </w:tr>
      <w:tr w:rsidR="00A340E3" w:rsidTr="002A7396">
        <w:trPr>
          <w:trHeight w:val="255"/>
        </w:trPr>
        <w:tc>
          <w:tcPr>
            <w:tcW w:w="4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1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2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3</w:t>
            </w:r>
          </w:p>
        </w:tc>
        <w:tc>
          <w:tcPr>
            <w:tcW w:w="14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4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5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340E3" w:rsidRPr="00613AEF" w:rsidRDefault="00A340E3" w:rsidP="004F0D51">
            <w:pPr>
              <w:snapToGrid w:val="0"/>
              <w:jc w:val="center"/>
              <w:rPr>
                <w:lang w:val="ru-RU"/>
              </w:rPr>
            </w:pPr>
            <w:r w:rsidRPr="00613AEF">
              <w:rPr>
                <w:lang w:val="ru-RU"/>
              </w:rPr>
              <w:t>7</w:t>
            </w:r>
          </w:p>
        </w:tc>
      </w:tr>
      <w:tr w:rsidR="00A340E3" w:rsidRPr="00063F8E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340E3" w:rsidRPr="00613AEF" w:rsidRDefault="00A340E3" w:rsidP="004F0D51">
            <w:pPr>
              <w:snapToGrid w:val="0"/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1733,8</w:t>
            </w:r>
          </w:p>
        </w:tc>
      </w:tr>
      <w:tr w:rsidR="00A340E3" w:rsidRPr="00D063CA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0E3" w:rsidRPr="00613AEF" w:rsidRDefault="00A340E3" w:rsidP="004F0D51">
            <w:pPr>
              <w:snapToGrid w:val="0"/>
              <w:jc w:val="center"/>
              <w:rPr>
                <w:bCs/>
                <w:lang w:val="ru-RU"/>
              </w:rPr>
            </w:pPr>
            <w:r w:rsidRPr="00613AEF">
              <w:rPr>
                <w:bCs/>
                <w:lang w:val="ru-RU"/>
              </w:rPr>
              <w:t>1075,8</w:t>
            </w:r>
          </w:p>
        </w:tc>
      </w:tr>
      <w:tr w:rsidR="00A340E3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D729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iCs/>
              </w:rPr>
              <w:t>Глава исполнительной власти местного самоуправление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2D729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D7298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02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2D7298" w:rsidRDefault="00A340E3" w:rsidP="002D7298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13AEF">
              <w:rPr>
                <w:iCs/>
              </w:rPr>
              <w:t>12</w:t>
            </w:r>
            <w:r>
              <w:rPr>
                <w:i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4F0D51">
            <w:pPr>
              <w:tabs>
                <w:tab w:val="left" w:pos="6579"/>
              </w:tabs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288,5</w:t>
            </w:r>
          </w:p>
        </w:tc>
      </w:tr>
      <w:tr w:rsidR="00A340E3" w:rsidRPr="00BA246A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04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2D7298" w:rsidRDefault="00A340E3" w:rsidP="002D7298">
            <w:pPr>
              <w:tabs>
                <w:tab w:val="left" w:pos="6579"/>
              </w:tabs>
              <w:rPr>
                <w:bCs/>
                <w:lang w:val="ru-RU"/>
              </w:rPr>
            </w:pPr>
            <w:r w:rsidRPr="00613AEF">
              <w:rPr>
                <w:bCs/>
              </w:rPr>
              <w:t>12</w:t>
            </w:r>
            <w:r>
              <w:rPr>
                <w:b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4F0D51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613AEF">
              <w:rPr>
                <w:b/>
                <w:lang w:val="ru-RU"/>
              </w:rPr>
              <w:t>724,4</w:t>
            </w:r>
          </w:p>
        </w:tc>
      </w:tr>
      <w:tr w:rsidR="00A340E3" w:rsidRPr="00660CFF" w:rsidTr="002A7396">
        <w:trPr>
          <w:trHeight w:val="457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340E3" w:rsidRPr="00613AEF" w:rsidRDefault="00A340E3" w:rsidP="002A7396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0E3" w:rsidRPr="00613AEF" w:rsidRDefault="00A340E3" w:rsidP="002A7396">
            <w:pPr>
              <w:rPr>
                <w:b/>
              </w:rPr>
            </w:pPr>
            <w:r w:rsidRPr="00613AEF">
              <w:rPr>
                <w:b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40E3" w:rsidRPr="00613AEF" w:rsidRDefault="00A340E3" w:rsidP="002A7396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04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340E3" w:rsidRPr="00613AEF" w:rsidRDefault="00A340E3" w:rsidP="002A7396">
            <w:pPr>
              <w:rPr>
                <w:b/>
              </w:rPr>
            </w:pPr>
            <w:r w:rsidRPr="00613AEF">
              <w:rPr>
                <w:b/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340E3" w:rsidRPr="002D7298" w:rsidRDefault="00A340E3" w:rsidP="002A7396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240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0E3" w:rsidRPr="00613AEF" w:rsidRDefault="00A340E3" w:rsidP="004F0D51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0,2</w:t>
            </w:r>
          </w:p>
        </w:tc>
      </w:tr>
      <w:tr w:rsidR="00A340E3" w:rsidRPr="00B57667" w:rsidTr="002A7396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340E3" w:rsidRPr="002D7298" w:rsidRDefault="00A340E3" w:rsidP="002A7396">
            <w:pPr>
              <w:tabs>
                <w:tab w:val="left" w:pos="6579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Cs/>
              </w:rPr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2D7298" w:rsidRDefault="00A340E3" w:rsidP="002A7396">
            <w:pPr>
              <w:tabs>
                <w:tab w:val="left" w:pos="6579"/>
              </w:tabs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240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340E3" w:rsidRPr="00613AEF" w:rsidRDefault="00A340E3" w:rsidP="004F0D51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75,5</w:t>
            </w:r>
          </w:p>
        </w:tc>
      </w:tr>
      <w:tr w:rsidR="00A340E3" w:rsidRPr="00660CFF" w:rsidTr="002A7396">
        <w:trPr>
          <w:trHeight w:val="374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340E3" w:rsidRPr="00613AEF" w:rsidRDefault="00A340E3" w:rsidP="002D729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0E3" w:rsidRPr="00613AEF" w:rsidRDefault="00A340E3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40E3" w:rsidRPr="00613AEF" w:rsidRDefault="00A340E3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340E3" w:rsidRPr="00613AEF" w:rsidRDefault="00A340E3" w:rsidP="002D729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340E3" w:rsidRPr="002D7298" w:rsidRDefault="00A340E3" w:rsidP="002D7298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13AEF">
              <w:rPr>
                <w:iCs/>
              </w:rPr>
              <w:t>24</w:t>
            </w:r>
            <w:r>
              <w:rPr>
                <w:i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40E3" w:rsidRPr="00613AEF" w:rsidRDefault="00A340E3" w:rsidP="004F0D51">
            <w:pPr>
              <w:snapToGrid w:val="0"/>
              <w:jc w:val="center"/>
              <w:rPr>
                <w:b/>
                <w:bCs/>
                <w:lang w:val="ru-RU"/>
              </w:rPr>
            </w:pPr>
            <w:r w:rsidRPr="00613AEF">
              <w:rPr>
                <w:b/>
                <w:bCs/>
                <w:lang w:val="ru-RU"/>
              </w:rPr>
              <w:t>404,0</w:t>
            </w:r>
          </w:p>
        </w:tc>
      </w:tr>
      <w:tr w:rsidR="00A340E3" w:rsidRPr="00660CFF" w:rsidTr="002A7396">
        <w:trPr>
          <w:trHeight w:val="270"/>
        </w:trPr>
        <w:tc>
          <w:tcPr>
            <w:tcW w:w="477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Пенсионное обеспечение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10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312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340E3" w:rsidRPr="00613AEF" w:rsidRDefault="00A340E3" w:rsidP="004F0D51">
            <w:pPr>
              <w:tabs>
                <w:tab w:val="left" w:pos="6579"/>
              </w:tabs>
              <w:jc w:val="center"/>
              <w:rPr>
                <w:b/>
                <w:iCs/>
                <w:lang w:val="ru-RU"/>
              </w:rPr>
            </w:pPr>
            <w:r w:rsidRPr="00613AEF">
              <w:rPr>
                <w:b/>
                <w:iCs/>
                <w:lang w:val="ru-RU"/>
              </w:rPr>
              <w:t>62,9</w:t>
            </w:r>
          </w:p>
        </w:tc>
      </w:tr>
      <w:tr w:rsidR="00A340E3" w:rsidRPr="00660CFF" w:rsidTr="002A7396">
        <w:trPr>
          <w:trHeight w:val="270"/>
        </w:trPr>
        <w:tc>
          <w:tcPr>
            <w:tcW w:w="477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A340E3" w:rsidRPr="00613AEF" w:rsidRDefault="00A340E3" w:rsidP="002A7396">
            <w:pPr>
              <w:rPr>
                <w:b/>
                <w:bCs/>
              </w:rPr>
            </w:pPr>
            <w:r w:rsidRPr="00613AEF">
              <w:rPr>
                <w:b/>
                <w:iCs/>
                <w:lang w:val="ru-RU"/>
              </w:rPr>
              <w:t>Текущий ремонт и содержание автомобильных дорог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340E3" w:rsidRPr="00613AEF" w:rsidRDefault="00A340E3" w:rsidP="002A7396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04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40E3" w:rsidRPr="00613AEF" w:rsidRDefault="00A340E3" w:rsidP="002A7396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A340E3" w:rsidRPr="00613AEF" w:rsidRDefault="00A340E3" w:rsidP="002A7396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1300142010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A340E3" w:rsidRPr="00613AEF" w:rsidRDefault="00A340E3" w:rsidP="002A7396">
            <w:pPr>
              <w:rPr>
                <w:bCs/>
                <w:iCs/>
                <w:lang w:val="ru-RU"/>
              </w:rPr>
            </w:pPr>
            <w:r w:rsidRPr="00613AEF">
              <w:rPr>
                <w:bCs/>
                <w:iCs/>
                <w:lang w:val="ru-RU"/>
              </w:rPr>
              <w:t>24</w:t>
            </w:r>
            <w:r>
              <w:rPr>
                <w:bCs/>
                <w:i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340E3" w:rsidRPr="00613AEF" w:rsidRDefault="00A340E3" w:rsidP="004F0D51">
            <w:pPr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92,6</w:t>
            </w:r>
          </w:p>
        </w:tc>
      </w:tr>
      <w:tr w:rsidR="00A340E3" w:rsidRPr="00427F4A" w:rsidTr="002A7396">
        <w:trPr>
          <w:trHeight w:val="22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lang w:val="ru-RU"/>
              </w:rPr>
            </w:pPr>
            <w:r w:rsidRPr="00613AEF">
              <w:rPr>
                <w:b/>
              </w:rPr>
              <w:t>Благоустройство территории</w:t>
            </w:r>
            <w:r w:rsidRPr="00613AEF">
              <w:rPr>
                <w:b/>
                <w:lang w:val="ru-RU"/>
              </w:rPr>
              <w:t xml:space="preserve"> (мусор)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A340E3" w:rsidRPr="00613AEF" w:rsidRDefault="00A340E3" w:rsidP="002A7396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A340E3" w:rsidRPr="002D7298" w:rsidRDefault="00A340E3" w:rsidP="002A7396">
            <w:pPr>
              <w:tabs>
                <w:tab w:val="left" w:pos="6579"/>
              </w:tabs>
              <w:rPr>
                <w:b/>
                <w:iCs/>
                <w:lang w:val="ru-RU"/>
              </w:rPr>
            </w:pPr>
            <w:r w:rsidRPr="00613AEF">
              <w:rPr>
                <w:b/>
                <w:iCs/>
              </w:rPr>
              <w:t>24</w:t>
            </w:r>
            <w:r>
              <w:rPr>
                <w:b/>
                <w:iCs/>
                <w:lang w:val="ru-RU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340E3" w:rsidRPr="00613AEF" w:rsidRDefault="00A340E3" w:rsidP="004F0D51">
            <w:pPr>
              <w:snapToGrid w:val="0"/>
              <w:jc w:val="center"/>
              <w:rPr>
                <w:b/>
                <w:lang w:val="ru-RU"/>
              </w:rPr>
            </w:pPr>
            <w:r w:rsidRPr="00613AEF">
              <w:rPr>
                <w:b/>
                <w:lang w:val="ru-RU"/>
              </w:rPr>
              <w:t>22,8</w:t>
            </w:r>
          </w:p>
        </w:tc>
      </w:tr>
    </w:tbl>
    <w:p w:rsidR="00A340E3" w:rsidRDefault="00A340E3" w:rsidP="00E14604">
      <w:pPr>
        <w:ind w:left="6300"/>
        <w:rPr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Default="00A340E3" w:rsidP="004876ED">
      <w:pPr>
        <w:jc w:val="right"/>
        <w:rPr>
          <w:sz w:val="28"/>
          <w:szCs w:val="28"/>
          <w:lang w:val="ru-RU"/>
        </w:rPr>
      </w:pPr>
    </w:p>
    <w:p w:rsidR="00A340E3" w:rsidRPr="006B093C" w:rsidRDefault="00A340E3" w:rsidP="004876ED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8</w:t>
      </w:r>
    </w:p>
    <w:p w:rsidR="00A340E3" w:rsidRPr="006B093C" w:rsidRDefault="00A340E3" w:rsidP="004876E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A340E3" w:rsidRDefault="00A340E3" w:rsidP="004876E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A340E3" w:rsidRPr="006B093C" w:rsidRDefault="00A340E3" w:rsidP="004876E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A340E3" w:rsidRPr="00C37056" w:rsidRDefault="00A340E3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A340E3" w:rsidRDefault="00A340E3" w:rsidP="004876ED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  <w:lang w:val="ru-RU"/>
        </w:rPr>
      </w:pPr>
    </w:p>
    <w:p w:rsidR="00A340E3" w:rsidRPr="002C4270" w:rsidRDefault="00A340E3" w:rsidP="004876ED">
      <w:pPr>
        <w:tabs>
          <w:tab w:val="left" w:pos="6579"/>
        </w:tabs>
        <w:jc w:val="center"/>
        <w:rPr>
          <w:b/>
          <w:sz w:val="28"/>
          <w:szCs w:val="28"/>
          <w:lang w:val="ru-RU"/>
        </w:rPr>
      </w:pPr>
      <w:r w:rsidRPr="002C4270">
        <w:rPr>
          <w:b/>
          <w:sz w:val="28"/>
          <w:szCs w:val="28"/>
          <w:lang w:val="ru-RU"/>
        </w:rPr>
        <w:t>Р</w:t>
      </w:r>
      <w:r w:rsidRPr="002C4270">
        <w:rPr>
          <w:b/>
          <w:sz w:val="28"/>
          <w:szCs w:val="28"/>
        </w:rPr>
        <w:t>аспределение бюджетных ассигнований на плановый период 2020 и 2021 годов по разделам, подразделам, целевым статьям, группам видов расходов классификации расходов бюджетов Российской Федерации</w:t>
      </w:r>
    </w:p>
    <w:p w:rsidR="00A340E3" w:rsidRDefault="00A340E3" w:rsidP="004876ED">
      <w:pPr>
        <w:tabs>
          <w:tab w:val="left" w:pos="6579"/>
        </w:tabs>
        <w:spacing w:line="240" w:lineRule="exact"/>
        <w:jc w:val="right"/>
        <w:rPr>
          <w:lang w:val="ru-RU"/>
        </w:rPr>
      </w:pPr>
      <w:r w:rsidRPr="00A510B6">
        <w:rPr>
          <w:sz w:val="28"/>
          <w:szCs w:val="28"/>
        </w:rPr>
        <w:t xml:space="preserve"> </w:t>
      </w:r>
      <w:r>
        <w:t>(тыс. рублей)</w:t>
      </w:r>
    </w:p>
    <w:tbl>
      <w:tblPr>
        <w:tblpPr w:leftFromText="180" w:rightFromText="180" w:vertAnchor="text" w:horzAnchor="margin" w:tblpXSpec="center" w:tblpY="122"/>
        <w:tblW w:w="10421" w:type="dxa"/>
        <w:tblLayout w:type="fixed"/>
        <w:tblLook w:val="0000"/>
      </w:tblPr>
      <w:tblGrid>
        <w:gridCol w:w="4201"/>
        <w:gridCol w:w="795"/>
        <w:gridCol w:w="580"/>
        <w:gridCol w:w="551"/>
        <w:gridCol w:w="1528"/>
        <w:gridCol w:w="696"/>
        <w:gridCol w:w="1046"/>
        <w:gridCol w:w="1024"/>
      </w:tblGrid>
      <w:tr w:rsidR="00A340E3" w:rsidRPr="009350A0" w:rsidTr="002D7298">
        <w:trPr>
          <w:trHeight w:val="255"/>
        </w:trPr>
        <w:tc>
          <w:tcPr>
            <w:tcW w:w="4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ВР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40E3" w:rsidRPr="006B093C" w:rsidRDefault="00A340E3" w:rsidP="005F632F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20</w:t>
            </w:r>
            <w:r w:rsidRPr="006B093C">
              <w:rPr>
                <w:lang w:val="ru-RU"/>
              </w:rPr>
              <w:t xml:space="preserve"> г.,</w:t>
            </w:r>
          </w:p>
          <w:p w:rsidR="00A340E3" w:rsidRPr="006B093C" w:rsidRDefault="00A340E3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40E3" w:rsidRPr="006B093C" w:rsidRDefault="00A340E3" w:rsidP="005F632F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6B093C">
              <w:rPr>
                <w:lang w:val="ru-RU"/>
              </w:rPr>
              <w:t>г.,</w:t>
            </w:r>
          </w:p>
          <w:p w:rsidR="00A340E3" w:rsidRPr="006B093C" w:rsidRDefault="00A340E3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A340E3" w:rsidRPr="009350A0" w:rsidTr="002D7298">
        <w:trPr>
          <w:trHeight w:val="255"/>
        </w:trPr>
        <w:tc>
          <w:tcPr>
            <w:tcW w:w="4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1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2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3</w:t>
            </w:r>
          </w:p>
        </w:tc>
        <w:tc>
          <w:tcPr>
            <w:tcW w:w="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4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5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6</w:t>
            </w: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40E3" w:rsidRPr="006B093C" w:rsidRDefault="00A340E3" w:rsidP="005F632F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9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40E3" w:rsidRPr="006B093C" w:rsidRDefault="00A340E3" w:rsidP="005F632F">
            <w:pPr>
              <w:snapToGrid w:val="0"/>
              <w:jc w:val="center"/>
              <w:rPr>
                <w:lang w:val="ru-RU"/>
              </w:rPr>
            </w:pPr>
          </w:p>
        </w:tc>
      </w:tr>
      <w:tr w:rsidR="00A340E3" w:rsidRPr="009350A0" w:rsidTr="002D7298">
        <w:trPr>
          <w:trHeight w:val="224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5F632F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pPr>
              <w:jc w:val="center"/>
            </w:pPr>
            <w:r w:rsidRPr="006B093C">
              <w:t> 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pPr>
              <w:jc w:val="center"/>
            </w:pPr>
            <w:r w:rsidRPr="006B093C">
              <w:t> 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pPr>
              <w:jc w:val="center"/>
            </w:pPr>
            <w:r w:rsidRPr="006B093C">
              <w:t> 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5F632F">
            <w:pPr>
              <w:jc w:val="center"/>
            </w:pPr>
            <w:r w:rsidRPr="006B093C">
              <w:t> 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8C7C68" w:rsidRDefault="00A340E3" w:rsidP="00411CEA">
            <w:pPr>
              <w:snapToGrid w:val="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1515,1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8C7C68" w:rsidRDefault="00A340E3" w:rsidP="00411CEA">
            <w:pPr>
              <w:snapToGrid w:val="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1379,2</w:t>
            </w:r>
          </w:p>
        </w:tc>
      </w:tr>
      <w:tr w:rsidR="00A340E3" w:rsidRPr="009350A0" w:rsidTr="002D7298">
        <w:trPr>
          <w:trHeight w:val="76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>
            <w:pPr>
              <w:rPr>
                <w:bCs/>
              </w:rPr>
            </w:pPr>
            <w:r w:rsidRPr="00411CEA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/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/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/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411CEA" w:rsidRDefault="00A340E3" w:rsidP="00411CEA">
            <w:pPr>
              <w:snapToGrid w:val="0"/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960,6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411CEA" w:rsidRDefault="00A340E3" w:rsidP="00411CEA">
            <w:pPr>
              <w:snapToGrid w:val="0"/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812,7</w:t>
            </w:r>
          </w:p>
        </w:tc>
      </w:tr>
      <w:tr w:rsidR="00A340E3" w:rsidRPr="009350A0" w:rsidTr="00CC67FF">
        <w:trPr>
          <w:trHeight w:val="25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2D7298">
            <w:pPr>
              <w:tabs>
                <w:tab w:val="left" w:pos="6579"/>
              </w:tabs>
            </w:pPr>
            <w:r w:rsidRPr="00411CEA">
              <w:rPr>
                <w:iCs/>
              </w:rPr>
              <w:t>Глава исполнительной власти местного самоуправление</w:t>
            </w:r>
            <w:r w:rsidRPr="00411CEA">
              <w:t xml:space="preserve">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2D7298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2D7298">
            <w:r w:rsidRPr="00411CEA">
              <w:t>01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2D7298">
            <w:r w:rsidRPr="00411CEA">
              <w:t>02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411CEA" w:rsidRDefault="00A340E3" w:rsidP="002D7298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411CEA" w:rsidRDefault="00A340E3" w:rsidP="002D7298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411CEA">
              <w:rPr>
                <w:iCs/>
              </w:rPr>
              <w:t>12</w:t>
            </w:r>
            <w:r w:rsidRPr="00411CEA">
              <w:rPr>
                <w:iCs/>
                <w:lang w:val="ru-RU"/>
              </w:rPr>
              <w:t>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411CEA" w:rsidRDefault="00A340E3" w:rsidP="00411CEA">
            <w:pPr>
              <w:rPr>
                <w:lang w:val="ru-RU"/>
              </w:rPr>
            </w:pPr>
            <w:r w:rsidRPr="00411CEA">
              <w:rPr>
                <w:iCs/>
                <w:lang w:val="ru-RU"/>
              </w:rPr>
              <w:t>288,5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411CEA" w:rsidRDefault="00A340E3" w:rsidP="00411CEA">
            <w:pPr>
              <w:rPr>
                <w:lang w:val="ru-RU"/>
              </w:rPr>
            </w:pPr>
            <w:r w:rsidRPr="00411CEA">
              <w:rPr>
                <w:iCs/>
                <w:lang w:val="ru-RU"/>
              </w:rPr>
              <w:t>288,5</w:t>
            </w:r>
          </w:p>
        </w:tc>
      </w:tr>
      <w:tr w:rsidR="00A340E3" w:rsidRPr="009350A0" w:rsidTr="00CC67FF">
        <w:trPr>
          <w:trHeight w:val="76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2D7298">
            <w:r w:rsidRPr="00411CEA">
              <w:rPr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2D7298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2D7298">
            <w:r w:rsidRPr="00411CEA">
              <w:t>01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2D7298">
            <w:r w:rsidRPr="00411CEA">
              <w:t>04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411CEA" w:rsidRDefault="00A340E3" w:rsidP="002D7298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411CEA" w:rsidRDefault="00A340E3" w:rsidP="002D7298">
            <w:pPr>
              <w:tabs>
                <w:tab w:val="left" w:pos="6579"/>
              </w:tabs>
              <w:rPr>
                <w:bCs/>
                <w:lang w:val="ru-RU"/>
              </w:rPr>
            </w:pPr>
            <w:r w:rsidRPr="00411CEA">
              <w:rPr>
                <w:bCs/>
              </w:rPr>
              <w:t>12</w:t>
            </w:r>
            <w:r w:rsidRPr="00411CEA">
              <w:rPr>
                <w:bCs/>
                <w:lang w:val="ru-RU"/>
              </w:rPr>
              <w:t>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411CEA" w:rsidRDefault="00A340E3" w:rsidP="00411CEA">
            <w:pPr>
              <w:snapToGrid w:val="0"/>
              <w:rPr>
                <w:lang w:val="ru-RU"/>
              </w:rPr>
            </w:pPr>
            <w:r w:rsidRPr="00411CEA">
              <w:rPr>
                <w:lang w:val="ru-RU"/>
              </w:rPr>
              <w:t>672,1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411CEA" w:rsidRDefault="00A340E3" w:rsidP="00411CEA">
            <w:pPr>
              <w:snapToGrid w:val="0"/>
              <w:rPr>
                <w:lang w:val="ru-RU"/>
              </w:rPr>
            </w:pPr>
            <w:r w:rsidRPr="00411CEA">
              <w:rPr>
                <w:lang w:val="ru-RU"/>
              </w:rPr>
              <w:t>524,2</w:t>
            </w:r>
          </w:p>
        </w:tc>
      </w:tr>
      <w:tr w:rsidR="00A340E3" w:rsidRPr="009350A0" w:rsidTr="002D7298">
        <w:trPr>
          <w:trHeight w:val="25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>
            <w:pPr>
              <w:rPr>
                <w:bCs/>
              </w:rPr>
            </w:pPr>
            <w:r w:rsidRPr="00411CEA">
              <w:rPr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>
            <w:pPr>
              <w:rPr>
                <w:bCs/>
              </w:rPr>
            </w:pPr>
            <w:r w:rsidRPr="00411CEA">
              <w:rPr>
                <w:bCs/>
              </w:rPr>
              <w:t>01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>
            <w:r w:rsidRPr="00411CEA">
              <w:t>04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>
            <w:pPr>
              <w:rPr>
                <w:bCs/>
              </w:rPr>
            </w:pPr>
            <w:r w:rsidRPr="00411CEA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>
            <w:pPr>
              <w:rPr>
                <w:bCs/>
                <w:lang w:val="ru-RU"/>
              </w:rPr>
            </w:pPr>
            <w:r w:rsidRPr="00411CEA">
              <w:rPr>
                <w:bCs/>
              </w:rPr>
              <w:t>24</w:t>
            </w:r>
            <w:r w:rsidRPr="00411CEA">
              <w:rPr>
                <w:bCs/>
                <w:lang w:val="ru-RU"/>
              </w:rPr>
              <w:t>4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411CEA" w:rsidRDefault="00A340E3" w:rsidP="00411CEA">
            <w:pPr>
              <w:rPr>
                <w:bCs/>
              </w:rPr>
            </w:pPr>
            <w:r w:rsidRPr="00411CEA">
              <w:rPr>
                <w:bCs/>
              </w:rPr>
              <w:t>0,2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411CEA" w:rsidRDefault="00A340E3" w:rsidP="00411CEA">
            <w:pPr>
              <w:rPr>
                <w:bCs/>
              </w:rPr>
            </w:pPr>
            <w:r w:rsidRPr="00411CEA">
              <w:rPr>
                <w:bCs/>
              </w:rPr>
              <w:t>0,2</w:t>
            </w:r>
          </w:p>
        </w:tc>
      </w:tr>
      <w:tr w:rsidR="00A340E3" w:rsidRPr="009350A0" w:rsidTr="002D7298">
        <w:trPr>
          <w:trHeight w:val="25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>
            <w:pPr>
              <w:rPr>
                <w:bCs/>
              </w:rPr>
            </w:pPr>
            <w:r w:rsidRPr="00411CEA">
              <w:rPr>
                <w:bCs/>
              </w:rPr>
              <w:t>Военкомат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>
            <w:pPr>
              <w:rPr>
                <w:bCs/>
              </w:rPr>
            </w:pPr>
            <w:r w:rsidRPr="00411CEA">
              <w:rPr>
                <w:bCs/>
              </w:rPr>
              <w:t>02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>
            <w:r w:rsidRPr="00411CEA">
              <w:t>03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>
            <w:pPr>
              <w:rPr>
                <w:bCs/>
              </w:rPr>
            </w:pPr>
            <w:r w:rsidRPr="00411CEA">
              <w:rPr>
                <w:bCs/>
              </w:rPr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5F632F">
            <w:pPr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240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411CEA" w:rsidRDefault="00A340E3" w:rsidP="00411CEA">
            <w:pPr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75,5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411CEA" w:rsidRDefault="00A340E3" w:rsidP="00411CEA">
            <w:pPr>
              <w:rPr>
                <w:bCs/>
                <w:lang w:val="ru-RU"/>
              </w:rPr>
            </w:pPr>
            <w:r w:rsidRPr="00411CEA">
              <w:rPr>
                <w:bCs/>
                <w:lang w:val="ru-RU"/>
              </w:rPr>
              <w:t>75,5</w:t>
            </w:r>
          </w:p>
        </w:tc>
      </w:tr>
      <w:tr w:rsidR="00A340E3" w:rsidRPr="00896CA1" w:rsidTr="002D7298">
        <w:trPr>
          <w:trHeight w:val="569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411CEA">
            <w:pPr>
              <w:rPr>
                <w:bCs/>
              </w:rPr>
            </w:pPr>
            <w:r w:rsidRPr="00411CEA">
              <w:rPr>
                <w:bCs/>
              </w:rPr>
              <w:t>Жилищно-комунальное хозяйство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411CEA">
            <w:pPr>
              <w:rPr>
                <w:lang w:val="ru-RU"/>
              </w:rPr>
            </w:pPr>
            <w:r w:rsidRPr="00411CEA">
              <w:rPr>
                <w:lang w:val="ru-RU"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411CEA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05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411CEA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03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411CEA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411CEA" w:rsidRDefault="00A340E3" w:rsidP="00411CEA">
            <w:pPr>
              <w:rPr>
                <w:bCs/>
                <w:iCs/>
                <w:lang w:val="ru-RU"/>
              </w:rPr>
            </w:pPr>
            <w:r w:rsidRPr="00411CEA">
              <w:rPr>
                <w:bCs/>
                <w:iCs/>
                <w:lang w:val="ru-RU"/>
              </w:rPr>
              <w:t>240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411CEA" w:rsidRDefault="00A340E3" w:rsidP="00411CEA">
            <w:pPr>
              <w:rPr>
                <w:bCs/>
                <w:iCs/>
                <w:lang w:val="ru-RU"/>
              </w:rPr>
            </w:pPr>
            <w:r w:rsidRPr="00411CEA">
              <w:rPr>
                <w:bCs/>
                <w:iCs/>
                <w:lang w:val="ru-RU"/>
              </w:rPr>
              <w:t>413,80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411CEA" w:rsidRDefault="00A340E3" w:rsidP="00411CEA">
            <w:pPr>
              <w:rPr>
                <w:bCs/>
                <w:iCs/>
                <w:lang w:val="ru-RU"/>
              </w:rPr>
            </w:pPr>
            <w:r w:rsidRPr="00411CEA">
              <w:rPr>
                <w:bCs/>
                <w:iCs/>
                <w:lang w:val="ru-RU"/>
              </w:rPr>
              <w:t>423,7</w:t>
            </w:r>
          </w:p>
        </w:tc>
      </w:tr>
      <w:tr w:rsidR="00A340E3" w:rsidRPr="009350A0" w:rsidTr="002D7298">
        <w:trPr>
          <w:trHeight w:val="285"/>
        </w:trPr>
        <w:tc>
          <w:tcPr>
            <w:tcW w:w="42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411CEA" w:rsidRDefault="00A340E3" w:rsidP="005F632F">
            <w:pPr>
              <w:rPr>
                <w:bCs/>
              </w:rPr>
            </w:pPr>
            <w:r w:rsidRPr="00411CEA">
              <w:rPr>
                <w:bCs/>
              </w:rPr>
              <w:t>Пенсионное обеспечение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411CEA" w:rsidRDefault="00A340E3" w:rsidP="005F632F">
            <w:r w:rsidRPr="00411CEA">
              <w:t>927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411CEA" w:rsidRDefault="00A340E3" w:rsidP="005F632F">
            <w:r w:rsidRPr="00411CEA">
              <w:t>10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411CEA" w:rsidRDefault="00A340E3" w:rsidP="005F632F">
            <w:r w:rsidRPr="00411CEA">
              <w:t>01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411CEA" w:rsidRDefault="00A340E3" w:rsidP="005F632F">
            <w:r w:rsidRPr="00411CEA"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411CEA" w:rsidRDefault="00A340E3" w:rsidP="005F632F">
            <w:r w:rsidRPr="00411CEA">
              <w:t>312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0E3" w:rsidRPr="00411CEA" w:rsidRDefault="00A340E3" w:rsidP="00411CEA">
            <w:pPr>
              <w:rPr>
                <w:lang w:val="ru-RU"/>
              </w:rPr>
            </w:pPr>
            <w:r w:rsidRPr="00411CEA">
              <w:rPr>
                <w:lang w:val="ru-RU"/>
              </w:rPr>
              <w:t>65,0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A340E3" w:rsidRPr="00411CEA" w:rsidRDefault="00A340E3" w:rsidP="00411CEA">
            <w:pPr>
              <w:rPr>
                <w:lang w:val="ru-RU"/>
              </w:rPr>
            </w:pPr>
            <w:r w:rsidRPr="00411CEA">
              <w:rPr>
                <w:lang w:val="ru-RU"/>
              </w:rPr>
              <w:t>67,1</w:t>
            </w:r>
          </w:p>
        </w:tc>
      </w:tr>
    </w:tbl>
    <w:p w:rsidR="00A340E3" w:rsidRPr="005F632F" w:rsidRDefault="00A340E3" w:rsidP="004876ED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  <w:lang w:val="ru-RU"/>
        </w:rPr>
      </w:pPr>
    </w:p>
    <w:p w:rsidR="00A340E3" w:rsidRPr="00BF792F" w:rsidRDefault="00A340E3" w:rsidP="00E14604">
      <w:pPr>
        <w:ind w:left="6300"/>
        <w:rPr>
          <w:lang w:val="ru-RU"/>
        </w:rPr>
      </w:pPr>
    </w:p>
    <w:p w:rsidR="00A340E3" w:rsidRDefault="00A340E3" w:rsidP="00E14604">
      <w:pPr>
        <w:ind w:left="6300"/>
        <w:jc w:val="right"/>
      </w:pPr>
    </w:p>
    <w:p w:rsidR="00A340E3" w:rsidRPr="006B093C" w:rsidRDefault="00A340E3" w:rsidP="006B093C">
      <w:pPr>
        <w:jc w:val="right"/>
        <w:rPr>
          <w:sz w:val="28"/>
          <w:szCs w:val="28"/>
          <w:lang w:val="ru-RU"/>
        </w:rPr>
      </w:pPr>
      <w:r w:rsidRPr="0090342B">
        <w:br w:type="page"/>
      </w: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9</w:t>
      </w:r>
    </w:p>
    <w:p w:rsidR="00A340E3" w:rsidRPr="006B093C" w:rsidRDefault="00A340E3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A340E3" w:rsidRDefault="00A340E3" w:rsidP="006B093C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A340E3" w:rsidRPr="006B093C" w:rsidRDefault="00A340E3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A340E3" w:rsidRPr="00C37056" w:rsidRDefault="00A340E3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A340E3" w:rsidRDefault="00A340E3" w:rsidP="00F31E24">
      <w:pPr>
        <w:jc w:val="right"/>
      </w:pPr>
    </w:p>
    <w:p w:rsidR="00A340E3" w:rsidRPr="006B093C" w:rsidRDefault="00A340E3" w:rsidP="00F31E24">
      <w:pPr>
        <w:spacing w:line="240" w:lineRule="exact"/>
        <w:rPr>
          <w:sz w:val="28"/>
          <w:szCs w:val="28"/>
        </w:rPr>
      </w:pPr>
    </w:p>
    <w:p w:rsidR="00A340E3" w:rsidRPr="00A01351" w:rsidRDefault="00A340E3" w:rsidP="006B093C">
      <w:pPr>
        <w:spacing w:after="120"/>
        <w:jc w:val="center"/>
        <w:rPr>
          <w:b/>
          <w:lang w:val="ru-RU"/>
        </w:rPr>
      </w:pPr>
      <w:r>
        <w:rPr>
          <w:b/>
          <w:sz w:val="28"/>
          <w:szCs w:val="28"/>
          <w:lang w:val="ru-RU"/>
        </w:rPr>
        <w:t>Ве</w:t>
      </w:r>
      <w:r w:rsidRPr="00A01351">
        <w:rPr>
          <w:b/>
          <w:sz w:val="28"/>
          <w:szCs w:val="28"/>
        </w:rPr>
        <w:t>домственн</w:t>
      </w:r>
      <w:r>
        <w:rPr>
          <w:b/>
          <w:sz w:val="28"/>
          <w:szCs w:val="28"/>
          <w:lang w:val="ru-RU"/>
        </w:rPr>
        <w:t>ая</w:t>
      </w:r>
      <w:r w:rsidRPr="00A01351">
        <w:rPr>
          <w:b/>
          <w:sz w:val="28"/>
          <w:szCs w:val="28"/>
        </w:rPr>
        <w:t xml:space="preserve"> структур</w:t>
      </w:r>
      <w:r>
        <w:rPr>
          <w:b/>
          <w:sz w:val="28"/>
          <w:szCs w:val="28"/>
          <w:lang w:val="ru-RU"/>
        </w:rPr>
        <w:t>а</w:t>
      </w:r>
      <w:r w:rsidRPr="00A01351">
        <w:rPr>
          <w:b/>
          <w:sz w:val="28"/>
          <w:szCs w:val="28"/>
        </w:rPr>
        <w:t xml:space="preserve"> расходов местного  бюджета на 2019 год по главным распорядителям средств местного бюджета, разделам,  подразделам, целевым статьям, муниципальным программам   и непрограммным направлениям деятельности, группам видов расходов  классификации расходов бюджетов Российской Федерации  </w:t>
      </w:r>
      <w:r w:rsidRPr="00A01351">
        <w:rPr>
          <w:b/>
        </w:rPr>
        <w:t xml:space="preserve">                                                                                                                                                                      </w:t>
      </w:r>
      <w:r w:rsidRPr="00A01351">
        <w:rPr>
          <w:b/>
          <w:lang w:val="ru-RU"/>
        </w:rPr>
        <w:t xml:space="preserve">                                              </w:t>
      </w:r>
    </w:p>
    <w:p w:rsidR="00A340E3" w:rsidRDefault="00A340E3" w:rsidP="006B093C">
      <w:pPr>
        <w:spacing w:after="120"/>
        <w:jc w:val="right"/>
        <w:rPr>
          <w:rFonts w:ascii="Arial CYR" w:hAnsi="Arial CYR" w:cs="Arial CYR"/>
          <w:b/>
          <w:bCs/>
        </w:rPr>
      </w:pPr>
      <w:r>
        <w:t>(тыс. рублей)</w:t>
      </w:r>
    </w:p>
    <w:tbl>
      <w:tblPr>
        <w:tblpPr w:leftFromText="180" w:rightFromText="180" w:vertAnchor="text" w:horzAnchor="margin" w:tblpXSpec="center" w:tblpY="122"/>
        <w:tblW w:w="10008" w:type="dxa"/>
        <w:tblLayout w:type="fixed"/>
        <w:tblLook w:val="0000"/>
      </w:tblPr>
      <w:tblGrid>
        <w:gridCol w:w="3907"/>
        <w:gridCol w:w="578"/>
        <w:gridCol w:w="678"/>
        <w:gridCol w:w="519"/>
        <w:gridCol w:w="1440"/>
        <w:gridCol w:w="745"/>
        <w:gridCol w:w="720"/>
        <w:gridCol w:w="1421"/>
      </w:tblGrid>
      <w:tr w:rsidR="00A340E3" w:rsidRPr="009350A0" w:rsidTr="00500C6E">
        <w:trPr>
          <w:trHeight w:val="255"/>
        </w:trPr>
        <w:tc>
          <w:tcPr>
            <w:tcW w:w="3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ЦСР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ЭК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40E3" w:rsidRPr="006B093C" w:rsidRDefault="00A340E3" w:rsidP="0020750D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 xml:space="preserve"> 2019 г.,</w:t>
            </w:r>
          </w:p>
          <w:p w:rsidR="00A340E3" w:rsidRPr="006B093C" w:rsidRDefault="00A340E3" w:rsidP="0020750D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 xml:space="preserve"> с</w:t>
            </w:r>
            <w:r w:rsidRPr="006B093C">
              <w:t xml:space="preserve">умма 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1</w:t>
            </w:r>
          </w:p>
        </w:tc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2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3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4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5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40E3" w:rsidRPr="006B093C" w:rsidRDefault="00A340E3" w:rsidP="0020750D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9</w:t>
            </w:r>
          </w:p>
        </w:tc>
      </w:tr>
      <w:tr w:rsidR="00A340E3" w:rsidRPr="009350A0" w:rsidTr="00500C6E">
        <w:trPr>
          <w:trHeight w:val="224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</w:pPr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</w:pPr>
            <w:r w:rsidRPr="006B093C">
              <w:t> 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</w:pPr>
            <w:r w:rsidRPr="006B093C"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</w:pPr>
            <w:r w:rsidRPr="006B093C">
              <w:t> 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</w:pPr>
            <w:r w:rsidRPr="006B093C"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20750D">
            <w:pPr>
              <w:jc w:val="center"/>
            </w:pPr>
            <w:r w:rsidRPr="006B093C"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40E3" w:rsidRPr="006B093C" w:rsidRDefault="00A340E3" w:rsidP="0020750D">
            <w:pPr>
              <w:snapToGrid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1733,8</w:t>
            </w:r>
          </w:p>
        </w:tc>
      </w:tr>
      <w:tr w:rsidR="00A340E3" w:rsidRPr="009350A0" w:rsidTr="00500C6E">
        <w:trPr>
          <w:trHeight w:val="76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pPr>
              <w:rPr>
                <w:bCs/>
              </w:rPr>
            </w:pPr>
            <w:r w:rsidRPr="006B093C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/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/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1075,8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tabs>
                <w:tab w:val="left" w:pos="6579"/>
              </w:tabs>
              <w:rPr>
                <w:b/>
              </w:rPr>
            </w:pPr>
            <w:r w:rsidRPr="00C60516">
              <w:rPr>
                <w:b/>
                <w:iCs/>
              </w:rPr>
              <w:t>Глава исполнительной власти местного самоуправление</w:t>
            </w:r>
            <w:r w:rsidRPr="00C60516">
              <w:rPr>
                <w:b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b/>
              </w:rPr>
            </w:pPr>
            <w:r w:rsidRPr="00C60516">
              <w:rPr>
                <w:b/>
              </w:rPr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b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b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b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20750D">
            <w:pPr>
              <w:rPr>
                <w:b/>
                <w:lang w:val="ru-RU"/>
              </w:rPr>
            </w:pPr>
            <w:r w:rsidRPr="00C60516">
              <w:rPr>
                <w:b/>
                <w:iCs/>
                <w:lang w:val="ru-RU"/>
              </w:rPr>
              <w:t>288,5</w:t>
            </w:r>
          </w:p>
        </w:tc>
      </w:tr>
      <w:tr w:rsidR="00A340E3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210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F04D54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288,5</w:t>
            </w:r>
          </w:p>
          <w:p w:rsidR="00A340E3" w:rsidRPr="00C60516" w:rsidRDefault="00A340E3" w:rsidP="00F04D54">
            <w:pPr>
              <w:rPr>
                <w:lang w:val="ru-RU"/>
              </w:rPr>
            </w:pPr>
          </w:p>
        </w:tc>
      </w:tr>
      <w:tr w:rsidR="00A340E3" w:rsidRPr="009350A0" w:rsidTr="00500C6E">
        <w:trPr>
          <w:trHeight w:val="323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211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F04D54">
            <w:pPr>
              <w:rPr>
                <w:lang w:val="ru-RU"/>
              </w:rPr>
            </w:pPr>
            <w:r w:rsidRPr="00C60516">
              <w:rPr>
                <w:lang w:val="ru-RU"/>
              </w:rPr>
              <w:t>221,6</w:t>
            </w:r>
          </w:p>
        </w:tc>
      </w:tr>
      <w:tr w:rsidR="00A340E3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F04D54">
            <w:r w:rsidRPr="00C60516">
              <w:t>213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F04D54">
            <w:pPr>
              <w:rPr>
                <w:lang w:val="ru-RU"/>
              </w:rPr>
            </w:pPr>
            <w:r w:rsidRPr="00C60516">
              <w:rPr>
                <w:lang w:val="ru-RU"/>
              </w:rPr>
              <w:t>66,9</w:t>
            </w:r>
          </w:p>
        </w:tc>
      </w:tr>
      <w:tr w:rsidR="00A340E3" w:rsidRPr="009350A0" w:rsidTr="00500C6E">
        <w:trPr>
          <w:trHeight w:val="76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b/>
              </w:rPr>
            </w:pPr>
            <w:r w:rsidRPr="00C60516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b/>
              </w:rPr>
            </w:pPr>
            <w:r w:rsidRPr="00C60516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b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b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b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20750D">
            <w:pPr>
              <w:snapToGrid w:val="0"/>
              <w:rPr>
                <w:b/>
                <w:lang w:val="ru-RU"/>
              </w:rPr>
            </w:pPr>
            <w:r w:rsidRPr="00C60516">
              <w:rPr>
                <w:b/>
                <w:lang w:val="ru-RU"/>
              </w:rPr>
              <w:t>724,4</w:t>
            </w:r>
          </w:p>
        </w:tc>
      </w:tr>
      <w:tr w:rsidR="00A340E3" w:rsidRPr="009350A0" w:rsidTr="00500C6E">
        <w:trPr>
          <w:trHeight w:val="561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rPr>
                <w:iCs/>
              </w:rPr>
              <w:t>6510041110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210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394,8</w:t>
            </w:r>
          </w:p>
        </w:tc>
      </w:tr>
      <w:tr w:rsidR="00A340E3" w:rsidRPr="009350A0" w:rsidTr="00500C6E">
        <w:trPr>
          <w:trHeight w:val="331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211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303,2</w:t>
            </w:r>
          </w:p>
          <w:p w:rsidR="00A340E3" w:rsidRPr="00C60516" w:rsidRDefault="00A340E3" w:rsidP="0020750D">
            <w:pPr>
              <w:rPr>
                <w:iCs/>
                <w:lang w:val="ru-RU"/>
              </w:rPr>
            </w:pPr>
          </w:p>
        </w:tc>
      </w:tr>
      <w:tr w:rsidR="00A340E3" w:rsidRPr="009350A0" w:rsidTr="00500C6E">
        <w:trPr>
          <w:trHeight w:val="461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927</w:t>
            </w:r>
          </w:p>
          <w:p w:rsidR="00A340E3" w:rsidRPr="00C60516" w:rsidRDefault="00A340E3" w:rsidP="0020750D"/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213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91,6</w:t>
            </w:r>
          </w:p>
        </w:tc>
      </w:tr>
      <w:tr w:rsidR="00A340E3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Прочие выплаты (командировочные,</w:t>
            </w:r>
            <w:r w:rsidRPr="00C60516">
              <w:rPr>
                <w:iCs/>
                <w:lang w:val="ru-RU"/>
              </w:rPr>
              <w:t>с</w:t>
            </w:r>
            <w:r w:rsidRPr="00C60516">
              <w:rPr>
                <w:iCs/>
              </w:rPr>
              <w:t>уточные)</w:t>
            </w:r>
          </w:p>
          <w:p w:rsidR="00A340E3" w:rsidRPr="00C60516" w:rsidRDefault="00A340E3" w:rsidP="0020750D">
            <w:pPr>
              <w:rPr>
                <w:iCs/>
              </w:rPr>
            </w:pP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122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212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20750D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0,3</w:t>
            </w:r>
          </w:p>
        </w:tc>
      </w:tr>
      <w:tr w:rsidR="00A340E3" w:rsidRPr="009350A0" w:rsidTr="00500C6E">
        <w:trPr>
          <w:trHeight w:val="76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Налог на имущество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20750D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0,3</w:t>
            </w:r>
          </w:p>
        </w:tc>
      </w:tr>
      <w:tr w:rsidR="00A340E3" w:rsidRPr="009350A0" w:rsidTr="00500C6E">
        <w:trPr>
          <w:trHeight w:val="438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Земельный налог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20750D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26,7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Приобретение услуг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r w:rsidRPr="00C60516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20750D">
            <w:pPr>
              <w:rPr>
                <w:iCs/>
              </w:rPr>
            </w:pPr>
            <w:r w:rsidRPr="00C60516">
              <w:rPr>
                <w:iCs/>
              </w:rPr>
              <w:t>220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20750D">
            <w:pPr>
              <w:snapToGrid w:val="0"/>
              <w:rPr>
                <w:bCs/>
                <w:lang w:val="ru-RU"/>
              </w:rPr>
            </w:pPr>
            <w:r w:rsidRPr="00C60516">
              <w:rPr>
                <w:bCs/>
                <w:lang w:val="ru-RU"/>
              </w:rPr>
              <w:t>288,1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pPr>
              <w:rPr>
                <w:iCs/>
              </w:rPr>
            </w:pPr>
            <w:r w:rsidRPr="006B093C">
              <w:rPr>
                <w:iCs/>
              </w:rPr>
              <w:t>Услуги связи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19,3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Оплата услуг телефонной связи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7,5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Интернет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11,8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pPr>
              <w:rPr>
                <w:iCs/>
              </w:rPr>
            </w:pPr>
            <w:r w:rsidRPr="006B093C">
              <w:rPr>
                <w:iCs/>
              </w:rPr>
              <w:t>Транспортные услуги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pPr>
              <w:rPr>
                <w:iCs/>
              </w:rPr>
            </w:pPr>
            <w:r w:rsidRPr="006B093C">
              <w:rPr>
                <w:iCs/>
              </w:rPr>
              <w:t>222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14,8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pPr>
              <w:rPr>
                <w:iCs/>
              </w:rPr>
            </w:pPr>
            <w:r w:rsidRPr="006B093C">
              <w:rPr>
                <w:iCs/>
              </w:rPr>
              <w:t>Коммунальные услуги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102,8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Оплата потребления электрической энергии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15,3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Оплата потребления газа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87,5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pPr>
              <w:rPr>
                <w:iCs/>
              </w:rPr>
            </w:pPr>
            <w:r w:rsidRPr="006B093C">
              <w:rPr>
                <w:iCs/>
              </w:rPr>
              <w:t>Услуги по содержанию имущества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A340E3" w:rsidRPr="006B093C" w:rsidRDefault="00A340E3" w:rsidP="0020750D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20750D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20750D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12,7</w:t>
            </w:r>
          </w:p>
        </w:tc>
      </w:tr>
      <w:tr w:rsidR="00A340E3" w:rsidRPr="009350A0" w:rsidTr="00500C6E">
        <w:trPr>
          <w:trHeight w:val="322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t>Текущий ремонт оборудования и инвентаря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1,0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Текущий ремонт зданий, сооружений и помещений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5,0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Капитальный ремонт зданий и сооружений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6,7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138,5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Страхование (включая ОСАГО)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2,5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Командировочные (найм жилых помещений)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0,4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  <w:p w:rsidR="00A340E3" w:rsidRPr="006B093C" w:rsidRDefault="00A340E3" w:rsidP="00883AFE">
            <w:pPr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(оплата труда по договорам)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87,0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Прочие мероприятия в рамках текущей деятельности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48,6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883AFE">
            <w:pPr>
              <w:rPr>
                <w:iCs/>
              </w:rPr>
            </w:pPr>
            <w:r w:rsidRPr="00C60516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883AFE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883AFE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883AFE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883AFE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883AFE">
            <w:r w:rsidRPr="00C60516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883AFE">
            <w:pPr>
              <w:rPr>
                <w:iCs/>
              </w:rPr>
            </w:pPr>
            <w:r w:rsidRPr="00C60516">
              <w:rPr>
                <w:iCs/>
              </w:rPr>
              <w:t>300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883AFE">
            <w:pPr>
              <w:snapToGrid w:val="0"/>
              <w:rPr>
                <w:bCs/>
                <w:lang w:val="ru-RU"/>
              </w:rPr>
            </w:pPr>
            <w:r w:rsidRPr="00C60516">
              <w:rPr>
                <w:bCs/>
                <w:lang w:val="ru-RU"/>
              </w:rPr>
              <w:t>14,2</w:t>
            </w:r>
          </w:p>
        </w:tc>
      </w:tr>
      <w:tr w:rsidR="00A340E3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Увеличение стоимости основных средств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310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3,2</w:t>
            </w:r>
          </w:p>
        </w:tc>
      </w:tr>
      <w:tr w:rsidR="00A340E3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21D32">
            <w:r w:rsidRPr="006B093C">
              <w:t>Приобретение оборудования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21D32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21D32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21D32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21D32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21D32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21D32">
            <w:r w:rsidRPr="006B093C">
              <w:t>310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21D32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1,6</w:t>
            </w:r>
          </w:p>
        </w:tc>
      </w:tr>
      <w:tr w:rsidR="00A340E3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21D32">
            <w:r w:rsidRPr="006B093C">
              <w:t>Прочие основные средства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21D32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21D32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21D32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21D32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21D32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21D32">
            <w:r w:rsidRPr="006B093C">
              <w:t>310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21D32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1,6</w:t>
            </w:r>
          </w:p>
        </w:tc>
      </w:tr>
      <w:tr w:rsidR="00A340E3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340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11,0</w:t>
            </w:r>
          </w:p>
        </w:tc>
      </w:tr>
      <w:tr w:rsidR="00A340E3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Расходы на ремонт автотранспорта, осуществляемого собственными силами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10,0</w:t>
            </w:r>
          </w:p>
        </w:tc>
      </w:tr>
      <w:tr w:rsidR="00A340E3" w:rsidRPr="009350A0" w:rsidTr="00500C6E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Прочие материальные запасы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tabs>
                <w:tab w:val="left" w:pos="6579"/>
              </w:tabs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1,0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</w:rPr>
            </w:pPr>
            <w:r w:rsidRPr="006B093C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  <w:b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0,2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Военкомат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</w:rPr>
            </w:pPr>
            <w:r w:rsidRPr="006B093C">
              <w:rPr>
                <w:b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  <w:b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  <w:b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75,5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Расходы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</w:tr>
      <w:tr w:rsidR="00A340E3" w:rsidRPr="009350A0" w:rsidTr="00500C6E">
        <w:trPr>
          <w:trHeight w:val="656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210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211682" w:rsidRDefault="00A340E3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</w:tr>
      <w:tr w:rsidR="00A340E3" w:rsidRPr="009350A0" w:rsidTr="00500C6E">
        <w:trPr>
          <w:trHeight w:val="252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211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211682" w:rsidRDefault="00A340E3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58,0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iCs/>
              </w:rPr>
            </w:pPr>
            <w:r w:rsidRPr="006B093C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</w:p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  <w:p w:rsidR="00A340E3" w:rsidRPr="006B093C" w:rsidRDefault="00A340E3" w:rsidP="00883AFE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213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211682" w:rsidRDefault="00A340E3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17,5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</w:p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  <w:p w:rsidR="00A340E3" w:rsidRPr="006B093C" w:rsidRDefault="00A340E3" w:rsidP="00883AFE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</w:p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/>
          <w:p w:rsidR="00A340E3" w:rsidRPr="006B093C" w:rsidRDefault="00A340E3" w:rsidP="00883AFE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883AFE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A340E3" w:rsidRPr="00896CA1" w:rsidTr="00500C6E">
        <w:trPr>
          <w:trHeight w:val="569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</w:rPr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  <w:iCs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  <w:i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  <w:iCs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  <w:i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404,00</w:t>
            </w:r>
          </w:p>
        </w:tc>
      </w:tr>
      <w:tr w:rsidR="00A340E3" w:rsidRPr="009350A0" w:rsidTr="00500C6E">
        <w:trPr>
          <w:trHeight w:val="318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Благоустройство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AF350D" w:rsidRDefault="00A340E3" w:rsidP="00883AFE">
            <w:r w:rsidRPr="00AF350D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8910043040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Cs/>
                <w:iCs/>
                <w:lang w:val="ru-RU"/>
              </w:rPr>
            </w:pPr>
            <w:r w:rsidRPr="00AF350D">
              <w:rPr>
                <w:bCs/>
                <w:iCs/>
                <w:lang w:val="ru-RU"/>
              </w:rPr>
              <w:t>251,6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Расходы на кап.ремонт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r w:rsidRPr="00AF350D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8910043040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A340E3" w:rsidRPr="00AF350D" w:rsidRDefault="00A340E3" w:rsidP="00883AFE">
            <w:r w:rsidRPr="00AF350D">
              <w:t>152,4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</w:rPr>
            </w:pPr>
            <w:r w:rsidRPr="00AF350D">
              <w:rPr>
                <w:b/>
                <w:iCs/>
                <w:lang w:val="ru-RU"/>
              </w:rPr>
              <w:t>Текущий ремонт и содержание автомобильных дорог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lang w:val="ru-RU"/>
              </w:rPr>
            </w:pPr>
            <w:r w:rsidRPr="00AF350D">
              <w:rPr>
                <w:b/>
                <w:lang w:val="ru-RU"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09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1300142010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lang w:val="ru-RU"/>
              </w:rPr>
            </w:pPr>
            <w:r w:rsidRPr="00AF350D">
              <w:rPr>
                <w:b/>
                <w:lang w:val="ru-RU"/>
              </w:rPr>
              <w:t>92,6</w:t>
            </w:r>
          </w:p>
        </w:tc>
      </w:tr>
      <w:tr w:rsidR="00A340E3" w:rsidRPr="009350A0" w:rsidTr="00500C6E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E9649F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Благоустройство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E9649F">
            <w:pPr>
              <w:rPr>
                <w:b/>
              </w:rPr>
            </w:pPr>
            <w:r w:rsidRPr="00AF350D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8910043040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E9649F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A340E3" w:rsidRPr="00AF350D" w:rsidRDefault="00A340E3" w:rsidP="00E9649F">
            <w:pPr>
              <w:rPr>
                <w:b/>
                <w:bCs/>
                <w:iCs/>
                <w:lang w:val="ru-RU"/>
              </w:rPr>
            </w:pPr>
            <w:r w:rsidRPr="00AF350D">
              <w:rPr>
                <w:b/>
                <w:bCs/>
                <w:iCs/>
                <w:lang w:val="ru-RU"/>
              </w:rPr>
              <w:t>22,8</w:t>
            </w:r>
          </w:p>
        </w:tc>
      </w:tr>
      <w:tr w:rsidR="00A340E3" w:rsidRPr="009350A0" w:rsidTr="00500C6E">
        <w:trPr>
          <w:trHeight w:val="285"/>
        </w:trPr>
        <w:tc>
          <w:tcPr>
            <w:tcW w:w="390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Пенсионное обеспечение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</w:rPr>
            </w:pPr>
            <w:r w:rsidRPr="00AF350D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</w:rPr>
            </w:pPr>
            <w:r w:rsidRPr="00AF350D">
              <w:rPr>
                <w:b/>
              </w:rPr>
              <w:t>10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</w:rPr>
            </w:pPr>
            <w:r w:rsidRPr="00AF350D">
              <w:rPr>
                <w:b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</w:rPr>
            </w:pPr>
            <w:r w:rsidRPr="00AF350D">
              <w:rPr>
                <w:b/>
              </w:rPr>
              <w:t>8910003010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</w:rPr>
            </w:pPr>
            <w:r w:rsidRPr="00AF350D">
              <w:rPr>
                <w:b/>
              </w:rPr>
              <w:t>312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</w:rPr>
            </w:pPr>
            <w:r w:rsidRPr="00AF350D">
              <w:rPr>
                <w:b/>
              </w:rPr>
              <w:t>263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A340E3" w:rsidRPr="00AF350D" w:rsidRDefault="00A340E3" w:rsidP="00883AFE">
            <w:pPr>
              <w:rPr>
                <w:b/>
                <w:lang w:val="ru-RU"/>
              </w:rPr>
            </w:pPr>
            <w:r w:rsidRPr="00AF350D">
              <w:rPr>
                <w:b/>
                <w:lang w:val="ru-RU"/>
              </w:rPr>
              <w:t>62,9</w:t>
            </w:r>
          </w:p>
        </w:tc>
      </w:tr>
    </w:tbl>
    <w:p w:rsidR="00A340E3" w:rsidRDefault="00A340E3" w:rsidP="00F31E24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A340E3" w:rsidRDefault="00A340E3" w:rsidP="00F31E24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Default="00A340E3" w:rsidP="00211682">
      <w:pPr>
        <w:jc w:val="right"/>
        <w:rPr>
          <w:sz w:val="28"/>
          <w:szCs w:val="28"/>
          <w:lang w:val="ru-RU"/>
        </w:rPr>
      </w:pPr>
    </w:p>
    <w:p w:rsidR="00A340E3" w:rsidRPr="006B093C" w:rsidRDefault="00A340E3" w:rsidP="00211682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10</w:t>
      </w:r>
    </w:p>
    <w:p w:rsidR="00A340E3" w:rsidRPr="006B093C" w:rsidRDefault="00A340E3" w:rsidP="00211682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A340E3" w:rsidRDefault="00A340E3" w:rsidP="00211682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A340E3" w:rsidRPr="006B093C" w:rsidRDefault="00A340E3" w:rsidP="00211682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A340E3" w:rsidRPr="00C37056" w:rsidRDefault="00A340E3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A340E3" w:rsidRDefault="00A340E3" w:rsidP="00211682">
      <w:pPr>
        <w:jc w:val="right"/>
      </w:pPr>
    </w:p>
    <w:p w:rsidR="00A340E3" w:rsidRDefault="00A340E3" w:rsidP="00A01351">
      <w:pPr>
        <w:spacing w:after="12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Ве</w:t>
      </w:r>
      <w:r w:rsidRPr="00A01351">
        <w:rPr>
          <w:b/>
          <w:sz w:val="28"/>
          <w:szCs w:val="28"/>
        </w:rPr>
        <w:t>домственн</w:t>
      </w:r>
      <w:r>
        <w:rPr>
          <w:b/>
          <w:sz w:val="28"/>
          <w:szCs w:val="28"/>
          <w:lang w:val="ru-RU"/>
        </w:rPr>
        <w:t>ая</w:t>
      </w:r>
      <w:r w:rsidRPr="00A01351">
        <w:rPr>
          <w:b/>
          <w:sz w:val="28"/>
          <w:szCs w:val="28"/>
        </w:rPr>
        <w:t xml:space="preserve"> структур</w:t>
      </w:r>
      <w:r>
        <w:rPr>
          <w:b/>
          <w:sz w:val="28"/>
          <w:szCs w:val="28"/>
          <w:lang w:val="ru-RU"/>
        </w:rPr>
        <w:t>а</w:t>
      </w:r>
      <w:r w:rsidRPr="00A01351">
        <w:rPr>
          <w:b/>
          <w:sz w:val="28"/>
          <w:szCs w:val="28"/>
        </w:rPr>
        <w:t xml:space="preserve"> расходов местного  бюджета на плановый период 2020 и 2021 годов по главным распорядителям средств местного бюджета, разделам,  подразделам, целевым статьям, муниципальным программам   и непрограммным направлениям деятельности, группам видов расходов  классификации расходов бюджетов Российской Федерации  </w:t>
      </w:r>
    </w:p>
    <w:p w:rsidR="00A340E3" w:rsidRDefault="00A340E3" w:rsidP="00A01351">
      <w:pPr>
        <w:spacing w:after="120"/>
        <w:jc w:val="center"/>
        <w:rPr>
          <w:rFonts w:ascii="Arial CYR" w:hAnsi="Arial CYR" w:cs="Arial CYR"/>
          <w:b/>
          <w:bCs/>
        </w:rPr>
      </w:pPr>
      <w:r w:rsidRPr="00A01351">
        <w:rPr>
          <w:b/>
        </w:rPr>
        <w:t xml:space="preserve">  </w:t>
      </w:r>
      <w:r>
        <w:t>(тыс. рублей)</w:t>
      </w:r>
    </w:p>
    <w:tbl>
      <w:tblPr>
        <w:tblpPr w:leftFromText="180" w:rightFromText="180" w:vertAnchor="text" w:horzAnchor="margin" w:tblpXSpec="center" w:tblpY="122"/>
        <w:tblW w:w="10372" w:type="dxa"/>
        <w:tblLayout w:type="fixed"/>
        <w:tblLook w:val="0000"/>
      </w:tblPr>
      <w:tblGrid>
        <w:gridCol w:w="3708"/>
        <w:gridCol w:w="795"/>
        <w:gridCol w:w="580"/>
        <w:gridCol w:w="519"/>
        <w:gridCol w:w="1440"/>
        <w:gridCol w:w="696"/>
        <w:gridCol w:w="696"/>
        <w:gridCol w:w="986"/>
        <w:gridCol w:w="952"/>
      </w:tblGrid>
      <w:tr w:rsidR="00A340E3" w:rsidRPr="009350A0" w:rsidTr="00474AE8">
        <w:trPr>
          <w:trHeight w:val="255"/>
        </w:trPr>
        <w:tc>
          <w:tcPr>
            <w:tcW w:w="3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ВР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ЭК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40E3" w:rsidRPr="006B093C" w:rsidRDefault="00A340E3" w:rsidP="009B6C13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20</w:t>
            </w:r>
            <w:r w:rsidRPr="006B093C">
              <w:rPr>
                <w:lang w:val="ru-RU"/>
              </w:rPr>
              <w:t xml:space="preserve"> г.,</w:t>
            </w:r>
          </w:p>
          <w:p w:rsidR="00A340E3" w:rsidRPr="006B093C" w:rsidRDefault="00A340E3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40E3" w:rsidRPr="006B093C" w:rsidRDefault="00A340E3" w:rsidP="009B6C13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6B093C">
              <w:rPr>
                <w:lang w:val="ru-RU"/>
              </w:rPr>
              <w:t>г.,</w:t>
            </w:r>
          </w:p>
          <w:p w:rsidR="00A340E3" w:rsidRPr="006B093C" w:rsidRDefault="00A340E3" w:rsidP="009B6C13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1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2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3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4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5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6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</w:t>
            </w:r>
          </w:p>
        </w:tc>
        <w:tc>
          <w:tcPr>
            <w:tcW w:w="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40E3" w:rsidRPr="006B093C" w:rsidRDefault="00A340E3" w:rsidP="00474AE8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9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40E3" w:rsidRPr="006B093C" w:rsidRDefault="00A340E3" w:rsidP="00474AE8">
            <w:pPr>
              <w:snapToGrid w:val="0"/>
              <w:jc w:val="center"/>
              <w:rPr>
                <w:lang w:val="ru-RU"/>
              </w:rPr>
            </w:pPr>
          </w:p>
        </w:tc>
      </w:tr>
      <w:tr w:rsidR="00A340E3" w:rsidRPr="009350A0" w:rsidTr="000550F8">
        <w:trPr>
          <w:trHeight w:val="224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74AE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</w:pPr>
            <w:r w:rsidRPr="006B093C">
              <w:t> 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</w:pPr>
            <w:r w:rsidRPr="006B093C"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</w:pPr>
            <w:r w:rsidRPr="006B093C">
              <w:t> 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</w:pPr>
            <w:r w:rsidRPr="006B093C">
              <w:t> 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340E3" w:rsidRPr="006B093C" w:rsidRDefault="00A340E3" w:rsidP="00474AE8">
            <w:pPr>
              <w:jc w:val="center"/>
            </w:pPr>
            <w:r w:rsidRPr="006B093C">
              <w:t> 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8C7C68" w:rsidRDefault="00A340E3" w:rsidP="000550F8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1515,1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8C7C68" w:rsidRDefault="00A340E3" w:rsidP="000550F8">
            <w:pPr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1379,2</w:t>
            </w:r>
          </w:p>
        </w:tc>
      </w:tr>
      <w:tr w:rsidR="00A340E3" w:rsidRPr="009350A0" w:rsidTr="00474AE8">
        <w:trPr>
          <w:trHeight w:val="76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74AE8">
            <w:pPr>
              <w:rPr>
                <w:bCs/>
              </w:rPr>
            </w:pPr>
            <w:r w:rsidRPr="006B093C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74AE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74AE8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74AE8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74AE8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74AE8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74AE8"/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74AE8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960,6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74AE8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812,7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tabs>
                <w:tab w:val="left" w:pos="6579"/>
              </w:tabs>
              <w:rPr>
                <w:b/>
              </w:rPr>
            </w:pPr>
            <w:r w:rsidRPr="00C60516">
              <w:rPr>
                <w:b/>
                <w:iCs/>
              </w:rPr>
              <w:t>Глава исполнительной власти местного самоуправление</w:t>
            </w:r>
            <w:r w:rsidRPr="00C60516">
              <w:rPr>
                <w:b/>
              </w:rPr>
              <w:t xml:space="preserve">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b/>
              </w:rPr>
            </w:pPr>
            <w:r w:rsidRPr="00C60516">
              <w:rPr>
                <w:b/>
              </w:rPr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b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C60516" w:rsidRDefault="00A340E3" w:rsidP="00452A5A">
            <w:pPr>
              <w:rPr>
                <w:b/>
                <w:lang w:val="ru-RU"/>
              </w:rPr>
            </w:pPr>
            <w:r w:rsidRPr="00C60516">
              <w:rPr>
                <w:b/>
                <w:iCs/>
                <w:lang w:val="ru-RU"/>
              </w:rPr>
              <w:t>288,5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452A5A">
            <w:pPr>
              <w:rPr>
                <w:b/>
                <w:lang w:val="ru-RU"/>
              </w:rPr>
            </w:pPr>
            <w:r w:rsidRPr="00C60516">
              <w:rPr>
                <w:b/>
                <w:iCs/>
                <w:lang w:val="ru-RU"/>
              </w:rPr>
              <w:t>288,5</w:t>
            </w:r>
          </w:p>
        </w:tc>
      </w:tr>
      <w:tr w:rsidR="00A340E3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210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C60516" w:rsidRDefault="00A340E3" w:rsidP="00452A5A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288,5</w:t>
            </w:r>
          </w:p>
          <w:p w:rsidR="00A340E3" w:rsidRPr="00C60516" w:rsidRDefault="00A340E3" w:rsidP="00452A5A">
            <w:pPr>
              <w:rPr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452A5A">
            <w:pPr>
              <w:rPr>
                <w:iCs/>
                <w:lang w:val="ru-RU"/>
              </w:rPr>
            </w:pPr>
            <w:r w:rsidRPr="00C60516">
              <w:rPr>
                <w:iCs/>
                <w:lang w:val="ru-RU"/>
              </w:rPr>
              <w:t>288,5</w:t>
            </w:r>
          </w:p>
          <w:p w:rsidR="00A340E3" w:rsidRPr="00C60516" w:rsidRDefault="00A340E3" w:rsidP="00452A5A">
            <w:pPr>
              <w:rPr>
                <w:lang w:val="ru-RU"/>
              </w:rPr>
            </w:pPr>
          </w:p>
        </w:tc>
      </w:tr>
      <w:tr w:rsidR="00A340E3" w:rsidRPr="009350A0" w:rsidTr="00474AE8">
        <w:trPr>
          <w:trHeight w:val="323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211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C60516" w:rsidRDefault="00A340E3" w:rsidP="00452A5A">
            <w:pPr>
              <w:rPr>
                <w:lang w:val="ru-RU"/>
              </w:rPr>
            </w:pPr>
            <w:r w:rsidRPr="00C60516">
              <w:rPr>
                <w:lang w:val="ru-RU"/>
              </w:rPr>
              <w:t>221,6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452A5A">
            <w:pPr>
              <w:rPr>
                <w:lang w:val="ru-RU"/>
              </w:rPr>
            </w:pPr>
            <w:r w:rsidRPr="00C60516">
              <w:rPr>
                <w:lang w:val="ru-RU"/>
              </w:rPr>
              <w:t>221,6</w:t>
            </w:r>
          </w:p>
        </w:tc>
      </w:tr>
      <w:tr w:rsidR="00A340E3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129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213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C60516" w:rsidRDefault="00A340E3" w:rsidP="00452A5A">
            <w:pPr>
              <w:rPr>
                <w:lang w:val="ru-RU"/>
              </w:rPr>
            </w:pPr>
            <w:r w:rsidRPr="00C60516">
              <w:rPr>
                <w:lang w:val="ru-RU"/>
              </w:rPr>
              <w:t>66,9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452A5A">
            <w:pPr>
              <w:rPr>
                <w:lang w:val="ru-RU"/>
              </w:rPr>
            </w:pPr>
            <w:r w:rsidRPr="00C60516">
              <w:rPr>
                <w:lang w:val="ru-RU"/>
              </w:rPr>
              <w:t>66,9</w:t>
            </w:r>
          </w:p>
        </w:tc>
      </w:tr>
      <w:tr w:rsidR="00A340E3" w:rsidRPr="009350A0" w:rsidTr="00474AE8">
        <w:trPr>
          <w:trHeight w:val="76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b/>
              </w:rPr>
            </w:pPr>
            <w:r w:rsidRPr="00C60516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b/>
              </w:rPr>
            </w:pPr>
            <w:r w:rsidRPr="00C60516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b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C60516" w:rsidRDefault="00A340E3" w:rsidP="00474AE8">
            <w:pPr>
              <w:snapToGrid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672,1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474AE8">
            <w:pPr>
              <w:snapToGrid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524,2</w:t>
            </w:r>
          </w:p>
        </w:tc>
      </w:tr>
      <w:tr w:rsidR="00A340E3" w:rsidRPr="009350A0" w:rsidTr="00474AE8">
        <w:trPr>
          <w:trHeight w:val="561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rPr>
                <w:iCs/>
              </w:rPr>
              <w:t>6510041110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iCs/>
              </w:rPr>
            </w:pPr>
            <w:r w:rsidRPr="00C60516">
              <w:rPr>
                <w:iCs/>
              </w:rPr>
              <w:t>210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C60516" w:rsidRDefault="00A340E3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342,5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406,9</w:t>
            </w:r>
          </w:p>
        </w:tc>
      </w:tr>
      <w:tr w:rsidR="00A340E3" w:rsidRPr="009350A0" w:rsidTr="00474AE8">
        <w:trPr>
          <w:trHeight w:val="331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iCs/>
              </w:rPr>
            </w:pPr>
            <w:r w:rsidRPr="00C60516">
              <w:rPr>
                <w:iCs/>
              </w:rPr>
              <w:t>211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C60516" w:rsidRDefault="00A340E3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312,2</w:t>
            </w:r>
          </w:p>
          <w:p w:rsidR="00A340E3" w:rsidRPr="00C60516" w:rsidRDefault="00A340E3" w:rsidP="00474AE8">
            <w:pPr>
              <w:rPr>
                <w:iCs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Default="00A340E3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312,2</w:t>
            </w:r>
          </w:p>
          <w:p w:rsidR="00A340E3" w:rsidRPr="00C60516" w:rsidRDefault="00A340E3" w:rsidP="00474AE8">
            <w:pPr>
              <w:rPr>
                <w:iCs/>
                <w:lang w:val="ru-RU"/>
              </w:rPr>
            </w:pPr>
          </w:p>
        </w:tc>
      </w:tr>
      <w:tr w:rsidR="00A340E3" w:rsidRPr="009350A0" w:rsidTr="00474AE8">
        <w:trPr>
          <w:trHeight w:val="461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927</w:t>
            </w:r>
          </w:p>
          <w:p w:rsidR="00A340E3" w:rsidRPr="00C60516" w:rsidRDefault="00A340E3" w:rsidP="00474AE8"/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129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iCs/>
              </w:rPr>
            </w:pPr>
            <w:r w:rsidRPr="00C60516">
              <w:rPr>
                <w:iCs/>
              </w:rPr>
              <w:t>213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C60516" w:rsidRDefault="00A340E3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94,3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474AE8">
            <w:pPr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94,3</w:t>
            </w:r>
          </w:p>
        </w:tc>
      </w:tr>
      <w:tr w:rsidR="00A340E3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iCs/>
              </w:rPr>
            </w:pPr>
            <w:r w:rsidRPr="00C60516">
              <w:rPr>
                <w:iCs/>
              </w:rPr>
              <w:t>Прочие выплаты (командировочные,</w:t>
            </w:r>
            <w:r w:rsidRPr="00C60516">
              <w:rPr>
                <w:iCs/>
                <w:lang w:val="ru-RU"/>
              </w:rPr>
              <w:t>с</w:t>
            </w:r>
            <w:r w:rsidRPr="00C60516">
              <w:rPr>
                <w:iCs/>
              </w:rPr>
              <w:t>уточные)</w:t>
            </w:r>
          </w:p>
          <w:p w:rsidR="00A340E3" w:rsidRPr="00C60516" w:rsidRDefault="00A340E3" w:rsidP="00452A5A">
            <w:pPr>
              <w:rPr>
                <w:iCs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122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iCs/>
              </w:rPr>
            </w:pPr>
            <w:r w:rsidRPr="00C60516">
              <w:rPr>
                <w:iCs/>
              </w:rPr>
              <w:t>212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0E3" w:rsidRPr="00C60516" w:rsidRDefault="00A340E3" w:rsidP="00452A5A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</w:t>
            </w:r>
            <w:r>
              <w:rPr>
                <w:lang w:val="ru-RU"/>
              </w:rPr>
              <w:t>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452A5A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  <w:tr w:rsidR="00A340E3" w:rsidRPr="009350A0" w:rsidTr="00474AE8">
        <w:trPr>
          <w:trHeight w:val="76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iCs/>
              </w:rPr>
            </w:pPr>
            <w:r w:rsidRPr="00C60516">
              <w:rPr>
                <w:iCs/>
              </w:rPr>
              <w:t>Налог на имущество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851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C60516" w:rsidRDefault="00A340E3" w:rsidP="00452A5A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0,3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452A5A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0,3</w:t>
            </w:r>
          </w:p>
        </w:tc>
      </w:tr>
      <w:tr w:rsidR="00A340E3" w:rsidRPr="009350A0" w:rsidTr="00474AE8">
        <w:trPr>
          <w:trHeight w:val="438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iCs/>
              </w:rPr>
            </w:pPr>
            <w:r w:rsidRPr="00C60516">
              <w:rPr>
                <w:iCs/>
              </w:rPr>
              <w:t>Земельный налог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r w:rsidRPr="00C60516">
              <w:t>851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52A5A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C60516" w:rsidRDefault="00A340E3" w:rsidP="00452A5A">
            <w:pPr>
              <w:snapToGrid w:val="0"/>
              <w:rPr>
                <w:lang w:val="ru-RU"/>
              </w:rPr>
            </w:pPr>
            <w:r w:rsidRPr="00C60516">
              <w:rPr>
                <w:lang w:val="ru-RU"/>
              </w:rPr>
              <w:t>26,7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452A5A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0,00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iCs/>
              </w:rPr>
            </w:pPr>
            <w:r w:rsidRPr="00C60516">
              <w:rPr>
                <w:iCs/>
              </w:rPr>
              <w:t>Приобретение услуг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r w:rsidRPr="00C60516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74AE8">
            <w:pPr>
              <w:rPr>
                <w:iCs/>
              </w:rPr>
            </w:pPr>
            <w:r w:rsidRPr="00C60516">
              <w:rPr>
                <w:iCs/>
              </w:rPr>
              <w:t>220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C60516" w:rsidRDefault="00A340E3" w:rsidP="00474AE8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169,0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474AE8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112,8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Услуги связи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7,8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8,1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Оплата услуг телефонной связи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4,1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4,1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Интернет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3,7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4,0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Транспортные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222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14,8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0,6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Коммунальные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103,4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104,0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Оплата потребления электрической энергии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15,</w:t>
            </w:r>
            <w:r>
              <w:rPr>
                <w:bCs/>
                <w:lang w:val="ru-RU"/>
              </w:rPr>
              <w:t>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16,5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Оплата потребления газа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87,5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87,5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Услуги по содержанию имущества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12,7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A340E3" w:rsidRPr="009350A0" w:rsidTr="00474AE8">
        <w:trPr>
          <w:trHeight w:val="322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t>Текущий ремонт оборудования и инвентаря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1,0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Текущий ремонт зданий, сооружений и помещений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5,0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</w:t>
            </w:r>
            <w:r w:rsidRPr="006B093C">
              <w:rPr>
                <w:bCs/>
                <w:lang w:val="ru-RU"/>
              </w:rPr>
              <w:t>,0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Капитальный ремонт зданий и сооружений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lang w:val="ru-RU"/>
              </w:rPr>
            </w:pPr>
            <w:r w:rsidRPr="006B093C">
              <w:rPr>
                <w:lang w:val="ru-RU"/>
              </w:rPr>
              <w:t>927</w:t>
            </w:r>
          </w:p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 w:rsidRPr="006B093C">
              <w:rPr>
                <w:bCs/>
                <w:lang w:val="ru-RU"/>
              </w:rPr>
              <w:t>6,7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30,2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pPr>
              <w:rPr>
                <w:iCs/>
              </w:rPr>
            </w:pPr>
            <w:r w:rsidRPr="006B093C">
              <w:rPr>
                <w:iCs/>
              </w:rPr>
              <w:t>Страхование (включая ОСАГО)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pPr>
              <w:rPr>
                <w:iCs/>
              </w:rPr>
            </w:pPr>
            <w:r w:rsidRPr="006B093C">
              <w:rPr>
                <w:iCs/>
              </w:rPr>
              <w:t>Командировочные (найм жилых помещений)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</w:t>
            </w:r>
            <w:r w:rsidRPr="006B093C">
              <w:rPr>
                <w:bCs/>
                <w:lang w:val="ru-RU"/>
              </w:rPr>
              <w:t>,</w:t>
            </w:r>
            <w:r>
              <w:rPr>
                <w:bCs/>
                <w:lang w:val="ru-RU"/>
              </w:rPr>
              <w:t>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</w:t>
            </w:r>
            <w:r w:rsidRPr="006B093C">
              <w:rPr>
                <w:bCs/>
                <w:lang w:val="ru-RU"/>
              </w:rPr>
              <w:t>,0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  <w:p w:rsidR="00A340E3" w:rsidRPr="006B093C" w:rsidRDefault="00A340E3" w:rsidP="006F24FC">
            <w:pPr>
              <w:rPr>
                <w:iCs/>
                <w:lang w:val="ru-RU"/>
              </w:rPr>
            </w:pPr>
            <w:r w:rsidRPr="006B093C">
              <w:rPr>
                <w:iCs/>
                <w:lang w:val="ru-RU"/>
              </w:rPr>
              <w:t>(оплата труда по договорам)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29,8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pPr>
              <w:rPr>
                <w:iCs/>
              </w:rPr>
            </w:pPr>
            <w:r w:rsidRPr="006B093C">
              <w:rPr>
                <w:iCs/>
              </w:rPr>
              <w:t>Прочие мероприятия в рамках текущей деятельности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6F24FC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6F24FC">
            <w:pPr>
              <w:snapToGrid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F0D51">
            <w:pPr>
              <w:rPr>
                <w:iCs/>
              </w:rPr>
            </w:pPr>
            <w:r w:rsidRPr="00C60516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F0D51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F0D51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F0D51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F0D51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F0D51">
            <w:r w:rsidRPr="00C60516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C60516" w:rsidRDefault="00A340E3" w:rsidP="004F0D51">
            <w:pPr>
              <w:rPr>
                <w:iCs/>
              </w:rPr>
            </w:pPr>
            <w:r w:rsidRPr="00C60516">
              <w:rPr>
                <w:iCs/>
              </w:rPr>
              <w:t>300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C60516" w:rsidRDefault="00A340E3" w:rsidP="004F0D51">
            <w:pPr>
              <w:snapToGrid w:val="0"/>
              <w:rPr>
                <w:bCs/>
                <w:lang w:val="ru-RU"/>
              </w:rPr>
            </w:pPr>
            <w:r w:rsidRPr="00C60516">
              <w:rPr>
                <w:bCs/>
                <w:lang w:val="ru-RU"/>
              </w:rPr>
              <w:t>4,</w:t>
            </w:r>
            <w:r>
              <w:rPr>
                <w:bCs/>
                <w:lang w:val="ru-RU"/>
              </w:rPr>
              <w:t>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C60516" w:rsidRDefault="00A340E3" w:rsidP="004F0D51">
            <w:pPr>
              <w:snapToGrid w:val="0"/>
              <w:rPr>
                <w:bCs/>
                <w:lang w:val="ru-RU"/>
              </w:rPr>
            </w:pPr>
            <w:r w:rsidRPr="00C60516">
              <w:rPr>
                <w:bCs/>
                <w:lang w:val="ru-RU"/>
              </w:rPr>
              <w:t>4,</w:t>
            </w:r>
            <w:r>
              <w:rPr>
                <w:bCs/>
                <w:lang w:val="ru-RU"/>
              </w:rPr>
              <w:t>2</w:t>
            </w:r>
          </w:p>
        </w:tc>
      </w:tr>
      <w:tr w:rsidR="00A340E3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Увеличение стоимости основных средств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310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F0D51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3,2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F0D51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3,2</w:t>
            </w:r>
          </w:p>
        </w:tc>
      </w:tr>
      <w:tr w:rsidR="00A340E3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Приобретение оборудования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310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F0D51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1,6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F0D51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1,6</w:t>
            </w:r>
          </w:p>
        </w:tc>
      </w:tr>
      <w:tr w:rsidR="00A340E3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Прочие основные средства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310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F0D51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Pr="006B093C">
              <w:rPr>
                <w:lang w:val="ru-RU"/>
              </w:rPr>
              <w:t>,</w:t>
            </w:r>
            <w:r>
              <w:rPr>
                <w:lang w:val="ru-RU"/>
              </w:rPr>
              <w:t>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F0D51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Pr="006B093C">
              <w:rPr>
                <w:lang w:val="ru-RU"/>
              </w:rPr>
              <w:t>,</w:t>
            </w:r>
            <w:r>
              <w:rPr>
                <w:lang w:val="ru-RU"/>
              </w:rPr>
              <w:t>6</w:t>
            </w:r>
          </w:p>
        </w:tc>
      </w:tr>
      <w:tr w:rsidR="00A340E3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pPr>
              <w:rPr>
                <w:i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pPr>
              <w:rPr>
                <w:iCs/>
              </w:rPr>
            </w:pPr>
            <w:r w:rsidRPr="006B093C">
              <w:rPr>
                <w:i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F0D51">
            <w:pPr>
              <w:tabs>
                <w:tab w:val="left" w:pos="6579"/>
              </w:tabs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</w:t>
            </w:r>
            <w:r w:rsidRPr="006B093C">
              <w:rPr>
                <w:iCs/>
                <w:lang w:val="ru-RU"/>
              </w:rPr>
              <w:t>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F0D51">
            <w:pPr>
              <w:tabs>
                <w:tab w:val="left" w:pos="6579"/>
              </w:tabs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</w:t>
            </w:r>
            <w:r w:rsidRPr="006B093C">
              <w:rPr>
                <w:iCs/>
                <w:lang w:val="ru-RU"/>
              </w:rPr>
              <w:t>,0</w:t>
            </w:r>
          </w:p>
        </w:tc>
      </w:tr>
      <w:tr w:rsidR="00A340E3" w:rsidRPr="009350A0" w:rsidTr="00474AE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pPr>
              <w:rPr>
                <w:iCs/>
              </w:rPr>
            </w:pPr>
            <w:r w:rsidRPr="006B093C">
              <w:rPr>
                <w:iCs/>
              </w:rPr>
              <w:t>Прочие материальные запасы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F0D51">
            <w:pPr>
              <w:rPr>
                <w:iCs/>
              </w:rPr>
            </w:pPr>
            <w:r w:rsidRPr="006B093C">
              <w:rPr>
                <w:i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F0D51">
            <w:pPr>
              <w:tabs>
                <w:tab w:val="left" w:pos="6579"/>
              </w:tabs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F0D51">
            <w:pPr>
              <w:tabs>
                <w:tab w:val="left" w:pos="6579"/>
              </w:tabs>
              <w:rPr>
                <w:iCs/>
                <w:lang w:val="ru-RU"/>
              </w:rPr>
            </w:pPr>
            <w:r>
              <w:rPr>
                <w:iCs/>
                <w:lang w:val="ru-RU"/>
              </w:rPr>
              <w:t>1,0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</w:rPr>
            </w:pPr>
            <w:r w:rsidRPr="006B093C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  <w:bCs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0,2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Военкомат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</w:rPr>
            </w:pPr>
            <w:r w:rsidRPr="006B093C">
              <w:rPr>
                <w:b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  <w:bCs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75,5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/>
                <w:bCs/>
                <w:lang w:val="ru-RU"/>
              </w:rPr>
            </w:pPr>
            <w:r w:rsidRPr="006B093C">
              <w:rPr>
                <w:b/>
                <w:bCs/>
                <w:lang w:val="ru-RU"/>
              </w:rPr>
              <w:t>75,5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Расходы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/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</w:tr>
      <w:tr w:rsidR="00A340E3" w:rsidRPr="009350A0" w:rsidTr="00474AE8">
        <w:trPr>
          <w:trHeight w:val="656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210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211682" w:rsidRDefault="00A340E3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211682" w:rsidRDefault="00A340E3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75,5</w:t>
            </w:r>
          </w:p>
        </w:tc>
      </w:tr>
      <w:tr w:rsidR="00A340E3" w:rsidRPr="009350A0" w:rsidTr="00474AE8">
        <w:trPr>
          <w:trHeight w:val="252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211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211682" w:rsidRDefault="00A340E3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58,0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211682" w:rsidRDefault="00A340E3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58,0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iCs/>
              </w:rPr>
            </w:pPr>
            <w:r w:rsidRPr="006B093C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/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</w:p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/>
          <w:p w:rsidR="00A340E3" w:rsidRPr="006B093C" w:rsidRDefault="00A340E3" w:rsidP="00452A5A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213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211682" w:rsidRDefault="00A340E3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17,5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211682" w:rsidRDefault="00A340E3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17,5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/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</w:p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/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/>
          <w:p w:rsidR="00A340E3" w:rsidRPr="006B093C" w:rsidRDefault="00A340E3" w:rsidP="00452A5A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</w:p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/>
          <w:p w:rsidR="00A340E3" w:rsidRPr="006B093C" w:rsidRDefault="00A340E3" w:rsidP="00452A5A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6B093C" w:rsidRDefault="00A340E3" w:rsidP="00452A5A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0,0</w:t>
            </w:r>
          </w:p>
        </w:tc>
      </w:tr>
      <w:tr w:rsidR="00A340E3" w:rsidRPr="00896CA1" w:rsidTr="00474AE8">
        <w:trPr>
          <w:trHeight w:val="569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</w:rPr>
            </w:pP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  <w:bCs/>
                <w:iCs/>
              </w:rPr>
            </w:pPr>
            <w:r w:rsidRPr="00B90ADD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  <w:bCs/>
                <w:iCs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  <w:bCs/>
                <w:i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  <w:bCs/>
                <w:i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  <w:bCs/>
                <w:iCs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  <w:bCs/>
                <w:iCs/>
                <w:lang w:val="ru-RU"/>
              </w:rPr>
            </w:pPr>
            <w:r w:rsidRPr="00B90ADD">
              <w:rPr>
                <w:b/>
                <w:bCs/>
                <w:iCs/>
                <w:lang w:val="ru-RU"/>
              </w:rPr>
              <w:t>413,80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  <w:bCs/>
                <w:iCs/>
                <w:lang w:val="ru-RU"/>
              </w:rPr>
            </w:pPr>
            <w:r w:rsidRPr="00B90ADD">
              <w:rPr>
                <w:b/>
                <w:bCs/>
                <w:iCs/>
                <w:lang w:val="ru-RU"/>
              </w:rPr>
              <w:t>423,7</w:t>
            </w:r>
          </w:p>
        </w:tc>
      </w:tr>
      <w:tr w:rsidR="00A340E3" w:rsidRPr="009350A0" w:rsidTr="00474AE8">
        <w:trPr>
          <w:trHeight w:val="318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Благоустройство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90ADD" w:rsidRDefault="00A340E3" w:rsidP="00474AE8">
            <w:r w:rsidRPr="00B90ADD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Cs/>
                <w:iCs/>
                <w:lang w:val="ru-RU"/>
              </w:rPr>
            </w:pPr>
            <w:r w:rsidRPr="00B90ADD">
              <w:rPr>
                <w:bCs/>
                <w:iCs/>
                <w:lang w:val="ru-RU"/>
              </w:rPr>
              <w:t>261,4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Cs/>
                <w:iCs/>
                <w:lang w:val="ru-RU"/>
              </w:rPr>
            </w:pPr>
            <w:r w:rsidRPr="00B90ADD">
              <w:rPr>
                <w:bCs/>
                <w:iCs/>
                <w:lang w:val="ru-RU"/>
              </w:rPr>
              <w:t>271,3</w:t>
            </w:r>
          </w:p>
        </w:tc>
      </w:tr>
      <w:tr w:rsidR="00A340E3" w:rsidRPr="009350A0" w:rsidTr="00474AE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Расходы на кап.ремонт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90ADD" w:rsidRDefault="00A340E3" w:rsidP="00474AE8">
            <w:r w:rsidRPr="00B90ADD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0E3" w:rsidRPr="00B90ADD" w:rsidRDefault="00A340E3" w:rsidP="00474AE8">
            <w:r w:rsidRPr="00B90ADD">
              <w:t>152,4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A340E3" w:rsidRPr="00B90ADD" w:rsidRDefault="00A340E3" w:rsidP="00474AE8">
            <w:pPr>
              <w:rPr>
                <w:lang w:val="ru-RU"/>
              </w:rPr>
            </w:pPr>
            <w:r w:rsidRPr="00B90ADD">
              <w:rPr>
                <w:lang w:val="ru-RU"/>
              </w:rPr>
              <w:t>152,4</w:t>
            </w:r>
          </w:p>
        </w:tc>
      </w:tr>
      <w:tr w:rsidR="00A340E3" w:rsidRPr="009350A0" w:rsidTr="00474AE8">
        <w:trPr>
          <w:trHeight w:val="285"/>
        </w:trPr>
        <w:tc>
          <w:tcPr>
            <w:tcW w:w="3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Пенсионное обеспечение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</w:rPr>
            </w:pPr>
            <w:r w:rsidRPr="00B90ADD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</w:rPr>
            </w:pPr>
            <w:r w:rsidRPr="00B90ADD">
              <w:rPr>
                <w:b/>
              </w:rPr>
              <w:t>10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</w:rPr>
            </w:pPr>
            <w:r w:rsidRPr="00B90ADD">
              <w:rPr>
                <w:b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</w:rPr>
            </w:pPr>
            <w:r w:rsidRPr="00B90ADD">
              <w:rPr>
                <w:b/>
              </w:rPr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</w:rPr>
            </w:pPr>
            <w:r w:rsidRPr="00B90ADD">
              <w:rPr>
                <w:b/>
              </w:rPr>
              <w:t>312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</w:rPr>
            </w:pPr>
            <w:r w:rsidRPr="00B90ADD">
              <w:rPr>
                <w:b/>
              </w:rPr>
              <w:t>263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  <w:lang w:val="ru-RU"/>
              </w:rPr>
            </w:pPr>
            <w:r w:rsidRPr="00B90ADD">
              <w:rPr>
                <w:b/>
                <w:lang w:val="ru-RU"/>
              </w:rPr>
              <w:t>65,0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A340E3" w:rsidRPr="00B90ADD" w:rsidRDefault="00A340E3" w:rsidP="00474AE8">
            <w:pPr>
              <w:rPr>
                <w:b/>
                <w:lang w:val="ru-RU"/>
              </w:rPr>
            </w:pPr>
            <w:r w:rsidRPr="00B90ADD">
              <w:rPr>
                <w:b/>
                <w:lang w:val="ru-RU"/>
              </w:rPr>
              <w:t>67,1</w:t>
            </w:r>
          </w:p>
        </w:tc>
      </w:tr>
    </w:tbl>
    <w:p w:rsidR="00A340E3" w:rsidRDefault="00A340E3" w:rsidP="00F31E24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A340E3" w:rsidRDefault="00A340E3" w:rsidP="00F31E24">
      <w:pPr>
        <w:jc w:val="right"/>
        <w:rPr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right"/>
        <w:rPr>
          <w:sz w:val="28"/>
          <w:szCs w:val="28"/>
          <w:lang w:val="ru-RU"/>
        </w:rPr>
      </w:pPr>
    </w:p>
    <w:p w:rsidR="00A340E3" w:rsidRPr="006B093C" w:rsidRDefault="00A340E3" w:rsidP="00160BED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11</w:t>
      </w:r>
    </w:p>
    <w:p w:rsidR="00A340E3" w:rsidRPr="006B093C" w:rsidRDefault="00A340E3" w:rsidP="00160BE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A340E3" w:rsidRDefault="00A340E3" w:rsidP="00160BE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A340E3" w:rsidRPr="006B093C" w:rsidRDefault="00A340E3" w:rsidP="00160BED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A340E3" w:rsidRDefault="00A340E3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A340E3" w:rsidRPr="00C37056" w:rsidRDefault="00A340E3" w:rsidP="00C37056">
      <w:pPr>
        <w:jc w:val="right"/>
        <w:rPr>
          <w:sz w:val="28"/>
          <w:szCs w:val="28"/>
          <w:lang w:val="ru-RU"/>
        </w:rPr>
      </w:pPr>
    </w:p>
    <w:p w:rsidR="00A340E3" w:rsidRDefault="00A340E3" w:rsidP="00160BED">
      <w:pPr>
        <w:jc w:val="center"/>
        <w:rPr>
          <w:b/>
          <w:sz w:val="28"/>
          <w:szCs w:val="28"/>
          <w:lang w:val="ru-RU"/>
        </w:rPr>
      </w:pPr>
      <w:r w:rsidRPr="00160BED">
        <w:rPr>
          <w:b/>
          <w:sz w:val="28"/>
          <w:szCs w:val="28"/>
          <w:lang w:val="ru-RU"/>
        </w:rPr>
        <w:t>О</w:t>
      </w:r>
      <w:r w:rsidRPr="00160BED">
        <w:rPr>
          <w:b/>
          <w:sz w:val="28"/>
          <w:szCs w:val="28"/>
        </w:rPr>
        <w:t xml:space="preserve">бъем иных межбюджетных трансфертов, выделяемых </w:t>
      </w:r>
      <w:r w:rsidRPr="00160BED">
        <w:rPr>
          <w:b/>
          <w:bCs/>
          <w:sz w:val="28"/>
          <w:szCs w:val="28"/>
        </w:rPr>
        <w:t xml:space="preserve">из местного бюджета бюджету </w:t>
      </w:r>
      <w:r w:rsidRPr="00160BED">
        <w:rPr>
          <w:b/>
          <w:bCs/>
          <w:sz w:val="28"/>
          <w:szCs w:val="28"/>
          <w:lang w:val="ru-RU"/>
        </w:rPr>
        <w:t>Темниковского</w:t>
      </w:r>
      <w:r w:rsidRPr="00160BED">
        <w:rPr>
          <w:b/>
          <w:bCs/>
          <w:sz w:val="28"/>
          <w:szCs w:val="28"/>
        </w:rPr>
        <w:t xml:space="preserve"> района, направляемой на финансирование расходов, связанных с передачей осуществления части полномочий органов местного самоуправления </w:t>
      </w:r>
      <w:r w:rsidRPr="00160BED">
        <w:rPr>
          <w:b/>
          <w:sz w:val="28"/>
          <w:szCs w:val="28"/>
        </w:rPr>
        <w:t xml:space="preserve">Русско-Тювеевского  сельского поселения на 2019 год </w:t>
      </w:r>
    </w:p>
    <w:p w:rsidR="00A340E3" w:rsidRDefault="00A340E3" w:rsidP="00F31E24">
      <w:pPr>
        <w:jc w:val="right"/>
        <w:rPr>
          <w:lang w:val="ru-RU"/>
        </w:rPr>
      </w:pPr>
    </w:p>
    <w:p w:rsidR="00A340E3" w:rsidRDefault="00A340E3" w:rsidP="00B75D32">
      <w:pPr>
        <w:jc w:val="right"/>
        <w:rPr>
          <w:lang w:val="ru-RU"/>
        </w:rPr>
      </w:pPr>
      <w:r w:rsidRPr="00160BED">
        <w:t>тыс. руб</w:t>
      </w:r>
    </w:p>
    <w:tbl>
      <w:tblPr>
        <w:tblpPr w:leftFromText="180" w:rightFromText="180" w:vertAnchor="text" w:horzAnchor="margin" w:tblpXSpec="center" w:tblpY="122"/>
        <w:tblW w:w="10372" w:type="dxa"/>
        <w:tblLayout w:type="fixed"/>
        <w:tblLook w:val="0000"/>
      </w:tblPr>
      <w:tblGrid>
        <w:gridCol w:w="620"/>
        <w:gridCol w:w="7814"/>
        <w:gridCol w:w="1938"/>
      </w:tblGrid>
      <w:tr w:rsidR="00A340E3" w:rsidRPr="00C60516" w:rsidTr="00AA24E7">
        <w:trPr>
          <w:trHeight w:val="25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340E3" w:rsidRPr="00160BED" w:rsidRDefault="00A340E3" w:rsidP="00AA24E7">
            <w:pPr>
              <w:jc w:val="center"/>
            </w:pPr>
            <w:r w:rsidRPr="00160BED">
              <w:t>№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AA24E7">
            <w:pPr>
              <w:rPr>
                <w:b/>
              </w:rPr>
            </w:pPr>
            <w:r w:rsidRPr="00160BED">
              <w:t>Наименование передаваемого полномочия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40E3" w:rsidRPr="006B093C" w:rsidRDefault="00A340E3" w:rsidP="00B75D32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19</w:t>
            </w:r>
            <w:r w:rsidRPr="006B093C">
              <w:rPr>
                <w:lang w:val="ru-RU"/>
              </w:rPr>
              <w:t xml:space="preserve"> г.,</w:t>
            </w:r>
          </w:p>
          <w:p w:rsidR="00A340E3" w:rsidRPr="006B093C" w:rsidRDefault="00A340E3" w:rsidP="00B75D32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A340E3" w:rsidRPr="00C60516" w:rsidTr="00AA24E7">
        <w:trPr>
          <w:trHeight w:val="510"/>
        </w:trPr>
        <w:tc>
          <w:tcPr>
            <w:tcW w:w="6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40E3" w:rsidRPr="00160BED" w:rsidRDefault="00A340E3" w:rsidP="00AA24E7">
            <w:pPr>
              <w:jc w:val="right"/>
            </w:pPr>
            <w:r w:rsidRPr="00160BED">
              <w:t>1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A340E3" w:rsidRPr="009B6C13" w:rsidRDefault="00A340E3" w:rsidP="00AA24E7">
            <w:pPr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40E3" w:rsidRPr="00160BED" w:rsidRDefault="00A340E3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  <w:p w:rsidR="00A340E3" w:rsidRPr="00160BED" w:rsidRDefault="00A340E3" w:rsidP="00AA24E7">
            <w:pPr>
              <w:jc w:val="center"/>
              <w:rPr>
                <w:lang w:val="ru-RU"/>
              </w:rPr>
            </w:pPr>
          </w:p>
        </w:tc>
      </w:tr>
      <w:tr w:rsidR="00A340E3" w:rsidRPr="00C60516" w:rsidTr="00AA24E7">
        <w:trPr>
          <w:trHeight w:val="323"/>
        </w:trPr>
        <w:tc>
          <w:tcPr>
            <w:tcW w:w="6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40E3" w:rsidRPr="00160BED" w:rsidRDefault="00A340E3" w:rsidP="00AA24E7">
            <w:r w:rsidRPr="00160BED">
              <w:t> </w:t>
            </w:r>
          </w:p>
        </w:tc>
        <w:tc>
          <w:tcPr>
            <w:tcW w:w="7814" w:type="dxa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A340E3" w:rsidRPr="00160BED" w:rsidRDefault="00A340E3" w:rsidP="00AA24E7">
            <w:r w:rsidRPr="00160BED">
              <w:t>Итого:</w:t>
            </w:r>
          </w:p>
        </w:tc>
        <w:tc>
          <w:tcPr>
            <w:tcW w:w="19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40E3" w:rsidRPr="00160BED" w:rsidRDefault="00A340E3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</w:tbl>
    <w:p w:rsidR="00A340E3" w:rsidRDefault="00A340E3" w:rsidP="009B6C13">
      <w:pPr>
        <w:jc w:val="right"/>
        <w:rPr>
          <w:sz w:val="28"/>
          <w:szCs w:val="28"/>
          <w:lang w:val="ru-RU"/>
        </w:rPr>
      </w:pPr>
    </w:p>
    <w:p w:rsidR="00A340E3" w:rsidRDefault="00A340E3" w:rsidP="009B6C13">
      <w:pPr>
        <w:jc w:val="right"/>
        <w:rPr>
          <w:sz w:val="28"/>
          <w:szCs w:val="28"/>
          <w:lang w:val="ru-RU"/>
        </w:rPr>
      </w:pPr>
    </w:p>
    <w:p w:rsidR="00A340E3" w:rsidRDefault="00A340E3" w:rsidP="009B6C13">
      <w:pPr>
        <w:jc w:val="right"/>
        <w:rPr>
          <w:sz w:val="28"/>
          <w:szCs w:val="28"/>
          <w:lang w:val="ru-RU"/>
        </w:rPr>
      </w:pPr>
    </w:p>
    <w:p w:rsidR="00A340E3" w:rsidRDefault="00A340E3" w:rsidP="009B6C13">
      <w:pPr>
        <w:jc w:val="right"/>
        <w:rPr>
          <w:sz w:val="28"/>
          <w:szCs w:val="28"/>
          <w:lang w:val="ru-RU"/>
        </w:rPr>
      </w:pPr>
    </w:p>
    <w:p w:rsidR="00A340E3" w:rsidRDefault="00A340E3" w:rsidP="009B6C13">
      <w:pPr>
        <w:jc w:val="right"/>
        <w:rPr>
          <w:sz w:val="28"/>
          <w:szCs w:val="28"/>
          <w:lang w:val="ru-RU"/>
        </w:rPr>
      </w:pPr>
    </w:p>
    <w:p w:rsidR="00A340E3" w:rsidRDefault="00A340E3" w:rsidP="009B6C13">
      <w:pPr>
        <w:jc w:val="right"/>
        <w:rPr>
          <w:sz w:val="28"/>
          <w:szCs w:val="28"/>
          <w:lang w:val="ru-RU"/>
        </w:rPr>
      </w:pPr>
    </w:p>
    <w:p w:rsidR="00A340E3" w:rsidRPr="006B093C" w:rsidRDefault="00A340E3" w:rsidP="009B6C13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12</w:t>
      </w:r>
    </w:p>
    <w:p w:rsidR="00A340E3" w:rsidRPr="006B093C" w:rsidRDefault="00A340E3" w:rsidP="009B6C13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A340E3" w:rsidRDefault="00A340E3" w:rsidP="009B6C13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A340E3" w:rsidRPr="006B093C" w:rsidRDefault="00A340E3" w:rsidP="009B6C13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A340E3" w:rsidRDefault="00A340E3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A340E3" w:rsidRPr="00C37056" w:rsidRDefault="00A340E3" w:rsidP="00C37056">
      <w:pPr>
        <w:jc w:val="right"/>
        <w:rPr>
          <w:sz w:val="28"/>
          <w:szCs w:val="28"/>
          <w:lang w:val="ru-RU"/>
        </w:rPr>
      </w:pPr>
    </w:p>
    <w:p w:rsidR="00A340E3" w:rsidRDefault="00A340E3" w:rsidP="009B6C13">
      <w:pPr>
        <w:jc w:val="center"/>
        <w:rPr>
          <w:b/>
          <w:sz w:val="28"/>
          <w:szCs w:val="28"/>
          <w:lang w:val="ru-RU"/>
        </w:rPr>
      </w:pPr>
      <w:r w:rsidRPr="00160BED">
        <w:rPr>
          <w:b/>
          <w:sz w:val="28"/>
          <w:szCs w:val="28"/>
          <w:lang w:val="ru-RU"/>
        </w:rPr>
        <w:t>О</w:t>
      </w:r>
      <w:r w:rsidRPr="00160BED">
        <w:rPr>
          <w:b/>
          <w:sz w:val="28"/>
          <w:szCs w:val="28"/>
        </w:rPr>
        <w:t xml:space="preserve">бъем иных межбюджетных трансфертов, выделяемых </w:t>
      </w:r>
      <w:r w:rsidRPr="00160BED">
        <w:rPr>
          <w:b/>
          <w:bCs/>
          <w:sz w:val="28"/>
          <w:szCs w:val="28"/>
        </w:rPr>
        <w:t xml:space="preserve">из местного бюджета бюджету </w:t>
      </w:r>
      <w:r w:rsidRPr="00160BED">
        <w:rPr>
          <w:b/>
          <w:bCs/>
          <w:sz w:val="28"/>
          <w:szCs w:val="28"/>
          <w:lang w:val="ru-RU"/>
        </w:rPr>
        <w:t>Темниковского</w:t>
      </w:r>
      <w:r w:rsidRPr="00160BED">
        <w:rPr>
          <w:b/>
          <w:bCs/>
          <w:sz w:val="28"/>
          <w:szCs w:val="28"/>
        </w:rPr>
        <w:t xml:space="preserve"> района, направляемой на финансирование расходов, связанных с передачей осуществления части полномочий органов местного самоуправления </w:t>
      </w:r>
      <w:r w:rsidRPr="00160BED">
        <w:rPr>
          <w:b/>
          <w:sz w:val="28"/>
          <w:szCs w:val="28"/>
        </w:rPr>
        <w:t>Русско-Тювеевского  сельского поселения на плановый период 2020 и 2021 годов</w:t>
      </w:r>
    </w:p>
    <w:p w:rsidR="00A340E3" w:rsidRPr="00160BED" w:rsidRDefault="00A340E3" w:rsidP="009B6C13">
      <w:pPr>
        <w:jc w:val="center"/>
        <w:rPr>
          <w:b/>
          <w:sz w:val="28"/>
          <w:szCs w:val="28"/>
          <w:lang w:val="ru-RU"/>
        </w:rPr>
      </w:pPr>
    </w:p>
    <w:p w:rsidR="00A340E3" w:rsidRDefault="00A340E3" w:rsidP="00F31E24">
      <w:pPr>
        <w:jc w:val="right"/>
        <w:rPr>
          <w:lang w:val="ru-RU"/>
        </w:rPr>
      </w:pPr>
      <w:r w:rsidRPr="00160BED">
        <w:t>тыс. руб</w:t>
      </w:r>
    </w:p>
    <w:tbl>
      <w:tblPr>
        <w:tblpPr w:leftFromText="180" w:rightFromText="180" w:vertAnchor="text" w:horzAnchor="margin" w:tblpXSpec="center" w:tblpY="122"/>
        <w:tblW w:w="10372" w:type="dxa"/>
        <w:tblLayout w:type="fixed"/>
        <w:tblLook w:val="0000"/>
      </w:tblPr>
      <w:tblGrid>
        <w:gridCol w:w="620"/>
        <w:gridCol w:w="7814"/>
        <w:gridCol w:w="986"/>
        <w:gridCol w:w="952"/>
      </w:tblGrid>
      <w:tr w:rsidR="00A340E3" w:rsidRPr="00C60516" w:rsidTr="00AA24E7">
        <w:trPr>
          <w:trHeight w:val="25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340E3" w:rsidRPr="00160BED" w:rsidRDefault="00A340E3" w:rsidP="00AA24E7">
            <w:pPr>
              <w:jc w:val="center"/>
            </w:pPr>
            <w:r w:rsidRPr="00160BED">
              <w:t>№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340E3" w:rsidRPr="00C60516" w:rsidRDefault="00A340E3" w:rsidP="00AA24E7">
            <w:pPr>
              <w:rPr>
                <w:b/>
              </w:rPr>
            </w:pPr>
            <w:r w:rsidRPr="00160BED">
              <w:t>Наименование передаваемого полномочия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40E3" w:rsidRPr="006B093C" w:rsidRDefault="00A340E3" w:rsidP="00AA24E7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20</w:t>
            </w:r>
            <w:r w:rsidRPr="006B093C">
              <w:rPr>
                <w:lang w:val="ru-RU"/>
              </w:rPr>
              <w:t xml:space="preserve"> г.,</w:t>
            </w:r>
          </w:p>
          <w:p w:rsidR="00A340E3" w:rsidRPr="006B093C" w:rsidRDefault="00A340E3" w:rsidP="00AA24E7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40E3" w:rsidRPr="006B093C" w:rsidRDefault="00A340E3" w:rsidP="00AA24E7">
            <w:pPr>
              <w:snapToGrid w:val="0"/>
              <w:jc w:val="center"/>
              <w:rPr>
                <w:lang w:val="ru-RU"/>
              </w:rPr>
            </w:pPr>
            <w:r w:rsidRPr="006B093C">
              <w:rPr>
                <w:lang w:val="ru-RU"/>
              </w:rPr>
              <w:t>20</w:t>
            </w:r>
            <w:r>
              <w:rPr>
                <w:lang w:val="ru-RU"/>
              </w:rPr>
              <w:t>21</w:t>
            </w:r>
            <w:r w:rsidRPr="006B093C">
              <w:rPr>
                <w:lang w:val="ru-RU"/>
              </w:rPr>
              <w:t>г.,</w:t>
            </w:r>
          </w:p>
          <w:p w:rsidR="00A340E3" w:rsidRPr="006B093C" w:rsidRDefault="00A340E3" w:rsidP="00AA24E7">
            <w:pPr>
              <w:snapToGrid w:val="0"/>
              <w:rPr>
                <w:lang w:val="ru-RU"/>
              </w:rPr>
            </w:pPr>
            <w:r w:rsidRPr="006B093C">
              <w:rPr>
                <w:lang w:val="ru-RU"/>
              </w:rPr>
              <w:t>с</w:t>
            </w:r>
            <w:r w:rsidRPr="006B093C">
              <w:t>умма</w:t>
            </w:r>
          </w:p>
        </w:tc>
      </w:tr>
      <w:tr w:rsidR="00A340E3" w:rsidRPr="00C60516" w:rsidTr="00AA24E7">
        <w:trPr>
          <w:trHeight w:val="510"/>
        </w:trPr>
        <w:tc>
          <w:tcPr>
            <w:tcW w:w="6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40E3" w:rsidRPr="00160BED" w:rsidRDefault="00A340E3" w:rsidP="00AA24E7">
            <w:pPr>
              <w:jc w:val="right"/>
            </w:pPr>
            <w:r w:rsidRPr="00160BED">
              <w:t>1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A340E3" w:rsidRPr="009B6C13" w:rsidRDefault="00A340E3" w:rsidP="00AA24E7">
            <w:pPr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40E3" w:rsidRPr="00160BED" w:rsidRDefault="00A340E3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40E3" w:rsidRPr="00160BED" w:rsidRDefault="00A340E3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  <w:tr w:rsidR="00A340E3" w:rsidRPr="00C60516" w:rsidTr="00AA24E7">
        <w:trPr>
          <w:trHeight w:val="323"/>
        </w:trPr>
        <w:tc>
          <w:tcPr>
            <w:tcW w:w="6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40E3" w:rsidRPr="00160BED" w:rsidRDefault="00A340E3" w:rsidP="00AA24E7">
            <w:r w:rsidRPr="00160BED">
              <w:t> </w:t>
            </w:r>
          </w:p>
        </w:tc>
        <w:tc>
          <w:tcPr>
            <w:tcW w:w="7814" w:type="dxa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A340E3" w:rsidRPr="00160BED" w:rsidRDefault="00A340E3" w:rsidP="00AA24E7">
            <w:r w:rsidRPr="00160BED">
              <w:t>Итого: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40E3" w:rsidRPr="00160BED" w:rsidRDefault="00A340E3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340E3" w:rsidRPr="00160BED" w:rsidRDefault="00A340E3" w:rsidP="00AA24E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</w:tbl>
    <w:p w:rsidR="00A340E3" w:rsidRDefault="00A340E3" w:rsidP="00F31E24">
      <w:pPr>
        <w:jc w:val="right"/>
        <w:rPr>
          <w:lang w:val="ru-RU"/>
        </w:rPr>
      </w:pPr>
    </w:p>
    <w:p w:rsidR="00A340E3" w:rsidRDefault="00A340E3" w:rsidP="00F31E24">
      <w:pPr>
        <w:jc w:val="right"/>
        <w:rPr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Default="00A340E3" w:rsidP="006B093C">
      <w:pPr>
        <w:jc w:val="right"/>
        <w:rPr>
          <w:sz w:val="28"/>
          <w:szCs w:val="28"/>
          <w:lang w:val="ru-RU"/>
        </w:rPr>
      </w:pPr>
    </w:p>
    <w:p w:rsidR="00A340E3" w:rsidRPr="006B093C" w:rsidRDefault="00A340E3" w:rsidP="006B093C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13</w:t>
      </w:r>
    </w:p>
    <w:p w:rsidR="00A340E3" w:rsidRPr="006B093C" w:rsidRDefault="00A340E3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A340E3" w:rsidRDefault="00A340E3" w:rsidP="006B093C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A340E3" w:rsidRPr="006B093C" w:rsidRDefault="00A340E3" w:rsidP="006B093C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A340E3" w:rsidRPr="00C37056" w:rsidRDefault="00A340E3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A340E3" w:rsidRDefault="00A340E3" w:rsidP="00F31E24">
      <w:pPr>
        <w:jc w:val="right"/>
      </w:pPr>
    </w:p>
    <w:tbl>
      <w:tblPr>
        <w:tblW w:w="10545" w:type="dxa"/>
        <w:tblLayout w:type="fixed"/>
        <w:tblLook w:val="00A0"/>
      </w:tblPr>
      <w:tblGrid>
        <w:gridCol w:w="3179"/>
        <w:gridCol w:w="5838"/>
        <w:gridCol w:w="1528"/>
      </w:tblGrid>
      <w:tr w:rsidR="00A340E3" w:rsidTr="006B093C">
        <w:trPr>
          <w:trHeight w:val="720"/>
        </w:trPr>
        <w:tc>
          <w:tcPr>
            <w:tcW w:w="10545" w:type="dxa"/>
            <w:gridSpan w:val="3"/>
            <w:vAlign w:val="bottom"/>
          </w:tcPr>
          <w:p w:rsidR="00A340E3" w:rsidRDefault="00A340E3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БЮДЖЕТА </w:t>
            </w:r>
            <w:r>
              <w:rPr>
                <w:b/>
                <w:bCs/>
                <w:lang w:val="ru-RU"/>
              </w:rPr>
              <w:t>РУССКО-ТЮВЕЕВ</w:t>
            </w:r>
            <w:r>
              <w:rPr>
                <w:b/>
                <w:bCs/>
              </w:rPr>
              <w:t>СКОГО СЕЛЬСКОГО ПОСЕЛЕНИЯ НА 2019 ГОД</w:t>
            </w:r>
          </w:p>
        </w:tc>
      </w:tr>
      <w:tr w:rsidR="00A340E3" w:rsidTr="006B093C">
        <w:trPr>
          <w:trHeight w:val="315"/>
        </w:trPr>
        <w:tc>
          <w:tcPr>
            <w:tcW w:w="10545" w:type="dxa"/>
            <w:gridSpan w:val="3"/>
            <w:noWrap/>
            <w:vAlign w:val="bottom"/>
          </w:tcPr>
          <w:p w:rsidR="00A340E3" w:rsidRDefault="00A340E3" w:rsidP="006B093C">
            <w:pPr>
              <w:jc w:val="right"/>
            </w:pPr>
            <w:r>
              <w:t>(тыс. рублей)</w:t>
            </w:r>
          </w:p>
        </w:tc>
      </w:tr>
      <w:tr w:rsidR="00A340E3" w:rsidTr="006B093C">
        <w:trPr>
          <w:trHeight w:val="1575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40E3" w:rsidRDefault="00A340E3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E3" w:rsidRDefault="00A340E3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E3" w:rsidRDefault="00A340E3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A340E3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40E3" w:rsidRDefault="00A340E3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40E3" w:rsidRDefault="00A340E3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40E3" w:rsidRDefault="00A340E3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A340E3" w:rsidTr="006B093C">
        <w:trPr>
          <w:trHeight w:val="630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40E3" w:rsidRDefault="00A340E3" w:rsidP="006B093C">
            <w:pPr>
              <w:jc w:val="right"/>
              <w:rPr>
                <w:b/>
                <w:bCs/>
              </w:rPr>
            </w:pPr>
          </w:p>
        </w:tc>
      </w:tr>
      <w:tr w:rsidR="00A340E3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40E3" w:rsidRDefault="00A340E3" w:rsidP="006B093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A340E3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40E3" w:rsidRPr="00AF350D" w:rsidRDefault="00A340E3" w:rsidP="00D235BB">
            <w:pPr>
              <w:jc w:val="right"/>
              <w:rPr>
                <w:bCs/>
                <w:lang w:val="ru-RU"/>
              </w:rPr>
            </w:pPr>
            <w:r w:rsidRPr="00AF350D">
              <w:rPr>
                <w:bCs/>
                <w:lang w:val="ru-RU"/>
              </w:rPr>
              <w:t>-1733,8</w:t>
            </w:r>
          </w:p>
        </w:tc>
      </w:tr>
      <w:tr w:rsidR="00A340E3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jc w:val="center"/>
            </w:pPr>
            <w:r>
              <w:t>000 01 05 02 00 00 0000 500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r>
              <w:t>Увеличение прочих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340E3" w:rsidRPr="00AF350D" w:rsidRDefault="00A340E3" w:rsidP="00D235BB">
            <w:pPr>
              <w:jc w:val="right"/>
              <w:rPr>
                <w:bCs/>
                <w:lang w:val="ru-RU"/>
              </w:rPr>
            </w:pPr>
            <w:r w:rsidRPr="00AF350D">
              <w:rPr>
                <w:bCs/>
                <w:lang w:val="ru-RU"/>
              </w:rPr>
              <w:t>-1733,8</w:t>
            </w:r>
          </w:p>
        </w:tc>
      </w:tr>
      <w:tr w:rsidR="00A340E3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jc w:val="center"/>
            </w:pPr>
            <w:r>
              <w:t>000 01 05 02 01 00 0000 510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r>
              <w:t>Увеличение прочих остатков денежных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340E3" w:rsidRPr="00AF350D" w:rsidRDefault="00A340E3" w:rsidP="00D235BB">
            <w:pPr>
              <w:jc w:val="right"/>
              <w:rPr>
                <w:bCs/>
                <w:lang w:val="ru-RU"/>
              </w:rPr>
            </w:pPr>
            <w:r w:rsidRPr="00AF350D">
              <w:rPr>
                <w:bCs/>
                <w:lang w:val="ru-RU"/>
              </w:rPr>
              <w:t>-1733,8</w:t>
            </w:r>
          </w:p>
        </w:tc>
      </w:tr>
      <w:tr w:rsidR="00A340E3" w:rsidTr="006B093C">
        <w:trPr>
          <w:trHeight w:val="285"/>
        </w:trPr>
        <w:tc>
          <w:tcPr>
            <w:tcW w:w="3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jc w:val="center"/>
            </w:pPr>
            <w:r>
              <w:t>000 01 05 02 01 05 0000 510</w:t>
            </w:r>
          </w:p>
        </w:tc>
        <w:tc>
          <w:tcPr>
            <w:tcW w:w="5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A340E3" w:rsidRPr="00AF350D" w:rsidRDefault="00A340E3" w:rsidP="00D235BB">
            <w:pPr>
              <w:jc w:val="right"/>
              <w:rPr>
                <w:bCs/>
                <w:lang w:val="ru-RU"/>
              </w:rPr>
            </w:pPr>
            <w:r w:rsidRPr="00AF350D">
              <w:rPr>
                <w:bCs/>
                <w:lang w:val="ru-RU"/>
              </w:rPr>
              <w:t>-1733,8</w:t>
            </w:r>
          </w:p>
        </w:tc>
      </w:tr>
      <w:tr w:rsidR="00A340E3" w:rsidTr="006B093C">
        <w:trPr>
          <w:trHeight w:val="330"/>
        </w:trPr>
        <w:tc>
          <w:tcPr>
            <w:tcW w:w="3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0E3" w:rsidRDefault="00A340E3" w:rsidP="006B093C"/>
        </w:tc>
        <w:tc>
          <w:tcPr>
            <w:tcW w:w="5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0E3" w:rsidRDefault="00A340E3" w:rsidP="006B093C"/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40E3" w:rsidRPr="00AF350D" w:rsidRDefault="00A340E3" w:rsidP="006B093C"/>
        </w:tc>
      </w:tr>
      <w:tr w:rsidR="00A340E3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340E3" w:rsidRPr="00AF350D" w:rsidRDefault="00A340E3" w:rsidP="006B093C">
            <w:pPr>
              <w:jc w:val="right"/>
              <w:rPr>
                <w:lang w:val="ru-RU"/>
              </w:rPr>
            </w:pPr>
            <w:r w:rsidRPr="00AF350D">
              <w:rPr>
                <w:bCs/>
                <w:lang w:val="ru-RU"/>
              </w:rPr>
              <w:t>1733,8</w:t>
            </w:r>
          </w:p>
        </w:tc>
      </w:tr>
      <w:tr w:rsidR="00A340E3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r>
              <w:t>Уменьшение прочих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340E3" w:rsidRPr="00AF350D" w:rsidRDefault="00A340E3" w:rsidP="00D235BB">
            <w:pPr>
              <w:jc w:val="right"/>
            </w:pPr>
            <w:r w:rsidRPr="00AF350D">
              <w:rPr>
                <w:bCs/>
                <w:lang w:val="ru-RU"/>
              </w:rPr>
              <w:t>1733,8</w:t>
            </w:r>
          </w:p>
        </w:tc>
      </w:tr>
      <w:tr w:rsidR="00A340E3" w:rsidTr="006B093C">
        <w:trPr>
          <w:trHeight w:val="34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jc w:val="center"/>
            </w:pPr>
            <w:r>
              <w:t>000 01 05 02 01 00 0000 610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r>
              <w:t>Уменьшение прочих остатков денежных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A340E3" w:rsidRPr="00AF350D" w:rsidRDefault="00A340E3" w:rsidP="00D235BB">
            <w:pPr>
              <w:jc w:val="right"/>
            </w:pPr>
            <w:r w:rsidRPr="00AF350D">
              <w:rPr>
                <w:bCs/>
                <w:lang w:val="ru-RU"/>
              </w:rPr>
              <w:t>1733,8</w:t>
            </w:r>
          </w:p>
        </w:tc>
      </w:tr>
      <w:tr w:rsidR="00A340E3" w:rsidTr="006B093C">
        <w:trPr>
          <w:trHeight w:val="630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jc w:val="center"/>
            </w:pPr>
            <w:r>
              <w:t>000 01 05 02 01 05 0000 610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340E3" w:rsidRPr="00AF350D" w:rsidRDefault="00A340E3" w:rsidP="00D235BB">
            <w:pPr>
              <w:jc w:val="right"/>
            </w:pPr>
            <w:r w:rsidRPr="00AF350D">
              <w:rPr>
                <w:bCs/>
                <w:lang w:val="ru-RU"/>
              </w:rPr>
              <w:t>1733,8</w:t>
            </w:r>
          </w:p>
        </w:tc>
      </w:tr>
      <w:tr w:rsidR="00A340E3" w:rsidTr="006B093C">
        <w:trPr>
          <w:trHeight w:val="630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jc w:val="center"/>
            </w:pPr>
            <w: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r>
              <w:t>Итого источников внутреннего финансирования дефицита районного  бюджета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40E3" w:rsidRDefault="00A340E3" w:rsidP="006B093C">
            <w:pPr>
              <w:jc w:val="right"/>
              <w:rPr>
                <w:b/>
                <w:bCs/>
              </w:rPr>
            </w:pPr>
          </w:p>
        </w:tc>
      </w:tr>
      <w:tr w:rsidR="00A340E3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jc w:val="both"/>
            </w:pPr>
            <w: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r>
              <w:t>Привлечение средств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40E3" w:rsidRDefault="00A340E3" w:rsidP="006B093C">
            <w:pPr>
              <w:jc w:val="right"/>
              <w:rPr>
                <w:b/>
                <w:bCs/>
              </w:rPr>
            </w:pPr>
          </w:p>
        </w:tc>
      </w:tr>
      <w:tr w:rsidR="00A340E3" w:rsidTr="006B093C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pPr>
              <w:jc w:val="both"/>
            </w:pPr>
            <w: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0E3" w:rsidRDefault="00A340E3" w:rsidP="006B093C">
            <w:r>
              <w:t>Погашение основной суммы задолженности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40E3" w:rsidRDefault="00A340E3" w:rsidP="006B093C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</w:tbl>
    <w:p w:rsidR="00A340E3" w:rsidRDefault="00A340E3" w:rsidP="00F31E24">
      <w:pPr>
        <w:jc w:val="right"/>
      </w:pPr>
    </w:p>
    <w:p w:rsidR="00A340E3" w:rsidRDefault="00A340E3" w:rsidP="00F31E24">
      <w:pPr>
        <w:jc w:val="right"/>
      </w:pPr>
    </w:p>
    <w:p w:rsidR="00A340E3" w:rsidRDefault="00A340E3" w:rsidP="00D235BB">
      <w:pPr>
        <w:jc w:val="right"/>
        <w:rPr>
          <w:sz w:val="28"/>
          <w:szCs w:val="28"/>
          <w:lang w:val="ru-RU"/>
        </w:rPr>
      </w:pPr>
    </w:p>
    <w:p w:rsidR="00A340E3" w:rsidRDefault="00A340E3" w:rsidP="00D235BB">
      <w:pPr>
        <w:jc w:val="right"/>
        <w:rPr>
          <w:sz w:val="28"/>
          <w:szCs w:val="28"/>
          <w:lang w:val="ru-RU"/>
        </w:rPr>
      </w:pPr>
    </w:p>
    <w:p w:rsidR="00A340E3" w:rsidRDefault="00A340E3" w:rsidP="00D235BB">
      <w:pPr>
        <w:jc w:val="right"/>
        <w:rPr>
          <w:sz w:val="28"/>
          <w:szCs w:val="28"/>
          <w:lang w:val="ru-RU"/>
        </w:rPr>
      </w:pPr>
    </w:p>
    <w:p w:rsidR="00A340E3" w:rsidRDefault="00A340E3" w:rsidP="00D235BB">
      <w:pPr>
        <w:jc w:val="right"/>
        <w:rPr>
          <w:sz w:val="28"/>
          <w:szCs w:val="28"/>
          <w:lang w:val="ru-RU"/>
        </w:rPr>
      </w:pPr>
    </w:p>
    <w:p w:rsidR="00A340E3" w:rsidRDefault="00A340E3" w:rsidP="00D235BB">
      <w:pPr>
        <w:jc w:val="right"/>
        <w:rPr>
          <w:sz w:val="28"/>
          <w:szCs w:val="28"/>
          <w:lang w:val="ru-RU"/>
        </w:rPr>
      </w:pPr>
    </w:p>
    <w:p w:rsidR="00A340E3" w:rsidRDefault="00A340E3" w:rsidP="00D235BB">
      <w:pPr>
        <w:jc w:val="right"/>
        <w:rPr>
          <w:sz w:val="28"/>
          <w:szCs w:val="28"/>
          <w:lang w:val="ru-RU"/>
        </w:rPr>
      </w:pPr>
    </w:p>
    <w:p w:rsidR="00A340E3" w:rsidRDefault="00A340E3" w:rsidP="00D235BB">
      <w:pPr>
        <w:jc w:val="right"/>
        <w:rPr>
          <w:sz w:val="28"/>
          <w:szCs w:val="28"/>
          <w:lang w:val="ru-RU"/>
        </w:rPr>
      </w:pPr>
    </w:p>
    <w:p w:rsidR="00A340E3" w:rsidRDefault="00A340E3" w:rsidP="00D235BB">
      <w:pPr>
        <w:jc w:val="right"/>
        <w:rPr>
          <w:sz w:val="28"/>
          <w:szCs w:val="28"/>
          <w:lang w:val="ru-RU"/>
        </w:rPr>
      </w:pPr>
    </w:p>
    <w:p w:rsidR="00A340E3" w:rsidRPr="006B093C" w:rsidRDefault="00A340E3" w:rsidP="00D235BB">
      <w:pPr>
        <w:jc w:val="right"/>
        <w:rPr>
          <w:sz w:val="28"/>
          <w:szCs w:val="28"/>
          <w:lang w:val="ru-RU"/>
        </w:rPr>
      </w:pPr>
      <w:r w:rsidRPr="006B093C">
        <w:rPr>
          <w:sz w:val="28"/>
          <w:szCs w:val="28"/>
        </w:rPr>
        <w:t xml:space="preserve">Приложение </w:t>
      </w:r>
      <w:r>
        <w:rPr>
          <w:sz w:val="28"/>
          <w:szCs w:val="28"/>
          <w:lang w:val="ru-RU"/>
        </w:rPr>
        <w:t>14</w:t>
      </w:r>
    </w:p>
    <w:p w:rsidR="00A340E3" w:rsidRPr="006B093C" w:rsidRDefault="00A340E3" w:rsidP="00D235BB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к решени</w:t>
      </w:r>
      <w:r>
        <w:rPr>
          <w:sz w:val="28"/>
          <w:szCs w:val="28"/>
          <w:lang w:val="ru-RU"/>
        </w:rPr>
        <w:t>ю</w:t>
      </w:r>
      <w:r w:rsidRPr="006B093C">
        <w:rPr>
          <w:sz w:val="28"/>
          <w:szCs w:val="28"/>
        </w:rPr>
        <w:t xml:space="preserve"> Совета депутатов</w:t>
      </w:r>
    </w:p>
    <w:p w:rsidR="00A340E3" w:rsidRDefault="00A340E3" w:rsidP="00D235B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Русско-Тювеевского сельского поселения</w:t>
      </w:r>
    </w:p>
    <w:p w:rsidR="00A340E3" w:rsidRPr="006B093C" w:rsidRDefault="00A340E3" w:rsidP="00D235BB">
      <w:pPr>
        <w:jc w:val="right"/>
        <w:rPr>
          <w:sz w:val="28"/>
          <w:szCs w:val="28"/>
        </w:rPr>
      </w:pPr>
      <w:r w:rsidRPr="006B093C">
        <w:rPr>
          <w:sz w:val="28"/>
          <w:szCs w:val="28"/>
        </w:rPr>
        <w:t>Темниковского муниципального района</w:t>
      </w:r>
    </w:p>
    <w:p w:rsidR="00A340E3" w:rsidRPr="00C37056" w:rsidRDefault="00A340E3" w:rsidP="00C37056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28 декабря </w:t>
      </w:r>
      <w:r w:rsidRPr="006B093C">
        <w:rPr>
          <w:sz w:val="28"/>
          <w:szCs w:val="28"/>
        </w:rPr>
        <w:t>2018  №</w:t>
      </w:r>
      <w:r>
        <w:rPr>
          <w:sz w:val="28"/>
          <w:szCs w:val="28"/>
          <w:lang w:val="ru-RU"/>
        </w:rPr>
        <w:t xml:space="preserve"> 91</w:t>
      </w:r>
    </w:p>
    <w:p w:rsidR="00A340E3" w:rsidRDefault="00A340E3" w:rsidP="00D235BB">
      <w:pPr>
        <w:jc w:val="right"/>
        <w:rPr>
          <w:sz w:val="28"/>
          <w:szCs w:val="28"/>
          <w:lang w:val="ru-RU"/>
        </w:rPr>
      </w:pPr>
    </w:p>
    <w:p w:rsidR="00A340E3" w:rsidRDefault="00A340E3" w:rsidP="00D235BB">
      <w:pPr>
        <w:jc w:val="right"/>
        <w:rPr>
          <w:sz w:val="28"/>
          <w:szCs w:val="28"/>
          <w:lang w:val="ru-RU"/>
        </w:rPr>
      </w:pPr>
    </w:p>
    <w:p w:rsidR="00A340E3" w:rsidRDefault="00A340E3" w:rsidP="00C15DA5">
      <w:pPr>
        <w:jc w:val="center"/>
        <w:rPr>
          <w:b/>
          <w:bCs/>
          <w:lang w:val="ru-RU"/>
        </w:rPr>
      </w:pPr>
      <w:r>
        <w:rPr>
          <w:b/>
          <w:bCs/>
        </w:rPr>
        <w:t xml:space="preserve">ИСТОЧНИКИ ВНУТРЕННЕГО ФИНАНСИРОВАНИЯ ДЕФИЦИТА БЮДЖЕТА </w:t>
      </w:r>
    </w:p>
    <w:p w:rsidR="00A340E3" w:rsidRDefault="00A340E3" w:rsidP="00C15DA5">
      <w:pPr>
        <w:jc w:val="center"/>
        <w:rPr>
          <w:b/>
          <w:sz w:val="28"/>
          <w:szCs w:val="28"/>
          <w:lang w:val="ru-RU"/>
        </w:rPr>
      </w:pPr>
      <w:r>
        <w:rPr>
          <w:b/>
          <w:bCs/>
          <w:lang w:val="ru-RU"/>
        </w:rPr>
        <w:t>РУССКО-ТЮВЕЕВ</w:t>
      </w:r>
      <w:r>
        <w:rPr>
          <w:b/>
          <w:bCs/>
        </w:rPr>
        <w:t>СКОГО СЕЛЬСКОГО ПОСЕЛЕНИЯ НА</w:t>
      </w:r>
      <w:r>
        <w:rPr>
          <w:b/>
          <w:bCs/>
          <w:lang w:val="ru-RU"/>
        </w:rPr>
        <w:t xml:space="preserve"> ПЛАНОВЫЙ ПЕРИОД </w:t>
      </w:r>
      <w:r w:rsidRPr="00160BED">
        <w:rPr>
          <w:b/>
          <w:sz w:val="28"/>
          <w:szCs w:val="28"/>
        </w:rPr>
        <w:t xml:space="preserve"> </w:t>
      </w:r>
    </w:p>
    <w:p w:rsidR="00A340E3" w:rsidRPr="00AA24E7" w:rsidRDefault="00A340E3" w:rsidP="00C15DA5">
      <w:pPr>
        <w:jc w:val="center"/>
        <w:rPr>
          <w:lang w:val="ru-RU"/>
        </w:rPr>
      </w:pPr>
      <w:r w:rsidRPr="00160BED">
        <w:rPr>
          <w:b/>
          <w:sz w:val="28"/>
          <w:szCs w:val="28"/>
        </w:rPr>
        <w:t xml:space="preserve">2020 и 2021 </w:t>
      </w:r>
      <w:r w:rsidRPr="00AF350D">
        <w:rPr>
          <w:b/>
          <w:lang w:val="ru-RU"/>
        </w:rPr>
        <w:t>ГОДОВ</w:t>
      </w:r>
    </w:p>
    <w:p w:rsidR="00A340E3" w:rsidRPr="00AA24E7" w:rsidRDefault="00A340E3" w:rsidP="00D235BB">
      <w:pPr>
        <w:jc w:val="right"/>
        <w:rPr>
          <w:sz w:val="28"/>
          <w:szCs w:val="28"/>
          <w:lang w:val="ru-RU"/>
        </w:rPr>
      </w:pP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05"/>
        <w:gridCol w:w="5345"/>
        <w:gridCol w:w="1395"/>
        <w:gridCol w:w="1076"/>
      </w:tblGrid>
      <w:tr w:rsidR="00A340E3" w:rsidRPr="00AA24E7" w:rsidTr="00415F24">
        <w:trPr>
          <w:trHeight w:val="1039"/>
        </w:trPr>
        <w:tc>
          <w:tcPr>
            <w:tcW w:w="2605" w:type="dxa"/>
            <w:vMerge w:val="restart"/>
            <w:vAlign w:val="center"/>
          </w:tcPr>
          <w:p w:rsidR="00A340E3" w:rsidRPr="00415F24" w:rsidRDefault="00A340E3" w:rsidP="00415F24">
            <w:pPr>
              <w:jc w:val="center"/>
              <w:rPr>
                <w:bCs/>
              </w:rPr>
            </w:pPr>
            <w:r w:rsidRPr="00415F24">
              <w:rPr>
                <w:bCs/>
              </w:rPr>
              <w:t>Код</w:t>
            </w:r>
          </w:p>
        </w:tc>
        <w:tc>
          <w:tcPr>
            <w:tcW w:w="5345" w:type="dxa"/>
            <w:vMerge w:val="restart"/>
            <w:vAlign w:val="center"/>
          </w:tcPr>
          <w:p w:rsidR="00A340E3" w:rsidRPr="00415F24" w:rsidRDefault="00A340E3" w:rsidP="00AA24E7">
            <w:pPr>
              <w:rPr>
                <w:bCs/>
                <w:lang w:val="ru-RU"/>
              </w:rPr>
            </w:pPr>
            <w:r w:rsidRPr="00415F24">
              <w:rPr>
                <w:bCs/>
              </w:rPr>
              <w:t>Наименование кода группы, подгруппы,</w:t>
            </w:r>
          </w:p>
          <w:p w:rsidR="00A340E3" w:rsidRPr="00415F24" w:rsidRDefault="00A340E3" w:rsidP="00AA24E7">
            <w:pPr>
              <w:rPr>
                <w:bCs/>
                <w:lang w:val="ru-RU"/>
              </w:rPr>
            </w:pPr>
            <w:r w:rsidRPr="00415F24">
              <w:rPr>
                <w:bCs/>
              </w:rPr>
              <w:t xml:space="preserve"> статьи, вида источника финансирования </w:t>
            </w:r>
          </w:p>
          <w:p w:rsidR="00A340E3" w:rsidRPr="00415F24" w:rsidRDefault="00A340E3" w:rsidP="00AA24E7">
            <w:pPr>
              <w:rPr>
                <w:bCs/>
                <w:lang w:val="ru-RU"/>
              </w:rPr>
            </w:pPr>
            <w:r w:rsidRPr="00415F24">
              <w:rPr>
                <w:bCs/>
              </w:rPr>
              <w:t xml:space="preserve">дефицитов бюджетов, кода классификации операций сектора государственного </w:t>
            </w:r>
          </w:p>
          <w:p w:rsidR="00A340E3" w:rsidRPr="00415F24" w:rsidRDefault="00A340E3" w:rsidP="00AA24E7">
            <w:pPr>
              <w:rPr>
                <w:bCs/>
                <w:lang w:val="ru-RU"/>
              </w:rPr>
            </w:pPr>
            <w:r w:rsidRPr="00415F24">
              <w:rPr>
                <w:bCs/>
              </w:rPr>
              <w:t xml:space="preserve">управления, относящихся к источникам финансирования дефицитов бюджетов </w:t>
            </w:r>
          </w:p>
          <w:p w:rsidR="00A340E3" w:rsidRPr="00415F24" w:rsidRDefault="00A340E3" w:rsidP="00AA24E7">
            <w:pPr>
              <w:rPr>
                <w:bCs/>
              </w:rPr>
            </w:pPr>
            <w:r w:rsidRPr="00415F24">
              <w:rPr>
                <w:bCs/>
              </w:rPr>
              <w:t>Российской Федерации</w:t>
            </w:r>
          </w:p>
        </w:tc>
        <w:tc>
          <w:tcPr>
            <w:tcW w:w="2471" w:type="dxa"/>
            <w:gridSpan w:val="2"/>
            <w:tcBorders>
              <w:bottom w:val="nil"/>
            </w:tcBorders>
          </w:tcPr>
          <w:p w:rsidR="00A340E3" w:rsidRPr="00415F24" w:rsidRDefault="00A340E3" w:rsidP="00415F24">
            <w:pPr>
              <w:jc w:val="center"/>
              <w:rPr>
                <w:sz w:val="28"/>
                <w:szCs w:val="28"/>
                <w:lang w:val="ru-RU"/>
              </w:rPr>
            </w:pPr>
            <w:r w:rsidRPr="00415F24">
              <w:rPr>
                <w:lang w:val="ru-RU"/>
              </w:rPr>
              <w:t>С</w:t>
            </w:r>
            <w:r w:rsidRPr="00AF350D">
              <w:t>умма</w:t>
            </w:r>
          </w:p>
        </w:tc>
      </w:tr>
      <w:tr w:rsidR="00A340E3" w:rsidRPr="00AA24E7" w:rsidTr="00415F24">
        <w:trPr>
          <w:trHeight w:val="887"/>
        </w:trPr>
        <w:tc>
          <w:tcPr>
            <w:tcW w:w="2605" w:type="dxa"/>
            <w:vMerge/>
            <w:vAlign w:val="center"/>
          </w:tcPr>
          <w:p w:rsidR="00A340E3" w:rsidRPr="00415F24" w:rsidRDefault="00A340E3" w:rsidP="00415F24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5345" w:type="dxa"/>
            <w:vMerge/>
            <w:vAlign w:val="center"/>
          </w:tcPr>
          <w:p w:rsidR="00A340E3" w:rsidRPr="00415F24" w:rsidRDefault="00A340E3" w:rsidP="00AF350D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395" w:type="dxa"/>
            <w:tcBorders>
              <w:top w:val="nil"/>
            </w:tcBorders>
            <w:vAlign w:val="center"/>
          </w:tcPr>
          <w:p w:rsidR="00A340E3" w:rsidRPr="00415F24" w:rsidRDefault="00A340E3" w:rsidP="00415F24">
            <w:pPr>
              <w:snapToGrid w:val="0"/>
              <w:jc w:val="center"/>
              <w:rPr>
                <w:lang w:val="ru-RU"/>
              </w:rPr>
            </w:pPr>
          </w:p>
          <w:p w:rsidR="00A340E3" w:rsidRPr="00415F24" w:rsidRDefault="00A340E3" w:rsidP="00415F24">
            <w:pPr>
              <w:snapToGrid w:val="0"/>
              <w:jc w:val="center"/>
              <w:rPr>
                <w:lang w:val="ru-RU"/>
              </w:rPr>
            </w:pPr>
            <w:r w:rsidRPr="00415F24">
              <w:rPr>
                <w:lang w:val="ru-RU"/>
              </w:rPr>
              <w:t>2020 г.</w:t>
            </w:r>
          </w:p>
          <w:p w:rsidR="00A340E3" w:rsidRPr="00415F24" w:rsidRDefault="00A340E3" w:rsidP="00415F24">
            <w:pPr>
              <w:snapToGrid w:val="0"/>
              <w:rPr>
                <w:lang w:val="ru-RU"/>
              </w:rPr>
            </w:pPr>
          </w:p>
        </w:tc>
        <w:tc>
          <w:tcPr>
            <w:tcW w:w="1076" w:type="dxa"/>
            <w:tcBorders>
              <w:top w:val="nil"/>
            </w:tcBorders>
            <w:vAlign w:val="center"/>
          </w:tcPr>
          <w:p w:rsidR="00A340E3" w:rsidRPr="00415F24" w:rsidRDefault="00A340E3" w:rsidP="00415F24">
            <w:pPr>
              <w:snapToGrid w:val="0"/>
              <w:rPr>
                <w:lang w:val="ru-RU"/>
              </w:rPr>
            </w:pPr>
            <w:r w:rsidRPr="00415F24">
              <w:rPr>
                <w:lang w:val="ru-RU"/>
              </w:rPr>
              <w:t>2021г.</w:t>
            </w:r>
          </w:p>
        </w:tc>
      </w:tr>
      <w:tr w:rsidR="00A340E3" w:rsidRPr="00AA24E7" w:rsidTr="00415F24">
        <w:tc>
          <w:tcPr>
            <w:tcW w:w="2605" w:type="dxa"/>
          </w:tcPr>
          <w:p w:rsidR="00A340E3" w:rsidRPr="00415F24" w:rsidRDefault="00A340E3" w:rsidP="00415F24">
            <w:pPr>
              <w:jc w:val="center"/>
              <w:rPr>
                <w:bCs/>
              </w:rPr>
            </w:pPr>
            <w:r w:rsidRPr="00415F24">
              <w:rPr>
                <w:bCs/>
              </w:rPr>
              <w:t>1</w:t>
            </w:r>
          </w:p>
        </w:tc>
        <w:tc>
          <w:tcPr>
            <w:tcW w:w="5345" w:type="dxa"/>
            <w:vAlign w:val="bottom"/>
          </w:tcPr>
          <w:p w:rsidR="00A340E3" w:rsidRPr="00415F24" w:rsidRDefault="00A340E3" w:rsidP="00415F24">
            <w:pPr>
              <w:jc w:val="center"/>
              <w:rPr>
                <w:bCs/>
              </w:rPr>
            </w:pPr>
            <w:r w:rsidRPr="00415F24">
              <w:rPr>
                <w:bCs/>
              </w:rPr>
              <w:t>2</w:t>
            </w:r>
          </w:p>
        </w:tc>
        <w:tc>
          <w:tcPr>
            <w:tcW w:w="1395" w:type="dxa"/>
          </w:tcPr>
          <w:p w:rsidR="00A340E3" w:rsidRPr="00415F24" w:rsidRDefault="00A340E3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A340E3" w:rsidRPr="00415F24" w:rsidRDefault="00A340E3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</w:tr>
      <w:tr w:rsidR="00A340E3" w:rsidRPr="00AA24E7" w:rsidTr="00415F24">
        <w:tc>
          <w:tcPr>
            <w:tcW w:w="2605" w:type="dxa"/>
          </w:tcPr>
          <w:p w:rsidR="00A340E3" w:rsidRPr="00415F24" w:rsidRDefault="00A340E3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000 01 00 00 00 00 0000 000</w:t>
            </w:r>
          </w:p>
        </w:tc>
        <w:tc>
          <w:tcPr>
            <w:tcW w:w="5345" w:type="dxa"/>
          </w:tcPr>
          <w:p w:rsidR="00A340E3" w:rsidRPr="00415F24" w:rsidRDefault="00A340E3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395" w:type="dxa"/>
          </w:tcPr>
          <w:p w:rsidR="00A340E3" w:rsidRPr="00415F24" w:rsidRDefault="00A340E3" w:rsidP="00415F24">
            <w:pPr>
              <w:jc w:val="righ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A340E3" w:rsidRPr="00415F24" w:rsidRDefault="00A340E3" w:rsidP="00415F24">
            <w:pPr>
              <w:jc w:val="right"/>
              <w:rPr>
                <w:b/>
                <w:sz w:val="28"/>
                <w:szCs w:val="28"/>
                <w:lang w:val="ru-RU"/>
              </w:rPr>
            </w:pPr>
          </w:p>
        </w:tc>
      </w:tr>
      <w:tr w:rsidR="00A340E3" w:rsidRPr="00AA24E7" w:rsidTr="00415F24">
        <w:tc>
          <w:tcPr>
            <w:tcW w:w="2605" w:type="dxa"/>
          </w:tcPr>
          <w:p w:rsidR="00A340E3" w:rsidRPr="00415F24" w:rsidRDefault="00A340E3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000 01 05 00 00 00 0000 000</w:t>
            </w:r>
          </w:p>
        </w:tc>
        <w:tc>
          <w:tcPr>
            <w:tcW w:w="5345" w:type="dxa"/>
          </w:tcPr>
          <w:p w:rsidR="00A340E3" w:rsidRPr="00415F24" w:rsidRDefault="00A340E3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395" w:type="dxa"/>
          </w:tcPr>
          <w:p w:rsidR="00A340E3" w:rsidRPr="00415F24" w:rsidRDefault="00A340E3" w:rsidP="00415F24">
            <w:pPr>
              <w:jc w:val="right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A340E3" w:rsidRPr="00415F24" w:rsidRDefault="00A340E3" w:rsidP="00415F24">
            <w:pPr>
              <w:jc w:val="right"/>
              <w:rPr>
                <w:b/>
                <w:sz w:val="28"/>
                <w:szCs w:val="28"/>
                <w:lang w:val="ru-RU"/>
              </w:rPr>
            </w:pPr>
          </w:p>
        </w:tc>
      </w:tr>
      <w:tr w:rsidR="00A340E3" w:rsidRPr="00AA24E7" w:rsidTr="00415F24">
        <w:tc>
          <w:tcPr>
            <w:tcW w:w="2605" w:type="dxa"/>
          </w:tcPr>
          <w:p w:rsidR="00A340E3" w:rsidRPr="00415F24" w:rsidRDefault="00A340E3" w:rsidP="00AA24E7">
            <w:pPr>
              <w:rPr>
                <w:bCs/>
              </w:rPr>
            </w:pPr>
            <w:r w:rsidRPr="00415F24">
              <w:rPr>
                <w:bCs/>
              </w:rPr>
              <w:t>000 01 05 00 00 00 0000 500</w:t>
            </w:r>
          </w:p>
        </w:tc>
        <w:tc>
          <w:tcPr>
            <w:tcW w:w="5345" w:type="dxa"/>
          </w:tcPr>
          <w:p w:rsidR="00A340E3" w:rsidRPr="00415F24" w:rsidRDefault="00A340E3" w:rsidP="00AA24E7">
            <w:pPr>
              <w:rPr>
                <w:bCs/>
              </w:rPr>
            </w:pPr>
            <w:r w:rsidRPr="00415F24">
              <w:rPr>
                <w:bCs/>
              </w:rPr>
              <w:t>Увеличение остатков средств бюджетов</w:t>
            </w:r>
          </w:p>
        </w:tc>
        <w:tc>
          <w:tcPr>
            <w:tcW w:w="1395" w:type="dxa"/>
            <w:vAlign w:val="bottom"/>
          </w:tcPr>
          <w:p w:rsidR="00A340E3" w:rsidRPr="00415F24" w:rsidRDefault="00A340E3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-1515,1</w:t>
            </w:r>
          </w:p>
        </w:tc>
        <w:tc>
          <w:tcPr>
            <w:tcW w:w="1076" w:type="dxa"/>
            <w:vAlign w:val="bottom"/>
          </w:tcPr>
          <w:p w:rsidR="00A340E3" w:rsidRPr="00415F24" w:rsidRDefault="00A340E3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-1379,1</w:t>
            </w:r>
          </w:p>
        </w:tc>
      </w:tr>
      <w:tr w:rsidR="00A340E3" w:rsidRPr="00AA24E7" w:rsidTr="00415F24">
        <w:tc>
          <w:tcPr>
            <w:tcW w:w="2605" w:type="dxa"/>
          </w:tcPr>
          <w:p w:rsidR="00A340E3" w:rsidRPr="00AA24E7" w:rsidRDefault="00A340E3" w:rsidP="00AA24E7">
            <w:r w:rsidRPr="00AA24E7">
              <w:t>000 01 05 02 00 00 0000 500</w:t>
            </w:r>
          </w:p>
        </w:tc>
        <w:tc>
          <w:tcPr>
            <w:tcW w:w="5345" w:type="dxa"/>
          </w:tcPr>
          <w:p w:rsidR="00A340E3" w:rsidRPr="00AA24E7" w:rsidRDefault="00A340E3" w:rsidP="00AA24E7">
            <w:r w:rsidRPr="00AA24E7">
              <w:t>Увеличение прочих остатков средств бюджетов</w:t>
            </w:r>
          </w:p>
        </w:tc>
        <w:tc>
          <w:tcPr>
            <w:tcW w:w="1395" w:type="dxa"/>
          </w:tcPr>
          <w:p w:rsidR="00A340E3" w:rsidRPr="00415F24" w:rsidRDefault="00A340E3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-1515,1</w:t>
            </w:r>
          </w:p>
        </w:tc>
        <w:tc>
          <w:tcPr>
            <w:tcW w:w="1076" w:type="dxa"/>
          </w:tcPr>
          <w:p w:rsidR="00A340E3" w:rsidRPr="00415F24" w:rsidRDefault="00A340E3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-1379,2</w:t>
            </w:r>
          </w:p>
        </w:tc>
      </w:tr>
      <w:tr w:rsidR="00A340E3" w:rsidRPr="00AA24E7" w:rsidTr="00415F24">
        <w:tc>
          <w:tcPr>
            <w:tcW w:w="2605" w:type="dxa"/>
          </w:tcPr>
          <w:p w:rsidR="00A340E3" w:rsidRPr="00AA24E7" w:rsidRDefault="00A340E3" w:rsidP="00AA24E7">
            <w:r w:rsidRPr="00AA24E7">
              <w:t>000 01 05 02 01 00 0000 510</w:t>
            </w:r>
          </w:p>
        </w:tc>
        <w:tc>
          <w:tcPr>
            <w:tcW w:w="5345" w:type="dxa"/>
          </w:tcPr>
          <w:p w:rsidR="00A340E3" w:rsidRPr="00AA24E7" w:rsidRDefault="00A340E3" w:rsidP="00AA24E7">
            <w:r w:rsidRPr="00AA24E7">
              <w:t>Увеличение прочих остатков денежных средств бюджетов</w:t>
            </w:r>
          </w:p>
        </w:tc>
        <w:tc>
          <w:tcPr>
            <w:tcW w:w="1395" w:type="dxa"/>
          </w:tcPr>
          <w:p w:rsidR="00A340E3" w:rsidRPr="00415F24" w:rsidRDefault="00A340E3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-1515,1</w:t>
            </w:r>
          </w:p>
        </w:tc>
        <w:tc>
          <w:tcPr>
            <w:tcW w:w="1076" w:type="dxa"/>
          </w:tcPr>
          <w:p w:rsidR="00A340E3" w:rsidRPr="00415F24" w:rsidRDefault="00A340E3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-1379,2</w:t>
            </w:r>
          </w:p>
        </w:tc>
      </w:tr>
      <w:tr w:rsidR="00A340E3" w:rsidRPr="00AA24E7" w:rsidTr="00415F24">
        <w:tc>
          <w:tcPr>
            <w:tcW w:w="2605" w:type="dxa"/>
          </w:tcPr>
          <w:p w:rsidR="00A340E3" w:rsidRPr="00AA24E7" w:rsidRDefault="00A340E3" w:rsidP="00AA24E7">
            <w:r w:rsidRPr="00AA24E7">
              <w:t>000 01 05 02 01 05 0000 510</w:t>
            </w:r>
          </w:p>
        </w:tc>
        <w:tc>
          <w:tcPr>
            <w:tcW w:w="5345" w:type="dxa"/>
          </w:tcPr>
          <w:p w:rsidR="00A340E3" w:rsidRPr="00AA24E7" w:rsidRDefault="00A340E3" w:rsidP="00AA24E7">
            <w:r w:rsidRPr="00AA24E7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95" w:type="dxa"/>
          </w:tcPr>
          <w:p w:rsidR="00A340E3" w:rsidRPr="00415F24" w:rsidRDefault="00A340E3" w:rsidP="00AA24E7">
            <w:pPr>
              <w:rPr>
                <w:bCs/>
                <w:lang w:val="ru-RU"/>
              </w:rPr>
            </w:pPr>
            <w:r w:rsidRPr="00415F24">
              <w:rPr>
                <w:bCs/>
                <w:lang w:val="ru-RU"/>
              </w:rPr>
              <w:t>-1515,1</w:t>
            </w:r>
          </w:p>
        </w:tc>
        <w:tc>
          <w:tcPr>
            <w:tcW w:w="1076" w:type="dxa"/>
          </w:tcPr>
          <w:p w:rsidR="00A340E3" w:rsidRPr="00415F24" w:rsidRDefault="00A340E3" w:rsidP="00AA24E7">
            <w:pPr>
              <w:rPr>
                <w:bCs/>
              </w:rPr>
            </w:pPr>
            <w:r w:rsidRPr="00415F24">
              <w:rPr>
                <w:bCs/>
                <w:lang w:val="ru-RU"/>
              </w:rPr>
              <w:t>-1379,2</w:t>
            </w:r>
          </w:p>
        </w:tc>
      </w:tr>
      <w:tr w:rsidR="00A340E3" w:rsidRPr="00AA24E7" w:rsidTr="00415F24">
        <w:tc>
          <w:tcPr>
            <w:tcW w:w="2605" w:type="dxa"/>
          </w:tcPr>
          <w:p w:rsidR="00A340E3" w:rsidRPr="00415F24" w:rsidRDefault="00A340E3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000 01 05 00 00 00 0000 600</w:t>
            </w:r>
          </w:p>
        </w:tc>
        <w:tc>
          <w:tcPr>
            <w:tcW w:w="5345" w:type="dxa"/>
          </w:tcPr>
          <w:p w:rsidR="00A340E3" w:rsidRPr="00415F24" w:rsidRDefault="00A340E3" w:rsidP="00AA24E7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395" w:type="dxa"/>
            <w:vAlign w:val="center"/>
          </w:tcPr>
          <w:p w:rsidR="00A340E3" w:rsidRPr="00415F24" w:rsidRDefault="00A340E3" w:rsidP="00AA24E7">
            <w:pPr>
              <w:rPr>
                <w:b/>
              </w:rPr>
            </w:pPr>
          </w:p>
        </w:tc>
        <w:tc>
          <w:tcPr>
            <w:tcW w:w="1076" w:type="dxa"/>
            <w:vAlign w:val="center"/>
          </w:tcPr>
          <w:p w:rsidR="00A340E3" w:rsidRPr="00AA24E7" w:rsidRDefault="00A340E3" w:rsidP="00AA24E7"/>
        </w:tc>
      </w:tr>
      <w:tr w:rsidR="00A340E3" w:rsidRPr="00AA24E7" w:rsidTr="00415F24">
        <w:tc>
          <w:tcPr>
            <w:tcW w:w="2605" w:type="dxa"/>
          </w:tcPr>
          <w:p w:rsidR="00A340E3" w:rsidRPr="00415F24" w:rsidRDefault="00A340E3" w:rsidP="00AA24E7">
            <w:pPr>
              <w:rPr>
                <w:bCs/>
              </w:rPr>
            </w:pPr>
            <w:r w:rsidRPr="00415F24">
              <w:rPr>
                <w:bCs/>
              </w:rPr>
              <w:t>0</w:t>
            </w:r>
            <w:r w:rsidRPr="00AA24E7">
              <w:t>00 01 05 02 00 00 0000 600</w:t>
            </w:r>
          </w:p>
        </w:tc>
        <w:tc>
          <w:tcPr>
            <w:tcW w:w="5345" w:type="dxa"/>
          </w:tcPr>
          <w:p w:rsidR="00A340E3" w:rsidRPr="00AA24E7" w:rsidRDefault="00A340E3" w:rsidP="00AA24E7">
            <w:r w:rsidRPr="00AA24E7">
              <w:t>Уменьшение прочих остатков средств бюджетов</w:t>
            </w:r>
          </w:p>
        </w:tc>
        <w:tc>
          <w:tcPr>
            <w:tcW w:w="1395" w:type="dxa"/>
          </w:tcPr>
          <w:p w:rsidR="00A340E3" w:rsidRPr="00415F24" w:rsidRDefault="00A340E3" w:rsidP="00AA24E7">
            <w:pPr>
              <w:rPr>
                <w:lang w:val="ru-RU"/>
              </w:rPr>
            </w:pPr>
            <w:r w:rsidRPr="00415F24">
              <w:rPr>
                <w:bCs/>
                <w:lang w:val="ru-RU"/>
              </w:rPr>
              <w:t>1515,1</w:t>
            </w:r>
          </w:p>
        </w:tc>
        <w:tc>
          <w:tcPr>
            <w:tcW w:w="1076" w:type="dxa"/>
          </w:tcPr>
          <w:p w:rsidR="00A340E3" w:rsidRPr="00415F24" w:rsidRDefault="00A340E3" w:rsidP="00AA24E7">
            <w:pPr>
              <w:rPr>
                <w:lang w:val="ru-RU"/>
              </w:rPr>
            </w:pPr>
            <w:r w:rsidRPr="00415F24">
              <w:rPr>
                <w:lang w:val="ru-RU"/>
              </w:rPr>
              <w:t>1379,2</w:t>
            </w:r>
          </w:p>
        </w:tc>
      </w:tr>
      <w:tr w:rsidR="00A340E3" w:rsidRPr="00AA24E7" w:rsidTr="00415F24">
        <w:tc>
          <w:tcPr>
            <w:tcW w:w="2605" w:type="dxa"/>
          </w:tcPr>
          <w:p w:rsidR="00A340E3" w:rsidRPr="00AA24E7" w:rsidRDefault="00A340E3" w:rsidP="00AA24E7">
            <w:r w:rsidRPr="00AA24E7">
              <w:t>000 01 05 02 01 00 0000 610</w:t>
            </w:r>
          </w:p>
        </w:tc>
        <w:tc>
          <w:tcPr>
            <w:tcW w:w="5345" w:type="dxa"/>
          </w:tcPr>
          <w:p w:rsidR="00A340E3" w:rsidRPr="00AA24E7" w:rsidRDefault="00A340E3" w:rsidP="00AA24E7">
            <w:r w:rsidRPr="00AA24E7">
              <w:t>Уменьшение прочих остатков денежных средств бюджетов</w:t>
            </w:r>
          </w:p>
        </w:tc>
        <w:tc>
          <w:tcPr>
            <w:tcW w:w="1395" w:type="dxa"/>
          </w:tcPr>
          <w:p w:rsidR="00A340E3" w:rsidRPr="00AA24E7" w:rsidRDefault="00A340E3" w:rsidP="00AA24E7">
            <w:r w:rsidRPr="00415F24">
              <w:rPr>
                <w:bCs/>
                <w:lang w:val="ru-RU"/>
              </w:rPr>
              <w:t>1515,1</w:t>
            </w:r>
          </w:p>
        </w:tc>
        <w:tc>
          <w:tcPr>
            <w:tcW w:w="1076" w:type="dxa"/>
          </w:tcPr>
          <w:p w:rsidR="00A340E3" w:rsidRPr="00415F24" w:rsidRDefault="00A340E3" w:rsidP="00AA24E7">
            <w:pPr>
              <w:rPr>
                <w:lang w:val="ru-RU"/>
              </w:rPr>
            </w:pPr>
            <w:r w:rsidRPr="00415F24">
              <w:rPr>
                <w:lang w:val="ru-RU"/>
              </w:rPr>
              <w:t>1379,2</w:t>
            </w:r>
          </w:p>
        </w:tc>
      </w:tr>
      <w:tr w:rsidR="00A340E3" w:rsidRPr="00AA24E7" w:rsidTr="00415F24">
        <w:tc>
          <w:tcPr>
            <w:tcW w:w="2605" w:type="dxa"/>
          </w:tcPr>
          <w:p w:rsidR="00A340E3" w:rsidRPr="00AA24E7" w:rsidRDefault="00A340E3" w:rsidP="00AA24E7">
            <w:r w:rsidRPr="00AA24E7">
              <w:t>000 01 05 02 01 05 0000 610</w:t>
            </w:r>
          </w:p>
        </w:tc>
        <w:tc>
          <w:tcPr>
            <w:tcW w:w="5345" w:type="dxa"/>
          </w:tcPr>
          <w:p w:rsidR="00A340E3" w:rsidRPr="00AA24E7" w:rsidRDefault="00A340E3" w:rsidP="00AA24E7">
            <w:r w:rsidRPr="00AA24E7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95" w:type="dxa"/>
          </w:tcPr>
          <w:p w:rsidR="00A340E3" w:rsidRPr="00AA24E7" w:rsidRDefault="00A340E3" w:rsidP="00AA24E7">
            <w:r w:rsidRPr="00415F24">
              <w:rPr>
                <w:bCs/>
                <w:lang w:val="ru-RU"/>
              </w:rPr>
              <w:t>1515,1</w:t>
            </w:r>
          </w:p>
        </w:tc>
        <w:tc>
          <w:tcPr>
            <w:tcW w:w="1076" w:type="dxa"/>
          </w:tcPr>
          <w:p w:rsidR="00A340E3" w:rsidRPr="00415F24" w:rsidRDefault="00A340E3" w:rsidP="00AA24E7">
            <w:pPr>
              <w:rPr>
                <w:lang w:val="ru-RU"/>
              </w:rPr>
            </w:pPr>
            <w:r w:rsidRPr="00415F24">
              <w:rPr>
                <w:lang w:val="ru-RU"/>
              </w:rPr>
              <w:t>1379,2</w:t>
            </w:r>
          </w:p>
        </w:tc>
      </w:tr>
      <w:tr w:rsidR="00A340E3" w:rsidRPr="00AA24E7" w:rsidTr="00415F24">
        <w:tc>
          <w:tcPr>
            <w:tcW w:w="2605" w:type="dxa"/>
          </w:tcPr>
          <w:p w:rsidR="00A340E3" w:rsidRPr="00AA24E7" w:rsidRDefault="00A340E3" w:rsidP="00415F24">
            <w:pPr>
              <w:jc w:val="center"/>
            </w:pPr>
            <w:r w:rsidRPr="00AA24E7">
              <w:t> </w:t>
            </w:r>
          </w:p>
        </w:tc>
        <w:tc>
          <w:tcPr>
            <w:tcW w:w="5345" w:type="dxa"/>
          </w:tcPr>
          <w:p w:rsidR="00A340E3" w:rsidRPr="00AA24E7" w:rsidRDefault="00A340E3" w:rsidP="00AA24E7">
            <w:r w:rsidRPr="00AA24E7">
              <w:t>Итого источников внутреннего финансирования дефицита районного  бюджета</w:t>
            </w:r>
          </w:p>
        </w:tc>
        <w:tc>
          <w:tcPr>
            <w:tcW w:w="1395" w:type="dxa"/>
          </w:tcPr>
          <w:p w:rsidR="00A340E3" w:rsidRPr="00415F24" w:rsidRDefault="00A340E3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A340E3" w:rsidRPr="00415F24" w:rsidRDefault="00A340E3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</w:tr>
      <w:tr w:rsidR="00A340E3" w:rsidRPr="00AA24E7" w:rsidTr="00415F24">
        <w:tc>
          <w:tcPr>
            <w:tcW w:w="2605" w:type="dxa"/>
          </w:tcPr>
          <w:p w:rsidR="00A340E3" w:rsidRPr="00AA24E7" w:rsidRDefault="00A340E3" w:rsidP="00415F24">
            <w:pPr>
              <w:jc w:val="both"/>
            </w:pPr>
            <w:r w:rsidRPr="00AA24E7">
              <w:t> </w:t>
            </w:r>
          </w:p>
        </w:tc>
        <w:tc>
          <w:tcPr>
            <w:tcW w:w="5345" w:type="dxa"/>
          </w:tcPr>
          <w:p w:rsidR="00A340E3" w:rsidRPr="00AA24E7" w:rsidRDefault="00A340E3" w:rsidP="00AA24E7">
            <w:r w:rsidRPr="00AA24E7">
              <w:t>Привлечение средств</w:t>
            </w:r>
          </w:p>
        </w:tc>
        <w:tc>
          <w:tcPr>
            <w:tcW w:w="1395" w:type="dxa"/>
          </w:tcPr>
          <w:p w:rsidR="00A340E3" w:rsidRPr="00415F24" w:rsidRDefault="00A340E3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  <w:tc>
          <w:tcPr>
            <w:tcW w:w="1076" w:type="dxa"/>
          </w:tcPr>
          <w:p w:rsidR="00A340E3" w:rsidRPr="00415F24" w:rsidRDefault="00A340E3" w:rsidP="00415F24">
            <w:pPr>
              <w:jc w:val="right"/>
              <w:rPr>
                <w:sz w:val="28"/>
                <w:szCs w:val="28"/>
                <w:lang w:val="ru-RU"/>
              </w:rPr>
            </w:pPr>
          </w:p>
        </w:tc>
      </w:tr>
    </w:tbl>
    <w:p w:rsidR="00A340E3" w:rsidRPr="00C15DA5" w:rsidRDefault="00A340E3" w:rsidP="00D235BB">
      <w:pPr>
        <w:jc w:val="right"/>
        <w:rPr>
          <w:sz w:val="28"/>
          <w:szCs w:val="28"/>
          <w:lang w:val="ru-RU"/>
        </w:rPr>
      </w:pPr>
    </w:p>
    <w:p w:rsidR="00A340E3" w:rsidRPr="00D43F94" w:rsidRDefault="00A340E3" w:rsidP="00D235BB">
      <w:pPr>
        <w:spacing w:line="240" w:lineRule="exact"/>
        <w:jc w:val="right"/>
      </w:pPr>
    </w:p>
    <w:sectPr w:rsidR="00A340E3" w:rsidRPr="00D43F94" w:rsidSect="00C15DA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46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"/>
        </w:tabs>
        <w:ind w:left="1" w:hanging="567"/>
      </w:pPr>
      <w:rPr>
        <w:rFonts w:cs="Times New Roman"/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710"/>
        </w:tabs>
        <w:ind w:left="710" w:hanging="283"/>
      </w:pPr>
      <w:rPr>
        <w:rFonts w:cs="Times New Roman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2">
    <w:nsid w:val="020535DF"/>
    <w:multiLevelType w:val="hybridMultilevel"/>
    <w:tmpl w:val="41EC87AA"/>
    <w:lvl w:ilvl="0" w:tplc="0DC0FA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5D7494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0B57467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>
    <w:nsid w:val="0DBC16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6">
    <w:nsid w:val="106058B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26D0A0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8E953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9">
    <w:nsid w:val="1DC534F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0">
    <w:nsid w:val="222C1F3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22C100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2">
    <w:nsid w:val="23B648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3">
    <w:nsid w:val="27897C12"/>
    <w:multiLevelType w:val="hybridMultilevel"/>
    <w:tmpl w:val="36720F6A"/>
    <w:lvl w:ilvl="0" w:tplc="3648CFC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87C517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8DD5A9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91B1D8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7">
    <w:nsid w:val="32F2367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6F1019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CCC31A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0">
    <w:nsid w:val="3E6F76F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41A76C0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45051E0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3">
    <w:nsid w:val="4DB7358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4E2828E6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5">
    <w:nsid w:val="4E317B3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6">
    <w:nsid w:val="4E973D9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7">
    <w:nsid w:val="4FD558D4"/>
    <w:multiLevelType w:val="hybridMultilevel"/>
    <w:tmpl w:val="CCC888C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tabs>
          <w:tab w:val="num" w:pos="1528"/>
        </w:tabs>
        <w:ind w:left="1528" w:hanging="360"/>
      </w:pPr>
      <w:rPr>
        <w:rFonts w:cs="Times New Roman"/>
      </w:rPr>
    </w:lvl>
    <w:lvl w:ilvl="2" w:tplc="8DBE5CEE">
      <w:start w:val="6"/>
      <w:numFmt w:val="bullet"/>
      <w:lvlText w:val="-"/>
      <w:lvlJc w:val="left"/>
      <w:pPr>
        <w:tabs>
          <w:tab w:val="num" w:pos="2428"/>
        </w:tabs>
        <w:ind w:left="2428" w:hanging="360"/>
      </w:pPr>
      <w:rPr>
        <w:rFonts w:ascii="Times New Roman" w:eastAsia="Times New Roman" w:hAnsi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68"/>
        </w:tabs>
        <w:ind w:left="29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88"/>
        </w:tabs>
        <w:ind w:left="36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08"/>
        </w:tabs>
        <w:ind w:left="44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28"/>
        </w:tabs>
        <w:ind w:left="51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48"/>
        </w:tabs>
        <w:ind w:left="58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68"/>
        </w:tabs>
        <w:ind w:left="6568" w:hanging="180"/>
      </w:pPr>
      <w:rPr>
        <w:rFonts w:cs="Times New Roman"/>
      </w:rPr>
    </w:lvl>
  </w:abstractNum>
  <w:abstractNum w:abstractNumId="28">
    <w:nsid w:val="525F568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9">
    <w:nsid w:val="54977EA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0">
    <w:nsid w:val="567D2F2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5A6C374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2">
    <w:nsid w:val="64F268C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746773F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0"/>
  </w:num>
  <w:num w:numId="6">
    <w:abstractNumId w:val="1"/>
  </w:num>
  <w:num w:numId="7">
    <w:abstractNumId w:val="24"/>
  </w:num>
  <w:num w:numId="8">
    <w:abstractNumId w:val="16"/>
  </w:num>
  <w:num w:numId="9">
    <w:abstractNumId w:val="10"/>
  </w:num>
  <w:num w:numId="10">
    <w:abstractNumId w:val="4"/>
  </w:num>
  <w:num w:numId="11">
    <w:abstractNumId w:val="23"/>
  </w:num>
  <w:num w:numId="12">
    <w:abstractNumId w:val="28"/>
  </w:num>
  <w:num w:numId="13">
    <w:abstractNumId w:val="3"/>
  </w:num>
  <w:num w:numId="14">
    <w:abstractNumId w:val="26"/>
  </w:num>
  <w:num w:numId="15">
    <w:abstractNumId w:val="7"/>
  </w:num>
  <w:num w:numId="16">
    <w:abstractNumId w:val="11"/>
  </w:num>
  <w:num w:numId="17">
    <w:abstractNumId w:val="6"/>
  </w:num>
  <w:num w:numId="18">
    <w:abstractNumId w:val="9"/>
  </w:num>
  <w:num w:numId="19">
    <w:abstractNumId w:val="14"/>
  </w:num>
  <w:num w:numId="20">
    <w:abstractNumId w:val="22"/>
  </w:num>
  <w:num w:numId="21">
    <w:abstractNumId w:val="18"/>
  </w:num>
  <w:num w:numId="22">
    <w:abstractNumId w:val="8"/>
  </w:num>
  <w:num w:numId="23">
    <w:abstractNumId w:val="27"/>
  </w:num>
  <w:num w:numId="24">
    <w:abstractNumId w:val="15"/>
  </w:num>
  <w:num w:numId="25">
    <w:abstractNumId w:val="25"/>
  </w:num>
  <w:num w:numId="26">
    <w:abstractNumId w:val="33"/>
  </w:num>
  <w:num w:numId="27">
    <w:abstractNumId w:val="19"/>
  </w:num>
  <w:num w:numId="28">
    <w:abstractNumId w:val="21"/>
  </w:num>
  <w:num w:numId="29">
    <w:abstractNumId w:val="5"/>
  </w:num>
  <w:num w:numId="30">
    <w:abstractNumId w:val="30"/>
  </w:num>
  <w:num w:numId="31">
    <w:abstractNumId w:val="12"/>
  </w:num>
  <w:num w:numId="32">
    <w:abstractNumId w:val="32"/>
  </w:num>
  <w:num w:numId="33">
    <w:abstractNumId w:val="29"/>
  </w:num>
  <w:num w:numId="34">
    <w:abstractNumId w:val="20"/>
  </w:num>
  <w:num w:numId="35">
    <w:abstractNumId w:val="31"/>
  </w:num>
  <w:num w:numId="3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2C1"/>
    <w:rsid w:val="00005252"/>
    <w:rsid w:val="0002430C"/>
    <w:rsid w:val="000428BA"/>
    <w:rsid w:val="000517A3"/>
    <w:rsid w:val="000550F8"/>
    <w:rsid w:val="00063F8E"/>
    <w:rsid w:val="00070840"/>
    <w:rsid w:val="000736D4"/>
    <w:rsid w:val="000829DD"/>
    <w:rsid w:val="00083D7E"/>
    <w:rsid w:val="00083E88"/>
    <w:rsid w:val="00086D48"/>
    <w:rsid w:val="000873F5"/>
    <w:rsid w:val="000A6291"/>
    <w:rsid w:val="000A6BC6"/>
    <w:rsid w:val="000B0087"/>
    <w:rsid w:val="000B23D6"/>
    <w:rsid w:val="000C71D3"/>
    <w:rsid w:val="000C7B28"/>
    <w:rsid w:val="000F4CDB"/>
    <w:rsid w:val="000F687B"/>
    <w:rsid w:val="00107A1C"/>
    <w:rsid w:val="00114B1A"/>
    <w:rsid w:val="00114EA3"/>
    <w:rsid w:val="001229E3"/>
    <w:rsid w:val="00124F2E"/>
    <w:rsid w:val="001250D2"/>
    <w:rsid w:val="001305CB"/>
    <w:rsid w:val="001333B6"/>
    <w:rsid w:val="00150740"/>
    <w:rsid w:val="00154DDB"/>
    <w:rsid w:val="00160BED"/>
    <w:rsid w:val="00170451"/>
    <w:rsid w:val="00191D6D"/>
    <w:rsid w:val="001A1D46"/>
    <w:rsid w:val="001A2D22"/>
    <w:rsid w:val="001A76C1"/>
    <w:rsid w:val="001B527B"/>
    <w:rsid w:val="001C4FEA"/>
    <w:rsid w:val="001F0491"/>
    <w:rsid w:val="001F736F"/>
    <w:rsid w:val="00202634"/>
    <w:rsid w:val="0020750D"/>
    <w:rsid w:val="00211682"/>
    <w:rsid w:val="00214726"/>
    <w:rsid w:val="00222F4C"/>
    <w:rsid w:val="0023693F"/>
    <w:rsid w:val="0023793B"/>
    <w:rsid w:val="00240410"/>
    <w:rsid w:val="0024656F"/>
    <w:rsid w:val="0025302E"/>
    <w:rsid w:val="002A0F1B"/>
    <w:rsid w:val="002A2234"/>
    <w:rsid w:val="002A7396"/>
    <w:rsid w:val="002B174E"/>
    <w:rsid w:val="002B72F4"/>
    <w:rsid w:val="002C4270"/>
    <w:rsid w:val="002C6783"/>
    <w:rsid w:val="002C76A6"/>
    <w:rsid w:val="002D2AD0"/>
    <w:rsid w:val="002D7298"/>
    <w:rsid w:val="002D7F67"/>
    <w:rsid w:val="002E0A95"/>
    <w:rsid w:val="002F00E2"/>
    <w:rsid w:val="002F1945"/>
    <w:rsid w:val="002F1BC3"/>
    <w:rsid w:val="002F720A"/>
    <w:rsid w:val="00305637"/>
    <w:rsid w:val="00307E41"/>
    <w:rsid w:val="003147C3"/>
    <w:rsid w:val="00324FB7"/>
    <w:rsid w:val="0032706A"/>
    <w:rsid w:val="00327314"/>
    <w:rsid w:val="00346118"/>
    <w:rsid w:val="00370A87"/>
    <w:rsid w:val="00383BF5"/>
    <w:rsid w:val="003849CF"/>
    <w:rsid w:val="00387B93"/>
    <w:rsid w:val="00396D60"/>
    <w:rsid w:val="003A0011"/>
    <w:rsid w:val="003A4661"/>
    <w:rsid w:val="003A4BB9"/>
    <w:rsid w:val="003C7160"/>
    <w:rsid w:val="003E25E1"/>
    <w:rsid w:val="003F72C1"/>
    <w:rsid w:val="003F76F7"/>
    <w:rsid w:val="003F782A"/>
    <w:rsid w:val="004054C5"/>
    <w:rsid w:val="00407084"/>
    <w:rsid w:val="00407D89"/>
    <w:rsid w:val="00411CEA"/>
    <w:rsid w:val="00415F24"/>
    <w:rsid w:val="00421DD0"/>
    <w:rsid w:val="00422AEB"/>
    <w:rsid w:val="00427606"/>
    <w:rsid w:val="00427B8A"/>
    <w:rsid w:val="00427F4A"/>
    <w:rsid w:val="00434EF6"/>
    <w:rsid w:val="00452A5A"/>
    <w:rsid w:val="00467094"/>
    <w:rsid w:val="00474AE8"/>
    <w:rsid w:val="004876ED"/>
    <w:rsid w:val="0049177E"/>
    <w:rsid w:val="004976F4"/>
    <w:rsid w:val="004A391B"/>
    <w:rsid w:val="004A5E37"/>
    <w:rsid w:val="004A7790"/>
    <w:rsid w:val="004B1811"/>
    <w:rsid w:val="004C0C33"/>
    <w:rsid w:val="004C1674"/>
    <w:rsid w:val="004C4B6E"/>
    <w:rsid w:val="004D5C26"/>
    <w:rsid w:val="004E2AAF"/>
    <w:rsid w:val="004E3242"/>
    <w:rsid w:val="004F0D51"/>
    <w:rsid w:val="00500C6E"/>
    <w:rsid w:val="005026B5"/>
    <w:rsid w:val="00505FE0"/>
    <w:rsid w:val="0051558F"/>
    <w:rsid w:val="00526B4C"/>
    <w:rsid w:val="00555B38"/>
    <w:rsid w:val="00564E49"/>
    <w:rsid w:val="00566362"/>
    <w:rsid w:val="00567F87"/>
    <w:rsid w:val="00576EC4"/>
    <w:rsid w:val="005853A8"/>
    <w:rsid w:val="005A04B7"/>
    <w:rsid w:val="005A4768"/>
    <w:rsid w:val="005A51CD"/>
    <w:rsid w:val="005A7A5E"/>
    <w:rsid w:val="005C2BF5"/>
    <w:rsid w:val="005C2EDB"/>
    <w:rsid w:val="005C5770"/>
    <w:rsid w:val="005C6E3A"/>
    <w:rsid w:val="005C7533"/>
    <w:rsid w:val="005D3AD3"/>
    <w:rsid w:val="005E4716"/>
    <w:rsid w:val="005F632F"/>
    <w:rsid w:val="00613AEF"/>
    <w:rsid w:val="00613CE5"/>
    <w:rsid w:val="0063084B"/>
    <w:rsid w:val="006531C4"/>
    <w:rsid w:val="0065695C"/>
    <w:rsid w:val="00660CFF"/>
    <w:rsid w:val="00663A3D"/>
    <w:rsid w:val="00666B99"/>
    <w:rsid w:val="006732C5"/>
    <w:rsid w:val="00673835"/>
    <w:rsid w:val="0069128F"/>
    <w:rsid w:val="006944E9"/>
    <w:rsid w:val="006966A4"/>
    <w:rsid w:val="006A1866"/>
    <w:rsid w:val="006A2701"/>
    <w:rsid w:val="006B093C"/>
    <w:rsid w:val="006B5367"/>
    <w:rsid w:val="006B571F"/>
    <w:rsid w:val="006C30AF"/>
    <w:rsid w:val="006D2D7E"/>
    <w:rsid w:val="006E07AA"/>
    <w:rsid w:val="006F24FC"/>
    <w:rsid w:val="006F7927"/>
    <w:rsid w:val="007034F1"/>
    <w:rsid w:val="00711095"/>
    <w:rsid w:val="0072234F"/>
    <w:rsid w:val="0072704A"/>
    <w:rsid w:val="00734DEA"/>
    <w:rsid w:val="00743C06"/>
    <w:rsid w:val="00771D5B"/>
    <w:rsid w:val="00780940"/>
    <w:rsid w:val="007A5C06"/>
    <w:rsid w:val="007B668F"/>
    <w:rsid w:val="007C4F7E"/>
    <w:rsid w:val="007C5D29"/>
    <w:rsid w:val="007E11C7"/>
    <w:rsid w:val="007F0FAB"/>
    <w:rsid w:val="007F681A"/>
    <w:rsid w:val="007F6B24"/>
    <w:rsid w:val="00810EE8"/>
    <w:rsid w:val="00814475"/>
    <w:rsid w:val="00814885"/>
    <w:rsid w:val="00815BA2"/>
    <w:rsid w:val="008218E1"/>
    <w:rsid w:val="00821D32"/>
    <w:rsid w:val="00827946"/>
    <w:rsid w:val="00833B02"/>
    <w:rsid w:val="00842D8C"/>
    <w:rsid w:val="00844D02"/>
    <w:rsid w:val="0085573D"/>
    <w:rsid w:val="00860E79"/>
    <w:rsid w:val="008623AB"/>
    <w:rsid w:val="00883AFE"/>
    <w:rsid w:val="008901DF"/>
    <w:rsid w:val="00890B2B"/>
    <w:rsid w:val="00896CA1"/>
    <w:rsid w:val="00896CBB"/>
    <w:rsid w:val="00897B39"/>
    <w:rsid w:val="008A1578"/>
    <w:rsid w:val="008B5BE7"/>
    <w:rsid w:val="008B708A"/>
    <w:rsid w:val="008C65D5"/>
    <w:rsid w:val="008C7C68"/>
    <w:rsid w:val="008D6FE7"/>
    <w:rsid w:val="008E17A7"/>
    <w:rsid w:val="0090342B"/>
    <w:rsid w:val="0092052C"/>
    <w:rsid w:val="00931CE2"/>
    <w:rsid w:val="00932CA4"/>
    <w:rsid w:val="009350A0"/>
    <w:rsid w:val="009351E6"/>
    <w:rsid w:val="00937CAB"/>
    <w:rsid w:val="00967EDB"/>
    <w:rsid w:val="00974F8F"/>
    <w:rsid w:val="009752E1"/>
    <w:rsid w:val="00981FFB"/>
    <w:rsid w:val="00996444"/>
    <w:rsid w:val="00996EDB"/>
    <w:rsid w:val="009A5365"/>
    <w:rsid w:val="009B5949"/>
    <w:rsid w:val="009B6C13"/>
    <w:rsid w:val="009C6E8D"/>
    <w:rsid w:val="009D1691"/>
    <w:rsid w:val="009D668E"/>
    <w:rsid w:val="009F23BB"/>
    <w:rsid w:val="009F396E"/>
    <w:rsid w:val="00A01351"/>
    <w:rsid w:val="00A01870"/>
    <w:rsid w:val="00A02C8F"/>
    <w:rsid w:val="00A12622"/>
    <w:rsid w:val="00A340E3"/>
    <w:rsid w:val="00A432D7"/>
    <w:rsid w:val="00A510B6"/>
    <w:rsid w:val="00A57322"/>
    <w:rsid w:val="00A613F6"/>
    <w:rsid w:val="00A8124F"/>
    <w:rsid w:val="00A82C69"/>
    <w:rsid w:val="00A91454"/>
    <w:rsid w:val="00A96224"/>
    <w:rsid w:val="00A97D11"/>
    <w:rsid w:val="00AA24E7"/>
    <w:rsid w:val="00AA4800"/>
    <w:rsid w:val="00AD285C"/>
    <w:rsid w:val="00AE466E"/>
    <w:rsid w:val="00AF350D"/>
    <w:rsid w:val="00B052DB"/>
    <w:rsid w:val="00B34E79"/>
    <w:rsid w:val="00B46E33"/>
    <w:rsid w:val="00B57667"/>
    <w:rsid w:val="00B621E0"/>
    <w:rsid w:val="00B75D32"/>
    <w:rsid w:val="00B856BB"/>
    <w:rsid w:val="00B90ADD"/>
    <w:rsid w:val="00B91AD0"/>
    <w:rsid w:val="00BA246A"/>
    <w:rsid w:val="00BA256E"/>
    <w:rsid w:val="00BA6704"/>
    <w:rsid w:val="00BB061C"/>
    <w:rsid w:val="00BE0C9B"/>
    <w:rsid w:val="00BE79A1"/>
    <w:rsid w:val="00BF40B4"/>
    <w:rsid w:val="00BF792F"/>
    <w:rsid w:val="00C15DA5"/>
    <w:rsid w:val="00C25DE3"/>
    <w:rsid w:val="00C36678"/>
    <w:rsid w:val="00C37056"/>
    <w:rsid w:val="00C44A7C"/>
    <w:rsid w:val="00C45D01"/>
    <w:rsid w:val="00C60516"/>
    <w:rsid w:val="00C62A9E"/>
    <w:rsid w:val="00C66F84"/>
    <w:rsid w:val="00C67871"/>
    <w:rsid w:val="00C75617"/>
    <w:rsid w:val="00C8089D"/>
    <w:rsid w:val="00CA166A"/>
    <w:rsid w:val="00CA7D16"/>
    <w:rsid w:val="00CB225D"/>
    <w:rsid w:val="00CB5B54"/>
    <w:rsid w:val="00CC67FF"/>
    <w:rsid w:val="00CC775F"/>
    <w:rsid w:val="00CD0402"/>
    <w:rsid w:val="00CD19E1"/>
    <w:rsid w:val="00CE15C4"/>
    <w:rsid w:val="00CE5D38"/>
    <w:rsid w:val="00CF4C77"/>
    <w:rsid w:val="00CF7634"/>
    <w:rsid w:val="00CF7947"/>
    <w:rsid w:val="00D063CA"/>
    <w:rsid w:val="00D14D89"/>
    <w:rsid w:val="00D235BB"/>
    <w:rsid w:val="00D368D9"/>
    <w:rsid w:val="00D41641"/>
    <w:rsid w:val="00D42461"/>
    <w:rsid w:val="00D43F94"/>
    <w:rsid w:val="00D510FC"/>
    <w:rsid w:val="00D53BC0"/>
    <w:rsid w:val="00D610C4"/>
    <w:rsid w:val="00D635E5"/>
    <w:rsid w:val="00D64285"/>
    <w:rsid w:val="00D7285D"/>
    <w:rsid w:val="00D750D3"/>
    <w:rsid w:val="00D90AB7"/>
    <w:rsid w:val="00DA1A41"/>
    <w:rsid w:val="00DA7F44"/>
    <w:rsid w:val="00DC0F9C"/>
    <w:rsid w:val="00DC6958"/>
    <w:rsid w:val="00DD1C6C"/>
    <w:rsid w:val="00DF0CCB"/>
    <w:rsid w:val="00E012D5"/>
    <w:rsid w:val="00E031F0"/>
    <w:rsid w:val="00E075ED"/>
    <w:rsid w:val="00E07A65"/>
    <w:rsid w:val="00E14604"/>
    <w:rsid w:val="00E17D66"/>
    <w:rsid w:val="00E42CDA"/>
    <w:rsid w:val="00E46E54"/>
    <w:rsid w:val="00E55BAC"/>
    <w:rsid w:val="00E563D2"/>
    <w:rsid w:val="00E91F6A"/>
    <w:rsid w:val="00E9649F"/>
    <w:rsid w:val="00E96A01"/>
    <w:rsid w:val="00EA46B5"/>
    <w:rsid w:val="00EB3584"/>
    <w:rsid w:val="00EB5630"/>
    <w:rsid w:val="00EB7A6C"/>
    <w:rsid w:val="00EC6093"/>
    <w:rsid w:val="00EE106D"/>
    <w:rsid w:val="00EE533B"/>
    <w:rsid w:val="00EE7BDB"/>
    <w:rsid w:val="00F000D3"/>
    <w:rsid w:val="00F01976"/>
    <w:rsid w:val="00F03CEB"/>
    <w:rsid w:val="00F04D54"/>
    <w:rsid w:val="00F17123"/>
    <w:rsid w:val="00F21F0E"/>
    <w:rsid w:val="00F31E24"/>
    <w:rsid w:val="00F40D5A"/>
    <w:rsid w:val="00F53EE2"/>
    <w:rsid w:val="00F560DD"/>
    <w:rsid w:val="00F561E8"/>
    <w:rsid w:val="00F67BD5"/>
    <w:rsid w:val="00F972F5"/>
    <w:rsid w:val="00FB4691"/>
    <w:rsid w:val="00FD3440"/>
    <w:rsid w:val="00FE20DD"/>
    <w:rsid w:val="00FE569E"/>
    <w:rsid w:val="00FE5DC1"/>
    <w:rsid w:val="00FE6B1A"/>
    <w:rsid w:val="00FE6ED9"/>
    <w:rsid w:val="00FF3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2C1"/>
    <w:rPr>
      <w:sz w:val="24"/>
      <w:szCs w:val="24"/>
      <w:lang w:val="en-US" w:eastAsia="en-US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1"/>
    <w:uiPriority w:val="99"/>
    <w:qFormat/>
    <w:rsid w:val="003F72C1"/>
    <w:pPr>
      <w:keepNext/>
      <w:ind w:firstLine="540"/>
      <w:jc w:val="both"/>
      <w:outlineLvl w:val="0"/>
    </w:pPr>
    <w:rPr>
      <w:b/>
      <w:szCs w:val="20"/>
      <w:lang w:val="ru-RU"/>
    </w:rPr>
  </w:style>
  <w:style w:type="paragraph" w:styleId="Heading2">
    <w:name w:val="heading 2"/>
    <w:basedOn w:val="Normal"/>
    <w:link w:val="Heading2Char1"/>
    <w:uiPriority w:val="99"/>
    <w:qFormat/>
    <w:rsid w:val="003F72C1"/>
    <w:pPr>
      <w:spacing w:after="270"/>
      <w:outlineLvl w:val="1"/>
    </w:pPr>
    <w:rPr>
      <w:rFonts w:ascii="Cambria" w:hAnsi="Cambria"/>
      <w:b/>
      <w:i/>
      <w:sz w:val="28"/>
      <w:szCs w:val="20"/>
      <w:lang w:val="ru-RU" w:eastAsia="ru-RU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3F72C1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3F72C1"/>
    <w:pPr>
      <w:keepNext/>
      <w:keepLines/>
      <w:numPr>
        <w:ilvl w:val="3"/>
        <w:numId w:val="2"/>
      </w:numPr>
      <w:tabs>
        <w:tab w:val="num" w:pos="3060"/>
      </w:tabs>
      <w:suppressAutoHyphens/>
      <w:spacing w:before="240"/>
      <w:ind w:left="3060"/>
      <w:outlineLvl w:val="3"/>
    </w:pPr>
    <w:rPr>
      <w:b/>
      <w:szCs w:val="20"/>
      <w:lang w:val="ru-RU"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F72C1"/>
    <w:pPr>
      <w:keepNext/>
      <w:numPr>
        <w:ilvl w:val="4"/>
        <w:numId w:val="2"/>
      </w:numPr>
      <w:tabs>
        <w:tab w:val="num" w:pos="3780"/>
      </w:tabs>
      <w:suppressAutoHyphens/>
      <w:spacing w:before="240" w:after="60"/>
      <w:ind w:left="3780" w:right="284"/>
      <w:jc w:val="center"/>
      <w:outlineLvl w:val="4"/>
    </w:pPr>
    <w:rPr>
      <w:b/>
      <w:sz w:val="28"/>
      <w:szCs w:val="20"/>
      <w:lang w:val="ru-RU" w:eastAsia="ar-SA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F72C1"/>
    <w:pPr>
      <w:keepNext/>
      <w:shd w:val="clear" w:color="auto" w:fill="FFFFFF"/>
      <w:suppressAutoHyphens/>
      <w:ind w:left="720"/>
      <w:outlineLvl w:val="5"/>
    </w:pPr>
    <w:rPr>
      <w:sz w:val="28"/>
      <w:szCs w:val="28"/>
      <w:lang w:val="ru-RU"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CF4C77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F4C77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F4C77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F4C77"/>
    <w:rPr>
      <w:rFonts w:ascii="Calibri" w:hAnsi="Calibri" w:cs="Times New Roman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F4C77"/>
    <w:rPr>
      <w:rFonts w:ascii="Calibri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F4C77"/>
    <w:rPr>
      <w:rFonts w:ascii="Calibri" w:hAnsi="Calibri" w:cs="Times New Roman"/>
      <w:b/>
      <w:bCs/>
      <w:lang w:val="en-US" w:eastAsia="en-US"/>
    </w:rPr>
  </w:style>
  <w:style w:type="character" w:styleId="Hyperlink">
    <w:name w:val="Hyperlink"/>
    <w:basedOn w:val="DefaultParagraphFont"/>
    <w:uiPriority w:val="99"/>
    <w:rsid w:val="003F72C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3F72C1"/>
    <w:rPr>
      <w:rFonts w:cs="Times New Roman"/>
      <w:color w:val="800080"/>
      <w:u w:val="single"/>
    </w:rPr>
  </w:style>
  <w:style w:type="character" w:customStyle="1" w:styleId="Heading1Char1">
    <w:name w:val="Heading 1 Char1"/>
    <w:aliases w:val="Раздел Договора Char1,H1 Char1,&quot;Алмаз&quot; Char1"/>
    <w:link w:val="Heading1"/>
    <w:uiPriority w:val="99"/>
    <w:locked/>
    <w:rsid w:val="003F72C1"/>
    <w:rPr>
      <w:b/>
      <w:sz w:val="24"/>
      <w:lang w:val="ru-RU" w:eastAsia="en-US"/>
    </w:rPr>
  </w:style>
  <w:style w:type="character" w:customStyle="1" w:styleId="Heading2Char1">
    <w:name w:val="Heading 2 Char1"/>
    <w:link w:val="Heading2"/>
    <w:uiPriority w:val="99"/>
    <w:semiHidden/>
    <w:locked/>
    <w:rsid w:val="003F72C1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3F72C1"/>
    <w:rPr>
      <w:rFonts w:ascii="Arial" w:hAnsi="Arial"/>
      <w:b/>
      <w:sz w:val="26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3F72C1"/>
    <w:pPr>
      <w:jc w:val="both"/>
    </w:pPr>
    <w:rPr>
      <w:sz w:val="28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3F72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F4C77"/>
    <w:rPr>
      <w:rFonts w:ascii="Courier New" w:hAnsi="Courier New" w:cs="Courier New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3F72C1"/>
    <w:pPr>
      <w:spacing w:before="100" w:beforeAutospacing="1" w:after="100" w:afterAutospacing="1"/>
    </w:pPr>
    <w:rPr>
      <w:sz w:val="23"/>
      <w:szCs w:val="23"/>
      <w:lang w:val="ru-RU" w:eastAsia="ru-RU"/>
    </w:rPr>
  </w:style>
  <w:style w:type="character" w:customStyle="1" w:styleId="HeaderChar1">
    <w:name w:val="Header Char1"/>
    <w:uiPriority w:val="99"/>
    <w:locked/>
    <w:rsid w:val="003F72C1"/>
    <w:rPr>
      <w:sz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3F72C1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3F72C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List">
    <w:name w:val="List"/>
    <w:basedOn w:val="BodyText"/>
    <w:uiPriority w:val="99"/>
    <w:rsid w:val="003F72C1"/>
    <w:pPr>
      <w:suppressAutoHyphens/>
      <w:spacing w:after="120"/>
      <w:jc w:val="left"/>
    </w:pPr>
    <w:rPr>
      <w:rFonts w:cs="Tahoma"/>
      <w:sz w:val="20"/>
      <w:lang w:eastAsia="ar-SA"/>
    </w:rPr>
  </w:style>
  <w:style w:type="paragraph" w:styleId="Title">
    <w:name w:val="Title"/>
    <w:basedOn w:val="Normal"/>
    <w:next w:val="BodyText"/>
    <w:link w:val="TitleChar"/>
    <w:uiPriority w:val="99"/>
    <w:qFormat/>
    <w:rsid w:val="003F72C1"/>
    <w:pPr>
      <w:keepNext/>
      <w:widowControl w:val="0"/>
      <w:autoSpaceDE w:val="0"/>
      <w:autoSpaceDN w:val="0"/>
      <w:adjustRightInd w:val="0"/>
      <w:spacing w:before="240" w:after="120"/>
    </w:pPr>
    <w:rPr>
      <w:rFonts w:ascii="Arial" w:hAnsi="Arial" w:cs="Arial"/>
      <w:sz w:val="28"/>
      <w:szCs w:val="28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CF4C77"/>
    <w:rPr>
      <w:rFonts w:ascii="Cambria" w:hAnsi="Cambria" w:cs="Times New Roman"/>
      <w:b/>
      <w:bCs/>
      <w:kern w:val="28"/>
      <w:sz w:val="32"/>
      <w:szCs w:val="32"/>
      <w:lang w:val="en-US" w:eastAsia="en-US"/>
    </w:rPr>
  </w:style>
  <w:style w:type="character" w:customStyle="1" w:styleId="BodyTextChar1">
    <w:name w:val="Body Text Char1"/>
    <w:link w:val="BodyText"/>
    <w:uiPriority w:val="99"/>
    <w:locked/>
    <w:rsid w:val="003F72C1"/>
    <w:rPr>
      <w:sz w:val="28"/>
      <w:lang w:val="ru-RU" w:eastAsia="en-US"/>
    </w:rPr>
  </w:style>
  <w:style w:type="paragraph" w:styleId="BodyTextIndent">
    <w:name w:val="Body Text Indent"/>
    <w:basedOn w:val="Normal"/>
    <w:link w:val="BodyTextIndentChar"/>
    <w:uiPriority w:val="99"/>
    <w:rsid w:val="003F72C1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character" w:customStyle="1" w:styleId="SubtitleChar1">
    <w:name w:val="Subtitle Char1"/>
    <w:uiPriority w:val="99"/>
    <w:locked/>
    <w:rsid w:val="003F72C1"/>
    <w:rPr>
      <w:b/>
      <w:sz w:val="32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3F72C1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F4C77"/>
    <w:rPr>
      <w:rFonts w:ascii="Cambria" w:hAnsi="Cambria" w:cs="Times New Roman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3F72C1"/>
    <w:pPr>
      <w:suppressAutoHyphens/>
      <w:ind w:firstLine="900"/>
      <w:jc w:val="both"/>
    </w:pPr>
    <w:rPr>
      <w:lang w:val="ru-RU"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F4C77"/>
    <w:rPr>
      <w:rFonts w:cs="Times New Roman"/>
      <w:sz w:val="24"/>
      <w:szCs w:val="24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rsid w:val="003F72C1"/>
    <w:pPr>
      <w:ind w:firstLine="540"/>
      <w:jc w:val="both"/>
    </w:pPr>
    <w:rPr>
      <w:b/>
      <w:bCs/>
      <w:lang w:val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CF4C77"/>
    <w:rPr>
      <w:rFonts w:cs="Times New Roman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F72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4C77"/>
    <w:rPr>
      <w:rFonts w:cs="Times New Roman"/>
      <w:sz w:val="2"/>
      <w:lang w:val="en-US" w:eastAsia="en-US"/>
    </w:rPr>
  </w:style>
  <w:style w:type="paragraph" w:customStyle="1" w:styleId="ConsTitle">
    <w:name w:val="ConsTitle"/>
    <w:uiPriority w:val="99"/>
    <w:rsid w:val="003F72C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3F72C1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Cell">
    <w:name w:val="ConsCell"/>
    <w:uiPriority w:val="99"/>
    <w:rsid w:val="003F72C1"/>
    <w:pPr>
      <w:autoSpaceDE w:val="0"/>
      <w:autoSpaceDN w:val="0"/>
      <w:adjustRightInd w:val="0"/>
      <w:ind w:right="19772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3F72C1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F72C1"/>
    <w:pPr>
      <w:overflowPunct w:val="0"/>
      <w:autoSpaceDE w:val="0"/>
      <w:autoSpaceDN w:val="0"/>
      <w:adjustRightInd w:val="0"/>
      <w:jc w:val="both"/>
    </w:pPr>
    <w:rPr>
      <w:spacing w:val="14"/>
      <w:szCs w:val="20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CF4C77"/>
    <w:rPr>
      <w:rFonts w:cs="Times New Roman"/>
      <w:sz w:val="16"/>
      <w:szCs w:val="16"/>
      <w:lang w:val="en-US" w:eastAsia="en-US"/>
    </w:rPr>
  </w:style>
  <w:style w:type="paragraph" w:customStyle="1" w:styleId="a">
    <w:name w:val="Знак"/>
    <w:basedOn w:val="Normal"/>
    <w:uiPriority w:val="99"/>
    <w:rsid w:val="003F72C1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F72C1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3F72C1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customStyle="1" w:styleId="wikip">
    <w:name w:val="wikip"/>
    <w:basedOn w:val="Normal"/>
    <w:uiPriority w:val="99"/>
    <w:rsid w:val="003F72C1"/>
    <w:pPr>
      <w:spacing w:before="100" w:beforeAutospacing="1" w:after="100" w:afterAutospacing="1"/>
      <w:jc w:val="both"/>
    </w:pPr>
    <w:rPr>
      <w:lang w:val="ru-RU" w:eastAsia="ru-RU"/>
    </w:rPr>
  </w:style>
  <w:style w:type="character" w:customStyle="1" w:styleId="NoSpacingChar">
    <w:name w:val="No Spacing Char"/>
    <w:link w:val="10"/>
    <w:uiPriority w:val="99"/>
    <w:locked/>
    <w:rsid w:val="003F72C1"/>
    <w:rPr>
      <w:rFonts w:ascii="Calibri" w:hAnsi="Calibri"/>
      <w:noProof/>
      <w:sz w:val="22"/>
      <w:lang w:val="ru-RU" w:eastAsia="ru-RU"/>
    </w:rPr>
  </w:style>
  <w:style w:type="paragraph" w:customStyle="1" w:styleId="10">
    <w:name w:val="Без интервала1"/>
    <w:link w:val="NoSpacingChar"/>
    <w:uiPriority w:val="99"/>
    <w:rsid w:val="003F72C1"/>
    <w:rPr>
      <w:rFonts w:ascii="Calibri" w:hAnsi="Calibri"/>
      <w:noProof/>
    </w:rPr>
  </w:style>
  <w:style w:type="paragraph" w:customStyle="1" w:styleId="ConsPlusNormal">
    <w:name w:val="ConsPlusNormal"/>
    <w:uiPriority w:val="99"/>
    <w:rsid w:val="003F72C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0">
    <w:name w:val="Рецензия"/>
    <w:uiPriority w:val="99"/>
    <w:semiHidden/>
    <w:rsid w:val="003F72C1"/>
    <w:rPr>
      <w:sz w:val="24"/>
      <w:szCs w:val="24"/>
    </w:rPr>
  </w:style>
  <w:style w:type="paragraph" w:customStyle="1" w:styleId="a1">
    <w:name w:val="Знак Знак Знак Знак Знак Знак Знак"/>
    <w:basedOn w:val="Normal"/>
    <w:uiPriority w:val="99"/>
    <w:rsid w:val="003F72C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CharChar">
    <w:name w:val="Char Char"/>
    <w:basedOn w:val="Normal"/>
    <w:uiPriority w:val="99"/>
    <w:rsid w:val="003F72C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11">
    <w:name w:val="Стиль1"/>
    <w:basedOn w:val="Normal"/>
    <w:uiPriority w:val="99"/>
    <w:rsid w:val="003F72C1"/>
    <w:pPr>
      <w:numPr>
        <w:ilvl w:val="5"/>
        <w:numId w:val="4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  <w:lang w:val="ru-RU" w:eastAsia="ru-RU"/>
    </w:rPr>
  </w:style>
  <w:style w:type="paragraph" w:customStyle="1" w:styleId="a2">
    <w:name w:val="Знак Знак Знак Знак Знак Знак Знак Знак Знак Знак"/>
    <w:basedOn w:val="Normal"/>
    <w:uiPriority w:val="99"/>
    <w:rsid w:val="003F72C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article">
    <w:name w:val="article"/>
    <w:basedOn w:val="Normal"/>
    <w:uiPriority w:val="99"/>
    <w:rsid w:val="003F72C1"/>
    <w:pPr>
      <w:ind w:firstLine="567"/>
      <w:jc w:val="both"/>
    </w:pPr>
    <w:rPr>
      <w:rFonts w:ascii="Arial" w:hAnsi="Arial" w:cs="Arial"/>
      <w:sz w:val="26"/>
      <w:szCs w:val="26"/>
      <w:lang w:val="ru-RU" w:eastAsia="ru-RU"/>
    </w:rPr>
  </w:style>
  <w:style w:type="paragraph" w:customStyle="1" w:styleId="text">
    <w:name w:val="text"/>
    <w:basedOn w:val="Normal"/>
    <w:uiPriority w:val="99"/>
    <w:rsid w:val="003F72C1"/>
    <w:pPr>
      <w:ind w:firstLine="567"/>
      <w:jc w:val="both"/>
    </w:pPr>
    <w:rPr>
      <w:rFonts w:ascii="Arial" w:hAnsi="Arial" w:cs="Arial"/>
      <w:lang w:val="ru-RU" w:eastAsia="ar-SA"/>
    </w:rPr>
  </w:style>
  <w:style w:type="paragraph" w:customStyle="1" w:styleId="ConsPlusTitle">
    <w:name w:val="ConsPlusTitle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a3">
    <w:name w:val="Текст (лев. подпись)"/>
    <w:basedOn w:val="Normal"/>
    <w:next w:val="Normal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sz w:val="28"/>
      <w:szCs w:val="28"/>
      <w:lang w:val="ru-RU" w:eastAsia="ru-RU"/>
    </w:rPr>
  </w:style>
  <w:style w:type="paragraph" w:customStyle="1" w:styleId="a4">
    <w:name w:val="Текст (прав. подпись)"/>
    <w:basedOn w:val="Normal"/>
    <w:next w:val="Normal"/>
    <w:uiPriority w:val="99"/>
    <w:rsid w:val="003F72C1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8"/>
      <w:szCs w:val="28"/>
      <w:lang w:val="ru-RU" w:eastAsia="ru-RU"/>
    </w:rPr>
  </w:style>
  <w:style w:type="paragraph" w:customStyle="1" w:styleId="a5">
    <w:name w:val="Прижатый влево"/>
    <w:basedOn w:val="Normal"/>
    <w:next w:val="Normal"/>
    <w:uiPriority w:val="99"/>
    <w:rsid w:val="003F72C1"/>
    <w:pPr>
      <w:widowControl w:val="0"/>
      <w:autoSpaceDE w:val="0"/>
      <w:autoSpaceDN w:val="0"/>
      <w:adjustRightInd w:val="0"/>
    </w:pPr>
    <w:rPr>
      <w:rFonts w:ascii="Arial" w:hAnsi="Arial" w:cs="Arial"/>
      <w:sz w:val="28"/>
      <w:szCs w:val="28"/>
      <w:lang w:val="ru-RU" w:eastAsia="ru-RU"/>
    </w:rPr>
  </w:style>
  <w:style w:type="paragraph" w:customStyle="1" w:styleId="ConsPlusNonformat">
    <w:name w:val="ConsPlusNonformat"/>
    <w:uiPriority w:val="99"/>
    <w:rsid w:val="003F72C1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6">
    <w:name w:val="Заголовок"/>
    <w:basedOn w:val="Normal"/>
    <w:next w:val="BodyText"/>
    <w:uiPriority w:val="99"/>
    <w:rsid w:val="003F72C1"/>
    <w:pPr>
      <w:keepNext/>
      <w:suppressAutoHyphens/>
      <w:spacing w:before="240" w:after="120"/>
    </w:pPr>
    <w:rPr>
      <w:rFonts w:ascii="Arial" w:hAnsi="Arial" w:cs="Tahoma"/>
      <w:sz w:val="28"/>
      <w:szCs w:val="28"/>
      <w:lang w:val="ru-RU" w:eastAsia="ar-SA"/>
    </w:rPr>
  </w:style>
  <w:style w:type="paragraph" w:customStyle="1" w:styleId="12">
    <w:name w:val="Название1"/>
    <w:basedOn w:val="Normal"/>
    <w:uiPriority w:val="99"/>
    <w:rsid w:val="003F72C1"/>
    <w:pPr>
      <w:suppressLineNumbers/>
      <w:suppressAutoHyphens/>
      <w:spacing w:before="120" w:after="120"/>
    </w:pPr>
    <w:rPr>
      <w:rFonts w:cs="Tahoma"/>
      <w:i/>
      <w:iCs/>
      <w:lang w:val="ru-RU" w:eastAsia="ar-SA"/>
    </w:rPr>
  </w:style>
  <w:style w:type="paragraph" w:customStyle="1" w:styleId="13">
    <w:name w:val="Указатель1"/>
    <w:basedOn w:val="Normal"/>
    <w:uiPriority w:val="99"/>
    <w:rsid w:val="003F72C1"/>
    <w:pPr>
      <w:suppressLineNumbers/>
      <w:suppressAutoHyphens/>
    </w:pPr>
    <w:rPr>
      <w:rFonts w:cs="Tahoma"/>
      <w:sz w:val="20"/>
      <w:szCs w:val="20"/>
      <w:lang w:val="ru-RU" w:eastAsia="ar-SA"/>
    </w:rPr>
  </w:style>
  <w:style w:type="paragraph" w:customStyle="1" w:styleId="2">
    <w:name w:val="Стиль2"/>
    <w:basedOn w:val="11"/>
    <w:uiPriority w:val="99"/>
    <w:rsid w:val="003F72C1"/>
    <w:pPr>
      <w:numPr>
        <w:ilvl w:val="6"/>
        <w:numId w:val="2"/>
      </w:numPr>
      <w:tabs>
        <w:tab w:val="num" w:pos="5220"/>
      </w:tabs>
      <w:suppressAutoHyphens/>
      <w:autoSpaceDN/>
      <w:adjustRightInd/>
      <w:spacing w:before="60"/>
      <w:ind w:left="-3395"/>
      <w:outlineLvl w:val="6"/>
    </w:pPr>
    <w:rPr>
      <w:lang w:eastAsia="ar-SA"/>
    </w:rPr>
  </w:style>
  <w:style w:type="paragraph" w:customStyle="1" w:styleId="4">
    <w:name w:val="Стиль4"/>
    <w:basedOn w:val="Normal"/>
    <w:uiPriority w:val="99"/>
    <w:rsid w:val="003F72C1"/>
    <w:pPr>
      <w:suppressAutoHyphens/>
      <w:jc w:val="both"/>
    </w:pPr>
    <w:rPr>
      <w:szCs w:val="20"/>
      <w:lang w:val="ru-RU" w:eastAsia="ar-SA"/>
    </w:rPr>
  </w:style>
  <w:style w:type="paragraph" w:customStyle="1" w:styleId="21">
    <w:name w:val="Основной текст 21"/>
    <w:basedOn w:val="Normal"/>
    <w:uiPriority w:val="99"/>
    <w:rsid w:val="003F72C1"/>
    <w:pPr>
      <w:suppressAutoHyphens/>
      <w:spacing w:after="120" w:line="480" w:lineRule="auto"/>
    </w:pPr>
    <w:rPr>
      <w:sz w:val="20"/>
      <w:szCs w:val="20"/>
      <w:lang w:val="ru-RU" w:eastAsia="ar-SA"/>
    </w:rPr>
  </w:style>
  <w:style w:type="paragraph" w:customStyle="1" w:styleId="31">
    <w:name w:val="Основной текст 31"/>
    <w:basedOn w:val="Normal"/>
    <w:uiPriority w:val="99"/>
    <w:rsid w:val="003F72C1"/>
    <w:pPr>
      <w:suppressAutoHyphens/>
      <w:spacing w:after="120"/>
    </w:pPr>
    <w:rPr>
      <w:sz w:val="16"/>
      <w:szCs w:val="16"/>
      <w:lang w:val="ru-RU" w:eastAsia="ar-SA"/>
    </w:rPr>
  </w:style>
  <w:style w:type="paragraph" w:customStyle="1" w:styleId="110">
    <w:name w:val="Стиль11"/>
    <w:basedOn w:val="Normal"/>
    <w:uiPriority w:val="99"/>
    <w:rsid w:val="003F72C1"/>
    <w:pPr>
      <w:suppressAutoHyphens/>
      <w:spacing w:before="120"/>
      <w:jc w:val="both"/>
    </w:pPr>
    <w:rPr>
      <w:szCs w:val="20"/>
      <w:lang w:val="ru-RU" w:eastAsia="ar-SA"/>
    </w:rPr>
  </w:style>
  <w:style w:type="paragraph" w:customStyle="1" w:styleId="02">
    <w:name w:val="Заголовок0_2"/>
    <w:basedOn w:val="Normal"/>
    <w:next w:val="Normal"/>
    <w:uiPriority w:val="99"/>
    <w:rsid w:val="003F72C1"/>
    <w:pPr>
      <w:suppressAutoHyphens/>
      <w:overflowPunct w:val="0"/>
      <w:autoSpaceDE w:val="0"/>
      <w:spacing w:before="360" w:after="240"/>
      <w:jc w:val="center"/>
    </w:pPr>
    <w:rPr>
      <w:rFonts w:ascii="Arial" w:hAnsi="Arial"/>
      <w:b/>
      <w:sz w:val="28"/>
      <w:szCs w:val="20"/>
      <w:lang w:val="ru-RU" w:eastAsia="ar-SA"/>
    </w:rPr>
  </w:style>
  <w:style w:type="paragraph" w:customStyle="1" w:styleId="310">
    <w:name w:val="Основной текст с отступом 31"/>
    <w:basedOn w:val="Normal"/>
    <w:uiPriority w:val="99"/>
    <w:rsid w:val="003F72C1"/>
    <w:pPr>
      <w:suppressAutoHyphens/>
      <w:overflowPunct w:val="0"/>
      <w:autoSpaceDE w:val="0"/>
      <w:spacing w:after="120"/>
      <w:ind w:left="283"/>
    </w:pPr>
    <w:rPr>
      <w:sz w:val="16"/>
      <w:szCs w:val="16"/>
      <w:lang w:val="ru-RU" w:eastAsia="ar-SA"/>
    </w:rPr>
  </w:style>
  <w:style w:type="paragraph" w:customStyle="1" w:styleId="a7">
    <w:name w:val="Содержимое таблицы"/>
    <w:basedOn w:val="Normal"/>
    <w:uiPriority w:val="99"/>
    <w:rsid w:val="003F72C1"/>
    <w:pPr>
      <w:suppressLineNumbers/>
      <w:suppressAutoHyphens/>
    </w:pPr>
    <w:rPr>
      <w:sz w:val="20"/>
      <w:szCs w:val="20"/>
      <w:lang w:val="ru-RU" w:eastAsia="ar-SA"/>
    </w:rPr>
  </w:style>
  <w:style w:type="paragraph" w:customStyle="1" w:styleId="a8">
    <w:name w:val="Заголовок таблицы"/>
    <w:basedOn w:val="a7"/>
    <w:uiPriority w:val="99"/>
    <w:rsid w:val="003F72C1"/>
    <w:pPr>
      <w:jc w:val="center"/>
    </w:pPr>
    <w:rPr>
      <w:b/>
      <w:bCs/>
      <w:i/>
      <w:iCs/>
    </w:rPr>
  </w:style>
  <w:style w:type="paragraph" w:customStyle="1" w:styleId="a9">
    <w:name w:val="Содержимое врезки"/>
    <w:basedOn w:val="BodyText"/>
    <w:uiPriority w:val="99"/>
    <w:rsid w:val="003F72C1"/>
    <w:pPr>
      <w:suppressAutoHyphens/>
      <w:spacing w:after="120"/>
      <w:jc w:val="left"/>
    </w:pPr>
    <w:rPr>
      <w:sz w:val="20"/>
      <w:lang w:eastAsia="ar-SA"/>
    </w:rPr>
  </w:style>
  <w:style w:type="paragraph" w:customStyle="1" w:styleId="Index">
    <w:name w:val="Index"/>
    <w:basedOn w:val="Normal"/>
    <w:uiPriority w:val="99"/>
    <w:rsid w:val="003F72C1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TableContents">
    <w:name w:val="Table Contents"/>
    <w:basedOn w:val="Normal"/>
    <w:uiPriority w:val="99"/>
    <w:rsid w:val="003F72C1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customStyle="1" w:styleId="TableHeading">
    <w:name w:val="Table Heading"/>
    <w:basedOn w:val="TableContents"/>
    <w:uiPriority w:val="99"/>
    <w:rsid w:val="003F72C1"/>
    <w:pPr>
      <w:jc w:val="center"/>
    </w:pPr>
    <w:rPr>
      <w:b/>
      <w:bCs/>
      <w:i/>
      <w:iCs/>
    </w:rPr>
  </w:style>
  <w:style w:type="paragraph" w:customStyle="1" w:styleId="3f3f3f2f3f3f3fWeb">
    <w:name w:val="Î3fá3fû3f÷2fí3fû3fé3f (Web)"/>
    <w:basedOn w:val="Normal"/>
    <w:uiPriority w:val="99"/>
    <w:rsid w:val="003F72C1"/>
    <w:pPr>
      <w:widowControl w:val="0"/>
      <w:autoSpaceDN w:val="0"/>
      <w:adjustRightInd w:val="0"/>
      <w:spacing w:before="100" w:after="100"/>
    </w:pPr>
    <w:rPr>
      <w:rFonts w:ascii="Arial Unicode MS" w:hAnsi="Arial Unicode MS" w:cs="Arial Unicode MS"/>
      <w:lang w:val="ru-RU"/>
    </w:rPr>
  </w:style>
  <w:style w:type="paragraph" w:customStyle="1" w:styleId="aa">
    <w:name w:val="Стиль"/>
    <w:uiPriority w:val="99"/>
    <w:rsid w:val="003F72C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4">
    <w:name w:val="заголовок 1"/>
    <w:basedOn w:val="Normal"/>
    <w:next w:val="Normal"/>
    <w:uiPriority w:val="99"/>
    <w:rsid w:val="003F72C1"/>
    <w:pPr>
      <w:keepNext/>
      <w:tabs>
        <w:tab w:val="num" w:pos="1260"/>
      </w:tabs>
      <w:ind w:left="1260" w:hanging="720"/>
      <w:jc w:val="both"/>
    </w:pPr>
    <w:rPr>
      <w:b/>
      <w:szCs w:val="20"/>
      <w:lang w:val="ru-RU" w:eastAsia="ru-RU"/>
    </w:rPr>
  </w:style>
  <w:style w:type="character" w:customStyle="1" w:styleId="S">
    <w:name w:val="S_Обычный Знак"/>
    <w:basedOn w:val="DefaultParagraphFont"/>
    <w:link w:val="S0"/>
    <w:uiPriority w:val="99"/>
    <w:locked/>
    <w:rsid w:val="003F72C1"/>
    <w:rPr>
      <w:rFonts w:cs="Times New Roman"/>
      <w:sz w:val="24"/>
      <w:szCs w:val="24"/>
      <w:lang w:val="ru-RU" w:eastAsia="ru-RU" w:bidi="ar-SA"/>
    </w:rPr>
  </w:style>
  <w:style w:type="paragraph" w:customStyle="1" w:styleId="S0">
    <w:name w:val="S_Обычный"/>
    <w:basedOn w:val="Normal"/>
    <w:link w:val="S"/>
    <w:uiPriority w:val="99"/>
    <w:rsid w:val="003F72C1"/>
    <w:pPr>
      <w:spacing w:line="360" w:lineRule="auto"/>
      <w:ind w:firstLine="709"/>
      <w:jc w:val="both"/>
    </w:pPr>
    <w:rPr>
      <w:lang w:val="ru-RU" w:eastAsia="ru-RU"/>
    </w:rPr>
  </w:style>
  <w:style w:type="paragraph" w:customStyle="1" w:styleId="xl24">
    <w:name w:val="xl24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5">
    <w:name w:val="xl25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6">
    <w:name w:val="xl26"/>
    <w:basedOn w:val="Normal"/>
    <w:uiPriority w:val="99"/>
    <w:rsid w:val="003F72C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7">
    <w:name w:val="xl27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8">
    <w:name w:val="xl28"/>
    <w:basedOn w:val="Normal"/>
    <w:uiPriority w:val="99"/>
    <w:rsid w:val="003F72C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29">
    <w:name w:val="xl29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30">
    <w:name w:val="xl30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u w:val="single"/>
      <w:lang w:val="ru-RU" w:eastAsia="ru-RU"/>
    </w:rPr>
  </w:style>
  <w:style w:type="paragraph" w:customStyle="1" w:styleId="xl31">
    <w:name w:val="xl31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2">
    <w:name w:val="xl32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3">
    <w:name w:val="xl33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4">
    <w:name w:val="xl34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5">
    <w:name w:val="xl35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  <w:lang w:val="ru-RU" w:eastAsia="ru-RU"/>
    </w:rPr>
  </w:style>
  <w:style w:type="paragraph" w:customStyle="1" w:styleId="xl36">
    <w:name w:val="xl36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37">
    <w:name w:val="xl37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38">
    <w:name w:val="xl38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lang w:val="ru-RU" w:eastAsia="ru-RU"/>
    </w:rPr>
  </w:style>
  <w:style w:type="paragraph" w:customStyle="1" w:styleId="xl39">
    <w:name w:val="xl39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40">
    <w:name w:val="xl40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41">
    <w:name w:val="xl41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i/>
      <w:iCs/>
      <w:lang w:val="ru-RU" w:eastAsia="ru-RU"/>
    </w:rPr>
  </w:style>
  <w:style w:type="paragraph" w:customStyle="1" w:styleId="xl42">
    <w:name w:val="xl42"/>
    <w:basedOn w:val="Normal"/>
    <w:uiPriority w:val="99"/>
    <w:rsid w:val="003F72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character" w:customStyle="1" w:styleId="FontStyle23">
    <w:name w:val="Font Style23"/>
    <w:basedOn w:val="DefaultParagraphFont"/>
    <w:uiPriority w:val="99"/>
    <w:rsid w:val="003F72C1"/>
    <w:rPr>
      <w:rFonts w:ascii="Times New Roman" w:hAnsi="Times New Roman" w:cs="Times New Roman"/>
      <w:sz w:val="20"/>
      <w:szCs w:val="20"/>
    </w:rPr>
  </w:style>
  <w:style w:type="character" w:customStyle="1" w:styleId="WW8Num2z1">
    <w:name w:val="WW8Num2z1"/>
    <w:uiPriority w:val="99"/>
    <w:rsid w:val="003F72C1"/>
    <w:rPr>
      <w:sz w:val="24"/>
    </w:rPr>
  </w:style>
  <w:style w:type="character" w:customStyle="1" w:styleId="WW8Num2z2">
    <w:name w:val="WW8Num2z2"/>
    <w:uiPriority w:val="99"/>
    <w:rsid w:val="003F72C1"/>
    <w:rPr>
      <w:b/>
      <w:sz w:val="28"/>
    </w:rPr>
  </w:style>
  <w:style w:type="character" w:customStyle="1" w:styleId="WW8Num2z5">
    <w:name w:val="WW8Num2z5"/>
    <w:uiPriority w:val="99"/>
    <w:rsid w:val="003F72C1"/>
    <w:rPr>
      <w:u w:val="none"/>
      <w:effect w:val="none"/>
    </w:rPr>
  </w:style>
  <w:style w:type="character" w:customStyle="1" w:styleId="WW8Num2z7">
    <w:name w:val="WW8Num2z7"/>
    <w:uiPriority w:val="99"/>
    <w:rsid w:val="003F72C1"/>
    <w:rPr>
      <w:sz w:val="24"/>
    </w:rPr>
  </w:style>
  <w:style w:type="character" w:customStyle="1" w:styleId="Absatz-Standardschriftart">
    <w:name w:val="Absatz-Standardschriftart"/>
    <w:uiPriority w:val="99"/>
    <w:rsid w:val="003F72C1"/>
  </w:style>
  <w:style w:type="character" w:customStyle="1" w:styleId="WW8Num1z0">
    <w:name w:val="WW8Num1z0"/>
    <w:uiPriority w:val="99"/>
    <w:rsid w:val="003F72C1"/>
    <w:rPr>
      <w:rFonts w:ascii="Times New Roman" w:hAnsi="Times New Roman"/>
      <w:b/>
    </w:rPr>
  </w:style>
  <w:style w:type="character" w:customStyle="1" w:styleId="WW-Absatz-Standardschriftart">
    <w:name w:val="WW-Absatz-Standardschriftart"/>
    <w:uiPriority w:val="99"/>
    <w:rsid w:val="003F72C1"/>
  </w:style>
  <w:style w:type="character" w:customStyle="1" w:styleId="WW8Num1z1">
    <w:name w:val="WW8Num1z1"/>
    <w:uiPriority w:val="99"/>
    <w:rsid w:val="003F72C1"/>
    <w:rPr>
      <w:sz w:val="24"/>
    </w:rPr>
  </w:style>
  <w:style w:type="character" w:customStyle="1" w:styleId="WW8Num1z2">
    <w:name w:val="WW8Num1z2"/>
    <w:uiPriority w:val="99"/>
    <w:rsid w:val="003F72C1"/>
    <w:rPr>
      <w:b/>
      <w:sz w:val="28"/>
    </w:rPr>
  </w:style>
  <w:style w:type="character" w:customStyle="1" w:styleId="WW8Num1z5">
    <w:name w:val="WW8Num1z5"/>
    <w:uiPriority w:val="99"/>
    <w:rsid w:val="003F72C1"/>
    <w:rPr>
      <w:u w:val="none"/>
      <w:effect w:val="none"/>
    </w:rPr>
  </w:style>
  <w:style w:type="character" w:customStyle="1" w:styleId="WW8Num1z7">
    <w:name w:val="WW8Num1z7"/>
    <w:uiPriority w:val="99"/>
    <w:rsid w:val="003F72C1"/>
    <w:rPr>
      <w:sz w:val="24"/>
    </w:rPr>
  </w:style>
  <w:style w:type="character" w:customStyle="1" w:styleId="WW-Absatz-Standardschriftart1">
    <w:name w:val="WW-Absatz-Standardschriftart1"/>
    <w:uiPriority w:val="99"/>
    <w:rsid w:val="003F72C1"/>
  </w:style>
  <w:style w:type="character" w:customStyle="1" w:styleId="WW-Absatz-Standardschriftart11">
    <w:name w:val="WW-Absatz-Standardschriftart11"/>
    <w:uiPriority w:val="99"/>
    <w:rsid w:val="003F72C1"/>
  </w:style>
  <w:style w:type="character" w:customStyle="1" w:styleId="WW-Absatz-Standardschriftart111">
    <w:name w:val="WW-Absatz-Standardschriftart111"/>
    <w:uiPriority w:val="99"/>
    <w:rsid w:val="003F72C1"/>
  </w:style>
  <w:style w:type="character" w:customStyle="1" w:styleId="WW8Num3z1">
    <w:name w:val="WW8Num3z1"/>
    <w:uiPriority w:val="99"/>
    <w:rsid w:val="003F72C1"/>
    <w:rPr>
      <w:sz w:val="24"/>
    </w:rPr>
  </w:style>
  <w:style w:type="character" w:customStyle="1" w:styleId="WW8Num3z2">
    <w:name w:val="WW8Num3z2"/>
    <w:uiPriority w:val="99"/>
    <w:rsid w:val="003F72C1"/>
    <w:rPr>
      <w:b/>
      <w:sz w:val="28"/>
    </w:rPr>
  </w:style>
  <w:style w:type="character" w:customStyle="1" w:styleId="WW8Num3z5">
    <w:name w:val="WW8Num3z5"/>
    <w:uiPriority w:val="99"/>
    <w:rsid w:val="003F72C1"/>
    <w:rPr>
      <w:u w:val="none"/>
      <w:effect w:val="none"/>
    </w:rPr>
  </w:style>
  <w:style w:type="character" w:customStyle="1" w:styleId="WW8Num3z7">
    <w:name w:val="WW8Num3z7"/>
    <w:uiPriority w:val="99"/>
    <w:rsid w:val="003F72C1"/>
    <w:rPr>
      <w:sz w:val="24"/>
    </w:rPr>
  </w:style>
  <w:style w:type="character" w:customStyle="1" w:styleId="WW8Num5z1">
    <w:name w:val="WW8Num5z1"/>
    <w:uiPriority w:val="99"/>
    <w:rsid w:val="003F72C1"/>
    <w:rPr>
      <w:sz w:val="24"/>
    </w:rPr>
  </w:style>
  <w:style w:type="character" w:customStyle="1" w:styleId="WW8Num5z2">
    <w:name w:val="WW8Num5z2"/>
    <w:uiPriority w:val="99"/>
    <w:rsid w:val="003F72C1"/>
    <w:rPr>
      <w:b/>
      <w:sz w:val="28"/>
    </w:rPr>
  </w:style>
  <w:style w:type="character" w:customStyle="1" w:styleId="WW8Num5z5">
    <w:name w:val="WW8Num5z5"/>
    <w:uiPriority w:val="99"/>
    <w:rsid w:val="003F72C1"/>
  </w:style>
  <w:style w:type="character" w:customStyle="1" w:styleId="WW8Num5z7">
    <w:name w:val="WW8Num5z7"/>
    <w:uiPriority w:val="99"/>
    <w:rsid w:val="003F72C1"/>
    <w:rPr>
      <w:sz w:val="24"/>
    </w:rPr>
  </w:style>
  <w:style w:type="character" w:customStyle="1" w:styleId="WW8Num6z1">
    <w:name w:val="WW8Num6z1"/>
    <w:uiPriority w:val="99"/>
    <w:rsid w:val="003F72C1"/>
    <w:rPr>
      <w:sz w:val="24"/>
    </w:rPr>
  </w:style>
  <w:style w:type="character" w:customStyle="1" w:styleId="WW8Num6z2">
    <w:name w:val="WW8Num6z2"/>
    <w:uiPriority w:val="99"/>
    <w:rsid w:val="003F72C1"/>
    <w:rPr>
      <w:b/>
      <w:sz w:val="28"/>
    </w:rPr>
  </w:style>
  <w:style w:type="character" w:customStyle="1" w:styleId="WW8Num6z5">
    <w:name w:val="WW8Num6z5"/>
    <w:uiPriority w:val="99"/>
    <w:rsid w:val="003F72C1"/>
    <w:rPr>
      <w:u w:val="none"/>
      <w:effect w:val="none"/>
    </w:rPr>
  </w:style>
  <w:style w:type="character" w:customStyle="1" w:styleId="WW8Num6z7">
    <w:name w:val="WW8Num6z7"/>
    <w:uiPriority w:val="99"/>
    <w:rsid w:val="003F72C1"/>
    <w:rPr>
      <w:sz w:val="24"/>
    </w:rPr>
  </w:style>
  <w:style w:type="character" w:customStyle="1" w:styleId="WW8Num7z1">
    <w:name w:val="WW8Num7z1"/>
    <w:uiPriority w:val="99"/>
    <w:rsid w:val="003F72C1"/>
    <w:rPr>
      <w:sz w:val="24"/>
    </w:rPr>
  </w:style>
  <w:style w:type="character" w:customStyle="1" w:styleId="WW8Num7z2">
    <w:name w:val="WW8Num7z2"/>
    <w:uiPriority w:val="99"/>
    <w:rsid w:val="003F72C1"/>
    <w:rPr>
      <w:b/>
      <w:sz w:val="28"/>
    </w:rPr>
  </w:style>
  <w:style w:type="character" w:customStyle="1" w:styleId="WW8Num7z5">
    <w:name w:val="WW8Num7z5"/>
    <w:uiPriority w:val="99"/>
    <w:rsid w:val="003F72C1"/>
    <w:rPr>
      <w:u w:val="none"/>
      <w:effect w:val="none"/>
    </w:rPr>
  </w:style>
  <w:style w:type="character" w:customStyle="1" w:styleId="WW8Num7z7">
    <w:name w:val="WW8Num7z7"/>
    <w:uiPriority w:val="99"/>
    <w:rsid w:val="003F72C1"/>
    <w:rPr>
      <w:sz w:val="24"/>
    </w:rPr>
  </w:style>
  <w:style w:type="character" w:customStyle="1" w:styleId="WW8Num8z1">
    <w:name w:val="WW8Num8z1"/>
    <w:uiPriority w:val="99"/>
    <w:rsid w:val="003F72C1"/>
    <w:rPr>
      <w:sz w:val="24"/>
    </w:rPr>
  </w:style>
  <w:style w:type="character" w:customStyle="1" w:styleId="WW8Num8z2">
    <w:name w:val="WW8Num8z2"/>
    <w:uiPriority w:val="99"/>
    <w:rsid w:val="003F72C1"/>
    <w:rPr>
      <w:b/>
      <w:sz w:val="28"/>
    </w:rPr>
  </w:style>
  <w:style w:type="character" w:customStyle="1" w:styleId="WW8Num8z5">
    <w:name w:val="WW8Num8z5"/>
    <w:uiPriority w:val="99"/>
    <w:rsid w:val="003F72C1"/>
    <w:rPr>
      <w:u w:val="none"/>
      <w:effect w:val="none"/>
    </w:rPr>
  </w:style>
  <w:style w:type="character" w:customStyle="1" w:styleId="WW8Num8z7">
    <w:name w:val="WW8Num8z7"/>
    <w:uiPriority w:val="99"/>
    <w:rsid w:val="003F72C1"/>
    <w:rPr>
      <w:sz w:val="24"/>
    </w:rPr>
  </w:style>
  <w:style w:type="character" w:customStyle="1" w:styleId="WW8Num9z1">
    <w:name w:val="WW8Num9z1"/>
    <w:uiPriority w:val="99"/>
    <w:rsid w:val="003F72C1"/>
    <w:rPr>
      <w:sz w:val="24"/>
    </w:rPr>
  </w:style>
  <w:style w:type="character" w:customStyle="1" w:styleId="WW8Num9z2">
    <w:name w:val="WW8Num9z2"/>
    <w:uiPriority w:val="99"/>
    <w:rsid w:val="003F72C1"/>
    <w:rPr>
      <w:b/>
      <w:sz w:val="28"/>
    </w:rPr>
  </w:style>
  <w:style w:type="character" w:customStyle="1" w:styleId="WW8Num9z5">
    <w:name w:val="WW8Num9z5"/>
    <w:uiPriority w:val="99"/>
    <w:rsid w:val="003F72C1"/>
    <w:rPr>
      <w:u w:val="none"/>
      <w:effect w:val="none"/>
    </w:rPr>
  </w:style>
  <w:style w:type="character" w:customStyle="1" w:styleId="WW8Num9z7">
    <w:name w:val="WW8Num9z7"/>
    <w:uiPriority w:val="99"/>
    <w:rsid w:val="003F72C1"/>
    <w:rPr>
      <w:sz w:val="24"/>
    </w:rPr>
  </w:style>
  <w:style w:type="character" w:customStyle="1" w:styleId="WW8Num10z1">
    <w:name w:val="WW8Num10z1"/>
    <w:uiPriority w:val="99"/>
    <w:rsid w:val="003F72C1"/>
    <w:rPr>
      <w:sz w:val="24"/>
    </w:rPr>
  </w:style>
  <w:style w:type="character" w:customStyle="1" w:styleId="WW8Num10z2">
    <w:name w:val="WW8Num10z2"/>
    <w:uiPriority w:val="99"/>
    <w:rsid w:val="003F72C1"/>
    <w:rPr>
      <w:b/>
      <w:sz w:val="28"/>
    </w:rPr>
  </w:style>
  <w:style w:type="character" w:customStyle="1" w:styleId="WW8Num10z5">
    <w:name w:val="WW8Num10z5"/>
    <w:uiPriority w:val="99"/>
    <w:rsid w:val="003F72C1"/>
    <w:rPr>
      <w:u w:val="none"/>
      <w:effect w:val="none"/>
    </w:rPr>
  </w:style>
  <w:style w:type="character" w:customStyle="1" w:styleId="WW8Num10z7">
    <w:name w:val="WW8Num10z7"/>
    <w:uiPriority w:val="99"/>
    <w:rsid w:val="003F72C1"/>
    <w:rPr>
      <w:sz w:val="24"/>
    </w:rPr>
  </w:style>
  <w:style w:type="character" w:customStyle="1" w:styleId="WW8Num12z1">
    <w:name w:val="WW8Num12z1"/>
    <w:uiPriority w:val="99"/>
    <w:rsid w:val="003F72C1"/>
    <w:rPr>
      <w:sz w:val="24"/>
    </w:rPr>
  </w:style>
  <w:style w:type="character" w:customStyle="1" w:styleId="WW8Num12z2">
    <w:name w:val="WW8Num12z2"/>
    <w:uiPriority w:val="99"/>
    <w:rsid w:val="003F72C1"/>
    <w:rPr>
      <w:b/>
      <w:sz w:val="28"/>
    </w:rPr>
  </w:style>
  <w:style w:type="character" w:customStyle="1" w:styleId="WW8Num12z5">
    <w:name w:val="WW8Num12z5"/>
    <w:uiPriority w:val="99"/>
    <w:rsid w:val="003F72C1"/>
    <w:rPr>
      <w:u w:val="none"/>
      <w:effect w:val="none"/>
    </w:rPr>
  </w:style>
  <w:style w:type="character" w:customStyle="1" w:styleId="WW8Num12z7">
    <w:name w:val="WW8Num12z7"/>
    <w:uiPriority w:val="99"/>
    <w:rsid w:val="003F72C1"/>
    <w:rPr>
      <w:sz w:val="24"/>
    </w:rPr>
  </w:style>
  <w:style w:type="character" w:customStyle="1" w:styleId="WW8Num14z1">
    <w:name w:val="WW8Num14z1"/>
    <w:uiPriority w:val="99"/>
    <w:rsid w:val="003F72C1"/>
    <w:rPr>
      <w:sz w:val="24"/>
    </w:rPr>
  </w:style>
  <w:style w:type="character" w:customStyle="1" w:styleId="WW8Num14z2">
    <w:name w:val="WW8Num14z2"/>
    <w:uiPriority w:val="99"/>
    <w:rsid w:val="003F72C1"/>
    <w:rPr>
      <w:b/>
      <w:sz w:val="28"/>
    </w:rPr>
  </w:style>
  <w:style w:type="character" w:customStyle="1" w:styleId="WW8Num14z5">
    <w:name w:val="WW8Num14z5"/>
    <w:uiPriority w:val="99"/>
    <w:rsid w:val="003F72C1"/>
    <w:rPr>
      <w:u w:val="none"/>
      <w:effect w:val="none"/>
    </w:rPr>
  </w:style>
  <w:style w:type="character" w:customStyle="1" w:styleId="WW8Num14z7">
    <w:name w:val="WW8Num14z7"/>
    <w:uiPriority w:val="99"/>
    <w:rsid w:val="003F72C1"/>
    <w:rPr>
      <w:sz w:val="24"/>
    </w:rPr>
  </w:style>
  <w:style w:type="character" w:customStyle="1" w:styleId="WW8Num16z0">
    <w:name w:val="WW8Num16z0"/>
    <w:uiPriority w:val="99"/>
    <w:rsid w:val="003F72C1"/>
    <w:rPr>
      <w:rFonts w:ascii="Times New Roman" w:hAnsi="Times New Roman"/>
    </w:rPr>
  </w:style>
  <w:style w:type="character" w:customStyle="1" w:styleId="WW8Num18z1">
    <w:name w:val="WW8Num18z1"/>
    <w:uiPriority w:val="99"/>
    <w:rsid w:val="003F72C1"/>
    <w:rPr>
      <w:sz w:val="24"/>
    </w:rPr>
  </w:style>
  <w:style w:type="character" w:customStyle="1" w:styleId="WW8Num18z2">
    <w:name w:val="WW8Num18z2"/>
    <w:uiPriority w:val="99"/>
    <w:rsid w:val="003F72C1"/>
    <w:rPr>
      <w:b/>
      <w:sz w:val="28"/>
    </w:rPr>
  </w:style>
  <w:style w:type="character" w:customStyle="1" w:styleId="WW8Num18z5">
    <w:name w:val="WW8Num18z5"/>
    <w:uiPriority w:val="99"/>
    <w:rsid w:val="003F72C1"/>
    <w:rPr>
      <w:u w:val="none"/>
      <w:effect w:val="none"/>
    </w:rPr>
  </w:style>
  <w:style w:type="character" w:customStyle="1" w:styleId="WW8Num18z7">
    <w:name w:val="WW8Num18z7"/>
    <w:uiPriority w:val="99"/>
    <w:rsid w:val="003F72C1"/>
    <w:rPr>
      <w:sz w:val="24"/>
    </w:rPr>
  </w:style>
  <w:style w:type="character" w:customStyle="1" w:styleId="WW8Num19z1">
    <w:name w:val="WW8Num19z1"/>
    <w:uiPriority w:val="99"/>
    <w:rsid w:val="003F72C1"/>
    <w:rPr>
      <w:sz w:val="24"/>
    </w:rPr>
  </w:style>
  <w:style w:type="character" w:customStyle="1" w:styleId="WW8Num19z2">
    <w:name w:val="WW8Num19z2"/>
    <w:uiPriority w:val="99"/>
    <w:rsid w:val="003F72C1"/>
    <w:rPr>
      <w:b/>
      <w:sz w:val="28"/>
    </w:rPr>
  </w:style>
  <w:style w:type="character" w:customStyle="1" w:styleId="WW8Num19z5">
    <w:name w:val="WW8Num19z5"/>
    <w:uiPriority w:val="99"/>
    <w:rsid w:val="003F72C1"/>
    <w:rPr>
      <w:u w:val="none"/>
      <w:effect w:val="none"/>
    </w:rPr>
  </w:style>
  <w:style w:type="character" w:customStyle="1" w:styleId="WW8Num19z7">
    <w:name w:val="WW8Num19z7"/>
    <w:uiPriority w:val="99"/>
    <w:rsid w:val="003F72C1"/>
    <w:rPr>
      <w:sz w:val="24"/>
    </w:rPr>
  </w:style>
  <w:style w:type="character" w:customStyle="1" w:styleId="WW8Num20z0">
    <w:name w:val="WW8Num20z0"/>
    <w:uiPriority w:val="99"/>
    <w:rsid w:val="003F72C1"/>
    <w:rPr>
      <w:rFonts w:ascii="Times New Roman" w:hAnsi="Times New Roman"/>
    </w:rPr>
  </w:style>
  <w:style w:type="character" w:customStyle="1" w:styleId="WW8Num21z0">
    <w:name w:val="WW8Num21z0"/>
    <w:uiPriority w:val="99"/>
    <w:rsid w:val="003F72C1"/>
    <w:rPr>
      <w:rFonts w:ascii="Symbol" w:hAnsi="Symbol"/>
    </w:rPr>
  </w:style>
  <w:style w:type="character" w:customStyle="1" w:styleId="WW8Num22z1">
    <w:name w:val="WW8Num22z1"/>
    <w:uiPriority w:val="99"/>
    <w:rsid w:val="003F72C1"/>
    <w:rPr>
      <w:sz w:val="24"/>
    </w:rPr>
  </w:style>
  <w:style w:type="character" w:customStyle="1" w:styleId="WW8Num22z2">
    <w:name w:val="WW8Num22z2"/>
    <w:uiPriority w:val="99"/>
    <w:rsid w:val="003F72C1"/>
    <w:rPr>
      <w:b/>
      <w:sz w:val="28"/>
    </w:rPr>
  </w:style>
  <w:style w:type="character" w:customStyle="1" w:styleId="WW8Num22z5">
    <w:name w:val="WW8Num22z5"/>
    <w:uiPriority w:val="99"/>
    <w:rsid w:val="003F72C1"/>
    <w:rPr>
      <w:u w:val="none"/>
      <w:effect w:val="none"/>
    </w:rPr>
  </w:style>
  <w:style w:type="character" w:customStyle="1" w:styleId="WW8Num22z7">
    <w:name w:val="WW8Num22z7"/>
    <w:uiPriority w:val="99"/>
    <w:rsid w:val="003F72C1"/>
    <w:rPr>
      <w:sz w:val="24"/>
    </w:rPr>
  </w:style>
  <w:style w:type="character" w:customStyle="1" w:styleId="WW8Num23z1">
    <w:name w:val="WW8Num23z1"/>
    <w:uiPriority w:val="99"/>
    <w:rsid w:val="003F72C1"/>
    <w:rPr>
      <w:sz w:val="24"/>
    </w:rPr>
  </w:style>
  <w:style w:type="character" w:customStyle="1" w:styleId="WW8Num23z2">
    <w:name w:val="WW8Num23z2"/>
    <w:uiPriority w:val="99"/>
    <w:rsid w:val="003F72C1"/>
    <w:rPr>
      <w:b/>
      <w:sz w:val="28"/>
    </w:rPr>
  </w:style>
  <w:style w:type="character" w:customStyle="1" w:styleId="WW8Num23z5">
    <w:name w:val="WW8Num23z5"/>
    <w:uiPriority w:val="99"/>
    <w:rsid w:val="003F72C1"/>
    <w:rPr>
      <w:u w:val="none"/>
      <w:effect w:val="none"/>
    </w:rPr>
  </w:style>
  <w:style w:type="character" w:customStyle="1" w:styleId="WW8Num23z7">
    <w:name w:val="WW8Num23z7"/>
    <w:uiPriority w:val="99"/>
    <w:rsid w:val="003F72C1"/>
    <w:rPr>
      <w:sz w:val="24"/>
    </w:rPr>
  </w:style>
  <w:style w:type="character" w:customStyle="1" w:styleId="WW8Num25z3">
    <w:name w:val="WW8Num25z3"/>
    <w:uiPriority w:val="99"/>
    <w:rsid w:val="003F72C1"/>
    <w:rPr>
      <w:rFonts w:ascii="Times New Roman" w:hAnsi="Times New Roman"/>
    </w:rPr>
  </w:style>
  <w:style w:type="character" w:customStyle="1" w:styleId="WW8Num26z1">
    <w:name w:val="WW8Num26z1"/>
    <w:uiPriority w:val="99"/>
    <w:rsid w:val="003F72C1"/>
    <w:rPr>
      <w:sz w:val="24"/>
    </w:rPr>
  </w:style>
  <w:style w:type="character" w:customStyle="1" w:styleId="WW8Num26z2">
    <w:name w:val="WW8Num26z2"/>
    <w:uiPriority w:val="99"/>
    <w:rsid w:val="003F72C1"/>
    <w:rPr>
      <w:b/>
      <w:sz w:val="28"/>
    </w:rPr>
  </w:style>
  <w:style w:type="character" w:customStyle="1" w:styleId="WW8Num26z5">
    <w:name w:val="WW8Num26z5"/>
    <w:uiPriority w:val="99"/>
    <w:rsid w:val="003F72C1"/>
    <w:rPr>
      <w:u w:val="none"/>
      <w:effect w:val="none"/>
    </w:rPr>
  </w:style>
  <w:style w:type="character" w:customStyle="1" w:styleId="WW8Num26z7">
    <w:name w:val="WW8Num26z7"/>
    <w:uiPriority w:val="99"/>
    <w:rsid w:val="003F72C1"/>
    <w:rPr>
      <w:sz w:val="24"/>
    </w:rPr>
  </w:style>
  <w:style w:type="character" w:customStyle="1" w:styleId="WW8Num28z1">
    <w:name w:val="WW8Num28z1"/>
    <w:uiPriority w:val="99"/>
    <w:rsid w:val="003F72C1"/>
    <w:rPr>
      <w:sz w:val="24"/>
    </w:rPr>
  </w:style>
  <w:style w:type="character" w:customStyle="1" w:styleId="WW8Num28z2">
    <w:name w:val="WW8Num28z2"/>
    <w:uiPriority w:val="99"/>
    <w:rsid w:val="003F72C1"/>
    <w:rPr>
      <w:b/>
      <w:sz w:val="28"/>
    </w:rPr>
  </w:style>
  <w:style w:type="character" w:customStyle="1" w:styleId="WW8Num28z5">
    <w:name w:val="WW8Num28z5"/>
    <w:uiPriority w:val="99"/>
    <w:rsid w:val="003F72C1"/>
    <w:rPr>
      <w:u w:val="none"/>
      <w:effect w:val="none"/>
    </w:rPr>
  </w:style>
  <w:style w:type="character" w:customStyle="1" w:styleId="WW8Num28z7">
    <w:name w:val="WW8Num28z7"/>
    <w:uiPriority w:val="99"/>
    <w:rsid w:val="003F72C1"/>
    <w:rPr>
      <w:sz w:val="24"/>
    </w:rPr>
  </w:style>
  <w:style w:type="character" w:customStyle="1" w:styleId="WW8NumSt104z0">
    <w:name w:val="WW8NumSt104z0"/>
    <w:uiPriority w:val="99"/>
    <w:rsid w:val="003F72C1"/>
    <w:rPr>
      <w:rFonts w:ascii="Times New Roman" w:hAnsi="Times New Roman"/>
    </w:rPr>
  </w:style>
  <w:style w:type="character" w:customStyle="1" w:styleId="15">
    <w:name w:val="Основной шрифт абзаца1"/>
    <w:uiPriority w:val="99"/>
    <w:rsid w:val="003F72C1"/>
  </w:style>
  <w:style w:type="character" w:customStyle="1" w:styleId="ab">
    <w:name w:val="Символ нумерации"/>
    <w:uiPriority w:val="99"/>
    <w:rsid w:val="003F72C1"/>
  </w:style>
  <w:style w:type="character" w:customStyle="1" w:styleId="WW8Num2z0">
    <w:name w:val="WW8Num2z0"/>
    <w:uiPriority w:val="99"/>
    <w:rsid w:val="003F72C1"/>
    <w:rPr>
      <w:rFonts w:ascii="Times New Roman" w:hAnsi="Times New Roman"/>
      <w:b/>
    </w:rPr>
  </w:style>
  <w:style w:type="character" w:customStyle="1" w:styleId="RTFNum21">
    <w:name w:val="RTF_Num 2 1"/>
    <w:uiPriority w:val="99"/>
    <w:rsid w:val="003F72C1"/>
  </w:style>
  <w:style w:type="character" w:customStyle="1" w:styleId="RTFNum22">
    <w:name w:val="RTF_Num 2 2"/>
    <w:uiPriority w:val="99"/>
    <w:rsid w:val="003F72C1"/>
  </w:style>
  <w:style w:type="character" w:customStyle="1" w:styleId="RTFNum23">
    <w:name w:val="RTF_Num 2 3"/>
    <w:uiPriority w:val="99"/>
    <w:rsid w:val="003F72C1"/>
  </w:style>
  <w:style w:type="character" w:customStyle="1" w:styleId="RTFNum24">
    <w:name w:val="RTF_Num 2 4"/>
    <w:uiPriority w:val="99"/>
    <w:rsid w:val="003F72C1"/>
  </w:style>
  <w:style w:type="character" w:customStyle="1" w:styleId="RTFNum25">
    <w:name w:val="RTF_Num 2 5"/>
    <w:uiPriority w:val="99"/>
    <w:rsid w:val="003F72C1"/>
  </w:style>
  <w:style w:type="character" w:customStyle="1" w:styleId="RTFNum26">
    <w:name w:val="RTF_Num 2 6"/>
    <w:uiPriority w:val="99"/>
    <w:rsid w:val="003F72C1"/>
  </w:style>
  <w:style w:type="character" w:customStyle="1" w:styleId="RTFNum27">
    <w:name w:val="RTF_Num 2 7"/>
    <w:uiPriority w:val="99"/>
    <w:rsid w:val="003F72C1"/>
  </w:style>
  <w:style w:type="character" w:customStyle="1" w:styleId="RTFNum28">
    <w:name w:val="RTF_Num 2 8"/>
    <w:uiPriority w:val="99"/>
    <w:rsid w:val="003F72C1"/>
  </w:style>
  <w:style w:type="character" w:customStyle="1" w:styleId="RTFNum29">
    <w:name w:val="RTF_Num 2 9"/>
    <w:uiPriority w:val="99"/>
    <w:rsid w:val="003F72C1"/>
  </w:style>
  <w:style w:type="character" w:customStyle="1" w:styleId="RTFNum213">
    <w:name w:val="RTF_Num 2 13"/>
    <w:uiPriority w:val="99"/>
    <w:rsid w:val="003F72C1"/>
  </w:style>
  <w:style w:type="character" w:customStyle="1" w:styleId="RTFNum223">
    <w:name w:val="RTF_Num 2 23"/>
    <w:uiPriority w:val="99"/>
    <w:rsid w:val="003F72C1"/>
  </w:style>
  <w:style w:type="character" w:customStyle="1" w:styleId="RTFNum233">
    <w:name w:val="RTF_Num 2 33"/>
    <w:uiPriority w:val="99"/>
    <w:rsid w:val="003F72C1"/>
  </w:style>
  <w:style w:type="character" w:customStyle="1" w:styleId="RTFNum243">
    <w:name w:val="RTF_Num 2 43"/>
    <w:uiPriority w:val="99"/>
    <w:rsid w:val="003F72C1"/>
  </w:style>
  <w:style w:type="character" w:customStyle="1" w:styleId="RTFNum253">
    <w:name w:val="RTF_Num 2 53"/>
    <w:uiPriority w:val="99"/>
    <w:rsid w:val="003F72C1"/>
  </w:style>
  <w:style w:type="character" w:customStyle="1" w:styleId="RTFNum263">
    <w:name w:val="RTF_Num 2 63"/>
    <w:uiPriority w:val="99"/>
    <w:rsid w:val="003F72C1"/>
  </w:style>
  <w:style w:type="character" w:customStyle="1" w:styleId="RTFNum273">
    <w:name w:val="RTF_Num 2 73"/>
    <w:uiPriority w:val="99"/>
    <w:rsid w:val="003F72C1"/>
  </w:style>
  <w:style w:type="character" w:customStyle="1" w:styleId="RTFNum283">
    <w:name w:val="RTF_Num 2 83"/>
    <w:uiPriority w:val="99"/>
    <w:rsid w:val="003F72C1"/>
  </w:style>
  <w:style w:type="character" w:customStyle="1" w:styleId="RTFNum293">
    <w:name w:val="RTF_Num 2 93"/>
    <w:uiPriority w:val="99"/>
    <w:rsid w:val="003F72C1"/>
  </w:style>
  <w:style w:type="character" w:customStyle="1" w:styleId="RTFNum212">
    <w:name w:val="RTF_Num 2 12"/>
    <w:uiPriority w:val="99"/>
    <w:rsid w:val="003F72C1"/>
  </w:style>
  <w:style w:type="character" w:customStyle="1" w:styleId="RTFNum222">
    <w:name w:val="RTF_Num 2 22"/>
    <w:uiPriority w:val="99"/>
    <w:rsid w:val="003F72C1"/>
    <w:rPr>
      <w:rFonts w:ascii="StarSymbol" w:hAnsi="StarSymbol"/>
      <w:sz w:val="18"/>
    </w:rPr>
  </w:style>
  <w:style w:type="character" w:customStyle="1" w:styleId="RTFNum232">
    <w:name w:val="RTF_Num 2 32"/>
    <w:uiPriority w:val="99"/>
    <w:rsid w:val="003F72C1"/>
    <w:rPr>
      <w:rFonts w:ascii="StarSymbol" w:hAnsi="StarSymbol"/>
      <w:sz w:val="18"/>
    </w:rPr>
  </w:style>
  <w:style w:type="character" w:customStyle="1" w:styleId="RTFNum242">
    <w:name w:val="RTF_Num 2 42"/>
    <w:uiPriority w:val="99"/>
    <w:rsid w:val="003F72C1"/>
    <w:rPr>
      <w:rFonts w:ascii="StarSymbol" w:hAnsi="StarSymbol"/>
      <w:sz w:val="18"/>
    </w:rPr>
  </w:style>
  <w:style w:type="character" w:customStyle="1" w:styleId="RTFNum252">
    <w:name w:val="RTF_Num 2 52"/>
    <w:uiPriority w:val="99"/>
    <w:rsid w:val="003F72C1"/>
    <w:rPr>
      <w:rFonts w:ascii="StarSymbol" w:hAnsi="StarSymbol"/>
      <w:sz w:val="18"/>
    </w:rPr>
  </w:style>
  <w:style w:type="character" w:customStyle="1" w:styleId="RTFNum262">
    <w:name w:val="RTF_Num 2 62"/>
    <w:uiPriority w:val="99"/>
    <w:rsid w:val="003F72C1"/>
    <w:rPr>
      <w:rFonts w:ascii="StarSymbol" w:hAnsi="StarSymbol"/>
      <w:sz w:val="18"/>
    </w:rPr>
  </w:style>
  <w:style w:type="character" w:customStyle="1" w:styleId="RTFNum272">
    <w:name w:val="RTF_Num 2 72"/>
    <w:uiPriority w:val="99"/>
    <w:rsid w:val="003F72C1"/>
    <w:rPr>
      <w:rFonts w:ascii="StarSymbol" w:hAnsi="StarSymbol"/>
      <w:sz w:val="18"/>
    </w:rPr>
  </w:style>
  <w:style w:type="character" w:customStyle="1" w:styleId="RTFNum282">
    <w:name w:val="RTF_Num 2 82"/>
    <w:uiPriority w:val="99"/>
    <w:rsid w:val="003F72C1"/>
    <w:rPr>
      <w:rFonts w:ascii="StarSymbol" w:hAnsi="StarSymbol"/>
      <w:sz w:val="18"/>
    </w:rPr>
  </w:style>
  <w:style w:type="character" w:customStyle="1" w:styleId="RTFNum292">
    <w:name w:val="RTF_Num 2 92"/>
    <w:uiPriority w:val="99"/>
    <w:rsid w:val="003F72C1"/>
    <w:rPr>
      <w:rFonts w:ascii="StarSymbol" w:hAnsi="StarSymbol"/>
      <w:sz w:val="18"/>
    </w:rPr>
  </w:style>
  <w:style w:type="character" w:customStyle="1" w:styleId="RTFNum211">
    <w:name w:val="RTF_Num 2 11"/>
    <w:uiPriority w:val="99"/>
    <w:rsid w:val="003F72C1"/>
  </w:style>
  <w:style w:type="character" w:customStyle="1" w:styleId="RTFNum221">
    <w:name w:val="RTF_Num 2 21"/>
    <w:uiPriority w:val="99"/>
    <w:rsid w:val="003F72C1"/>
    <w:rPr>
      <w:rFonts w:ascii="StarSymbol" w:hAnsi="StarSymbol"/>
      <w:sz w:val="18"/>
    </w:rPr>
  </w:style>
  <w:style w:type="character" w:customStyle="1" w:styleId="RTFNum231">
    <w:name w:val="RTF_Num 2 31"/>
    <w:uiPriority w:val="99"/>
    <w:rsid w:val="003F72C1"/>
    <w:rPr>
      <w:rFonts w:ascii="StarSymbol" w:hAnsi="StarSymbol"/>
      <w:sz w:val="18"/>
    </w:rPr>
  </w:style>
  <w:style w:type="character" w:customStyle="1" w:styleId="RTFNum241">
    <w:name w:val="RTF_Num 2 41"/>
    <w:uiPriority w:val="99"/>
    <w:rsid w:val="003F72C1"/>
    <w:rPr>
      <w:rFonts w:ascii="StarSymbol" w:hAnsi="StarSymbol"/>
      <w:sz w:val="18"/>
    </w:rPr>
  </w:style>
  <w:style w:type="character" w:customStyle="1" w:styleId="RTFNum251">
    <w:name w:val="RTF_Num 2 51"/>
    <w:uiPriority w:val="99"/>
    <w:rsid w:val="003F72C1"/>
    <w:rPr>
      <w:rFonts w:ascii="StarSymbol" w:hAnsi="StarSymbol"/>
      <w:sz w:val="18"/>
    </w:rPr>
  </w:style>
  <w:style w:type="character" w:customStyle="1" w:styleId="RTFNum261">
    <w:name w:val="RTF_Num 2 61"/>
    <w:uiPriority w:val="99"/>
    <w:rsid w:val="003F72C1"/>
    <w:rPr>
      <w:rFonts w:ascii="StarSymbol" w:hAnsi="StarSymbol"/>
      <w:sz w:val="18"/>
    </w:rPr>
  </w:style>
  <w:style w:type="character" w:customStyle="1" w:styleId="RTFNum271">
    <w:name w:val="RTF_Num 2 71"/>
    <w:uiPriority w:val="99"/>
    <w:rsid w:val="003F72C1"/>
    <w:rPr>
      <w:rFonts w:ascii="StarSymbol" w:hAnsi="StarSymbol"/>
      <w:sz w:val="18"/>
    </w:rPr>
  </w:style>
  <w:style w:type="character" w:customStyle="1" w:styleId="RTFNum281">
    <w:name w:val="RTF_Num 2 81"/>
    <w:uiPriority w:val="99"/>
    <w:rsid w:val="003F72C1"/>
    <w:rPr>
      <w:rFonts w:ascii="StarSymbol" w:hAnsi="StarSymbol"/>
      <w:sz w:val="18"/>
    </w:rPr>
  </w:style>
  <w:style w:type="character" w:customStyle="1" w:styleId="RTFNum291">
    <w:name w:val="RTF_Num 2 91"/>
    <w:uiPriority w:val="99"/>
    <w:rsid w:val="003F72C1"/>
    <w:rPr>
      <w:rFonts w:ascii="StarSymbol" w:hAnsi="StarSymbol"/>
      <w:sz w:val="18"/>
    </w:rPr>
  </w:style>
  <w:style w:type="character" w:customStyle="1" w:styleId="RTFNum31">
    <w:name w:val="RTF_Num 3 1"/>
    <w:uiPriority w:val="99"/>
    <w:rsid w:val="003F72C1"/>
  </w:style>
  <w:style w:type="character" w:customStyle="1" w:styleId="RTFNum32">
    <w:name w:val="RTF_Num 3 2"/>
    <w:uiPriority w:val="99"/>
    <w:rsid w:val="003F72C1"/>
  </w:style>
  <w:style w:type="character" w:customStyle="1" w:styleId="RTFNum33">
    <w:name w:val="RTF_Num 3 3"/>
    <w:uiPriority w:val="99"/>
    <w:rsid w:val="003F72C1"/>
  </w:style>
  <w:style w:type="character" w:customStyle="1" w:styleId="RTFNum34">
    <w:name w:val="RTF_Num 3 4"/>
    <w:uiPriority w:val="99"/>
    <w:rsid w:val="003F72C1"/>
  </w:style>
  <w:style w:type="character" w:customStyle="1" w:styleId="RTFNum35">
    <w:name w:val="RTF_Num 3 5"/>
    <w:uiPriority w:val="99"/>
    <w:rsid w:val="003F72C1"/>
  </w:style>
  <w:style w:type="character" w:customStyle="1" w:styleId="RTFNum36">
    <w:name w:val="RTF_Num 3 6"/>
    <w:uiPriority w:val="99"/>
    <w:rsid w:val="003F72C1"/>
  </w:style>
  <w:style w:type="character" w:customStyle="1" w:styleId="RTFNum37">
    <w:name w:val="RTF_Num 3 7"/>
    <w:uiPriority w:val="99"/>
    <w:rsid w:val="003F72C1"/>
  </w:style>
  <w:style w:type="character" w:customStyle="1" w:styleId="RTFNum38">
    <w:name w:val="RTF_Num 3 8"/>
    <w:uiPriority w:val="99"/>
    <w:rsid w:val="003F72C1"/>
  </w:style>
  <w:style w:type="character" w:customStyle="1" w:styleId="RTFNum39">
    <w:name w:val="RTF_Num 3 9"/>
    <w:uiPriority w:val="99"/>
    <w:rsid w:val="003F72C1"/>
  </w:style>
  <w:style w:type="character" w:customStyle="1" w:styleId="RTFNum41">
    <w:name w:val="RTF_Num 4 1"/>
    <w:uiPriority w:val="99"/>
    <w:rsid w:val="003F72C1"/>
    <w:rPr>
      <w:rFonts w:ascii="Times New Roman CYR" w:hAnsi="Times New Roman CYR"/>
    </w:rPr>
  </w:style>
  <w:style w:type="character" w:customStyle="1" w:styleId="NumberingSymbols">
    <w:name w:val="Numbering Symbols"/>
    <w:uiPriority w:val="99"/>
    <w:rsid w:val="003F72C1"/>
  </w:style>
  <w:style w:type="character" w:customStyle="1" w:styleId="hl41">
    <w:name w:val="hl41"/>
    <w:basedOn w:val="DefaultParagraphFont"/>
    <w:uiPriority w:val="99"/>
    <w:rsid w:val="003F72C1"/>
    <w:rPr>
      <w:rFonts w:cs="Times New Roman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3F72C1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FE6ED9"/>
    <w:rPr>
      <w:rFonts w:ascii="Calibri" w:hAnsi="Calibri"/>
    </w:rPr>
  </w:style>
  <w:style w:type="paragraph" w:styleId="BodyText2">
    <w:name w:val="Body Text 2"/>
    <w:basedOn w:val="Normal"/>
    <w:link w:val="BodyText2Char"/>
    <w:uiPriority w:val="99"/>
    <w:rsid w:val="00A97D1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B7A6C"/>
    <w:rPr>
      <w:rFonts w:cs="Times New Roman"/>
      <w:sz w:val="24"/>
      <w:szCs w:val="24"/>
      <w:lang w:val="en-US" w:eastAsia="en-US"/>
    </w:rPr>
  </w:style>
  <w:style w:type="numbering" w:styleId="111111">
    <w:name w:val="Outline List 2"/>
    <w:basedOn w:val="NoList"/>
    <w:uiPriority w:val="99"/>
    <w:semiHidden/>
    <w:unhideWhenUsed/>
    <w:rsid w:val="00521174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34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7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7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7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7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7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7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21</Pages>
  <Words>4859</Words>
  <Characters>27700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ПРОЕКТ</dc:title>
  <dc:subject/>
  <dc:creator>zam</dc:creator>
  <cp:keywords/>
  <dc:description/>
  <cp:lastModifiedBy>zam</cp:lastModifiedBy>
  <cp:revision>13</cp:revision>
  <cp:lastPrinted>2018-12-13T11:40:00Z</cp:lastPrinted>
  <dcterms:created xsi:type="dcterms:W3CDTF">2018-12-29T08:10:00Z</dcterms:created>
  <dcterms:modified xsi:type="dcterms:W3CDTF">2019-01-10T13:47:00Z</dcterms:modified>
</cp:coreProperties>
</file>