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CFD" w:rsidRPr="006A24AF" w:rsidRDefault="004E4CFD" w:rsidP="0018745C">
      <w:pPr>
        <w:pStyle w:val="BodyText"/>
        <w:spacing w:after="0"/>
        <w:jc w:val="center"/>
        <w:rPr>
          <w:sz w:val="28"/>
          <w:szCs w:val="28"/>
        </w:rPr>
      </w:pPr>
      <w:r w:rsidRPr="006A24AF">
        <w:rPr>
          <w:sz w:val="28"/>
          <w:szCs w:val="28"/>
        </w:rPr>
        <w:t xml:space="preserve">СОВЕТ ДЕПУТАТОВ БАБЕЕВСКОГО СЕЛЬСКОГО ПОСЕЛЕНИЯ ТЕМНИКОВСКОГО МУНИЦИПАЛЬНОГО РАЙОНА </w:t>
      </w:r>
    </w:p>
    <w:p w:rsidR="004E4CFD" w:rsidRDefault="004E4CFD" w:rsidP="0018745C">
      <w:pPr>
        <w:pStyle w:val="BodyText"/>
        <w:spacing w:after="0"/>
        <w:jc w:val="center"/>
        <w:rPr>
          <w:b/>
          <w:bCs/>
          <w:sz w:val="28"/>
          <w:szCs w:val="28"/>
        </w:rPr>
      </w:pPr>
      <w:r w:rsidRPr="006A24AF">
        <w:rPr>
          <w:sz w:val="28"/>
          <w:szCs w:val="28"/>
        </w:rPr>
        <w:t>РЕСПУБЛИКИ МОРДОВИЯ</w:t>
      </w:r>
    </w:p>
    <w:p w:rsidR="004E4CFD" w:rsidRDefault="004E4CFD" w:rsidP="0018745C">
      <w:pPr>
        <w:pStyle w:val="BodyText"/>
        <w:jc w:val="center"/>
        <w:rPr>
          <w:b/>
          <w:bCs/>
          <w:sz w:val="28"/>
          <w:szCs w:val="28"/>
        </w:rPr>
      </w:pPr>
    </w:p>
    <w:p w:rsidR="004E4CFD" w:rsidRDefault="004E4CFD" w:rsidP="0018745C">
      <w:pPr>
        <w:pStyle w:val="BodyText"/>
        <w:jc w:val="center"/>
        <w:rPr>
          <w:b/>
          <w:bCs/>
          <w:sz w:val="28"/>
          <w:szCs w:val="28"/>
        </w:rPr>
      </w:pPr>
      <w:r>
        <w:t> </w:t>
      </w:r>
      <w:r>
        <w:rPr>
          <w:b/>
          <w:bCs/>
          <w:sz w:val="28"/>
          <w:szCs w:val="28"/>
        </w:rPr>
        <w:t>РЕШЕНИЕ</w:t>
      </w:r>
    </w:p>
    <w:p w:rsidR="004E4CFD" w:rsidRPr="006A24AF" w:rsidRDefault="004E4CFD" w:rsidP="00741688">
      <w:pPr>
        <w:pStyle w:val="BodyText"/>
        <w:rPr>
          <w:i/>
          <w:iCs/>
        </w:rPr>
      </w:pPr>
      <w:r>
        <w:rPr>
          <w:sz w:val="28"/>
          <w:szCs w:val="28"/>
        </w:rPr>
        <w:t>заседания четыр</w:t>
      </w:r>
      <w:r w:rsidRPr="006A24AF">
        <w:rPr>
          <w:sz w:val="28"/>
          <w:szCs w:val="28"/>
        </w:rPr>
        <w:t>надцатой сессии Совета депутатов Бабеевского сельского поселения Темниковского муниципального района Республики Мордовия второго созыва</w:t>
      </w:r>
    </w:p>
    <w:p w:rsidR="004E4CFD" w:rsidRDefault="004E4CFD" w:rsidP="0018745C">
      <w:pPr>
        <w:jc w:val="both"/>
        <w:rPr>
          <w:b/>
          <w:bCs/>
        </w:rPr>
      </w:pPr>
    </w:p>
    <w:p w:rsidR="004E4CFD" w:rsidRDefault="004E4CFD" w:rsidP="0018745C">
      <w:pPr>
        <w:jc w:val="both"/>
        <w:rPr>
          <w:b/>
          <w:bCs/>
        </w:rPr>
      </w:pPr>
    </w:p>
    <w:p w:rsidR="004E4CFD" w:rsidRPr="003016B7" w:rsidRDefault="004E4CFD" w:rsidP="0018745C">
      <w:pPr>
        <w:pStyle w:val="BodyText"/>
        <w:spacing w:before="108" w:after="108"/>
        <w:rPr>
          <w:sz w:val="28"/>
          <w:szCs w:val="28"/>
        </w:rPr>
      </w:pPr>
      <w:r>
        <w:rPr>
          <w:sz w:val="28"/>
          <w:szCs w:val="28"/>
        </w:rPr>
        <w:t xml:space="preserve">«02» октября </w:t>
      </w:r>
      <w:r w:rsidRPr="003016B7">
        <w:rPr>
          <w:sz w:val="28"/>
          <w:szCs w:val="28"/>
        </w:rPr>
        <w:t xml:space="preserve">2018 г                                                                          </w:t>
      </w:r>
      <w:r>
        <w:rPr>
          <w:sz w:val="28"/>
          <w:szCs w:val="28"/>
        </w:rPr>
        <w:t xml:space="preserve">         </w:t>
      </w:r>
      <w:r w:rsidRPr="003016B7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Pr="003016B7">
        <w:rPr>
          <w:sz w:val="28"/>
          <w:szCs w:val="28"/>
        </w:rPr>
        <w:t xml:space="preserve">  </w:t>
      </w:r>
      <w:r>
        <w:rPr>
          <w:sz w:val="28"/>
          <w:szCs w:val="28"/>
        </w:rPr>
        <w:t>№ 78</w:t>
      </w:r>
      <w:bookmarkStart w:id="0" w:name="_GoBack"/>
      <w:bookmarkEnd w:id="0"/>
    </w:p>
    <w:p w:rsidR="004E4CFD" w:rsidRDefault="004E4CFD" w:rsidP="004606D3">
      <w:pPr>
        <w:spacing w:line="240" w:lineRule="atLeast"/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 xml:space="preserve">О внесении изменений в   решение  сессии Совета депутатов </w:t>
      </w:r>
    </w:p>
    <w:p w:rsidR="004E4CFD" w:rsidRPr="0018745C" w:rsidRDefault="004E4CFD" w:rsidP="004606D3">
      <w:pPr>
        <w:spacing w:line="24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Бабеевского</w:t>
      </w:r>
      <w:r w:rsidRPr="00BD3DA5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от 27 декабря  2017</w:t>
      </w:r>
      <w:r w:rsidRPr="00BD3DA5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 xml:space="preserve"> № 50</w:t>
      </w:r>
    </w:p>
    <w:p w:rsidR="004E4CFD" w:rsidRDefault="004E4CFD" w:rsidP="004606D3">
      <w:pPr>
        <w:spacing w:line="24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 О бюджете </w:t>
      </w:r>
      <w:r w:rsidRPr="0018745C">
        <w:rPr>
          <w:b/>
          <w:bCs/>
          <w:sz w:val="28"/>
          <w:szCs w:val="28"/>
        </w:rPr>
        <w:t>Бабеевского сельского поселения</w:t>
      </w:r>
      <w:r>
        <w:rPr>
          <w:b/>
          <w:bCs/>
          <w:sz w:val="28"/>
          <w:szCs w:val="28"/>
        </w:rPr>
        <w:t xml:space="preserve"> </w:t>
      </w:r>
      <w:r w:rsidRPr="0018745C">
        <w:rPr>
          <w:b/>
          <w:bCs/>
          <w:sz w:val="28"/>
          <w:szCs w:val="28"/>
        </w:rPr>
        <w:t xml:space="preserve">на 2018 год </w:t>
      </w:r>
    </w:p>
    <w:p w:rsidR="004E4CFD" w:rsidRPr="0018745C" w:rsidRDefault="004E4CFD" w:rsidP="004606D3">
      <w:pPr>
        <w:spacing w:line="240" w:lineRule="atLeast"/>
        <w:jc w:val="center"/>
        <w:rPr>
          <w:b/>
          <w:bCs/>
          <w:sz w:val="28"/>
          <w:szCs w:val="28"/>
        </w:rPr>
      </w:pPr>
      <w:r w:rsidRPr="0018745C">
        <w:rPr>
          <w:b/>
          <w:bCs/>
          <w:sz w:val="28"/>
          <w:szCs w:val="28"/>
        </w:rPr>
        <w:t>и на плановый</w:t>
      </w:r>
      <w:r>
        <w:rPr>
          <w:b/>
          <w:bCs/>
          <w:sz w:val="28"/>
          <w:szCs w:val="28"/>
        </w:rPr>
        <w:t xml:space="preserve"> период 2019 и 2020 г.г.»</w:t>
      </w:r>
    </w:p>
    <w:p w:rsidR="004E4CFD" w:rsidRDefault="004E4CFD" w:rsidP="0018745C">
      <w:pPr>
        <w:rPr>
          <w:sz w:val="28"/>
          <w:szCs w:val="28"/>
        </w:rPr>
      </w:pPr>
    </w:p>
    <w:p w:rsidR="004E4CFD" w:rsidRPr="0018745C" w:rsidRDefault="004E4CFD" w:rsidP="009C055B">
      <w:pPr>
        <w:spacing w:line="240" w:lineRule="atLeast"/>
        <w:jc w:val="center"/>
        <w:rPr>
          <w:b/>
          <w:bCs/>
          <w:sz w:val="28"/>
          <w:szCs w:val="28"/>
        </w:rPr>
      </w:pPr>
    </w:p>
    <w:p w:rsidR="004E4CFD" w:rsidRPr="00F822BD" w:rsidRDefault="004E4CFD" w:rsidP="009C055B">
      <w:pPr>
        <w:spacing w:line="240" w:lineRule="atLeast"/>
        <w:rPr>
          <w:sz w:val="28"/>
          <w:szCs w:val="28"/>
        </w:rPr>
      </w:pPr>
    </w:p>
    <w:p w:rsidR="004E4CFD" w:rsidRPr="00BD3DA5" w:rsidRDefault="004E4CFD" w:rsidP="0018745C">
      <w:pPr>
        <w:pStyle w:val="ConsPlusNormal"/>
        <w:widowControl/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BD3DA5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Бабеевского </w:t>
      </w:r>
      <w:r w:rsidRPr="00BD3DA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 е ш и л</w:t>
      </w:r>
      <w:r w:rsidRPr="00BD3DA5">
        <w:rPr>
          <w:rFonts w:ascii="Times New Roman" w:hAnsi="Times New Roman" w:cs="Times New Roman"/>
          <w:sz w:val="28"/>
          <w:szCs w:val="28"/>
        </w:rPr>
        <w:t>:</w:t>
      </w:r>
    </w:p>
    <w:p w:rsidR="004E4CFD" w:rsidRPr="004F45B6" w:rsidRDefault="004E4CFD" w:rsidP="006A24AF">
      <w:pPr>
        <w:spacing w:line="360" w:lineRule="auto"/>
        <w:jc w:val="both"/>
        <w:rPr>
          <w:sz w:val="28"/>
          <w:szCs w:val="28"/>
        </w:rPr>
      </w:pPr>
      <w:r w:rsidRPr="00BD3DA5">
        <w:rPr>
          <w:color w:val="000000"/>
          <w:sz w:val="28"/>
          <w:szCs w:val="28"/>
        </w:rPr>
        <w:t>1. Внести в решение Совета депутатов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BD3DA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BD3DA5">
        <w:rPr>
          <w:sz w:val="28"/>
          <w:szCs w:val="28"/>
        </w:rPr>
        <w:t>Темниковского муниципал</w:t>
      </w:r>
      <w:r>
        <w:rPr>
          <w:sz w:val="28"/>
          <w:szCs w:val="28"/>
        </w:rPr>
        <w:t>ьного района от  27 декабря 2017</w:t>
      </w:r>
      <w:r w:rsidRPr="00BD3DA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50</w:t>
      </w:r>
      <w:r w:rsidRPr="0018745C">
        <w:rPr>
          <w:b/>
          <w:bCs/>
          <w:sz w:val="28"/>
          <w:szCs w:val="28"/>
        </w:rPr>
        <w:t>«</w:t>
      </w:r>
      <w:r w:rsidRPr="004F45B6">
        <w:rPr>
          <w:sz w:val="28"/>
          <w:szCs w:val="28"/>
        </w:rPr>
        <w:t>О бюджете</w:t>
      </w:r>
    </w:p>
    <w:p w:rsidR="004E4CFD" w:rsidRPr="00BD3DA5" w:rsidRDefault="004E4CFD" w:rsidP="006A24AF">
      <w:pPr>
        <w:spacing w:line="360" w:lineRule="auto"/>
        <w:jc w:val="both"/>
        <w:rPr>
          <w:sz w:val="28"/>
          <w:szCs w:val="28"/>
        </w:rPr>
      </w:pPr>
      <w:r w:rsidRPr="004F45B6">
        <w:rPr>
          <w:sz w:val="28"/>
          <w:szCs w:val="28"/>
        </w:rPr>
        <w:t>Бабеевского сельского поселения на 2018 год и на плановый</w:t>
      </w:r>
      <w:r>
        <w:rPr>
          <w:sz w:val="28"/>
          <w:szCs w:val="28"/>
        </w:rPr>
        <w:t xml:space="preserve"> </w:t>
      </w:r>
      <w:r w:rsidRPr="004F45B6">
        <w:rPr>
          <w:sz w:val="28"/>
          <w:szCs w:val="28"/>
        </w:rPr>
        <w:t>период 2019 и 2020г.»</w:t>
      </w:r>
    </w:p>
    <w:p w:rsidR="004E4CFD" w:rsidRPr="00BD3DA5" w:rsidRDefault="004E4CFD" w:rsidP="0018745C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3DA5">
        <w:rPr>
          <w:rFonts w:ascii="Times New Roman" w:hAnsi="Times New Roman" w:cs="Times New Roman"/>
          <w:sz w:val="28"/>
          <w:szCs w:val="28"/>
        </w:rPr>
        <w:t xml:space="preserve">1.1.  Утвердить бюджет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2018</w:t>
      </w:r>
      <w:r w:rsidRPr="00BD3DA5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3972,9</w:t>
      </w:r>
      <w:r w:rsidRPr="00BD3DA5">
        <w:rPr>
          <w:rFonts w:ascii="Times New Roman" w:hAnsi="Times New Roman" w:cs="Times New Roman"/>
          <w:sz w:val="28"/>
          <w:szCs w:val="28"/>
        </w:rPr>
        <w:t xml:space="preserve">тыс.руб., расходам в сумме </w:t>
      </w:r>
      <w:r>
        <w:rPr>
          <w:rFonts w:ascii="Times New Roman" w:hAnsi="Times New Roman" w:cs="Times New Roman"/>
          <w:sz w:val="28"/>
          <w:szCs w:val="28"/>
        </w:rPr>
        <w:t>4012,9тыс.руб.</w:t>
      </w:r>
    </w:p>
    <w:p w:rsidR="004E4CFD" w:rsidRPr="00BD3DA5" w:rsidRDefault="004E4CFD" w:rsidP="006A24AF">
      <w:pPr>
        <w:spacing w:line="360" w:lineRule="auto"/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 1.2. Приложение </w:t>
      </w:r>
      <w:r>
        <w:rPr>
          <w:sz w:val="28"/>
          <w:szCs w:val="28"/>
        </w:rPr>
        <w:t>1</w:t>
      </w:r>
      <w:r w:rsidRPr="00BD3DA5">
        <w:rPr>
          <w:sz w:val="28"/>
          <w:szCs w:val="28"/>
        </w:rPr>
        <w:t xml:space="preserve"> изложить в редакции согласно приложению № 1 к настоящему решению.</w:t>
      </w:r>
    </w:p>
    <w:p w:rsidR="004E4CFD" w:rsidRPr="00BD3DA5" w:rsidRDefault="004E4CFD" w:rsidP="0018745C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1.3. Приложение 2</w:t>
      </w:r>
      <w:r w:rsidRPr="00BD3DA5">
        <w:rPr>
          <w:sz w:val="28"/>
          <w:szCs w:val="28"/>
        </w:rPr>
        <w:t xml:space="preserve"> изложить в редакции согласно приложению № 2 к настоящему решению.</w:t>
      </w:r>
    </w:p>
    <w:p w:rsidR="004E4CFD" w:rsidRPr="00BD3DA5" w:rsidRDefault="004E4CFD" w:rsidP="0018745C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 1.4. Приложение </w:t>
      </w:r>
      <w:r>
        <w:rPr>
          <w:sz w:val="28"/>
          <w:szCs w:val="28"/>
        </w:rPr>
        <w:t>3</w:t>
      </w:r>
      <w:r w:rsidRPr="00BD3DA5">
        <w:rPr>
          <w:sz w:val="28"/>
          <w:szCs w:val="28"/>
        </w:rPr>
        <w:t xml:space="preserve"> изложить в редакции согласно приложению № 3 к настоящему решению.</w:t>
      </w:r>
    </w:p>
    <w:p w:rsidR="004E4CFD" w:rsidRDefault="004E4CFD" w:rsidP="006A24AF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>1.5  Приложение</w:t>
      </w:r>
      <w:r>
        <w:rPr>
          <w:sz w:val="28"/>
          <w:szCs w:val="28"/>
        </w:rPr>
        <w:t>4</w:t>
      </w:r>
      <w:r w:rsidRPr="00BD3DA5">
        <w:rPr>
          <w:sz w:val="28"/>
          <w:szCs w:val="28"/>
        </w:rPr>
        <w:t xml:space="preserve"> изложить в редакции согласно приложению № 4 к настоящему решению.     </w:t>
      </w:r>
    </w:p>
    <w:p w:rsidR="004E4CFD" w:rsidRPr="00BD3DA5" w:rsidRDefault="004E4CFD" w:rsidP="006A24AF">
      <w:pPr>
        <w:spacing w:line="360" w:lineRule="auto"/>
        <w:ind w:firstLine="540"/>
        <w:jc w:val="both"/>
        <w:rPr>
          <w:sz w:val="28"/>
          <w:szCs w:val="28"/>
        </w:rPr>
      </w:pPr>
    </w:p>
    <w:p w:rsidR="004E4CFD" w:rsidRPr="00BD3DA5" w:rsidRDefault="004E4CFD" w:rsidP="0018745C">
      <w:pPr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2.   Настоящее решение вступает в силу со дня его официального опубликования. </w:t>
      </w:r>
    </w:p>
    <w:p w:rsidR="004E4CFD" w:rsidRDefault="004E4CFD" w:rsidP="0018745C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4CFD" w:rsidRDefault="004E4CFD" w:rsidP="0018745C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4CFD" w:rsidRDefault="004E4CFD" w:rsidP="0018745C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4CFD" w:rsidRPr="00D93EED" w:rsidRDefault="004E4CFD" w:rsidP="0018745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Глава Бабеевского сельского поселения</w:t>
      </w:r>
    </w:p>
    <w:p w:rsidR="004E4CFD" w:rsidRPr="00D93EED" w:rsidRDefault="004E4CFD" w:rsidP="0018745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E4CFD" w:rsidRPr="00D93EED" w:rsidRDefault="004E4CFD" w:rsidP="0018745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Ю.П. Нечайкин</w:t>
      </w:r>
    </w:p>
    <w:p w:rsidR="004E4CFD" w:rsidRPr="00D93EED" w:rsidRDefault="004E4CFD" w:rsidP="0018745C">
      <w:pPr>
        <w:ind w:left="6300"/>
      </w:pPr>
    </w:p>
    <w:p w:rsidR="004E4CFD" w:rsidRDefault="004E4CFD" w:rsidP="0018745C">
      <w:pPr>
        <w:widowControl/>
        <w:suppressAutoHyphens w:val="0"/>
        <w:spacing w:after="200" w:line="276" w:lineRule="auto"/>
      </w:pPr>
    </w:p>
    <w:p w:rsidR="004E4CFD" w:rsidRDefault="004E4CFD" w:rsidP="0018745C">
      <w:pPr>
        <w:jc w:val="center"/>
      </w:pPr>
    </w:p>
    <w:p w:rsidR="004E4CFD" w:rsidRDefault="004E4CFD" w:rsidP="0018745C">
      <w:pPr>
        <w:jc w:val="center"/>
      </w:pPr>
    </w:p>
    <w:p w:rsidR="004E4CFD" w:rsidRDefault="004E4CFD" w:rsidP="0018745C">
      <w:pPr>
        <w:jc w:val="right"/>
      </w:pPr>
      <w:r>
        <w:br w:type="page"/>
        <w:t xml:space="preserve"> Приложение №1</w:t>
      </w:r>
    </w:p>
    <w:p w:rsidR="004E4CFD" w:rsidRDefault="004E4CFD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4E4CFD" w:rsidRDefault="004E4CFD" w:rsidP="007B3B90">
      <w:pPr>
        <w:jc w:val="right"/>
      </w:pPr>
      <w:r>
        <w:t>Бабеевского сельского поселения</w:t>
      </w:r>
    </w:p>
    <w:p w:rsidR="004E4CFD" w:rsidRDefault="004E4CFD" w:rsidP="007B3B90">
      <w:pPr>
        <w:jc w:val="right"/>
      </w:pPr>
      <w:r w:rsidRPr="00F214BC">
        <w:t xml:space="preserve">на 2018 год и на плановый </w:t>
      </w:r>
    </w:p>
    <w:p w:rsidR="004E4CFD" w:rsidRPr="00F214BC" w:rsidRDefault="004E4CFD" w:rsidP="007B3B90">
      <w:pPr>
        <w:jc w:val="right"/>
      </w:pPr>
      <w:r w:rsidRPr="00F214BC">
        <w:t>период 2019 и 2020г.»</w:t>
      </w:r>
    </w:p>
    <w:p w:rsidR="004E4CFD" w:rsidRDefault="004E4CFD" w:rsidP="007B3B90">
      <w:pPr>
        <w:spacing w:line="240" w:lineRule="exact"/>
        <w:jc w:val="right"/>
      </w:pPr>
      <w:r>
        <w:t xml:space="preserve">     от 27 декабря 2017 г № 50 </w:t>
      </w:r>
    </w:p>
    <w:p w:rsidR="004E4CFD" w:rsidRDefault="004E4CFD" w:rsidP="007B3B90">
      <w:pPr>
        <w:spacing w:line="240" w:lineRule="exact"/>
        <w:jc w:val="right"/>
      </w:pPr>
    </w:p>
    <w:p w:rsidR="004E4CFD" w:rsidRDefault="004E4CFD" w:rsidP="007B3B90">
      <w:pPr>
        <w:pStyle w:val="3f3f3f2f3f3f3fWeb"/>
        <w:spacing w:before="0" w:after="0" w:line="240" w:lineRule="exact"/>
        <w:jc w:val="center"/>
        <w:rPr>
          <w:rFonts w:cs="Times New Roman"/>
        </w:rPr>
      </w:pPr>
      <w:r>
        <w:rPr>
          <w:rStyle w:val="hl41"/>
          <w:rFonts w:ascii="Times New Roman" w:hAnsi="Times New Roman" w:cs="Times New Roman"/>
        </w:rPr>
        <w:t>Объем поступлений доходов по основным источникам на 2018 год и плановый период 2019-2020г.</w:t>
      </w:r>
    </w:p>
    <w:p w:rsidR="004E4CFD" w:rsidRDefault="004E4CFD" w:rsidP="007B3B90">
      <w:pPr>
        <w:jc w:val="right"/>
      </w:pPr>
      <w:r>
        <w:t xml:space="preserve"> (тыс.рублей)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2624"/>
        <w:gridCol w:w="3969"/>
        <w:gridCol w:w="1418"/>
        <w:gridCol w:w="1418"/>
        <w:gridCol w:w="1418"/>
      </w:tblGrid>
      <w:tr w:rsidR="004E4CFD" w:rsidRPr="001A1D46">
        <w:trPr>
          <w:trHeight w:val="945"/>
        </w:trPr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E4CFD" w:rsidRPr="001A1D46" w:rsidRDefault="004E4CFD" w:rsidP="00641012">
            <w:pPr>
              <w:snapToGrid w:val="0"/>
              <w:jc w:val="center"/>
            </w:pPr>
            <w:r w:rsidRPr="001A1D46">
              <w:t>Код бюджетной классификации доходов бюджета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E4CFD" w:rsidRPr="001A1D46" w:rsidRDefault="004E4CFD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Наименованиедоходов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4CFD" w:rsidRDefault="004E4CFD" w:rsidP="000121BB">
            <w:pPr>
              <w:snapToGrid w:val="0"/>
              <w:jc w:val="center"/>
            </w:pPr>
            <w:r w:rsidRPr="001A1D46">
              <w:rPr>
                <w:lang w:val="en-US"/>
              </w:rPr>
              <w:t>Сумма</w:t>
            </w:r>
          </w:p>
          <w:p w:rsidR="004E4CFD" w:rsidRPr="001A1D46" w:rsidRDefault="004E4CFD" w:rsidP="00641012">
            <w:pPr>
              <w:snapToGrid w:val="0"/>
              <w:jc w:val="center"/>
              <w:rPr>
                <w:lang w:val="en-US"/>
              </w:rPr>
            </w:pPr>
            <w:r>
              <w:t>2018 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121BB">
            <w:pPr>
              <w:snapToGrid w:val="0"/>
            </w:pPr>
          </w:p>
          <w:p w:rsidR="004E4CFD" w:rsidRPr="000121BB" w:rsidRDefault="004E4CFD" w:rsidP="000121BB">
            <w:pPr>
              <w:snapToGrid w:val="0"/>
              <w:jc w:val="center"/>
            </w:pPr>
            <w:r>
              <w:t>Сумма 2019 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641012">
            <w:pPr>
              <w:snapToGrid w:val="0"/>
              <w:jc w:val="center"/>
            </w:pPr>
          </w:p>
          <w:p w:rsidR="004E4CFD" w:rsidRDefault="004E4CFD" w:rsidP="00641012">
            <w:pPr>
              <w:snapToGrid w:val="0"/>
              <w:jc w:val="center"/>
            </w:pPr>
            <w:r>
              <w:t>Сумма</w:t>
            </w:r>
          </w:p>
          <w:p w:rsidR="004E4CFD" w:rsidRPr="000121BB" w:rsidRDefault="004E4CFD" w:rsidP="00641012">
            <w:pPr>
              <w:snapToGrid w:val="0"/>
              <w:jc w:val="center"/>
            </w:pPr>
            <w:r>
              <w:t>2020 г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jc w:val="center"/>
              <w:rPr>
                <w:lang w:val="en-US"/>
              </w:rPr>
            </w:pP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0 00 00000 00 0000 000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Всего</w:t>
            </w:r>
            <w:r>
              <w:rPr>
                <w:b/>
                <w:bCs/>
              </w:rPr>
              <w:t xml:space="preserve"> </w:t>
            </w:r>
            <w:r w:rsidRPr="001A1D46">
              <w:rPr>
                <w:b/>
                <w:bCs/>
                <w:lang w:val="en-US"/>
              </w:rPr>
              <w:t>доходов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3972,9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1 00 00000 00 0000 000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Доходы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1019,3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1018,0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1018,5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</w:pPr>
            <w:r w:rsidRPr="001A1D46">
              <w:rPr>
                <w:b/>
                <w:bCs/>
                <w:lang w:val="en-US"/>
              </w:rPr>
              <w:t>1 01 0</w:t>
            </w:r>
            <w:r w:rsidRPr="001A1D46">
              <w:rPr>
                <w:b/>
                <w:bCs/>
              </w:rPr>
              <w:t>2</w:t>
            </w:r>
            <w:r w:rsidRPr="001A1D46">
              <w:rPr>
                <w:b/>
                <w:bCs/>
                <w:lang w:val="en-US"/>
              </w:rPr>
              <w:t>000 0</w:t>
            </w:r>
            <w:r w:rsidRPr="001A1D46">
              <w:rPr>
                <w:b/>
                <w:bCs/>
              </w:rPr>
              <w:t>1</w:t>
            </w:r>
            <w:r w:rsidRPr="001A1D46">
              <w:rPr>
                <w:b/>
                <w:bCs/>
                <w:lang w:val="en-US"/>
              </w:rPr>
              <w:t xml:space="preserve"> 0000</w:t>
            </w:r>
            <w:r w:rsidRPr="001A1D46">
              <w:rPr>
                <w:b/>
                <w:bCs/>
              </w:rPr>
              <w:t xml:space="preserve"> 110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t>Налог на доходы физических лиц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0517A3" w:rsidRDefault="004E4CFD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3,8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3,9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4,1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</w:pPr>
            <w:r w:rsidRPr="001A1D46">
              <w:rPr>
                <w:lang w:val="en-US"/>
              </w:rPr>
              <w:t>1 0</w:t>
            </w:r>
            <w:r w:rsidRPr="001A1D46">
              <w:t>3</w:t>
            </w:r>
            <w:r w:rsidRPr="001A1D46">
              <w:rPr>
                <w:lang w:val="en-US"/>
              </w:rPr>
              <w:t xml:space="preserve"> 02</w:t>
            </w:r>
            <w:r w:rsidRPr="001A1D46">
              <w:t>25</w:t>
            </w:r>
            <w:r w:rsidRPr="001A1D46">
              <w:rPr>
                <w:lang w:val="en-US"/>
              </w:rPr>
              <w:t>0 01 0000 110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t>Доходы от оплаты акцизов на автом.бензин,подлежащие</w:t>
            </w:r>
            <w:r>
              <w:t xml:space="preserve"> </w:t>
            </w:r>
            <w:r w:rsidRPr="001A1D46">
              <w:t>распр.между бюджетами субъектов РФ и местными бюджетами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</w:pPr>
            <w: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</w:pPr>
            <w:r>
              <w:t>0,00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1 06 00000 00 0000 000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rPr>
                <w:b/>
                <w:bCs/>
                <w:lang w:val="en-US"/>
              </w:rPr>
              <w:t>Налоги</w:t>
            </w:r>
            <w:r>
              <w:rPr>
                <w:b/>
                <w:bCs/>
              </w:rPr>
              <w:t xml:space="preserve"> </w:t>
            </w:r>
            <w:r w:rsidRPr="001A1D46">
              <w:rPr>
                <w:b/>
                <w:bCs/>
                <w:lang w:val="en-US"/>
              </w:rPr>
              <w:t>на</w:t>
            </w:r>
            <w:r>
              <w:rPr>
                <w:b/>
                <w:bCs/>
              </w:rPr>
              <w:t xml:space="preserve"> </w:t>
            </w:r>
            <w:r w:rsidRPr="001A1D46">
              <w:rPr>
                <w:b/>
                <w:bCs/>
              </w:rPr>
              <w:t>имущество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0517A3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1008,7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1007,0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1007,0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</w:pPr>
            <w:r w:rsidRPr="001A1D46">
              <w:t>1 06 01000 00 0000 110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t>Налог на имущество физических лиц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</w:pPr>
            <w:r w:rsidRPr="001A1D46">
              <w:t>1</w:t>
            </w:r>
            <w:r>
              <w:t>4,6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</w:pPr>
            <w:r>
              <w:t>12,9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</w:pPr>
            <w:r>
              <w:t>12,9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</w:pPr>
            <w:r w:rsidRPr="001A1D46">
              <w:t>1 06 06000 00 0000 110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t>Земельный налог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0517A3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994,1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994,1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994,1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1 11 00000 00 0000 00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rPr>
                <w:b/>
                <w:bCs/>
              </w:rPr>
              <w:t>Неналоговые доходы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</w:pPr>
            <w:r>
              <w:t>6,8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</w:pPr>
            <w:r>
              <w:t>7,1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</w:pPr>
            <w:r>
              <w:t>7,4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</w:pPr>
            <w:r w:rsidRPr="001A1D46">
              <w:t xml:space="preserve">1 11 05000 00 0000 120 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t>Арендная плата за землю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</w:pPr>
            <w:r w:rsidRPr="001A1D46">
              <w:t>0,0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</w:pPr>
            <w:r>
              <w:t>0,0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</w:pPr>
            <w:r>
              <w:t>0,0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t>1 11 05000 00 0000 120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Аренда имущества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  <w:rPr>
                <w:lang w:val="en-US"/>
              </w:rPr>
            </w:pPr>
            <w:r>
              <w:rPr>
                <w:b/>
                <w:bCs/>
              </w:rPr>
              <w:t>6,8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7,4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1 11 0500000 0000 120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прочие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b/>
                <w:bCs/>
              </w:rPr>
              <w:t>0,0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 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Финансовая</w:t>
            </w:r>
            <w:r>
              <w:rPr>
                <w:b/>
                <w:bCs/>
              </w:rPr>
              <w:t xml:space="preserve"> </w:t>
            </w:r>
            <w:r w:rsidRPr="001A1D46">
              <w:rPr>
                <w:b/>
                <w:bCs/>
                <w:lang w:val="en-US"/>
              </w:rPr>
              <w:t>помощь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2953,6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2647,6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2689,2</w:t>
            </w:r>
          </w:p>
        </w:tc>
      </w:tr>
      <w:tr w:rsidR="004E4CFD" w:rsidRPr="001A1D46">
        <w:trPr>
          <w:trHeight w:val="307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2 02 01000 00 0000 151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2 02 01001 10 0000 151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из ФФПП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272,0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115,4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150,3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2 02 02999 10 0000 151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54368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1766,3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1691,3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1695,7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алкогольной продукции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</w:p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  <w:tr w:rsidR="004E4CFD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2 02 03000 00 0000 151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E4CFD" w:rsidRPr="001A1D46" w:rsidRDefault="004E4CFD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Целевые субвенции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65,3</w:t>
            </w:r>
          </w:p>
        </w:tc>
      </w:tr>
      <w:tr w:rsidR="004E4CFD" w:rsidRPr="001A1D46">
        <w:trPr>
          <w:trHeight w:val="255"/>
        </w:trPr>
        <w:tc>
          <w:tcPr>
            <w:tcW w:w="262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rPr>
                <w:b/>
                <w:bCs/>
              </w:rPr>
              <w:t>2 02 03015 10 0000 151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t>На первичный воинский учет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  <w:rPr>
                <w:b/>
                <w:bCs/>
              </w:rPr>
            </w:pPr>
            <w:r>
              <w:t>62,2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</w:pPr>
            <w:r>
              <w:t>62,9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E4CFD" w:rsidRDefault="004E4CFD" w:rsidP="000517A3">
            <w:pPr>
              <w:snapToGrid w:val="0"/>
              <w:jc w:val="center"/>
            </w:pPr>
            <w:r>
              <w:t>65,2</w:t>
            </w:r>
          </w:p>
        </w:tc>
      </w:tr>
      <w:tr w:rsidR="004E4CFD" w:rsidRPr="001A1D46">
        <w:trPr>
          <w:trHeight w:val="255"/>
        </w:trPr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rPr>
                <w:b/>
                <w:bCs/>
              </w:rPr>
              <w:t>2 02 03024 10 0000 151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 w:rsidRPr="001A1D46">
              <w:t>На реал.гос.полн.поопред.перечнядолжн.лиц,уполн.составлять протоколы об адм.правонар.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</w:pPr>
            <w:r w:rsidRPr="001A1D46">
              <w:t>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0517A3">
            <w:pPr>
              <w:snapToGrid w:val="0"/>
              <w:jc w:val="center"/>
            </w:pPr>
          </w:p>
          <w:p w:rsidR="004E4CFD" w:rsidRDefault="004E4CFD" w:rsidP="000517A3">
            <w:pPr>
              <w:snapToGrid w:val="0"/>
              <w:jc w:val="center"/>
            </w:pPr>
          </w:p>
          <w:p w:rsidR="004E4CFD" w:rsidRPr="001A1D46" w:rsidRDefault="004E4CFD" w:rsidP="000517A3">
            <w:pPr>
              <w:snapToGrid w:val="0"/>
              <w:jc w:val="center"/>
            </w:pPr>
            <w:r>
              <w:t>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0517A3">
            <w:pPr>
              <w:snapToGrid w:val="0"/>
              <w:jc w:val="center"/>
            </w:pPr>
          </w:p>
          <w:p w:rsidR="004E4CFD" w:rsidRDefault="004E4CFD" w:rsidP="000517A3">
            <w:pPr>
              <w:snapToGrid w:val="0"/>
              <w:jc w:val="center"/>
            </w:pPr>
          </w:p>
          <w:p w:rsidR="004E4CFD" w:rsidRPr="001A1D46" w:rsidRDefault="004E4CFD" w:rsidP="000517A3">
            <w:pPr>
              <w:snapToGrid w:val="0"/>
              <w:jc w:val="center"/>
            </w:pPr>
            <w:r>
              <w:t>0,1</w:t>
            </w:r>
          </w:p>
        </w:tc>
      </w:tr>
      <w:tr w:rsidR="004E4CFD" w:rsidRPr="001A1D46">
        <w:trPr>
          <w:trHeight w:val="255"/>
        </w:trPr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E371D0" w:rsidRDefault="004E4CFD" w:rsidP="00641012">
            <w:pPr>
              <w:snapToGrid w:val="0"/>
              <w:rPr>
                <w:b/>
                <w:bCs/>
              </w:rPr>
            </w:pPr>
            <w:r w:rsidRPr="00E371D0">
              <w:rPr>
                <w:b/>
                <w:bCs/>
              </w:rPr>
              <w:t>2 02 40014 10 0000 151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1A1D46" w:rsidRDefault="004E4CFD" w:rsidP="00641012">
            <w:pPr>
              <w:snapToGrid w:val="0"/>
            </w:pPr>
            <w:r>
              <w:t>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1A1D46" w:rsidRDefault="004E4CFD" w:rsidP="000517A3">
            <w:pPr>
              <w:snapToGrid w:val="0"/>
              <w:jc w:val="center"/>
            </w:pPr>
            <w:r>
              <w:t>853,0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0517A3">
            <w:pPr>
              <w:snapToGrid w:val="0"/>
              <w:jc w:val="center"/>
            </w:pPr>
            <w:r>
              <w:t>777,9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0517A3">
            <w:pPr>
              <w:snapToGrid w:val="0"/>
              <w:jc w:val="center"/>
            </w:pPr>
            <w:r>
              <w:t>777,9</w:t>
            </w:r>
          </w:p>
        </w:tc>
      </w:tr>
    </w:tbl>
    <w:p w:rsidR="004E4CFD" w:rsidRDefault="004E4CFD" w:rsidP="007B3B90">
      <w:pPr>
        <w:jc w:val="right"/>
      </w:pPr>
    </w:p>
    <w:p w:rsidR="004E4CFD" w:rsidRDefault="004E4CFD" w:rsidP="007B3B90">
      <w:pPr>
        <w:jc w:val="right"/>
      </w:pPr>
    </w:p>
    <w:p w:rsidR="004E4CFD" w:rsidRDefault="004E4CFD" w:rsidP="007B3B90">
      <w:pPr>
        <w:jc w:val="right"/>
      </w:pPr>
    </w:p>
    <w:p w:rsidR="004E4CFD" w:rsidRDefault="004E4CFD" w:rsidP="007B3B90">
      <w:pPr>
        <w:jc w:val="right"/>
      </w:pPr>
      <w:r>
        <w:t xml:space="preserve">Приложение №2 </w:t>
      </w:r>
    </w:p>
    <w:p w:rsidR="004E4CFD" w:rsidRDefault="004E4CFD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4E4CFD" w:rsidRDefault="004E4CFD" w:rsidP="007B3B90">
      <w:pPr>
        <w:jc w:val="right"/>
      </w:pPr>
      <w:r>
        <w:t>Бабеевского сельского поселения</w:t>
      </w:r>
    </w:p>
    <w:p w:rsidR="004E4CFD" w:rsidRDefault="004E4CFD" w:rsidP="00F214BC">
      <w:pPr>
        <w:jc w:val="right"/>
      </w:pPr>
      <w:r w:rsidRPr="00F214BC">
        <w:t xml:space="preserve">на 2018 год и на плановый </w:t>
      </w:r>
    </w:p>
    <w:p w:rsidR="004E4CFD" w:rsidRPr="00F214BC" w:rsidRDefault="004E4CFD" w:rsidP="00F214BC">
      <w:pPr>
        <w:jc w:val="right"/>
      </w:pPr>
      <w:r w:rsidRPr="00F214BC">
        <w:t>период 2019 и 2020г.»</w:t>
      </w:r>
    </w:p>
    <w:p w:rsidR="004E4CFD" w:rsidRDefault="004E4CFD" w:rsidP="007B3B90">
      <w:pPr>
        <w:jc w:val="right"/>
      </w:pPr>
    </w:p>
    <w:p w:rsidR="004E4CFD" w:rsidRDefault="004E4CFD" w:rsidP="007B3B90">
      <w:pPr>
        <w:jc w:val="right"/>
      </w:pPr>
      <w:r>
        <w:t>от 27 декабря 2017 г №50</w:t>
      </w:r>
    </w:p>
    <w:p w:rsidR="004E4CFD" w:rsidRDefault="004E4CFD" w:rsidP="007B3B90">
      <w:pPr>
        <w:spacing w:line="240" w:lineRule="exact"/>
        <w:ind w:left="5220"/>
        <w:jc w:val="right"/>
      </w:pPr>
    </w:p>
    <w:p w:rsidR="004E4CFD" w:rsidRDefault="004E4CFD" w:rsidP="007B3B90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4E4CFD" w:rsidRPr="00D14D89" w:rsidRDefault="004E4CFD" w:rsidP="007B3B90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4E4CFD" w:rsidRDefault="004E4CFD" w:rsidP="007B3B90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en-US"/>
        </w:rPr>
      </w:pPr>
      <w:r>
        <w:rPr>
          <w:lang w:val="en-US"/>
        </w:rPr>
        <w:t>(тыс. рублей)</w:t>
      </w:r>
    </w:p>
    <w:tbl>
      <w:tblPr>
        <w:tblW w:w="10173" w:type="dxa"/>
        <w:tblInd w:w="-106" w:type="dxa"/>
        <w:tblLayout w:type="fixed"/>
        <w:tblLook w:val="0000"/>
      </w:tblPr>
      <w:tblGrid>
        <w:gridCol w:w="3794"/>
        <w:gridCol w:w="567"/>
        <w:gridCol w:w="567"/>
        <w:gridCol w:w="1559"/>
        <w:gridCol w:w="709"/>
        <w:gridCol w:w="992"/>
        <w:gridCol w:w="992"/>
        <w:gridCol w:w="993"/>
      </w:tblGrid>
      <w:tr w:rsidR="004E4CFD" w:rsidRPr="009350A0">
        <w:trPr>
          <w:trHeight w:val="255"/>
        </w:trPr>
        <w:tc>
          <w:tcPr>
            <w:tcW w:w="3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Рз</w:t>
            </w: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ПРз</w:t>
            </w:r>
          </w:p>
        </w:tc>
        <w:tc>
          <w:tcPr>
            <w:tcW w:w="1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  <w:lang w:val="en-US"/>
              </w:rPr>
              <w:t>Сумма</w:t>
            </w:r>
          </w:p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2018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E4CFD" w:rsidRPr="007E2567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2018</w:t>
            </w:r>
          </w:p>
        </w:tc>
        <w:tc>
          <w:tcPr>
            <w:tcW w:w="9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E4CFD" w:rsidRPr="007E2567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2019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4012,9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Общегосударственные</w:t>
            </w:r>
            <w:r>
              <w:rPr>
                <w:b/>
                <w:bCs/>
              </w:rPr>
              <w:t xml:space="preserve"> </w:t>
            </w:r>
            <w:r w:rsidRPr="009350A0">
              <w:rPr>
                <w:b/>
                <w:bCs/>
                <w:lang w:val="en-US"/>
              </w:rPr>
              <w:t>вопросы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2016,2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1981,9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1989,0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6B5367" w:rsidRDefault="004E4CFD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5C6E3A">
              <w:rPr>
                <w:b/>
                <w:bCs/>
              </w:rPr>
              <w:t>Глава исполнительной власти местного самоуправление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6B5367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425,3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425,3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425,3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DD1C6C" w:rsidRDefault="004E4CFD" w:rsidP="00C258B9">
            <w:pPr>
              <w:tabs>
                <w:tab w:val="left" w:pos="6579"/>
              </w:tabs>
            </w:pPr>
            <w:r w:rsidRPr="00DD1C6C">
              <w:t>Глава исполнительной власти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DD1C6C" w:rsidRDefault="004E4CFD" w:rsidP="008E4A6A">
            <w:pPr>
              <w:tabs>
                <w:tab w:val="left" w:pos="6579"/>
              </w:tabs>
              <w:jc w:val="center"/>
            </w:pPr>
            <w:r w:rsidRPr="00DD1C6C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DD1C6C" w:rsidRDefault="004E4CFD" w:rsidP="008E4A6A">
            <w:pPr>
              <w:tabs>
                <w:tab w:val="left" w:pos="6579"/>
              </w:tabs>
              <w:jc w:val="center"/>
            </w:pPr>
            <w:r w:rsidRPr="00DD1C6C"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3A4661" w:rsidRDefault="004E4CFD" w:rsidP="008E4A6A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A166A" w:rsidRDefault="004E4CFD" w:rsidP="00CA16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6B5367" w:rsidRDefault="004E4CFD" w:rsidP="008E4A6A">
            <w:pPr>
              <w:tabs>
                <w:tab w:val="left" w:pos="6579"/>
              </w:tabs>
              <w:jc w:val="center"/>
            </w:pPr>
            <w:r>
              <w:t>260,40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6B5367" w:rsidRDefault="004E4CFD" w:rsidP="008E4A6A">
            <w:pPr>
              <w:tabs>
                <w:tab w:val="left" w:pos="6579"/>
              </w:tabs>
              <w:jc w:val="center"/>
            </w:pPr>
            <w:r>
              <w:t>340,67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6B5367" w:rsidRDefault="004E4CFD" w:rsidP="008E4A6A">
            <w:pPr>
              <w:tabs>
                <w:tab w:val="left" w:pos="6579"/>
              </w:tabs>
              <w:jc w:val="center"/>
            </w:pPr>
            <w:r>
              <w:t>340,67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8089D" w:rsidRDefault="004E4CFD" w:rsidP="003A4661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25DE3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260,40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340,67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340,67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DD1C6C" w:rsidRDefault="004E4CFD" w:rsidP="00543680">
            <w:pPr>
              <w:tabs>
                <w:tab w:val="left" w:pos="6579"/>
              </w:tabs>
            </w:pPr>
            <w:r w:rsidRPr="00DD1C6C">
              <w:t>Глава исполнительной власти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3A4661">
            <w:pPr>
              <w:tabs>
                <w:tab w:val="left" w:pos="6579"/>
              </w:tabs>
              <w:jc w:val="center"/>
            </w:pPr>
            <w: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6B5367" w:rsidRDefault="004E4CFD" w:rsidP="008E4A6A">
            <w:pPr>
              <w:tabs>
                <w:tab w:val="left" w:pos="6579"/>
              </w:tabs>
              <w:jc w:val="center"/>
            </w:pPr>
            <w:r>
              <w:t>164,90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6B5367" w:rsidRDefault="004E4CFD" w:rsidP="008E4A6A">
            <w:pPr>
              <w:tabs>
                <w:tab w:val="left" w:pos="6579"/>
              </w:tabs>
              <w:jc w:val="center"/>
            </w:pPr>
            <w:r>
              <w:t>84,63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6B5367" w:rsidRDefault="004E4CFD" w:rsidP="008E4A6A">
            <w:pPr>
              <w:tabs>
                <w:tab w:val="left" w:pos="6579"/>
              </w:tabs>
              <w:jc w:val="center"/>
            </w:pPr>
            <w:r>
              <w:t>84,63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543680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3A4661">
            <w:pPr>
              <w:tabs>
                <w:tab w:val="left" w:pos="6579"/>
              </w:tabs>
              <w:jc w:val="center"/>
            </w:pPr>
            <w: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005252" w:rsidRDefault="004E4CFD" w:rsidP="008E4A6A">
            <w:pPr>
              <w:tabs>
                <w:tab w:val="left" w:pos="6579"/>
              </w:tabs>
              <w:jc w:val="center"/>
            </w:pPr>
            <w:r>
              <w:t>121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164,90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84,63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84,63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543680">
            <w:pPr>
              <w:tabs>
                <w:tab w:val="left" w:pos="6579"/>
              </w:tabs>
            </w:pPr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3A4661">
            <w:pPr>
              <w:tabs>
                <w:tab w:val="left" w:pos="6579"/>
              </w:tabs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4A391B" w:rsidRDefault="004E4CFD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1590,8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Pr="004A391B" w:rsidRDefault="004E4CFD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1556,6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Pr="004A391B" w:rsidRDefault="004E4CFD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1563,6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DD1C6C" w:rsidRDefault="004E4CFD" w:rsidP="00C258B9">
            <w:pPr>
              <w:tabs>
                <w:tab w:val="left" w:pos="6579"/>
              </w:tabs>
              <w:rPr>
                <w:lang w:val="en-US"/>
              </w:rPr>
            </w:pPr>
            <w:r w:rsidRPr="00DD1C6C">
              <w:rPr>
                <w:lang w:val="en-US"/>
              </w:rPr>
              <w:t>Центральный</w:t>
            </w:r>
            <w:r>
              <w:t xml:space="preserve"> </w:t>
            </w:r>
            <w:r w:rsidRPr="00DD1C6C">
              <w:rPr>
                <w:lang w:val="en-US"/>
              </w:rPr>
              <w:t>аппарат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DD1C6C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 w:rsidRPr="00DD1C6C">
              <w:rPr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DD1C6C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 w:rsidRPr="00DD1C6C">
              <w:rPr>
                <w:lang w:val="en-US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543680">
            <w:pPr>
              <w:tabs>
                <w:tab w:val="left" w:pos="6579"/>
              </w:tabs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DD1C6C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D82F0C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216.14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111,91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111,91</w:t>
            </w:r>
          </w:p>
        </w:tc>
      </w:tr>
      <w:tr w:rsidR="004E4CFD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543680">
            <w:pPr>
              <w:tabs>
                <w:tab w:val="left" w:pos="6579"/>
              </w:tabs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D82F0C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216.14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111,91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111,91</w:t>
            </w:r>
          </w:p>
        </w:tc>
      </w:tr>
      <w:tr w:rsidR="004E4CFD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A166A" w:rsidRDefault="004E4CFD" w:rsidP="00543680">
            <w:pPr>
              <w:tabs>
                <w:tab w:val="left" w:pos="6579"/>
              </w:tabs>
              <w:rPr>
                <w:i/>
                <w:iCs/>
                <w:lang w:val="en-US"/>
              </w:rPr>
            </w:pPr>
            <w:r w:rsidRPr="00CA166A">
              <w:rPr>
                <w:i/>
                <w:iCs/>
                <w:lang w:val="en-US"/>
              </w:rPr>
              <w:t>Центральный</w:t>
            </w:r>
            <w:r>
              <w:rPr>
                <w:i/>
                <w:iCs/>
              </w:rPr>
              <w:t xml:space="preserve"> </w:t>
            </w:r>
            <w:r w:rsidRPr="00CA166A">
              <w:rPr>
                <w:i/>
                <w:iCs/>
                <w:lang w:val="en-US"/>
              </w:rPr>
              <w:t>аппарат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543680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543680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A166A" w:rsidRDefault="004E4CFD" w:rsidP="00543680">
            <w:pPr>
              <w:tabs>
                <w:tab w:val="left" w:pos="6579"/>
              </w:tabs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543680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D82F0C" w:rsidRDefault="004E4CFD" w:rsidP="00543680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633.46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543680">
            <w:pPr>
              <w:tabs>
                <w:tab w:val="left" w:pos="6579"/>
              </w:tabs>
              <w:jc w:val="center"/>
            </w:pPr>
          </w:p>
          <w:p w:rsidR="004E4CFD" w:rsidRDefault="004E4CFD" w:rsidP="00543680">
            <w:pPr>
              <w:tabs>
                <w:tab w:val="left" w:pos="6579"/>
              </w:tabs>
              <w:jc w:val="center"/>
            </w:pPr>
            <w:r>
              <w:t>649,2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543680">
            <w:pPr>
              <w:tabs>
                <w:tab w:val="left" w:pos="6579"/>
              </w:tabs>
              <w:jc w:val="center"/>
            </w:pPr>
          </w:p>
          <w:p w:rsidR="004E4CFD" w:rsidRDefault="004E4CFD" w:rsidP="00543680">
            <w:pPr>
              <w:tabs>
                <w:tab w:val="left" w:pos="6579"/>
              </w:tabs>
              <w:jc w:val="center"/>
            </w:pPr>
            <w:r>
              <w:t>649,20</w:t>
            </w:r>
          </w:p>
        </w:tc>
      </w:tr>
      <w:tr w:rsidR="004E4CFD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A166A" w:rsidRDefault="004E4CFD" w:rsidP="00543680">
            <w:pPr>
              <w:tabs>
                <w:tab w:val="left" w:pos="6579"/>
              </w:tabs>
              <w:rPr>
                <w:b/>
                <w:bCs/>
                <w:i/>
                <w:iCs/>
              </w:rPr>
            </w:pPr>
            <w:r w:rsidRPr="00CA166A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543680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543680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A166A" w:rsidRDefault="004E4CFD" w:rsidP="00543680">
            <w:pPr>
              <w:tabs>
                <w:tab w:val="left" w:pos="6579"/>
              </w:tabs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543680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D82F0C" w:rsidRDefault="004E4CFD" w:rsidP="00543680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633.46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543680">
            <w:pPr>
              <w:tabs>
                <w:tab w:val="left" w:pos="6579"/>
              </w:tabs>
              <w:jc w:val="center"/>
            </w:pPr>
          </w:p>
          <w:p w:rsidR="004E4CFD" w:rsidRDefault="004E4CFD" w:rsidP="00543680">
            <w:pPr>
              <w:tabs>
                <w:tab w:val="left" w:pos="6579"/>
              </w:tabs>
              <w:jc w:val="center"/>
            </w:pPr>
            <w:r>
              <w:t>649,2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543680">
            <w:pPr>
              <w:tabs>
                <w:tab w:val="left" w:pos="6579"/>
              </w:tabs>
              <w:jc w:val="center"/>
            </w:pPr>
          </w:p>
          <w:p w:rsidR="004E4CFD" w:rsidRDefault="004E4CFD" w:rsidP="00543680">
            <w:pPr>
              <w:tabs>
                <w:tab w:val="left" w:pos="6579"/>
              </w:tabs>
              <w:jc w:val="center"/>
            </w:pPr>
            <w:r>
              <w:t>649,20</w:t>
            </w:r>
          </w:p>
        </w:tc>
      </w:tr>
      <w:tr w:rsidR="004E4CFD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DD1C6C" w:rsidRDefault="004E4CFD" w:rsidP="00543680">
            <w:pPr>
              <w:tabs>
                <w:tab w:val="left" w:pos="6579"/>
              </w:tabs>
              <w:rPr>
                <w:lang w:val="en-US"/>
              </w:rPr>
            </w:pPr>
            <w:r w:rsidRPr="00DD1C6C">
              <w:rPr>
                <w:lang w:val="en-US"/>
              </w:rPr>
              <w:t>Центральный</w:t>
            </w:r>
            <w:r>
              <w:t xml:space="preserve"> </w:t>
            </w:r>
            <w:r w:rsidRPr="00DD1C6C">
              <w:rPr>
                <w:lang w:val="en-US"/>
              </w:rPr>
              <w:t>аппарат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741,20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1F5343">
            <w:pPr>
              <w:tabs>
                <w:tab w:val="left" w:pos="6579"/>
              </w:tabs>
            </w:pPr>
          </w:p>
          <w:p w:rsidR="004E4CFD" w:rsidRDefault="004E4CFD" w:rsidP="001F5343">
            <w:pPr>
              <w:tabs>
                <w:tab w:val="left" w:pos="6579"/>
              </w:tabs>
            </w:pPr>
            <w:r>
              <w:t>795,49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802,49</w:t>
            </w:r>
          </w:p>
        </w:tc>
      </w:tr>
      <w:tr w:rsidR="004E4CFD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543680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741,20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795,49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802,49</w:t>
            </w:r>
          </w:p>
        </w:tc>
      </w:tr>
      <w:tr w:rsidR="004E4CFD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E4CFD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jc w:val="center"/>
              <w:rPr>
                <w:b/>
                <w:bCs/>
              </w:rPr>
            </w:pPr>
          </w:p>
          <w:p w:rsidR="004E4CFD" w:rsidRPr="00154DDB" w:rsidRDefault="004E4CFD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154DDB" w:rsidRDefault="004E4CFD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154DDB" w:rsidRDefault="004E4CFD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8910077150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25DE3" w:rsidRDefault="004E4CFD" w:rsidP="008E4A6A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B052DB" w:rsidRDefault="004E4CFD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4E4CFD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E4CFD" w:rsidRPr="000736D4" w:rsidRDefault="004E4CFD" w:rsidP="00C258B9">
            <w:r w:rsidRPr="000736D4"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0736D4" w:rsidRDefault="004E4CFD" w:rsidP="008E4A6A">
            <w:pPr>
              <w:jc w:val="center"/>
            </w:pPr>
          </w:p>
          <w:p w:rsidR="004E4CFD" w:rsidRPr="000736D4" w:rsidRDefault="004E4CFD" w:rsidP="008E4A6A">
            <w:pPr>
              <w:jc w:val="center"/>
            </w:pPr>
          </w:p>
          <w:p w:rsidR="004E4CFD" w:rsidRPr="000736D4" w:rsidRDefault="004E4CFD" w:rsidP="008E4A6A">
            <w:pPr>
              <w:jc w:val="center"/>
            </w:pPr>
            <w:r w:rsidRPr="000736D4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0736D4" w:rsidRDefault="004E4CFD" w:rsidP="008E4A6A">
            <w:pPr>
              <w:jc w:val="center"/>
            </w:pPr>
            <w:r w:rsidRPr="000736D4"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0736D4" w:rsidRDefault="004E4CFD" w:rsidP="008E4A6A">
            <w:pPr>
              <w:jc w:val="center"/>
            </w:pPr>
            <w:r>
              <w:t>8910077150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0736D4" w:rsidRDefault="004E4CFD" w:rsidP="008E4A6A">
            <w:pPr>
              <w:jc w:val="center"/>
            </w:pPr>
            <w:r w:rsidRPr="000736D4">
              <w:t>244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0736D4" w:rsidRDefault="004E4CFD" w:rsidP="008E4A6A">
            <w:pPr>
              <w:jc w:val="center"/>
            </w:pPr>
            <w:r w:rsidRPr="000736D4"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jc w:val="center"/>
            </w:pPr>
          </w:p>
          <w:p w:rsidR="004E4CFD" w:rsidRDefault="004E4CFD" w:rsidP="008E4A6A">
            <w:pPr>
              <w:jc w:val="center"/>
            </w:pPr>
          </w:p>
          <w:p w:rsidR="004E4CFD" w:rsidRDefault="004E4CFD" w:rsidP="008E4A6A">
            <w:pPr>
              <w:jc w:val="center"/>
            </w:pPr>
          </w:p>
          <w:p w:rsidR="004E4CFD" w:rsidRPr="000736D4" w:rsidRDefault="004E4CFD" w:rsidP="008E4A6A">
            <w:pPr>
              <w:jc w:val="center"/>
            </w:pPr>
            <w:r>
              <w:t>0,1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jc w:val="center"/>
            </w:pPr>
          </w:p>
          <w:p w:rsidR="004E4CFD" w:rsidRDefault="004E4CFD" w:rsidP="008E4A6A">
            <w:pPr>
              <w:jc w:val="center"/>
            </w:pPr>
          </w:p>
          <w:p w:rsidR="004E4CFD" w:rsidRDefault="004E4CFD" w:rsidP="008E4A6A">
            <w:pPr>
              <w:jc w:val="center"/>
            </w:pPr>
          </w:p>
          <w:p w:rsidR="004E4CFD" w:rsidRPr="000736D4" w:rsidRDefault="004E4CFD" w:rsidP="008E4A6A">
            <w:pPr>
              <w:jc w:val="center"/>
            </w:pPr>
            <w:r>
              <w:t>0,1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65,2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</w:pPr>
            <w:r w:rsidRPr="009350A0">
              <w:t>Военкомат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25302E" w:rsidRDefault="004E4CFD" w:rsidP="008E4A6A">
            <w:pPr>
              <w:tabs>
                <w:tab w:val="left" w:pos="6579"/>
              </w:tabs>
              <w:jc w:val="center"/>
            </w:pPr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62,2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62,9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65,2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</w:pPr>
            <w: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EB4A37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EB4A37"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853,0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777,9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777,9</w:t>
            </w:r>
          </w:p>
        </w:tc>
      </w:tr>
      <w:tr w:rsidR="004E4CFD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C258B9">
            <w:pPr>
              <w:tabs>
                <w:tab w:val="left" w:pos="6579"/>
              </w:tabs>
            </w:pPr>
            <w:r>
              <w:t>Дорожный фонд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EB4A37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244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853,0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777,9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777,9</w:t>
            </w:r>
          </w:p>
        </w:tc>
      </w:tr>
      <w:tr w:rsidR="004E4CFD" w:rsidRPr="009350A0">
        <w:trPr>
          <w:trHeight w:val="374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Жилищно-коммунальное</w:t>
            </w:r>
            <w:r>
              <w:rPr>
                <w:b/>
                <w:bCs/>
              </w:rPr>
              <w:t xml:space="preserve"> </w:t>
            </w:r>
            <w:r w:rsidRPr="009350A0">
              <w:rPr>
                <w:b/>
                <w:bCs/>
                <w:lang w:val="en-US"/>
              </w:rPr>
              <w:t>хозяйство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224,80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236,0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245,2</w:t>
            </w:r>
          </w:p>
        </w:tc>
      </w:tr>
      <w:tr w:rsidR="004E4CFD" w:rsidRPr="009350A0">
        <w:trPr>
          <w:trHeight w:val="348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</w:pPr>
            <w:r>
              <w:t>Расходы на капитальный ремонт муниципального жилого фонда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25302E" w:rsidRDefault="004E4CFD" w:rsidP="0025302E">
            <w:pPr>
              <w:tabs>
                <w:tab w:val="left" w:pos="6579"/>
              </w:tabs>
              <w:jc w:val="center"/>
            </w:pPr>
            <w: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25DE3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</w:tr>
      <w:tr w:rsidR="004E4CFD" w:rsidRPr="009350A0">
        <w:trPr>
          <w:trHeight w:val="22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E4CFD" w:rsidRPr="009350A0" w:rsidRDefault="004E4CFD" w:rsidP="00C258B9">
            <w:pPr>
              <w:tabs>
                <w:tab w:val="left" w:pos="6579"/>
              </w:tabs>
            </w:pPr>
            <w:r w:rsidRPr="009350A0">
              <w:t>Благоустройство территории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E4CFD" w:rsidRPr="00C25DE3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E4CFD" w:rsidRPr="00C25DE3" w:rsidRDefault="004E4CFD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highlight w:val="yellow"/>
              </w:rPr>
            </w:pPr>
            <w:r>
              <w:t>224,80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236,0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245,2</w:t>
            </w:r>
          </w:p>
        </w:tc>
      </w:tr>
      <w:tr w:rsidR="004E4CFD" w:rsidRPr="009350A0">
        <w:trPr>
          <w:trHeight w:val="270"/>
        </w:trPr>
        <w:tc>
          <w:tcPr>
            <w:tcW w:w="37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E4CFD" w:rsidRPr="0085573D" w:rsidRDefault="004E4CFD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85573D">
              <w:rPr>
                <w:b/>
                <w:bCs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85573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85573D">
              <w:rPr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4E4CFD" w:rsidRPr="0085573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85573D">
              <w:rPr>
                <w:b/>
                <w:bCs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E46E54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891</w:t>
            </w:r>
            <w:r>
              <w:rPr>
                <w:b/>
                <w:bCs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E4CFD" w:rsidRPr="00C25DE3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E4CFD" w:rsidRPr="0085573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65,2</w:t>
            </w:r>
          </w:p>
        </w:tc>
      </w:tr>
      <w:tr w:rsidR="004E4CFD" w:rsidRPr="009350A0">
        <w:trPr>
          <w:trHeight w:val="51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24656F">
            <w:pPr>
              <w:tabs>
                <w:tab w:val="left" w:pos="6579"/>
              </w:tabs>
              <w:rPr>
                <w:b/>
                <w:bCs/>
              </w:rPr>
            </w:pPr>
            <w:r>
              <w:rPr>
                <w:b/>
                <w:bCs/>
              </w:rPr>
              <w:t>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795,70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4E4CFD" w:rsidRDefault="004E4CFD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565,1</w:t>
            </w:r>
          </w:p>
        </w:tc>
      </w:tr>
      <w:tr w:rsidR="004E4CFD" w:rsidRPr="009350A0">
        <w:trPr>
          <w:trHeight w:val="14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</w:pPr>
            <w:r w:rsidRPr="009350A0">
              <w:rPr>
                <w:lang w:val="en-US"/>
              </w:rPr>
              <w:t>Обеспечение</w:t>
            </w:r>
            <w:r>
              <w:t xml:space="preserve"> </w:t>
            </w:r>
            <w:r w:rsidRPr="009350A0">
              <w:rPr>
                <w:lang w:val="en-US"/>
              </w:rPr>
              <w:t>деятельности</w:t>
            </w:r>
            <w:r>
              <w:t xml:space="preserve"> </w:t>
            </w:r>
            <w:r w:rsidRPr="009350A0">
              <w:rPr>
                <w:lang w:val="en-US"/>
              </w:rPr>
              <w:t>подведомственных</w:t>
            </w:r>
            <w:r>
              <w:t xml:space="preserve"> </w:t>
            </w:r>
            <w:r w:rsidRPr="009350A0">
              <w:rPr>
                <w:lang w:val="en-US"/>
              </w:rPr>
              <w:t>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24656F" w:rsidRDefault="004E4CFD" w:rsidP="008E4A6A">
            <w:pPr>
              <w:tabs>
                <w:tab w:val="left" w:pos="6579"/>
              </w:tabs>
              <w:jc w:val="center"/>
            </w:pPr>
            <w:r>
              <w:t>0500276010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C6E8D" w:rsidRDefault="004E4CFD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CA166A">
            <w:pPr>
              <w:jc w:val="center"/>
              <w:rPr>
                <w:b/>
                <w:bCs/>
              </w:rPr>
            </w:pPr>
          </w:p>
          <w:p w:rsidR="004E4CFD" w:rsidRDefault="004E4CFD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CA166A">
            <w:pPr>
              <w:jc w:val="center"/>
              <w:rPr>
                <w:b/>
                <w:bCs/>
              </w:rPr>
            </w:pPr>
          </w:p>
          <w:p w:rsidR="004E4CFD" w:rsidRDefault="004E4CFD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565,1</w:t>
            </w:r>
          </w:p>
        </w:tc>
      </w:tr>
      <w:tr w:rsidR="004E4CFD" w:rsidRPr="009350A0">
        <w:trPr>
          <w:trHeight w:val="14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C258B9">
            <w:pPr>
              <w:tabs>
                <w:tab w:val="left" w:pos="6579"/>
              </w:tabs>
              <w:rPr>
                <w:lang w:val="en-US"/>
              </w:rPr>
            </w:pPr>
            <w:r w:rsidRPr="009350A0">
              <w:rPr>
                <w:lang w:val="en-US"/>
              </w:rPr>
              <w:t>Обеспечение</w:t>
            </w:r>
            <w:r>
              <w:t xml:space="preserve"> </w:t>
            </w:r>
            <w:r w:rsidRPr="009350A0">
              <w:rPr>
                <w:lang w:val="en-US"/>
              </w:rPr>
              <w:t>деятельности</w:t>
            </w:r>
            <w:r>
              <w:t xml:space="preserve"> </w:t>
            </w:r>
            <w:r w:rsidRPr="009350A0">
              <w:rPr>
                <w:lang w:val="en-US"/>
              </w:rPr>
              <w:t>подведомственных</w:t>
            </w:r>
            <w:r>
              <w:t xml:space="preserve"> </w:t>
            </w:r>
            <w:r w:rsidRPr="009350A0">
              <w:rPr>
                <w:lang w:val="en-US"/>
              </w:rPr>
              <w:t>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9350A0" w:rsidRDefault="004E4CFD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Default="004E4CFD" w:rsidP="008E4A6A">
            <w:pPr>
              <w:tabs>
                <w:tab w:val="left" w:pos="6579"/>
              </w:tabs>
              <w:jc w:val="center"/>
            </w:pPr>
            <w: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FD" w:rsidRPr="00D82F0C" w:rsidRDefault="004E4CFD" w:rsidP="00CA166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31.0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FD" w:rsidRDefault="004E4CFD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</w:tbl>
    <w:p w:rsidR="004E4CFD" w:rsidRDefault="004E4CFD" w:rsidP="007B3B90">
      <w:pPr>
        <w:ind w:left="6300"/>
        <w:jc w:val="right"/>
      </w:pPr>
      <w:r>
        <w:br w:type="page"/>
        <w:t xml:space="preserve">Приложение №3 </w:t>
      </w:r>
    </w:p>
    <w:p w:rsidR="004E4CFD" w:rsidRDefault="004E4CFD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4E4CFD" w:rsidRDefault="004E4CFD" w:rsidP="007B3B90">
      <w:pPr>
        <w:jc w:val="right"/>
      </w:pPr>
      <w:r>
        <w:t>Бабеевского сельского поселения</w:t>
      </w:r>
    </w:p>
    <w:p w:rsidR="004E4CFD" w:rsidRDefault="004E4CFD" w:rsidP="00F214BC">
      <w:pPr>
        <w:jc w:val="right"/>
      </w:pPr>
      <w:r w:rsidRPr="00F214BC">
        <w:t xml:space="preserve">на 2018 год и на плановый </w:t>
      </w:r>
    </w:p>
    <w:p w:rsidR="004E4CFD" w:rsidRDefault="004E4CFD" w:rsidP="00F214BC">
      <w:pPr>
        <w:jc w:val="right"/>
      </w:pPr>
      <w:r w:rsidRPr="00F214BC">
        <w:t>период 2019 и 2020г.»</w:t>
      </w:r>
    </w:p>
    <w:p w:rsidR="004E4CFD" w:rsidRDefault="004E4CFD" w:rsidP="00F214BC">
      <w:pPr>
        <w:jc w:val="right"/>
      </w:pPr>
      <w:r>
        <w:t>от 27 декабря 2017 г №50</w:t>
      </w:r>
    </w:p>
    <w:p w:rsidR="004E4CFD" w:rsidRDefault="004E4CFD" w:rsidP="00F214BC">
      <w:pPr>
        <w:jc w:val="right"/>
      </w:pPr>
    </w:p>
    <w:p w:rsidR="004E4CFD" w:rsidRDefault="004E4CFD" w:rsidP="007B3B90">
      <w:pPr>
        <w:spacing w:line="240" w:lineRule="exact"/>
      </w:pPr>
    </w:p>
    <w:p w:rsidR="004E4CFD" w:rsidRDefault="004E4CFD" w:rsidP="007B3B9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4E4CFD" w:rsidRDefault="004E4CFD" w:rsidP="007B3B90">
      <w:pPr>
        <w:spacing w:after="120"/>
        <w:jc w:val="center"/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</w:p>
    <w:p w:rsidR="004E4CFD" w:rsidRDefault="004E4CFD" w:rsidP="007B3B90">
      <w:pPr>
        <w:jc w:val="right"/>
        <w:rPr>
          <w:rFonts w:ascii="Arial CYR" w:hAnsi="Arial CYR" w:cs="Arial CYR"/>
          <w:b/>
          <w:bCs/>
          <w:lang w:val="en-US"/>
        </w:rPr>
      </w:pPr>
      <w:r>
        <w:rPr>
          <w:lang w:val="en-US"/>
        </w:rPr>
        <w:t>(тыс. рублей)</w:t>
      </w:r>
    </w:p>
    <w:p w:rsidR="004E4CFD" w:rsidRDefault="004E4CFD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tbl>
      <w:tblPr>
        <w:tblW w:w="10739" w:type="dxa"/>
        <w:tblInd w:w="-106" w:type="dxa"/>
        <w:tblLayout w:type="fixed"/>
        <w:tblLook w:val="0000"/>
      </w:tblPr>
      <w:tblGrid>
        <w:gridCol w:w="2943"/>
        <w:gridCol w:w="709"/>
        <w:gridCol w:w="567"/>
        <w:gridCol w:w="567"/>
        <w:gridCol w:w="1418"/>
        <w:gridCol w:w="708"/>
        <w:gridCol w:w="851"/>
        <w:gridCol w:w="992"/>
        <w:gridCol w:w="992"/>
        <w:gridCol w:w="992"/>
      </w:tblGrid>
      <w:tr w:rsidR="004E4CFD" w:rsidRPr="009350A0">
        <w:trPr>
          <w:trHeight w:val="255"/>
        </w:trPr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Адм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Рз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ПРз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ЭК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Сумма2018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Сумма2019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2020</w:t>
            </w:r>
          </w:p>
        </w:tc>
      </w:tr>
      <w:tr w:rsidR="004E4CFD" w:rsidRPr="009350A0">
        <w:trPr>
          <w:trHeight w:val="224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pPr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 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9350A0" w:rsidRDefault="004E4CFD" w:rsidP="00B5460C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4012,9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B5460C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B5460C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046718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 xml:space="preserve">Администрация  </w:t>
            </w:r>
            <w:r>
              <w:rPr>
                <w:b/>
                <w:bCs/>
              </w:rPr>
              <w:t>Бабеевского</w:t>
            </w:r>
            <w:r w:rsidRPr="005C6E3A">
              <w:rPr>
                <w:b/>
                <w:bCs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pPr>
              <w:rPr>
                <w:b/>
                <w:bCs/>
              </w:rPr>
            </w:pPr>
          </w:p>
          <w:p w:rsidR="004E4CFD" w:rsidRPr="005C6E3A" w:rsidRDefault="004E4CFD" w:rsidP="00C258B9">
            <w:pPr>
              <w:rPr>
                <w:b/>
                <w:bCs/>
              </w:rPr>
            </w:pPr>
          </w:p>
          <w:p w:rsidR="004E4CFD" w:rsidRPr="005C6E3A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1976,2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493CB5">
            <w:pPr>
              <w:rPr>
                <w:b/>
                <w:bCs/>
              </w:rPr>
            </w:pPr>
          </w:p>
          <w:p w:rsidR="004E4CFD" w:rsidRDefault="004E4CFD" w:rsidP="00493CB5">
            <w:pPr>
              <w:rPr>
                <w:b/>
                <w:bCs/>
              </w:rPr>
            </w:pPr>
          </w:p>
          <w:p w:rsidR="004E4CFD" w:rsidRDefault="004E4CFD" w:rsidP="00493CB5">
            <w:pPr>
              <w:rPr>
                <w:b/>
                <w:bCs/>
              </w:rPr>
            </w:pPr>
            <w:r>
              <w:rPr>
                <w:b/>
                <w:bCs/>
              </w:rPr>
              <w:t>1981,9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1989,0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5C6E3A">
              <w:rPr>
                <w:b/>
                <w:bCs/>
              </w:rPr>
              <w:t xml:space="preserve">Глава исполнительной власти местного самоуправление 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pPr>
              <w:rPr>
                <w:b/>
                <w:bCs/>
              </w:rPr>
            </w:pPr>
          </w:p>
          <w:p w:rsidR="004E4CFD" w:rsidRPr="005C6E3A" w:rsidRDefault="004E4CFD" w:rsidP="00C258B9">
            <w:pPr>
              <w:rPr>
                <w:b/>
                <w:bCs/>
              </w:rPr>
            </w:pPr>
          </w:p>
          <w:p w:rsidR="004E4CFD" w:rsidRPr="005C6E3A" w:rsidRDefault="004E4CFD" w:rsidP="00C258B9">
            <w:pPr>
              <w:rPr>
                <w:b/>
                <w:bCs/>
              </w:rPr>
            </w:pPr>
          </w:p>
          <w:p w:rsidR="004E4CFD" w:rsidRPr="005C6E3A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02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C8089D" w:rsidRDefault="004E4CFD" w:rsidP="00046718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 w:rsidRPr="00317BB9">
              <w:rPr>
                <w:b/>
                <w:bCs/>
                <w:color w:val="FF0000"/>
              </w:rPr>
              <w:t>425,30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425,3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425,3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r w:rsidRPr="005C6E3A"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36992" w:rsidRDefault="004E4CFD" w:rsidP="00C258B9">
            <w:pPr>
              <w:rPr>
                <w:b/>
                <w:bCs/>
              </w:rPr>
            </w:pPr>
          </w:p>
          <w:p w:rsidR="004E4CFD" w:rsidRPr="00136992" w:rsidRDefault="004E4CFD" w:rsidP="00C258B9">
            <w:pPr>
              <w:rPr>
                <w:b/>
                <w:bCs/>
              </w:rPr>
            </w:pPr>
          </w:p>
          <w:p w:rsidR="004E4CFD" w:rsidRPr="00136992" w:rsidRDefault="004E4CFD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91</w:t>
            </w: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  <w:lang w:val="en-US"/>
              </w:rPr>
              <w:t> </w:t>
            </w:r>
            <w:r w:rsidRPr="00136992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</w:rPr>
              <w:t>02</w:t>
            </w:r>
            <w:r w:rsidRPr="00136992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C8089D" w:rsidRDefault="004E4CFD" w:rsidP="000467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 </w:t>
            </w: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260,40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340,67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340,67</w:t>
            </w:r>
          </w:p>
        </w:tc>
      </w:tr>
      <w:tr w:rsidR="004E4CFD" w:rsidRPr="009350A0">
        <w:trPr>
          <w:trHeight w:val="323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r w:rsidRPr="005C6E3A"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D62025" w:rsidRDefault="004E4CFD" w:rsidP="00046718">
            <w:pPr>
              <w:jc w:val="center"/>
            </w:pPr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 w:rsidRPr="005C6E3A">
              <w:t> </w:t>
            </w: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 w:rsidRPr="005C6E3A"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200,00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261,65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261,65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r w:rsidRPr="005C6E3A"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/>
          <w:p w:rsidR="004E4CFD" w:rsidRPr="005C6E3A" w:rsidRDefault="004E4CFD" w:rsidP="00C258B9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D62025" w:rsidRDefault="004E4CFD" w:rsidP="00046718">
            <w:pPr>
              <w:jc w:val="center"/>
            </w:pPr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 w:rsidRPr="005C6E3A">
              <w:t> </w:t>
            </w: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 w:rsidRPr="005C6E3A"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60,40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79,02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79,02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543680">
            <w:r w:rsidRPr="005C6E3A"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36992" w:rsidRDefault="004E4CFD" w:rsidP="00543680">
            <w:pPr>
              <w:rPr>
                <w:b/>
                <w:bCs/>
              </w:rPr>
            </w:pPr>
          </w:p>
          <w:p w:rsidR="004E4CFD" w:rsidRPr="00136992" w:rsidRDefault="004E4CFD" w:rsidP="00543680">
            <w:pPr>
              <w:rPr>
                <w:b/>
                <w:bCs/>
              </w:rPr>
            </w:pPr>
          </w:p>
          <w:p w:rsidR="004E4CFD" w:rsidRPr="00136992" w:rsidRDefault="004E4CFD" w:rsidP="00543680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91</w:t>
            </w: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543680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  <w:lang w:val="en-US"/>
              </w:rPr>
              <w:t> </w:t>
            </w:r>
            <w:r w:rsidRPr="00136992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543680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</w:rPr>
              <w:t>02</w:t>
            </w:r>
            <w:r w:rsidRPr="00136992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C8089D" w:rsidRDefault="004E4CFD" w:rsidP="001807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6510041150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543680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 </w:t>
            </w: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543680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136992" w:rsidRDefault="004E4CFD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84,63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84,63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543680">
            <w:r w:rsidRPr="005C6E3A"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543680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D62025" w:rsidRDefault="004E4CFD" w:rsidP="00543680">
            <w:pPr>
              <w:jc w:val="center"/>
            </w:pPr>
            <w:r>
              <w:t>6510041150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  <w:r w:rsidRPr="005C6E3A">
              <w:t> </w:t>
            </w: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  <w:r w:rsidRPr="005C6E3A"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  <w:r>
              <w:t>126,65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  <w:r>
              <w:t>65,0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  <w:r>
              <w:t>65,0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543680">
            <w:r w:rsidRPr="005C6E3A"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543680"/>
          <w:p w:rsidR="004E4CFD" w:rsidRPr="005C6E3A" w:rsidRDefault="004E4CFD" w:rsidP="00543680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D62025" w:rsidRDefault="004E4CFD" w:rsidP="00543680">
            <w:pPr>
              <w:jc w:val="center"/>
            </w:pPr>
            <w:r>
              <w:t>6510041150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  <w:r w:rsidRPr="005C6E3A">
              <w:t> </w:t>
            </w: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  <w:r w:rsidRPr="005C6E3A"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  <w:r>
              <w:t>38,25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  <w:r>
              <w:t>19,63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  <w:r>
              <w:t>19,63</w:t>
            </w: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pPr>
              <w:rPr>
                <w:b/>
                <w:bCs/>
              </w:rPr>
            </w:pPr>
          </w:p>
          <w:p w:rsidR="004E4CFD" w:rsidRPr="005C6E3A" w:rsidRDefault="004E4CFD" w:rsidP="00C258B9">
            <w:pPr>
              <w:rPr>
                <w:b/>
                <w:bCs/>
              </w:rPr>
            </w:pPr>
          </w:p>
          <w:p w:rsidR="004E4CFD" w:rsidRPr="005C6E3A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046718" w:rsidRDefault="004E4CFD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1590,90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1556,6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1563,6</w:t>
            </w: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543680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543680">
            <w:pPr>
              <w:rPr>
                <w:b/>
                <w:bCs/>
              </w:rPr>
            </w:pPr>
          </w:p>
          <w:p w:rsidR="004E4CFD" w:rsidRPr="005C6E3A" w:rsidRDefault="004E4CFD" w:rsidP="00543680">
            <w:pPr>
              <w:rPr>
                <w:b/>
                <w:bCs/>
              </w:rPr>
            </w:pPr>
          </w:p>
          <w:p w:rsidR="004E4CFD" w:rsidRPr="005C6E3A" w:rsidRDefault="004E4CFD" w:rsidP="00543680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E1F3C" w:rsidRDefault="004E4CFD" w:rsidP="00543680">
            <w:pPr>
              <w:rPr>
                <w:b/>
                <w:bCs/>
              </w:rPr>
            </w:pPr>
          </w:p>
          <w:p w:rsidR="004E4CFD" w:rsidRPr="00D62025" w:rsidRDefault="004E4CFD" w:rsidP="00543680">
            <w:pPr>
              <w:rPr>
                <w:b/>
                <w:bCs/>
              </w:rPr>
            </w:pPr>
            <w:r>
              <w:rPr>
                <w:b/>
                <w:bCs/>
              </w:rPr>
              <w:t>6510041110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216,14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111,91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111,91</w:t>
            </w: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543680">
            <w:pPr>
              <w:rPr>
                <w:lang w:val="en-US"/>
              </w:rPr>
            </w:pPr>
            <w:r w:rsidRPr="005C6E3A">
              <w:rPr>
                <w:lang w:val="en-US"/>
              </w:rPr>
              <w:t>Заработнаяплата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543680"/>
          <w:p w:rsidR="004E4CFD" w:rsidRDefault="004E4CFD" w:rsidP="00543680"/>
          <w:p w:rsidR="004E4CFD" w:rsidRPr="005C6E3A" w:rsidRDefault="004E4CFD" w:rsidP="00543680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543680"/>
          <w:p w:rsidR="004E4CFD" w:rsidRDefault="004E4CFD" w:rsidP="00543680"/>
          <w:p w:rsidR="004E4CFD" w:rsidRPr="00D62025" w:rsidRDefault="004E4CFD" w:rsidP="00543680">
            <w:r>
              <w:t>6510041110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D82F0C" w:rsidRDefault="004E4CFD" w:rsidP="0054368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116,14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  <w:r>
              <w:t>85,95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  <w:r>
              <w:t>85,95</w:t>
            </w: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61358D" w:rsidRDefault="004E4CFD" w:rsidP="00543680">
            <w:pPr>
              <w:rPr>
                <w:b/>
                <w:bCs/>
              </w:rPr>
            </w:pPr>
            <w:r>
              <w:rPr>
                <w:b/>
                <w:bCs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</w:p>
          <w:p w:rsidR="004E4CFD" w:rsidRPr="00136992" w:rsidRDefault="004E4CFD" w:rsidP="00543680">
            <w:pPr>
              <w:jc w:val="center"/>
            </w:pPr>
            <w:r w:rsidRPr="00136992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543680">
            <w:pPr>
              <w:jc w:val="center"/>
            </w:pPr>
            <w:r w:rsidRPr="00136992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543680">
            <w:pPr>
              <w:jc w:val="center"/>
            </w:pPr>
            <w:r w:rsidRPr="00136992"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543680"/>
          <w:p w:rsidR="004E4CFD" w:rsidRDefault="004E4CFD" w:rsidP="00543680"/>
          <w:p w:rsidR="004E4CFD" w:rsidRPr="00D62025" w:rsidRDefault="004E4CFD" w:rsidP="00543680">
            <w:r>
              <w:t>6510041110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543680">
            <w:pPr>
              <w:jc w:val="center"/>
            </w:pP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543680">
            <w:pPr>
              <w:jc w:val="center"/>
            </w:pPr>
            <w: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D82F0C" w:rsidRDefault="004E4CFD" w:rsidP="00543680">
            <w:pPr>
              <w:jc w:val="center"/>
            </w:pPr>
            <w:r>
              <w:rPr>
                <w:lang w:val="en-US"/>
              </w:rPr>
              <w:t>100,00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  <w:r>
              <w:t>25,96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</w:p>
          <w:p w:rsidR="004E4CFD" w:rsidRDefault="004E4CFD" w:rsidP="00543680">
            <w:pPr>
              <w:jc w:val="center"/>
            </w:pPr>
            <w:r>
              <w:t>25,96</w:t>
            </w: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543680">
            <w:r>
              <w:t>Прочие расходы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543680"/>
          <w:p w:rsidR="004E4CFD" w:rsidRDefault="004E4CFD" w:rsidP="00543680"/>
          <w:p w:rsidR="004E4CFD" w:rsidRDefault="004E4CFD" w:rsidP="00543680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D62025" w:rsidRDefault="004E4CFD" w:rsidP="00543680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543680"/>
          <w:p w:rsidR="004E4CFD" w:rsidRDefault="004E4CFD" w:rsidP="00543680"/>
          <w:p w:rsidR="004E4CFD" w:rsidRPr="00D62025" w:rsidRDefault="004E4CFD" w:rsidP="00543680">
            <w:r>
              <w:t>6511041120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317BB9" w:rsidRDefault="004E4CFD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633,46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649,2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  <w:color w:val="FF0000"/>
              </w:rPr>
            </w:pPr>
          </w:p>
          <w:p w:rsidR="004E4CFD" w:rsidRDefault="004E4CFD" w:rsidP="00543680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649,2</w:t>
            </w: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543680">
            <w:r>
              <w:t>Иные выплаты персоналу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543680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543680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543680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543680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543680">
            <w:pPr>
              <w:jc w:val="center"/>
            </w:pPr>
            <w:r>
              <w:t>122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4E495E" w:rsidRDefault="004E4CFD" w:rsidP="00543680">
            <w:pPr>
              <w:jc w:val="center"/>
            </w:pPr>
            <w:r>
              <w:t>212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A85FD1" w:rsidRDefault="004E4CFD" w:rsidP="00543680">
            <w:pPr>
              <w:jc w:val="center"/>
              <w:rPr>
                <w:b/>
                <w:bCs/>
              </w:rPr>
            </w:pPr>
            <w:r w:rsidRPr="00A85FD1">
              <w:rPr>
                <w:b/>
                <w:bCs/>
              </w:rPr>
              <w:t>3,0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-</w:t>
            </w: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F44F55" w:rsidRDefault="004E4CFD" w:rsidP="00543680">
            <w:pPr>
              <w:rPr>
                <w:b/>
                <w:bCs/>
              </w:rPr>
            </w:pPr>
            <w:r w:rsidRPr="00F44F55">
              <w:rPr>
                <w:b/>
                <w:bCs/>
              </w:rPr>
              <w:t>Закупка товаров, работ, 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F44F55" w:rsidRDefault="004E4CFD" w:rsidP="00543680">
            <w:pPr>
              <w:rPr>
                <w:b/>
                <w:bCs/>
              </w:rPr>
            </w:pPr>
            <w:r w:rsidRPr="00F44F55"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F44F55" w:rsidRDefault="004E4CFD" w:rsidP="00543680">
            <w:pPr>
              <w:jc w:val="center"/>
              <w:rPr>
                <w:b/>
                <w:bCs/>
              </w:rPr>
            </w:pPr>
            <w:r w:rsidRPr="00F44F55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F44F55" w:rsidRDefault="004E4CFD" w:rsidP="00543680">
            <w:pPr>
              <w:jc w:val="center"/>
              <w:rPr>
                <w:b/>
                <w:bCs/>
              </w:rPr>
            </w:pPr>
            <w:r w:rsidRPr="00F44F55">
              <w:rPr>
                <w:b/>
                <w:b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F44F55" w:rsidRDefault="004E4CFD" w:rsidP="00543680">
            <w:pPr>
              <w:rPr>
                <w:b/>
                <w:bCs/>
              </w:rPr>
            </w:pPr>
            <w:r w:rsidRPr="00F44F55">
              <w:rPr>
                <w:b/>
                <w:bCs/>
              </w:rP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F44F55" w:rsidRDefault="004E4CFD" w:rsidP="00543680">
            <w:pPr>
              <w:jc w:val="center"/>
              <w:rPr>
                <w:b/>
                <w:bCs/>
              </w:rPr>
            </w:pPr>
            <w:r w:rsidRPr="00F44F55"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54368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A85FD1" w:rsidRDefault="004E4CFD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-</w:t>
            </w: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Услуги</w:t>
            </w:r>
            <w:r>
              <w:t xml:space="preserve"> </w:t>
            </w:r>
            <w:r w:rsidRPr="005C6E3A">
              <w:rPr>
                <w:lang w:val="en-US"/>
              </w:rPr>
              <w:t>связи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F44F55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>
              <w:t>14,0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Коммунальные</w:t>
            </w:r>
            <w:r>
              <w:t xml:space="preserve"> </w:t>
            </w:r>
            <w:r w:rsidRPr="005C6E3A">
              <w:rPr>
                <w:lang w:val="en-US"/>
              </w:rPr>
              <w:t>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>
              <w:t>25,0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Услуги</w:t>
            </w:r>
            <w:r>
              <w:t xml:space="preserve"> </w:t>
            </w:r>
            <w:r w:rsidRPr="005C6E3A">
              <w:rPr>
                <w:lang w:val="en-US"/>
              </w:rPr>
              <w:t>по</w:t>
            </w:r>
            <w:r>
              <w:t xml:space="preserve"> </w:t>
            </w:r>
            <w:r w:rsidRPr="005C6E3A">
              <w:rPr>
                <w:lang w:val="en-US"/>
              </w:rPr>
              <w:t>содержанию</w:t>
            </w:r>
            <w:r>
              <w:t xml:space="preserve"> </w:t>
            </w:r>
            <w:r w:rsidRPr="005C6E3A">
              <w:rPr>
                <w:lang w:val="en-US"/>
              </w:rPr>
              <w:t>имущества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/>
          <w:p w:rsidR="004E4CFD" w:rsidRPr="005C6E3A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>
              <w:t>30,0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</w:tr>
      <w:tr w:rsidR="004E4CFD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>
            <w:r w:rsidRPr="005C6E3A">
              <w:rPr>
                <w:lang w:val="en-US"/>
              </w:rPr>
              <w:t>Прочие</w:t>
            </w:r>
            <w:r>
              <w:t xml:space="preserve"> </w:t>
            </w:r>
            <w:r w:rsidRPr="005C6E3A">
              <w:rPr>
                <w:lang w:val="en-US"/>
              </w:rPr>
              <w:t>услуги</w:t>
            </w:r>
          </w:p>
          <w:p w:rsidR="004E4CFD" w:rsidRPr="00357F06" w:rsidRDefault="004E4CFD" w:rsidP="00C33707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8073E" w:rsidRDefault="004E4CFD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>
              <w:t>15,0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54DDB" w:rsidRDefault="004E4CFD" w:rsidP="00C33707">
            <w:pPr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Поступление</w:t>
            </w:r>
            <w:r>
              <w:rPr>
                <w:b/>
                <w:bCs/>
              </w:rPr>
              <w:t xml:space="preserve"> </w:t>
            </w:r>
            <w:r w:rsidRPr="00154DDB">
              <w:rPr>
                <w:b/>
                <w:bCs/>
                <w:lang w:val="en-US"/>
              </w:rPr>
              <w:t>нефинансовых</w:t>
            </w:r>
            <w:r>
              <w:rPr>
                <w:b/>
                <w:bCs/>
              </w:rPr>
              <w:t xml:space="preserve"> </w:t>
            </w:r>
            <w:r w:rsidRPr="00154DDB">
              <w:rPr>
                <w:b/>
                <w:bCs/>
                <w:lang w:val="en-US"/>
              </w:rPr>
              <w:t>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54DDB" w:rsidRDefault="004E4CFD" w:rsidP="00C33707">
            <w:pPr>
              <w:rPr>
                <w:b/>
                <w:bCs/>
              </w:rPr>
            </w:pPr>
          </w:p>
          <w:p w:rsidR="004E4CFD" w:rsidRPr="00154DDB" w:rsidRDefault="004E4CFD" w:rsidP="00C33707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33707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 </w:t>
            </w:r>
            <w:r w:rsidRPr="00154DDB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33707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</w:rPr>
              <w:t>04</w:t>
            </w:r>
            <w:r w:rsidRPr="00154DDB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33707">
            <w:pPr>
              <w:rPr>
                <w:b/>
                <w:bCs/>
              </w:rPr>
            </w:pPr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33707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 </w:t>
            </w: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33707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317BB9" w:rsidRDefault="004E4CFD" w:rsidP="00C33707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50,76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C33707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C33707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33707">
            <w:r w:rsidRPr="009350A0">
              <w:rPr>
                <w:lang w:val="en-US"/>
              </w:rPr>
              <w:t>Увеличение</w:t>
            </w:r>
            <w:r>
              <w:t xml:space="preserve"> </w:t>
            </w:r>
            <w:r w:rsidRPr="009350A0">
              <w:rPr>
                <w:lang w:val="en-US"/>
              </w:rPr>
              <w:t>стоимости</w:t>
            </w:r>
            <w:r>
              <w:t xml:space="preserve"> </w:t>
            </w:r>
            <w:r w:rsidRPr="009350A0">
              <w:t>основных средств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33707"/>
          <w:p w:rsidR="004E4CFD" w:rsidRPr="009350A0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3</w:t>
            </w:r>
            <w:r w:rsidRPr="009350A0">
              <w:t>1</w:t>
            </w:r>
            <w:r w:rsidRPr="009350A0">
              <w:rPr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</w:pPr>
            <w:r>
              <w:t>25,49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  <w:p w:rsidR="004E4CFD" w:rsidRDefault="004E4CFD" w:rsidP="00C3370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  <w:p w:rsidR="004E4CFD" w:rsidRDefault="004E4CFD" w:rsidP="00C33707">
            <w:pPr>
              <w:jc w:val="center"/>
            </w:pPr>
            <w:r>
              <w:t>-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4F105E" w:rsidRDefault="004E4CFD" w:rsidP="00C33707">
            <w:pPr>
              <w:rPr>
                <w:lang w:val="en-US"/>
              </w:rPr>
            </w:pPr>
            <w:r w:rsidRPr="004F105E">
              <w:rPr>
                <w:lang w:val="en-US"/>
              </w:rPr>
              <w:t>Увеличение</w:t>
            </w:r>
            <w:r>
              <w:t xml:space="preserve"> </w:t>
            </w:r>
            <w:r w:rsidRPr="004F105E">
              <w:rPr>
                <w:lang w:val="en-US"/>
              </w:rPr>
              <w:t>стоимости</w:t>
            </w:r>
            <w:r>
              <w:t xml:space="preserve"> </w:t>
            </w:r>
            <w:r w:rsidRPr="004F105E">
              <w:rPr>
                <w:lang w:val="en-US"/>
              </w:rPr>
              <w:t>материальных</w:t>
            </w:r>
            <w:r>
              <w:t xml:space="preserve"> </w:t>
            </w:r>
            <w:r w:rsidRPr="004F105E">
              <w:rPr>
                <w:lang w:val="en-US"/>
              </w:rPr>
              <w:t>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33707"/>
          <w:p w:rsidR="004E4CFD" w:rsidRPr="009350A0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  <w:rPr>
                <w:i/>
                <w:iCs/>
                <w:lang w:val="en-US"/>
              </w:rPr>
            </w:pPr>
            <w:r w:rsidRPr="009350A0">
              <w:rPr>
                <w:i/>
                <w:iCs/>
                <w:lang w:val="en-US"/>
              </w:rPr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4F105E" w:rsidRDefault="004E4CFD" w:rsidP="00C33707">
            <w:pPr>
              <w:jc w:val="center"/>
            </w:pPr>
            <w:r>
              <w:t>25,27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  <w:p w:rsidR="004E4CFD" w:rsidRDefault="004E4CFD" w:rsidP="00C3370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  <w:p w:rsidR="004E4CFD" w:rsidRDefault="004E4CFD" w:rsidP="00C33707">
            <w:pPr>
              <w:jc w:val="center"/>
            </w:pPr>
            <w:r>
              <w:t>-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A85FD1" w:rsidRDefault="004E4CFD" w:rsidP="00C33707">
            <w:r>
              <w:t>Уплата налога на имущество и земельного налога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A85FD1" w:rsidRDefault="004E4CFD" w:rsidP="00C33707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</w:pPr>
            <w:r>
              <w:t>851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A85FD1" w:rsidRDefault="004E4CFD" w:rsidP="00C3370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A85FD1" w:rsidRDefault="004E4CFD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491,5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  <w:r>
              <w:t>649,2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  <w:r>
              <w:t>649,2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A85FD1" w:rsidRDefault="004E4CFD" w:rsidP="00C33707">
            <w:r>
              <w:t>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A85FD1" w:rsidRDefault="004E4CFD" w:rsidP="00C33707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33707">
            <w:pPr>
              <w:jc w:val="center"/>
            </w:pPr>
            <w:r>
              <w:t>852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A85FD1" w:rsidRDefault="004E4CFD" w:rsidP="00C3370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A85FD1" w:rsidRDefault="004E4CFD" w:rsidP="00142D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  <w:r>
              <w:t>-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>
            <w: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33707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3370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33707">
            <w:pPr>
              <w:jc w:val="center"/>
            </w:pPr>
            <w:r>
              <w:t>853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3370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A85FD1" w:rsidRDefault="004E4CFD" w:rsidP="002A1D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  <w:r>
              <w:t>-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33707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3370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33707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3370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33707">
            <w:pPr>
              <w:jc w:val="center"/>
              <w:rPr>
                <w:i/>
                <w:i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Default="004E4CFD" w:rsidP="002A1D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741,2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pPr>
              <w:rPr>
                <w:b/>
                <w:bCs/>
              </w:rPr>
            </w:pPr>
          </w:p>
          <w:p w:rsidR="004E4CFD" w:rsidRPr="005C6E3A" w:rsidRDefault="004E4CFD" w:rsidP="00C33707">
            <w:pPr>
              <w:rPr>
                <w:b/>
                <w:bCs/>
              </w:rPr>
            </w:pPr>
          </w:p>
          <w:p w:rsidR="004E4CFD" w:rsidRPr="005C6E3A" w:rsidRDefault="004E4CFD" w:rsidP="00C33707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E1F3C" w:rsidRDefault="004E4CFD" w:rsidP="00C33707">
            <w:pPr>
              <w:rPr>
                <w:b/>
                <w:bCs/>
              </w:rPr>
            </w:pPr>
          </w:p>
          <w:p w:rsidR="004E4CFD" w:rsidRPr="00D62025" w:rsidRDefault="004E4CFD" w:rsidP="00C33707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440,36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  <w:rPr>
                <w:b/>
                <w:bCs/>
              </w:rPr>
            </w:pPr>
          </w:p>
          <w:p w:rsidR="004E4CFD" w:rsidRDefault="004E4CFD" w:rsidP="00C33707">
            <w:pPr>
              <w:jc w:val="center"/>
              <w:rPr>
                <w:b/>
                <w:bCs/>
              </w:rPr>
            </w:pPr>
          </w:p>
          <w:p w:rsidR="004E4CFD" w:rsidRDefault="004E4CFD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517,79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  <w:rPr>
                <w:b/>
                <w:bCs/>
              </w:rPr>
            </w:pPr>
          </w:p>
          <w:p w:rsidR="004E4CFD" w:rsidRDefault="004E4CFD" w:rsidP="00C33707">
            <w:pPr>
              <w:jc w:val="center"/>
              <w:rPr>
                <w:b/>
                <w:bCs/>
              </w:rPr>
            </w:pPr>
          </w:p>
          <w:p w:rsidR="004E4CFD" w:rsidRDefault="004E4CFD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517,89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Заработная</w:t>
            </w:r>
            <w:r>
              <w:t xml:space="preserve"> </w:t>
            </w:r>
            <w:r w:rsidRPr="005C6E3A">
              <w:rPr>
                <w:lang w:val="en-US"/>
              </w:rPr>
              <w:t>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33707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>
              <w:t>361,5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  <w:r>
              <w:t>395,0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  <w:r>
              <w:t>395,0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61358D" w:rsidRDefault="004E4CFD" w:rsidP="00C33707">
            <w:pPr>
              <w:rPr>
                <w:b/>
                <w:bCs/>
              </w:rPr>
            </w:pPr>
            <w:r w:rsidRPr="0061358D">
              <w:rPr>
                <w:b/>
                <w:bCs/>
              </w:rPr>
              <w:t>Командировочные расходы (суточные)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36992" w:rsidRDefault="004E4CFD" w:rsidP="00C33707">
            <w:pPr>
              <w:jc w:val="center"/>
            </w:pPr>
          </w:p>
          <w:p w:rsidR="004E4CFD" w:rsidRPr="00136992" w:rsidRDefault="004E4CFD" w:rsidP="00C33707">
            <w:pPr>
              <w:jc w:val="center"/>
            </w:pPr>
            <w:r w:rsidRPr="00136992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33707">
            <w:pPr>
              <w:jc w:val="center"/>
            </w:pPr>
            <w:r w:rsidRPr="00136992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33707">
            <w:pPr>
              <w:jc w:val="center"/>
            </w:pPr>
            <w:r w:rsidRPr="00136992"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33707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33707">
            <w:pPr>
              <w:jc w:val="center"/>
            </w:pPr>
            <w:r>
              <w:t>122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33707">
            <w:pPr>
              <w:jc w:val="center"/>
            </w:pPr>
            <w:r w:rsidRPr="00136992">
              <w:t>212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136992" w:rsidRDefault="004E4CFD" w:rsidP="00C33707">
            <w:pPr>
              <w:jc w:val="center"/>
            </w:pPr>
            <w:r>
              <w:t>0,3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  <w:p w:rsidR="004E4CFD" w:rsidRDefault="004E4CFD" w:rsidP="00C33707">
            <w:pPr>
              <w:jc w:val="center"/>
            </w:pPr>
            <w:r>
              <w:t>3,5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  <w:p w:rsidR="004E4CFD" w:rsidRDefault="004E4CFD" w:rsidP="00C33707">
            <w:pPr>
              <w:jc w:val="center"/>
            </w:pPr>
            <w:r>
              <w:t>3,6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Начисления</w:t>
            </w:r>
            <w:r>
              <w:t xml:space="preserve"> </w:t>
            </w:r>
            <w:r w:rsidRPr="005C6E3A">
              <w:rPr>
                <w:lang w:val="en-US"/>
              </w:rPr>
              <w:t>на</w:t>
            </w:r>
            <w:r>
              <w:t xml:space="preserve"> </w:t>
            </w:r>
            <w:r w:rsidRPr="005C6E3A">
              <w:rPr>
                <w:lang w:val="en-US"/>
              </w:rPr>
              <w:t>оплату</w:t>
            </w:r>
            <w:r>
              <w:t xml:space="preserve"> </w:t>
            </w:r>
            <w:r w:rsidRPr="005C6E3A">
              <w:rPr>
                <w:lang w:val="en-US"/>
              </w:rPr>
              <w:t>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33707"/>
          <w:p w:rsidR="004E4CFD" w:rsidRPr="005C6E3A" w:rsidRDefault="004E4CFD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33707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33707">
            <w:pPr>
              <w:jc w:val="center"/>
            </w:pPr>
            <w:r>
              <w:t>78,56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>
            <w:pPr>
              <w:jc w:val="center"/>
            </w:pPr>
          </w:p>
          <w:p w:rsidR="004E4CFD" w:rsidRDefault="004E4CFD" w:rsidP="00C33707">
            <w:pPr>
              <w:jc w:val="center"/>
            </w:pPr>
            <w:r>
              <w:t>119,29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33707"/>
          <w:p w:rsidR="004E4CFD" w:rsidRDefault="004E4CFD" w:rsidP="00C33707">
            <w:r>
              <w:t>119,29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pPr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Приобретениеуслуг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317BB9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220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97,34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266,5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273,3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Услуги</w:t>
            </w:r>
            <w:r>
              <w:t xml:space="preserve"> </w:t>
            </w:r>
            <w:r w:rsidRPr="005C6E3A">
              <w:rPr>
                <w:lang w:val="en-US"/>
              </w:rPr>
              <w:t>связи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20,0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17,9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18,6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4F105E" w:rsidRDefault="004E4CFD" w:rsidP="00C258B9">
            <w:r>
              <w:t>Транспортные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4F105E" w:rsidRDefault="004E4CFD" w:rsidP="00C258B9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4F105E" w:rsidRDefault="004E4CFD" w:rsidP="00C258B9">
            <w:pPr>
              <w:jc w:val="center"/>
            </w:pPr>
            <w:r>
              <w:t>222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20,3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20,3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Коммунальные</w:t>
            </w:r>
            <w:r>
              <w:t xml:space="preserve"> </w:t>
            </w:r>
            <w:r w:rsidRPr="005C6E3A">
              <w:rPr>
                <w:lang w:val="en-US"/>
              </w:rPr>
              <w:t>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24,34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96,2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102,3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Услуги</w:t>
            </w:r>
            <w:r>
              <w:t xml:space="preserve"> </w:t>
            </w:r>
            <w:r w:rsidRPr="005C6E3A">
              <w:rPr>
                <w:lang w:val="en-US"/>
              </w:rPr>
              <w:t>по</w:t>
            </w:r>
            <w:r>
              <w:t xml:space="preserve"> </w:t>
            </w:r>
            <w:r w:rsidRPr="005C6E3A">
              <w:rPr>
                <w:lang w:val="en-US"/>
              </w:rPr>
              <w:t>содержанию</w:t>
            </w:r>
            <w:r>
              <w:t xml:space="preserve"> </w:t>
            </w:r>
            <w:r w:rsidRPr="005C6E3A">
              <w:rPr>
                <w:lang w:val="en-US"/>
              </w:rPr>
              <w:t>имущества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/>
          <w:p w:rsidR="004E4CFD" w:rsidRPr="005C6E3A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3,0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37,9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37,8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r w:rsidRPr="005C6E3A">
              <w:rPr>
                <w:lang w:val="en-US"/>
              </w:rPr>
              <w:t>Прочие</w:t>
            </w:r>
            <w:r>
              <w:t xml:space="preserve"> </w:t>
            </w:r>
            <w:r w:rsidRPr="005C6E3A">
              <w:rPr>
                <w:lang w:val="en-US"/>
              </w:rPr>
              <w:t>услуги</w:t>
            </w:r>
          </w:p>
          <w:p w:rsidR="004E4CFD" w:rsidRPr="00357F06" w:rsidRDefault="004E4CFD" w:rsidP="00C258B9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5C6E3A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8073E" w:rsidRDefault="004E4CFD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5C6E3A" w:rsidRDefault="004E4CFD" w:rsidP="00C258B9">
            <w:pPr>
              <w:jc w:val="center"/>
            </w:pPr>
            <w:r>
              <w:t>50,0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94,2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94,3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54DDB" w:rsidRDefault="004E4CFD" w:rsidP="00C258B9">
            <w:pPr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Поступление</w:t>
            </w:r>
            <w:r>
              <w:rPr>
                <w:b/>
                <w:bCs/>
              </w:rPr>
              <w:t xml:space="preserve"> </w:t>
            </w:r>
            <w:r w:rsidRPr="00154DDB">
              <w:rPr>
                <w:b/>
                <w:bCs/>
                <w:lang w:val="en-US"/>
              </w:rPr>
              <w:t>нефинансовых</w:t>
            </w:r>
            <w:r>
              <w:rPr>
                <w:b/>
                <w:bCs/>
              </w:rPr>
              <w:t xml:space="preserve"> </w:t>
            </w:r>
            <w:r w:rsidRPr="00154DDB">
              <w:rPr>
                <w:b/>
                <w:bCs/>
                <w:lang w:val="en-US"/>
              </w:rPr>
              <w:t>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54DDB" w:rsidRDefault="004E4CFD" w:rsidP="00C258B9">
            <w:pPr>
              <w:rPr>
                <w:b/>
                <w:bCs/>
              </w:rPr>
            </w:pPr>
          </w:p>
          <w:p w:rsidR="004E4CFD" w:rsidRPr="00154DDB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 </w:t>
            </w:r>
            <w:r w:rsidRPr="00154DDB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</w:rPr>
              <w:t>04</w:t>
            </w:r>
            <w:r w:rsidRPr="00154DDB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 </w:t>
            </w: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55,0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11,2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11,3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r w:rsidRPr="009350A0">
              <w:rPr>
                <w:lang w:val="en-US"/>
              </w:rPr>
              <w:t>Увеличение</w:t>
            </w:r>
            <w:r>
              <w:t xml:space="preserve"> </w:t>
            </w:r>
            <w:r w:rsidRPr="009350A0">
              <w:rPr>
                <w:lang w:val="en-US"/>
              </w:rPr>
              <w:t>стоимости</w:t>
            </w:r>
            <w:r>
              <w:t xml:space="preserve"> </w:t>
            </w:r>
            <w:r w:rsidRPr="009350A0">
              <w:t>основных средств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/>
          <w:p w:rsidR="004E4CFD" w:rsidRPr="009350A0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3</w:t>
            </w:r>
            <w:r w:rsidRPr="009350A0">
              <w:t>1</w:t>
            </w:r>
            <w:r w:rsidRPr="009350A0">
              <w:rPr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7,7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7,7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4F105E" w:rsidRDefault="004E4CFD" w:rsidP="00C258B9">
            <w:pPr>
              <w:rPr>
                <w:lang w:val="en-US"/>
              </w:rPr>
            </w:pPr>
            <w:r w:rsidRPr="004F105E">
              <w:rPr>
                <w:lang w:val="en-US"/>
              </w:rPr>
              <w:t>Увеличение</w:t>
            </w:r>
            <w:r>
              <w:t xml:space="preserve"> </w:t>
            </w:r>
            <w:r w:rsidRPr="004F105E">
              <w:rPr>
                <w:lang w:val="en-US"/>
              </w:rPr>
              <w:t>стоимости</w:t>
            </w:r>
            <w:r>
              <w:t xml:space="preserve"> </w:t>
            </w:r>
            <w:r w:rsidRPr="004F105E">
              <w:rPr>
                <w:lang w:val="en-US"/>
              </w:rPr>
              <w:t>материальных</w:t>
            </w:r>
            <w:r>
              <w:t xml:space="preserve"> </w:t>
            </w:r>
            <w:r w:rsidRPr="004F105E">
              <w:rPr>
                <w:lang w:val="en-US"/>
              </w:rPr>
              <w:t>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/>
          <w:p w:rsidR="004E4CFD" w:rsidRPr="009350A0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D62025" w:rsidRDefault="004E4CFD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i/>
                <w:iCs/>
                <w:lang w:val="en-US"/>
              </w:rPr>
            </w:pPr>
            <w:r w:rsidRPr="009350A0">
              <w:rPr>
                <w:i/>
                <w:iCs/>
                <w:lang w:val="en-US"/>
              </w:rPr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4F105E" w:rsidRDefault="004E4CFD" w:rsidP="00C258B9">
            <w:pPr>
              <w:jc w:val="center"/>
            </w:pPr>
            <w:r>
              <w:t>55,0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3,5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3,6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81391" w:rsidRDefault="004E4CFD" w:rsidP="00C258B9">
            <w:r>
              <w:t>Уплата налога на имущество и земельного налога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81391" w:rsidRDefault="004E4CFD" w:rsidP="00C258B9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851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81391" w:rsidRDefault="004E4CFD" w:rsidP="00C258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181391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81391" w:rsidRDefault="004E4CFD" w:rsidP="00C258B9">
            <w: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81391" w:rsidRDefault="004E4CFD" w:rsidP="00C258B9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853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81391" w:rsidRDefault="004E4CFD" w:rsidP="00C258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181391" w:rsidRDefault="004E4CFD" w:rsidP="00C258B9">
            <w:pPr>
              <w:jc w:val="center"/>
              <w:rPr>
                <w:b/>
                <w:bCs/>
              </w:rPr>
            </w:pPr>
            <w:r w:rsidRPr="00181391">
              <w:rPr>
                <w:b/>
                <w:bCs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54DDB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pPr>
              <w:rPr>
                <w:b/>
                <w:bCs/>
              </w:rPr>
            </w:pPr>
          </w:p>
          <w:p w:rsidR="004E4CFD" w:rsidRDefault="004E4CFD" w:rsidP="00C258B9">
            <w:pPr>
              <w:rPr>
                <w:b/>
                <w:bCs/>
              </w:rPr>
            </w:pPr>
          </w:p>
          <w:p w:rsidR="004E4CFD" w:rsidRDefault="004E4CFD" w:rsidP="00C258B9">
            <w:pPr>
              <w:rPr>
                <w:b/>
                <w:bCs/>
              </w:rPr>
            </w:pPr>
          </w:p>
          <w:p w:rsidR="004E4CFD" w:rsidRDefault="004E4CFD" w:rsidP="00C258B9">
            <w:pPr>
              <w:rPr>
                <w:b/>
                <w:bCs/>
              </w:rPr>
            </w:pPr>
          </w:p>
          <w:p w:rsidR="004E4CFD" w:rsidRPr="00154DDB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89100777150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pPr>
              <w:rPr>
                <w:b/>
                <w:bCs/>
              </w:rPr>
            </w:pPr>
            <w:r w:rsidRPr="00154DDB">
              <w:rPr>
                <w:b/>
                <w:bCs/>
                <w:lang w:val="en-US"/>
              </w:rPr>
              <w:t>Поступление</w:t>
            </w:r>
            <w:r>
              <w:rPr>
                <w:b/>
                <w:bCs/>
              </w:rPr>
              <w:t xml:space="preserve"> </w:t>
            </w:r>
            <w:r w:rsidRPr="00154DDB">
              <w:rPr>
                <w:b/>
                <w:bCs/>
                <w:lang w:val="en-US"/>
              </w:rPr>
              <w:t>нефинансовых</w:t>
            </w:r>
            <w:r>
              <w:rPr>
                <w:b/>
                <w:bCs/>
              </w:rPr>
              <w:t xml:space="preserve"> </w:t>
            </w:r>
            <w:r w:rsidRPr="00154DDB">
              <w:rPr>
                <w:b/>
                <w:bCs/>
                <w:lang w:val="en-US"/>
              </w:rPr>
              <w:t>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pPr>
              <w:rPr>
                <w:b/>
                <w:bCs/>
              </w:rPr>
            </w:pPr>
          </w:p>
          <w:p w:rsidR="004E4CFD" w:rsidRPr="00154DDB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8910077150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D067D2">
            <w:pPr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54DDB" w:rsidRDefault="004E4CFD" w:rsidP="00C258B9">
            <w:pPr>
              <w:rPr>
                <w:b/>
                <w:bCs/>
              </w:rPr>
            </w:pPr>
            <w:r w:rsidRPr="004F105E">
              <w:rPr>
                <w:lang w:val="en-US"/>
              </w:rPr>
              <w:t>Увеличение</w:t>
            </w:r>
            <w:r>
              <w:t xml:space="preserve"> </w:t>
            </w:r>
            <w:r w:rsidRPr="004F105E">
              <w:rPr>
                <w:lang w:val="en-US"/>
              </w:rPr>
              <w:t>стоимости</w:t>
            </w:r>
            <w:r>
              <w:t xml:space="preserve"> </w:t>
            </w:r>
            <w:r w:rsidRPr="004F105E">
              <w:rPr>
                <w:lang w:val="en-US"/>
              </w:rPr>
              <w:t>материальных</w:t>
            </w:r>
            <w:r>
              <w:t xml:space="preserve"> </w:t>
            </w:r>
            <w:r w:rsidRPr="004F105E">
              <w:rPr>
                <w:lang w:val="en-US"/>
              </w:rPr>
              <w:t>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B052DB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jc w:val="center"/>
            </w:pPr>
            <w:r w:rsidRPr="00B052DB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jc w:val="center"/>
            </w:pPr>
            <w:r w:rsidRPr="00B052DB"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47326E" w:rsidRDefault="004E4CFD" w:rsidP="00C258B9">
            <w:pPr>
              <w:jc w:val="center"/>
            </w:pPr>
            <w:r>
              <w:t>8910077150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jc w:val="center"/>
            </w:pPr>
            <w:r w:rsidRPr="00B052DB"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jc w:val="center"/>
            </w:pPr>
            <w:r w:rsidRPr="00B052DB"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B052DB" w:rsidRDefault="004E4CFD" w:rsidP="00C258B9">
            <w:pPr>
              <w:jc w:val="center"/>
            </w:pPr>
            <w:r w:rsidRPr="00B052DB"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Pr="00B052DB" w:rsidRDefault="004E4CFD" w:rsidP="00C258B9">
            <w:pPr>
              <w:jc w:val="center"/>
            </w:pPr>
            <w: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Pr="00B052DB" w:rsidRDefault="004E4CFD" w:rsidP="00C258B9">
            <w:pPr>
              <w:jc w:val="center"/>
            </w:pPr>
            <w:r>
              <w:t>0,1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54DDB" w:rsidRDefault="004E4CFD" w:rsidP="00C258B9">
            <w:pPr>
              <w:rPr>
                <w:b/>
                <w:bCs/>
              </w:rPr>
            </w:pPr>
            <w:r w:rsidRPr="00154DDB">
              <w:rPr>
                <w:b/>
                <w:bCs/>
              </w:rPr>
              <w:t>Военкомат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54DDB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54DDB" w:rsidRDefault="004E4CFD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 w:rsidRPr="00317BB9">
              <w:rPr>
                <w:b/>
                <w:bCs/>
                <w:color w:val="FF0000"/>
              </w:rPr>
              <w:t>62,2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62,9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65,2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r w:rsidRPr="009350A0">
              <w:t>Расходы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62,2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62,9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65,2</w:t>
            </w:r>
          </w:p>
        </w:tc>
      </w:tr>
      <w:tr w:rsidR="004E4CFD" w:rsidRPr="009350A0">
        <w:trPr>
          <w:trHeight w:val="656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73B54" w:rsidRDefault="004E4CFD" w:rsidP="00C258B9">
            <w:r w:rsidRPr="00173B54"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36992" w:rsidRDefault="004E4CFD" w:rsidP="00C258B9">
            <w:pPr>
              <w:rPr>
                <w:b/>
                <w:bCs/>
              </w:rPr>
            </w:pPr>
          </w:p>
          <w:p w:rsidR="004E4CFD" w:rsidRPr="00136992" w:rsidRDefault="004E4CFD" w:rsidP="00C258B9">
            <w:pPr>
              <w:rPr>
                <w:b/>
                <w:bCs/>
              </w:rPr>
            </w:pPr>
          </w:p>
          <w:p w:rsidR="004E4CFD" w:rsidRPr="00136992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36992" w:rsidRDefault="004E4CFD" w:rsidP="00C258B9">
            <w:pPr>
              <w:rPr>
                <w:b/>
                <w:bCs/>
              </w:rPr>
            </w:pPr>
          </w:p>
          <w:p w:rsidR="004E4CFD" w:rsidRPr="00136992" w:rsidRDefault="004E4CFD" w:rsidP="00C258B9">
            <w:pPr>
              <w:rPr>
                <w:b/>
                <w:bCs/>
              </w:rPr>
            </w:pPr>
          </w:p>
          <w:p w:rsidR="004E4CFD" w:rsidRPr="00136992" w:rsidRDefault="004E4CFD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54,7</w:t>
            </w:r>
          </w:p>
        </w:tc>
      </w:tr>
      <w:tr w:rsidR="004E4CFD" w:rsidRPr="009350A0">
        <w:trPr>
          <w:trHeight w:val="252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73B54" w:rsidRDefault="004E4CFD" w:rsidP="00C258B9">
            <w:r w:rsidRPr="00173B54"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r w:rsidRPr="009350A0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42,0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42,0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42,0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73B54" w:rsidRDefault="004E4CFD" w:rsidP="00C258B9">
            <w:r w:rsidRPr="00173B54"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/>
          <w:p w:rsidR="004E4CFD" w:rsidRPr="009350A0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/>
          <w:p w:rsidR="004E4CFD" w:rsidRPr="009350A0" w:rsidRDefault="004E4CFD" w:rsidP="00C258B9">
            <w:r w:rsidRPr="009350A0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B5460C">
            <w:pPr>
              <w:jc w:val="center"/>
            </w:pP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12,7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12,7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12,7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73B54" w:rsidRDefault="004E4CFD" w:rsidP="00C258B9">
            <w:pPr>
              <w:rPr>
                <w:b/>
                <w:bCs/>
              </w:rPr>
            </w:pPr>
            <w:r w:rsidRPr="00173B54">
              <w:t>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36992" w:rsidRDefault="004E4CFD" w:rsidP="00C258B9">
            <w:pPr>
              <w:rPr>
                <w:b/>
                <w:bCs/>
              </w:rPr>
            </w:pPr>
          </w:p>
          <w:p w:rsidR="004E4CFD" w:rsidRPr="00136992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36992" w:rsidRDefault="004E4CFD" w:rsidP="00C258B9">
            <w:pPr>
              <w:rPr>
                <w:b/>
                <w:bCs/>
              </w:rPr>
            </w:pPr>
          </w:p>
          <w:p w:rsidR="004E4CFD" w:rsidRPr="00136992" w:rsidRDefault="004E4CFD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136992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10,5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73B54" w:rsidRDefault="004E4CFD" w:rsidP="00C258B9">
            <w:pPr>
              <w:rPr>
                <w:b/>
                <w:bCs/>
              </w:rPr>
            </w:pPr>
            <w:r w:rsidRPr="00173B54"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/>
          <w:p w:rsidR="004E4CFD" w:rsidRPr="009350A0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/>
          <w:p w:rsidR="004E4CFD" w:rsidRPr="009350A0" w:rsidRDefault="004E4CFD" w:rsidP="00C258B9">
            <w:r w:rsidRPr="009350A0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 w:rsidRPr="009350A0"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7,5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8,2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  <w:p w:rsidR="004E4CFD" w:rsidRDefault="004E4CFD" w:rsidP="00C258B9">
            <w:pPr>
              <w:jc w:val="center"/>
            </w:pPr>
            <w:r>
              <w:t>10,5</w:t>
            </w: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73B54" w:rsidRDefault="004E4CFD" w:rsidP="00C258B9">
            <w: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/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/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/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</w:p>
        </w:tc>
      </w:tr>
      <w:tr w:rsidR="004E4CFD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173B54" w:rsidRDefault="004E4CFD" w:rsidP="00C258B9">
            <w:r>
              <w:t>Дорожный фонд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9350A0" w:rsidRDefault="004E4CFD" w:rsidP="00C258B9">
            <w:r>
              <w:t>09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Default="004E4CFD" w:rsidP="00C258B9">
            <w:r>
              <w:t>1300142010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9350A0" w:rsidRDefault="004E4CFD" w:rsidP="00C258B9">
            <w:pPr>
              <w:jc w:val="center"/>
            </w:pPr>
            <w: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</w:pPr>
            <w:r>
              <w:t>853,0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777,9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777,9</w:t>
            </w:r>
          </w:p>
        </w:tc>
      </w:tr>
      <w:tr w:rsidR="004E4CFD" w:rsidRPr="00896CA1">
        <w:trPr>
          <w:trHeight w:val="569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896CA1" w:rsidRDefault="004E4CFD" w:rsidP="00C258B9">
            <w:pPr>
              <w:rPr>
                <w:b/>
                <w:bCs/>
              </w:rPr>
            </w:pPr>
            <w:r w:rsidRPr="00896CA1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896CA1" w:rsidRDefault="004E4CFD" w:rsidP="00C258B9">
            <w:pPr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  <w:highlight w:val="yellow"/>
              </w:rPr>
            </w:pPr>
            <w:r w:rsidRPr="00317BB9">
              <w:rPr>
                <w:b/>
                <w:bCs/>
                <w:color w:val="FF0000"/>
              </w:rPr>
              <w:t>224,80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236,00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  <w:color w:val="FF0000"/>
              </w:rPr>
            </w:pPr>
          </w:p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245,20</w:t>
            </w:r>
          </w:p>
        </w:tc>
      </w:tr>
      <w:tr w:rsidR="004E4CFD" w:rsidRPr="009350A0">
        <w:trPr>
          <w:trHeight w:val="318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896CA1" w:rsidRDefault="004E4CFD" w:rsidP="00C258B9">
            <w:r w:rsidRPr="00896CA1">
              <w:t>Благоустройство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E4CFD" w:rsidRPr="00896CA1" w:rsidRDefault="004E4CFD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</w:pPr>
            <w:r w:rsidRPr="00896CA1"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</w:pPr>
            <w:r w:rsidRPr="00896CA1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47326E">
            <w:pPr>
              <w:jc w:val="center"/>
            </w:pPr>
            <w:r>
              <w:t>8910043040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</w:pPr>
            <w: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</w:pPr>
            <w:r>
              <w:t>224,80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236,00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</w:pPr>
            <w:r>
              <w:t>245,20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E4CFD" w:rsidRDefault="004E4CFD" w:rsidP="00C258B9">
            <w:pPr>
              <w:rPr>
                <w:b/>
                <w:bCs/>
              </w:rPr>
            </w:pPr>
          </w:p>
          <w:p w:rsidR="004E4CFD" w:rsidRPr="00896CA1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E4CFD" w:rsidRDefault="004E4CFD" w:rsidP="00C258B9">
            <w:pPr>
              <w:rPr>
                <w:b/>
                <w:bCs/>
              </w:rPr>
            </w:pPr>
          </w:p>
          <w:p w:rsidR="004E4CFD" w:rsidRPr="00896CA1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473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8910003010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312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896CA1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61,00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65,2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4CFD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4CFD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4CFD" w:rsidRDefault="004E4CFD" w:rsidP="00473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0500276010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</w:p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565,1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E4CFD" w:rsidRPr="00462974" w:rsidRDefault="004E4CFD" w:rsidP="00C258B9">
            <w:pPr>
              <w:rPr>
                <w:lang w:val="en-US"/>
              </w:rPr>
            </w:pPr>
            <w:r w:rsidRPr="00462974">
              <w:rPr>
                <w:lang w:val="en-US"/>
              </w:rPr>
              <w:t>Обеспечение</w:t>
            </w:r>
            <w:r>
              <w:t xml:space="preserve"> </w:t>
            </w:r>
            <w:r w:rsidRPr="00462974">
              <w:rPr>
                <w:lang w:val="en-US"/>
              </w:rPr>
              <w:t>деятельности</w:t>
            </w:r>
            <w:r>
              <w:t xml:space="preserve"> </w:t>
            </w:r>
            <w:r w:rsidRPr="00462974">
              <w:rPr>
                <w:lang w:val="en-US"/>
              </w:rPr>
              <w:t>подведомственных</w:t>
            </w:r>
            <w:r>
              <w:t xml:space="preserve"> </w:t>
            </w:r>
            <w:r w:rsidRPr="00462974">
              <w:rPr>
                <w:lang w:val="en-US"/>
              </w:rPr>
              <w:t>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E4CFD" w:rsidRPr="00575A65" w:rsidRDefault="004E4CFD" w:rsidP="00C258B9">
            <w:pPr>
              <w:rPr>
                <w:b/>
                <w:bCs/>
              </w:rPr>
            </w:pPr>
          </w:p>
          <w:p w:rsidR="004E4CFD" w:rsidRPr="00575A65" w:rsidRDefault="004E4CFD" w:rsidP="00C258B9">
            <w:pPr>
              <w:rPr>
                <w:b/>
                <w:bCs/>
              </w:rPr>
            </w:pPr>
          </w:p>
          <w:p w:rsidR="004E4CFD" w:rsidRPr="00575A65" w:rsidRDefault="004E4CFD" w:rsidP="00C258B9">
            <w:pPr>
              <w:rPr>
                <w:b/>
                <w:bCs/>
              </w:rPr>
            </w:pPr>
          </w:p>
          <w:p w:rsidR="004E4CFD" w:rsidRPr="00575A65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575A65" w:rsidRDefault="004E4CFD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</w:rPr>
              <w:t>08</w:t>
            </w:r>
            <w:r w:rsidRPr="00575A65">
              <w:rPr>
                <w:b/>
                <w:bCs/>
                <w:lang w:val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575A65" w:rsidRDefault="004E4CFD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</w:rPr>
              <w:t>01 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575A65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0500276010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575A65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317BB9" w:rsidRDefault="004E4CFD" w:rsidP="00C258B9">
            <w:pPr>
              <w:jc w:val="center"/>
              <w:rPr>
                <w:b/>
                <w:bCs/>
                <w:color w:val="FF0000"/>
              </w:rPr>
            </w:pPr>
            <w:r w:rsidRPr="00575A65">
              <w:rPr>
                <w:b/>
                <w:bCs/>
                <w:lang w:val="en-US"/>
              </w:rPr>
              <w:t> </w:t>
            </w:r>
            <w:r>
              <w:rPr>
                <w:b/>
                <w:bCs/>
                <w:color w:val="FF0000"/>
              </w:rPr>
              <w:t>25</w:t>
            </w:r>
            <w:r w:rsidRPr="00317BB9">
              <w:rPr>
                <w:b/>
                <w:bCs/>
                <w:color w:val="FF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E4CFD" w:rsidRPr="009C6E8D" w:rsidRDefault="004E4CFD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535,1</w:t>
            </w:r>
          </w:p>
        </w:tc>
      </w:tr>
      <w:tr w:rsidR="004E4CFD" w:rsidRPr="009350A0">
        <w:trPr>
          <w:trHeight w:val="510"/>
        </w:trPr>
        <w:tc>
          <w:tcPr>
            <w:tcW w:w="29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E4CFD" w:rsidRPr="00462974" w:rsidRDefault="004E4CFD" w:rsidP="00C258B9">
            <w:pPr>
              <w:rPr>
                <w:lang w:val="en-US"/>
              </w:rPr>
            </w:pPr>
            <w:r w:rsidRPr="00462974">
              <w:rPr>
                <w:lang w:val="en-US"/>
              </w:rPr>
              <w:t>Обеспечение</w:t>
            </w:r>
            <w:r>
              <w:t xml:space="preserve"> </w:t>
            </w:r>
            <w:r w:rsidRPr="00462974">
              <w:rPr>
                <w:lang w:val="en-US"/>
              </w:rPr>
              <w:t>деятельности</w:t>
            </w:r>
            <w:r>
              <w:t xml:space="preserve"> </w:t>
            </w:r>
            <w:r w:rsidRPr="00462974">
              <w:rPr>
                <w:lang w:val="en-US"/>
              </w:rPr>
              <w:t>подведомственных</w:t>
            </w:r>
            <w:r>
              <w:t xml:space="preserve"> </w:t>
            </w:r>
            <w:r w:rsidRPr="00462974">
              <w:rPr>
                <w:lang w:val="en-US"/>
              </w:rPr>
              <w:t>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E4CFD" w:rsidRPr="00575A65" w:rsidRDefault="004E4CFD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575A65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575A65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0500261140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E4CFD" w:rsidRPr="00E01B4F" w:rsidRDefault="004E4CFD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E4CFD" w:rsidRDefault="004E4CFD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</w:p>
          <w:p w:rsidR="004E4CFD" w:rsidRDefault="004E4CFD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</w:tr>
    </w:tbl>
    <w:p w:rsidR="004E4CFD" w:rsidRDefault="004E4CFD" w:rsidP="00AB3652">
      <w:pPr>
        <w:rPr>
          <w:lang w:eastAsia="ar-SA"/>
        </w:rPr>
      </w:pPr>
    </w:p>
    <w:p w:rsidR="004E4CFD" w:rsidRDefault="004E4CFD" w:rsidP="00AB3652"/>
    <w:p w:rsidR="004E4CFD" w:rsidRDefault="004E4CFD" w:rsidP="007B3B90">
      <w:pPr>
        <w:jc w:val="right"/>
      </w:pPr>
      <w:r>
        <w:br w:type="page"/>
        <w:t>Приложение №4</w:t>
      </w:r>
    </w:p>
    <w:p w:rsidR="004E4CFD" w:rsidRDefault="004E4CFD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4E4CFD" w:rsidRDefault="004E4CFD" w:rsidP="007B3B90">
      <w:pPr>
        <w:jc w:val="right"/>
      </w:pPr>
      <w:r>
        <w:t>Бабеевского сельского поселения</w:t>
      </w:r>
    </w:p>
    <w:p w:rsidR="004E4CFD" w:rsidRDefault="004E4CFD" w:rsidP="00F214BC">
      <w:pPr>
        <w:jc w:val="right"/>
      </w:pPr>
      <w:r w:rsidRPr="00F214BC">
        <w:t xml:space="preserve">на 2018 год и на плановый </w:t>
      </w:r>
    </w:p>
    <w:p w:rsidR="004E4CFD" w:rsidRDefault="004E4CFD" w:rsidP="00F214BC">
      <w:pPr>
        <w:jc w:val="right"/>
      </w:pPr>
      <w:r w:rsidRPr="00F214BC">
        <w:t>период 2019 и 2020г.»</w:t>
      </w:r>
    </w:p>
    <w:p w:rsidR="004E4CFD" w:rsidRDefault="004E4CFD" w:rsidP="006A24AF">
      <w:pPr>
        <w:jc w:val="right"/>
      </w:pPr>
      <w:r>
        <w:t>от 27 декабря 2017 г №50</w:t>
      </w:r>
    </w:p>
    <w:p w:rsidR="004E4CFD" w:rsidRDefault="004E4CFD" w:rsidP="006A24AF">
      <w:pPr>
        <w:jc w:val="right"/>
      </w:pPr>
    </w:p>
    <w:p w:rsidR="004E4CFD" w:rsidRPr="002763AC" w:rsidRDefault="004E4CFD" w:rsidP="00777FFD">
      <w:pPr>
        <w:jc w:val="both"/>
      </w:pPr>
      <w:r w:rsidRPr="002763AC">
        <w:t>ИСТОЧНИКИ ВНУТРЕННЕГО ФИНАНСИРОВАНИЯ ДЕФИЦИТА БЮДЖЕТА БАБЕЕВСКОГО СЕЛЬСКОГО ПОСЕЛЕНИЯ НА 2018 ГОД И НА ПЛАНОВЫЕ ПЕРИОДЫ 2019-2020 ГОДЫ</w:t>
      </w:r>
    </w:p>
    <w:tbl>
      <w:tblPr>
        <w:tblW w:w="10525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7"/>
        <w:gridCol w:w="40"/>
        <w:gridCol w:w="40"/>
        <w:gridCol w:w="40"/>
        <w:gridCol w:w="40"/>
        <w:gridCol w:w="973"/>
        <w:gridCol w:w="3969"/>
        <w:gridCol w:w="1276"/>
        <w:gridCol w:w="1275"/>
        <w:gridCol w:w="1275"/>
      </w:tblGrid>
      <w:tr w:rsidR="004E4CFD">
        <w:trPr>
          <w:gridAfter w:val="5"/>
          <w:wAfter w:w="8768" w:type="dxa"/>
          <w:trHeight w:val="399"/>
        </w:trPr>
        <w:tc>
          <w:tcPr>
            <w:tcW w:w="1597" w:type="dxa"/>
          </w:tcPr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40" w:type="dxa"/>
          </w:tcPr>
          <w:p w:rsidR="004E4CFD" w:rsidRDefault="004E4CFD" w:rsidP="00641012">
            <w:pPr>
              <w:snapToGrid w:val="0"/>
            </w:pPr>
          </w:p>
        </w:tc>
        <w:tc>
          <w:tcPr>
            <w:tcW w:w="40" w:type="dxa"/>
          </w:tcPr>
          <w:p w:rsidR="004E4CFD" w:rsidRDefault="004E4CFD" w:rsidP="00641012">
            <w:pPr>
              <w:snapToGrid w:val="0"/>
            </w:pPr>
          </w:p>
        </w:tc>
        <w:tc>
          <w:tcPr>
            <w:tcW w:w="40" w:type="dxa"/>
          </w:tcPr>
          <w:p w:rsidR="004E4CFD" w:rsidRDefault="004E4CFD" w:rsidP="00641012">
            <w:pPr>
              <w:snapToGrid w:val="0"/>
            </w:pPr>
          </w:p>
        </w:tc>
        <w:tc>
          <w:tcPr>
            <w:tcW w:w="40" w:type="dxa"/>
          </w:tcPr>
          <w:p w:rsidR="004E4CFD" w:rsidRDefault="004E4CFD" w:rsidP="00641012">
            <w:pPr>
              <w:snapToGrid w:val="0"/>
            </w:pP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1575"/>
        </w:trPr>
        <w:tc>
          <w:tcPr>
            <w:tcW w:w="27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CFD" w:rsidRDefault="004E4CFD" w:rsidP="00B95E4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2018 г.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B95E4C">
            <w:pPr>
              <w:snapToGrid w:val="0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  <w:p w:rsidR="004E4CFD" w:rsidRDefault="004E4CFD" w:rsidP="00B95E4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 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 г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181391">
            <w:pPr>
              <w:snapToGrid w:val="0"/>
              <w:jc w:val="right"/>
            </w:pPr>
            <w:r>
              <w:rPr>
                <w:b/>
                <w:bCs/>
              </w:rPr>
              <w:t>-3972,9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C7211A">
            <w:pPr>
              <w:snapToGrid w:val="0"/>
              <w:jc w:val="right"/>
              <w:rPr>
                <w:b/>
                <w:bCs/>
              </w:rPr>
            </w:pPr>
          </w:p>
          <w:p w:rsidR="004E4CFD" w:rsidRDefault="004E4CFD" w:rsidP="00C7211A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-3707,7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</w:pPr>
            <w:r>
              <w:t>000 01 05 02 00 00 0000 500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</w:pPr>
            <w: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B5460C">
            <w:pPr>
              <w:snapToGrid w:val="0"/>
              <w:jc w:val="right"/>
            </w:pPr>
            <w:r>
              <w:rPr>
                <w:b/>
                <w:bCs/>
              </w:rPr>
              <w:t>-3972,9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-3707,7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</w:pPr>
            <w:r>
              <w:t>000 01 05 02 01 00 0000 510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B5460C">
            <w:pPr>
              <w:snapToGrid w:val="0"/>
              <w:jc w:val="right"/>
            </w:pPr>
            <w:r>
              <w:rPr>
                <w:b/>
                <w:bCs/>
              </w:rPr>
              <w:t>-3972,9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-3707,7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</w:pPr>
            <w:r>
              <w:t>000 01 05 02 01 05 0000 510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B5460C">
            <w:pPr>
              <w:snapToGrid w:val="0"/>
              <w:jc w:val="right"/>
            </w:pPr>
            <w:r>
              <w:rPr>
                <w:b/>
                <w:bCs/>
              </w:rPr>
              <w:t>-3972,9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-3707,7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C7211A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4012,9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C7211A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</w:pPr>
            <w: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4012,9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</w:pPr>
            <w:r>
              <w:t>000 01 05 02 01 00 0000 610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4E4CFD" w:rsidRDefault="004E4CFD" w:rsidP="006A24A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4012,9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</w:pPr>
            <w:r>
              <w:t>000 01 05 02 01 05 0000 610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4012,9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</w:p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</w:p>
          <w:p w:rsidR="004E4CFD" w:rsidRDefault="004E4CFD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rPr>
                <w:b/>
                <w:bCs/>
              </w:rPr>
            </w:pPr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rPr>
                <w:b/>
                <w:bCs/>
              </w:rPr>
            </w:pPr>
            <w:r>
              <w:t>Привлечение средств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E4CFD" w:rsidRDefault="004E4CFD" w:rsidP="009C568C">
            <w:pPr>
              <w:snapToGrid w:val="0"/>
              <w:rPr>
                <w:b/>
                <w:bCs/>
              </w:rPr>
            </w:pPr>
            <w:r>
              <w:t>Погашение основной суммы задолженности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4CFD" w:rsidRDefault="004E4CFD" w:rsidP="00641012">
            <w:pPr>
              <w:snapToGrid w:val="0"/>
            </w:pPr>
            <w:r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CFD" w:rsidRDefault="004E4CFD" w:rsidP="00641012">
            <w:pPr>
              <w:snapToGrid w:val="0"/>
              <w:rPr>
                <w:b/>
                <w:bCs/>
              </w:rPr>
            </w:pPr>
          </w:p>
        </w:tc>
      </w:tr>
      <w:tr w:rsidR="004E4CFD">
        <w:tblPrEx>
          <w:tblCellMar>
            <w:left w:w="108" w:type="dxa"/>
            <w:right w:w="108" w:type="dxa"/>
          </w:tblCellMar>
        </w:tblPrEx>
        <w:trPr>
          <w:gridAfter w:val="2"/>
          <w:wAfter w:w="2550" w:type="dxa"/>
          <w:trHeight w:val="645"/>
        </w:trPr>
        <w:tc>
          <w:tcPr>
            <w:tcW w:w="7975" w:type="dxa"/>
            <w:gridSpan w:val="8"/>
            <w:tcBorders>
              <w:bottom w:val="nil"/>
            </w:tcBorders>
            <w:vAlign w:val="bottom"/>
          </w:tcPr>
          <w:p w:rsidR="004E4CFD" w:rsidRDefault="004E4CFD" w:rsidP="00641012">
            <w:pPr>
              <w:snapToGrid w:val="0"/>
              <w:jc w:val="center"/>
            </w:pPr>
            <w:r>
              <w:t> </w:t>
            </w:r>
          </w:p>
          <w:p w:rsidR="004E4CFD" w:rsidRDefault="004E4CFD" w:rsidP="00641012">
            <w:pPr>
              <w:snapToGrid w:val="0"/>
              <w:rPr>
                <w:sz w:val="20"/>
                <w:szCs w:val="20"/>
              </w:rPr>
            </w:pPr>
            <w:r>
              <w:t> </w:t>
            </w:r>
          </w:p>
          <w:p w:rsidR="004E4CFD" w:rsidRDefault="004E4CFD" w:rsidP="00641012">
            <w:pPr>
              <w:snapToGrid w:val="0"/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4E4CFD" w:rsidRDefault="004E4CFD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4E4CFD" w:rsidRDefault="004E4CFD" w:rsidP="00F214BC"/>
    <w:sectPr w:rsidR="004E4CFD" w:rsidSect="00EC1450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193E27"/>
    <w:multiLevelType w:val="hybridMultilevel"/>
    <w:tmpl w:val="E1F2A6D6"/>
    <w:lvl w:ilvl="0" w:tplc="0F42A308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B90"/>
    <w:rsid w:val="00005252"/>
    <w:rsid w:val="00005D8F"/>
    <w:rsid w:val="000121BB"/>
    <w:rsid w:val="00027E4D"/>
    <w:rsid w:val="00046718"/>
    <w:rsid w:val="000517A3"/>
    <w:rsid w:val="00064587"/>
    <w:rsid w:val="000736D4"/>
    <w:rsid w:val="00087B26"/>
    <w:rsid w:val="000945D2"/>
    <w:rsid w:val="00095FF3"/>
    <w:rsid w:val="000A6EB2"/>
    <w:rsid w:val="000D217E"/>
    <w:rsid w:val="001016F7"/>
    <w:rsid w:val="00110A03"/>
    <w:rsid w:val="00122A75"/>
    <w:rsid w:val="00126F03"/>
    <w:rsid w:val="00136132"/>
    <w:rsid w:val="00136992"/>
    <w:rsid w:val="00142D5F"/>
    <w:rsid w:val="00145594"/>
    <w:rsid w:val="00154DDB"/>
    <w:rsid w:val="001679C1"/>
    <w:rsid w:val="00173B54"/>
    <w:rsid w:val="0018073E"/>
    <w:rsid w:val="00181391"/>
    <w:rsid w:val="0018745C"/>
    <w:rsid w:val="001878DF"/>
    <w:rsid w:val="001A1D46"/>
    <w:rsid w:val="001A6CE5"/>
    <w:rsid w:val="001D0118"/>
    <w:rsid w:val="001E604D"/>
    <w:rsid w:val="001E7A60"/>
    <w:rsid w:val="001F3633"/>
    <w:rsid w:val="001F5343"/>
    <w:rsid w:val="00214726"/>
    <w:rsid w:val="00221CDE"/>
    <w:rsid w:val="0024656F"/>
    <w:rsid w:val="00246F1B"/>
    <w:rsid w:val="00252A02"/>
    <w:rsid w:val="0025302E"/>
    <w:rsid w:val="00271CB1"/>
    <w:rsid w:val="002763AC"/>
    <w:rsid w:val="00286564"/>
    <w:rsid w:val="002956AC"/>
    <w:rsid w:val="002A1DD9"/>
    <w:rsid w:val="002A3D57"/>
    <w:rsid w:val="003016B7"/>
    <w:rsid w:val="003059C2"/>
    <w:rsid w:val="00317BB9"/>
    <w:rsid w:val="00332E3B"/>
    <w:rsid w:val="0034117D"/>
    <w:rsid w:val="00353E9C"/>
    <w:rsid w:val="00357F06"/>
    <w:rsid w:val="0038125A"/>
    <w:rsid w:val="0039061A"/>
    <w:rsid w:val="003A4661"/>
    <w:rsid w:val="003A6AA2"/>
    <w:rsid w:val="003E29F7"/>
    <w:rsid w:val="0040019A"/>
    <w:rsid w:val="00416754"/>
    <w:rsid w:val="00422825"/>
    <w:rsid w:val="00450067"/>
    <w:rsid w:val="004606D3"/>
    <w:rsid w:val="00461CA9"/>
    <w:rsid w:val="00462974"/>
    <w:rsid w:val="0047326E"/>
    <w:rsid w:val="004842CF"/>
    <w:rsid w:val="00493CB5"/>
    <w:rsid w:val="004A391B"/>
    <w:rsid w:val="004E495E"/>
    <w:rsid w:val="004E4CFD"/>
    <w:rsid w:val="004F105E"/>
    <w:rsid w:val="004F45B6"/>
    <w:rsid w:val="004F7F07"/>
    <w:rsid w:val="00525BA2"/>
    <w:rsid w:val="00525F76"/>
    <w:rsid w:val="00543680"/>
    <w:rsid w:val="00545CC2"/>
    <w:rsid w:val="00575A65"/>
    <w:rsid w:val="00580BFE"/>
    <w:rsid w:val="005B13B7"/>
    <w:rsid w:val="005C6E3A"/>
    <w:rsid w:val="005E1F3C"/>
    <w:rsid w:val="005F4467"/>
    <w:rsid w:val="0061358D"/>
    <w:rsid w:val="00613E64"/>
    <w:rsid w:val="00615AB0"/>
    <w:rsid w:val="00641012"/>
    <w:rsid w:val="006A24AF"/>
    <w:rsid w:val="006B5367"/>
    <w:rsid w:val="006C2B00"/>
    <w:rsid w:val="006F2B01"/>
    <w:rsid w:val="00727D5A"/>
    <w:rsid w:val="00741688"/>
    <w:rsid w:val="007441A3"/>
    <w:rsid w:val="00747743"/>
    <w:rsid w:val="0075315C"/>
    <w:rsid w:val="00777FFD"/>
    <w:rsid w:val="007970C7"/>
    <w:rsid w:val="007A2E20"/>
    <w:rsid w:val="007B3B90"/>
    <w:rsid w:val="007D5A35"/>
    <w:rsid w:val="007E2567"/>
    <w:rsid w:val="0084682C"/>
    <w:rsid w:val="0085325A"/>
    <w:rsid w:val="0085573D"/>
    <w:rsid w:val="00872E7E"/>
    <w:rsid w:val="00875AEA"/>
    <w:rsid w:val="00896CA1"/>
    <w:rsid w:val="008A0072"/>
    <w:rsid w:val="008E4A6A"/>
    <w:rsid w:val="009350A0"/>
    <w:rsid w:val="00944F45"/>
    <w:rsid w:val="00947122"/>
    <w:rsid w:val="00985B0C"/>
    <w:rsid w:val="009863CF"/>
    <w:rsid w:val="009872A5"/>
    <w:rsid w:val="009C055B"/>
    <w:rsid w:val="009C568C"/>
    <w:rsid w:val="009C6E8D"/>
    <w:rsid w:val="009D1801"/>
    <w:rsid w:val="009D5FFE"/>
    <w:rsid w:val="009E6753"/>
    <w:rsid w:val="00A07456"/>
    <w:rsid w:val="00A254DC"/>
    <w:rsid w:val="00A454C3"/>
    <w:rsid w:val="00A73214"/>
    <w:rsid w:val="00A85FD1"/>
    <w:rsid w:val="00A86F18"/>
    <w:rsid w:val="00A936D1"/>
    <w:rsid w:val="00AB3652"/>
    <w:rsid w:val="00AE1763"/>
    <w:rsid w:val="00AF4161"/>
    <w:rsid w:val="00AF7683"/>
    <w:rsid w:val="00B052DB"/>
    <w:rsid w:val="00B0718B"/>
    <w:rsid w:val="00B15633"/>
    <w:rsid w:val="00B17941"/>
    <w:rsid w:val="00B428B8"/>
    <w:rsid w:val="00B5460C"/>
    <w:rsid w:val="00B61985"/>
    <w:rsid w:val="00B7093D"/>
    <w:rsid w:val="00B71653"/>
    <w:rsid w:val="00B95E4C"/>
    <w:rsid w:val="00BC52A7"/>
    <w:rsid w:val="00BC52A9"/>
    <w:rsid w:val="00BD3DA5"/>
    <w:rsid w:val="00C047CC"/>
    <w:rsid w:val="00C14C6C"/>
    <w:rsid w:val="00C258B9"/>
    <w:rsid w:val="00C25DE3"/>
    <w:rsid w:val="00C33707"/>
    <w:rsid w:val="00C7211A"/>
    <w:rsid w:val="00C8089D"/>
    <w:rsid w:val="00CA166A"/>
    <w:rsid w:val="00CB3923"/>
    <w:rsid w:val="00CB5A51"/>
    <w:rsid w:val="00CB61F0"/>
    <w:rsid w:val="00CC485F"/>
    <w:rsid w:val="00CF17F7"/>
    <w:rsid w:val="00D01E9C"/>
    <w:rsid w:val="00D067D2"/>
    <w:rsid w:val="00D14D89"/>
    <w:rsid w:val="00D62025"/>
    <w:rsid w:val="00D82F0C"/>
    <w:rsid w:val="00D908B2"/>
    <w:rsid w:val="00D93EED"/>
    <w:rsid w:val="00DA2A02"/>
    <w:rsid w:val="00DB5A27"/>
    <w:rsid w:val="00DB62BD"/>
    <w:rsid w:val="00DC1794"/>
    <w:rsid w:val="00DD1C6C"/>
    <w:rsid w:val="00DF05E8"/>
    <w:rsid w:val="00E01B4F"/>
    <w:rsid w:val="00E10458"/>
    <w:rsid w:val="00E17B0B"/>
    <w:rsid w:val="00E20C98"/>
    <w:rsid w:val="00E24DE3"/>
    <w:rsid w:val="00E371D0"/>
    <w:rsid w:val="00E46E54"/>
    <w:rsid w:val="00EA7B67"/>
    <w:rsid w:val="00EB4A37"/>
    <w:rsid w:val="00EC1450"/>
    <w:rsid w:val="00F214BC"/>
    <w:rsid w:val="00F44F55"/>
    <w:rsid w:val="00F672C4"/>
    <w:rsid w:val="00F822BD"/>
    <w:rsid w:val="00F96932"/>
    <w:rsid w:val="00FC52DD"/>
    <w:rsid w:val="00FC7D91"/>
    <w:rsid w:val="00FD305B"/>
    <w:rsid w:val="00FD6C52"/>
    <w:rsid w:val="00FE1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B9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a"/>
    <w:next w:val="BodyText"/>
    <w:link w:val="Heading1Char"/>
    <w:uiPriority w:val="99"/>
    <w:qFormat/>
    <w:rsid w:val="007B3B90"/>
    <w:pPr>
      <w:tabs>
        <w:tab w:val="num" w:pos="360"/>
      </w:tabs>
      <w:ind w:left="360" w:hanging="360"/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B3B90"/>
    <w:pPr>
      <w:keepNext/>
      <w:widowControl/>
      <w:tabs>
        <w:tab w:val="num" w:pos="720"/>
      </w:tabs>
      <w:ind w:left="708" w:right="-185"/>
      <w:outlineLvl w:val="2"/>
    </w:pPr>
    <w:rPr>
      <w:rFonts w:eastAsia="Times New Roman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7"/>
    </w:pPr>
    <w:rPr>
      <w:rFonts w:eastAsia="Times New Roman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8"/>
    </w:pPr>
    <w:rPr>
      <w:rFonts w:eastAsia="Times New Roman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3B90"/>
    <w:rPr>
      <w:rFonts w:ascii="Times New Roman" w:hAnsi="Times New Roman" w:cs="Times New Roman"/>
      <w:b/>
      <w:bCs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B3B90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B3B90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B3B90"/>
    <w:rPr>
      <w:rFonts w:ascii="Times New Roman" w:hAnsi="Times New Roman" w:cs="Times New Roman"/>
      <w:b/>
      <w:bCs/>
      <w:sz w:val="40"/>
      <w:szCs w:val="4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B3B90"/>
    <w:rPr>
      <w:rFonts w:ascii="Times New Roman" w:hAnsi="Times New Roman" w:cs="Times New Roman"/>
      <w:b/>
      <w:bCs/>
      <w:sz w:val="32"/>
      <w:szCs w:val="32"/>
      <w:lang w:eastAsia="en-US"/>
    </w:rPr>
  </w:style>
  <w:style w:type="character" w:customStyle="1" w:styleId="WW8Num4z0">
    <w:name w:val="WW8Num4z0"/>
    <w:uiPriority w:val="99"/>
    <w:rsid w:val="007B3B90"/>
  </w:style>
  <w:style w:type="character" w:customStyle="1" w:styleId="WW8Num4z1">
    <w:name w:val="WW8Num4z1"/>
    <w:uiPriority w:val="99"/>
    <w:rsid w:val="007B3B90"/>
    <w:rPr>
      <w:rFonts w:ascii="Courier New" w:hAnsi="Courier New" w:cs="Courier New"/>
    </w:rPr>
  </w:style>
  <w:style w:type="character" w:customStyle="1" w:styleId="WW8Num4z2">
    <w:name w:val="WW8Num4z2"/>
    <w:uiPriority w:val="99"/>
    <w:rsid w:val="007B3B90"/>
    <w:rPr>
      <w:rFonts w:ascii="Wingdings" w:hAnsi="Wingdings" w:cs="Wingdings"/>
    </w:rPr>
  </w:style>
  <w:style w:type="character" w:customStyle="1" w:styleId="WW8Num4z3">
    <w:name w:val="WW8Num4z3"/>
    <w:uiPriority w:val="99"/>
    <w:rsid w:val="007B3B90"/>
    <w:rPr>
      <w:rFonts w:ascii="Symbol" w:hAnsi="Symbol" w:cs="Symbol"/>
    </w:rPr>
  </w:style>
  <w:style w:type="character" w:customStyle="1" w:styleId="WW8Num5z0">
    <w:name w:val="WW8Num5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6z0">
    <w:name w:val="WW8Num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8z0">
    <w:name w:val="WW8Num8z0"/>
    <w:uiPriority w:val="99"/>
    <w:rsid w:val="007B3B90"/>
    <w:rPr>
      <w:rFonts w:ascii="Symbol" w:hAnsi="Symbol" w:cs="Symbol"/>
    </w:rPr>
  </w:style>
  <w:style w:type="character" w:customStyle="1" w:styleId="WW8Num8z1">
    <w:name w:val="WW8Num8z1"/>
    <w:uiPriority w:val="99"/>
    <w:rsid w:val="007B3B90"/>
    <w:rPr>
      <w:rFonts w:ascii="Courier New" w:hAnsi="Courier New" w:cs="Courier New"/>
    </w:rPr>
  </w:style>
  <w:style w:type="character" w:customStyle="1" w:styleId="WW8Num8z2">
    <w:name w:val="WW8Num8z2"/>
    <w:uiPriority w:val="99"/>
    <w:rsid w:val="007B3B90"/>
    <w:rPr>
      <w:rFonts w:ascii="Wingdings" w:hAnsi="Wingdings" w:cs="Wingdings"/>
    </w:rPr>
  </w:style>
  <w:style w:type="character" w:customStyle="1" w:styleId="WW8Num10z0">
    <w:name w:val="WW8Num1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2z0">
    <w:name w:val="WW8Num12z0"/>
    <w:uiPriority w:val="99"/>
    <w:rsid w:val="007B3B90"/>
    <w:rPr>
      <w:rFonts w:ascii="Symbol" w:hAnsi="Symbol" w:cs="Symbol"/>
    </w:rPr>
  </w:style>
  <w:style w:type="character" w:customStyle="1" w:styleId="WW8Num12z1">
    <w:name w:val="WW8Num12z1"/>
    <w:uiPriority w:val="99"/>
    <w:rsid w:val="007B3B90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7B3B90"/>
    <w:rPr>
      <w:rFonts w:ascii="Wingdings" w:hAnsi="Wingdings" w:cs="Wingdings"/>
    </w:rPr>
  </w:style>
  <w:style w:type="character" w:customStyle="1" w:styleId="WW8Num14z0">
    <w:name w:val="WW8Num14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6z0">
    <w:name w:val="WW8Num1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8z0">
    <w:name w:val="WW8Num18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20z0">
    <w:name w:val="WW8Num20z0"/>
    <w:uiPriority w:val="99"/>
    <w:rsid w:val="007B3B90"/>
    <w:rPr>
      <w:sz w:val="26"/>
      <w:szCs w:val="26"/>
    </w:rPr>
  </w:style>
  <w:style w:type="character" w:customStyle="1" w:styleId="WW8Num22z1">
    <w:name w:val="WW8Num22z1"/>
    <w:uiPriority w:val="99"/>
    <w:rsid w:val="007B3B90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7B3B90"/>
    <w:rPr>
      <w:rFonts w:ascii="Wingdings" w:hAnsi="Wingdings" w:cs="Wingdings"/>
    </w:rPr>
  </w:style>
  <w:style w:type="character" w:customStyle="1" w:styleId="WW8Num22z3">
    <w:name w:val="WW8Num22z3"/>
    <w:uiPriority w:val="99"/>
    <w:rsid w:val="007B3B90"/>
    <w:rPr>
      <w:rFonts w:ascii="Symbol" w:hAnsi="Symbol" w:cs="Symbol"/>
    </w:rPr>
  </w:style>
  <w:style w:type="character" w:customStyle="1" w:styleId="WW8Num30z0">
    <w:name w:val="WW8Num3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2">
    <w:name w:val="Основной шрифт абзаца2"/>
    <w:uiPriority w:val="99"/>
    <w:rsid w:val="007B3B90"/>
  </w:style>
  <w:style w:type="character" w:customStyle="1" w:styleId="Absatz-Standardschriftart">
    <w:name w:val="Absatz-Standardschriftart"/>
    <w:uiPriority w:val="99"/>
    <w:rsid w:val="007B3B90"/>
  </w:style>
  <w:style w:type="character" w:customStyle="1" w:styleId="WW-Absatz-Standardschriftart">
    <w:name w:val="WW-Absatz-Standardschriftart"/>
    <w:uiPriority w:val="99"/>
    <w:rsid w:val="007B3B90"/>
  </w:style>
  <w:style w:type="character" w:customStyle="1" w:styleId="WW-Absatz-Standardschriftart1">
    <w:name w:val="WW-Absatz-Standardschriftart1"/>
    <w:uiPriority w:val="99"/>
    <w:rsid w:val="007B3B90"/>
  </w:style>
  <w:style w:type="character" w:customStyle="1" w:styleId="WW-Absatz-Standardschriftart11">
    <w:name w:val="WW-Absatz-Standardschriftart11"/>
    <w:uiPriority w:val="99"/>
    <w:rsid w:val="007B3B90"/>
  </w:style>
  <w:style w:type="character" w:customStyle="1" w:styleId="WW-Absatz-Standardschriftart111">
    <w:name w:val="WW-Absatz-Standardschriftart111"/>
    <w:uiPriority w:val="99"/>
    <w:rsid w:val="007B3B90"/>
  </w:style>
  <w:style w:type="character" w:customStyle="1" w:styleId="WW-Absatz-Standardschriftart1111">
    <w:name w:val="WW-Absatz-Standardschriftart1111"/>
    <w:uiPriority w:val="99"/>
    <w:rsid w:val="007B3B90"/>
  </w:style>
  <w:style w:type="character" w:customStyle="1" w:styleId="WW-Absatz-Standardschriftart11111">
    <w:name w:val="WW-Absatz-Standardschriftart11111"/>
    <w:uiPriority w:val="99"/>
    <w:rsid w:val="007B3B90"/>
  </w:style>
  <w:style w:type="character" w:customStyle="1" w:styleId="WW-Absatz-Standardschriftart111111">
    <w:name w:val="WW-Absatz-Standardschriftart111111"/>
    <w:uiPriority w:val="99"/>
    <w:rsid w:val="007B3B90"/>
  </w:style>
  <w:style w:type="character" w:customStyle="1" w:styleId="WW-Absatz-Standardschriftart1111111">
    <w:name w:val="WW-Absatz-Standardschriftart1111111"/>
    <w:uiPriority w:val="99"/>
    <w:rsid w:val="007B3B90"/>
  </w:style>
  <w:style w:type="character" w:customStyle="1" w:styleId="WW-Absatz-Standardschriftart11111111">
    <w:name w:val="WW-Absatz-Standardschriftart11111111"/>
    <w:uiPriority w:val="99"/>
    <w:rsid w:val="007B3B90"/>
  </w:style>
  <w:style w:type="character" w:customStyle="1" w:styleId="1">
    <w:name w:val="Основной шрифт абзаца1"/>
    <w:uiPriority w:val="99"/>
    <w:rsid w:val="007B3B90"/>
  </w:style>
  <w:style w:type="character" w:styleId="PageNumber">
    <w:name w:val="page number"/>
    <w:basedOn w:val="1"/>
    <w:uiPriority w:val="99"/>
    <w:rsid w:val="007B3B90"/>
  </w:style>
  <w:style w:type="character" w:customStyle="1" w:styleId="hl41">
    <w:name w:val="hl41"/>
    <w:basedOn w:val="1"/>
    <w:uiPriority w:val="99"/>
    <w:rsid w:val="007B3B90"/>
    <w:rPr>
      <w:b/>
      <w:bCs/>
      <w:sz w:val="20"/>
      <w:szCs w:val="20"/>
    </w:rPr>
  </w:style>
  <w:style w:type="character" w:customStyle="1" w:styleId="a0">
    <w:name w:val="Символ нумерации"/>
    <w:uiPriority w:val="99"/>
    <w:rsid w:val="007B3B90"/>
  </w:style>
  <w:style w:type="character" w:styleId="Hyperlink">
    <w:name w:val="Hyperlink"/>
    <w:basedOn w:val="2"/>
    <w:uiPriority w:val="99"/>
    <w:rsid w:val="007B3B90"/>
    <w:rPr>
      <w:color w:val="0000FF"/>
      <w:u w:val="single"/>
    </w:rPr>
  </w:style>
  <w:style w:type="character" w:customStyle="1" w:styleId="apple-converted-space">
    <w:name w:val="apple-converted-space"/>
    <w:basedOn w:val="2"/>
    <w:uiPriority w:val="99"/>
    <w:rsid w:val="007B3B90"/>
  </w:style>
  <w:style w:type="character" w:styleId="Emphasis">
    <w:name w:val="Emphasis"/>
    <w:basedOn w:val="2"/>
    <w:uiPriority w:val="99"/>
    <w:qFormat/>
    <w:rsid w:val="007B3B90"/>
    <w:rPr>
      <w:i/>
      <w:iCs/>
    </w:rPr>
  </w:style>
  <w:style w:type="character" w:customStyle="1" w:styleId="a1">
    <w:name w:val="Гипертекстовая ссылка"/>
    <w:basedOn w:val="2"/>
    <w:uiPriority w:val="99"/>
    <w:rsid w:val="007B3B90"/>
    <w:rPr>
      <w:b/>
      <w:bCs/>
      <w:color w:val="auto"/>
    </w:rPr>
  </w:style>
  <w:style w:type="paragraph" w:customStyle="1" w:styleId="a">
    <w:name w:val="Заголовок"/>
    <w:basedOn w:val="Normal"/>
    <w:next w:val="BodyText"/>
    <w:uiPriority w:val="99"/>
    <w:rsid w:val="007B3B9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B3B9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List">
    <w:name w:val="List"/>
    <w:basedOn w:val="BodyText"/>
    <w:uiPriority w:val="99"/>
    <w:rsid w:val="007B3B90"/>
  </w:style>
  <w:style w:type="paragraph" w:customStyle="1" w:styleId="20">
    <w:name w:val="Название2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Normal"/>
    <w:uiPriority w:val="99"/>
    <w:rsid w:val="007B3B90"/>
    <w:pPr>
      <w:suppressLineNumbers/>
    </w:pPr>
  </w:style>
  <w:style w:type="paragraph" w:customStyle="1" w:styleId="10">
    <w:name w:val="Название1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Normal"/>
    <w:uiPriority w:val="99"/>
    <w:rsid w:val="007B3B90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rsid w:val="007B3B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B90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Subtitle"/>
    <w:link w:val="TitleChar"/>
    <w:uiPriority w:val="99"/>
    <w:qFormat/>
    <w:rsid w:val="007B3B90"/>
    <w:pPr>
      <w:widowControl/>
      <w:suppressAutoHyphens w:val="0"/>
      <w:jc w:val="center"/>
    </w:pPr>
    <w:rPr>
      <w:rFonts w:eastAsia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paragraph" w:styleId="Subtitle">
    <w:name w:val="Subtitle"/>
    <w:basedOn w:val="a"/>
    <w:next w:val="BodyText"/>
    <w:link w:val="SubtitleChar"/>
    <w:uiPriority w:val="99"/>
    <w:qFormat/>
    <w:rsid w:val="007B3B90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B3B90"/>
    <w:rPr>
      <w:rFonts w:ascii="Arial" w:hAnsi="Arial" w:cs="Arial"/>
      <w:i/>
      <w:iCs/>
      <w:sz w:val="28"/>
      <w:szCs w:val="28"/>
    </w:rPr>
  </w:style>
  <w:style w:type="paragraph" w:customStyle="1" w:styleId="ConsPlusNormal">
    <w:name w:val="ConsPlusNormal"/>
    <w:uiPriority w:val="99"/>
    <w:rsid w:val="007B3B90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">
    <w:name w:val="ConsNormal"/>
    <w:uiPriority w:val="99"/>
    <w:rsid w:val="007B3B90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B3B90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7B3B90"/>
    <w:pPr>
      <w:widowControl w:val="0"/>
      <w:suppressAutoHyphens/>
      <w:autoSpaceDE w:val="0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7B3B90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rsid w:val="007B3B90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nformat">
    <w:name w:val="ConsNonformat"/>
    <w:uiPriority w:val="99"/>
    <w:rsid w:val="007B3B90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12">
    <w:name w:val="Знак1 Знак Знак Знак Знак Знак Знак Знак Знак Знак"/>
    <w:basedOn w:val="Normal"/>
    <w:next w:val="Normal"/>
    <w:uiPriority w:val="99"/>
    <w:rsid w:val="007B3B90"/>
    <w:pPr>
      <w:widowControl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f3f3f2f3f3f3fWeb">
    <w:name w:val="Î3fá3fû3f÷2fí3fû3fé3f (Web)"/>
    <w:basedOn w:val="Normal"/>
    <w:uiPriority w:val="99"/>
    <w:rsid w:val="007B3B90"/>
    <w:pPr>
      <w:spacing w:before="100" w:after="100"/>
    </w:pPr>
    <w:rPr>
      <w:rFonts w:ascii="Arial Unicode MS" w:eastAsia="Times New Roman" w:hAnsi="Arial Unicode MS" w:cs="Arial Unicode MS"/>
    </w:rPr>
  </w:style>
  <w:style w:type="paragraph" w:customStyle="1" w:styleId="a2">
    <w:name w:val="Содержимое таблицы"/>
    <w:basedOn w:val="Normal"/>
    <w:uiPriority w:val="99"/>
    <w:rsid w:val="007B3B90"/>
    <w:pPr>
      <w:widowControl/>
      <w:suppressLineNumbers/>
    </w:pPr>
    <w:rPr>
      <w:rFonts w:eastAsia="Times New Roman"/>
    </w:rPr>
  </w:style>
  <w:style w:type="paragraph" w:customStyle="1" w:styleId="a3">
    <w:name w:val="Заголовок таблицы"/>
    <w:basedOn w:val="a2"/>
    <w:uiPriority w:val="99"/>
    <w:rsid w:val="007B3B90"/>
    <w:pPr>
      <w:jc w:val="center"/>
    </w:pPr>
    <w:rPr>
      <w:b/>
      <w:bCs/>
      <w:i/>
      <w:iCs/>
    </w:rPr>
  </w:style>
  <w:style w:type="paragraph" w:customStyle="1" w:styleId="a4">
    <w:name w:val="Содержимое врезки"/>
    <w:basedOn w:val="BodyText"/>
    <w:uiPriority w:val="99"/>
    <w:rsid w:val="007B3B90"/>
    <w:pPr>
      <w:widowControl/>
      <w:spacing w:after="0"/>
      <w:jc w:val="both"/>
    </w:pPr>
    <w:rPr>
      <w:rFonts w:eastAsia="Times New Roman"/>
      <w:sz w:val="28"/>
      <w:szCs w:val="28"/>
    </w:rPr>
  </w:style>
  <w:style w:type="paragraph" w:customStyle="1" w:styleId="110">
    <w:name w:val="Знак1 Знак Знак Знак Знак Знак Знак Знак Знак Знак1"/>
    <w:basedOn w:val="Normal"/>
    <w:next w:val="Normal"/>
    <w:uiPriority w:val="99"/>
    <w:rsid w:val="007B3B9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5">
    <w:name w:val="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6">
    <w:name w:val="Знак Знак Знак Знак Знак Знак 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11</Pages>
  <Words>2015</Words>
  <Characters>11491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 ТЕМНИКОВСКОГО МУНИЦИПАЛЬНОГО РАЙОНА</dc:title>
  <dc:subject/>
  <dc:creator>эверест</dc:creator>
  <cp:keywords/>
  <dc:description/>
  <cp:lastModifiedBy>1</cp:lastModifiedBy>
  <cp:revision>9</cp:revision>
  <cp:lastPrinted>2017-01-27T08:39:00Z</cp:lastPrinted>
  <dcterms:created xsi:type="dcterms:W3CDTF">2018-10-30T15:40:00Z</dcterms:created>
  <dcterms:modified xsi:type="dcterms:W3CDTF">2018-11-15T08:18:00Z</dcterms:modified>
</cp:coreProperties>
</file>