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21C" w:rsidRDefault="00F8621C" w:rsidP="00D538E7">
      <w:pPr>
        <w:spacing w:after="0" w:line="240" w:lineRule="atLeas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8621C" w:rsidRPr="00A03536" w:rsidRDefault="00F8621C" w:rsidP="00A03536">
      <w:pPr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3536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БАБЕЕВСКОГО  СЕЛЬСКОГО ПОСЕЛЕНИЯ </w:t>
      </w:r>
    </w:p>
    <w:p w:rsidR="00F8621C" w:rsidRPr="00A03536" w:rsidRDefault="00F8621C" w:rsidP="00A03536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536">
        <w:rPr>
          <w:rFonts w:ascii="Times New Roman" w:hAnsi="Times New Roman" w:cs="Times New Roman"/>
          <w:b/>
          <w:bCs/>
          <w:sz w:val="28"/>
          <w:szCs w:val="28"/>
        </w:rPr>
        <w:t>ТЕМНИКОВСКОГО  МУНИЦИПАЛЬНОГО РАЙОНА</w:t>
      </w:r>
    </w:p>
    <w:p w:rsidR="00F8621C" w:rsidRPr="00A03536" w:rsidRDefault="00F8621C" w:rsidP="00A03536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536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F8621C" w:rsidRPr="00FF3EA2" w:rsidRDefault="00F8621C" w:rsidP="00A03536">
      <w:pPr>
        <w:spacing w:after="0" w:line="240" w:lineRule="atLeast"/>
        <w:jc w:val="center"/>
        <w:rPr>
          <w:sz w:val="28"/>
          <w:szCs w:val="28"/>
        </w:rPr>
      </w:pPr>
      <w:r w:rsidRPr="00A03536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F8621C" w:rsidRPr="00FF3EA2" w:rsidRDefault="00F8621C" w:rsidP="00A03536">
      <w:pPr>
        <w:jc w:val="center"/>
        <w:rPr>
          <w:sz w:val="28"/>
          <w:szCs w:val="28"/>
        </w:rPr>
      </w:pPr>
    </w:p>
    <w:p w:rsidR="00F8621C" w:rsidRPr="00A03536" w:rsidRDefault="00F8621C" w:rsidP="00A03536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A03536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F8621C" w:rsidRDefault="00F8621C" w:rsidP="00A035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заседания четырнадцатой</w:t>
      </w:r>
      <w:r w:rsidRPr="00A03536">
        <w:rPr>
          <w:rFonts w:ascii="Times New Roman" w:hAnsi="Times New Roman" w:cs="Times New Roman"/>
          <w:sz w:val="28"/>
          <w:szCs w:val="28"/>
        </w:rPr>
        <w:t xml:space="preserve"> сессии Совета депутатов Бабеевского сельского поселения Темниковского муниципального района второго созыва</w:t>
      </w:r>
    </w:p>
    <w:p w:rsidR="00F8621C" w:rsidRPr="00FF3EA2" w:rsidRDefault="00F8621C" w:rsidP="00A03536">
      <w:pPr>
        <w:jc w:val="both"/>
        <w:rPr>
          <w:b/>
          <w:bCs/>
          <w:sz w:val="28"/>
          <w:szCs w:val="28"/>
        </w:rPr>
      </w:pPr>
    </w:p>
    <w:p w:rsidR="00F8621C" w:rsidRPr="00A03536" w:rsidRDefault="00F8621C" w:rsidP="00A03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035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A0353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A03536">
        <w:rPr>
          <w:rFonts w:ascii="Times New Roman" w:hAnsi="Times New Roman" w:cs="Times New Roman"/>
          <w:sz w:val="28"/>
          <w:szCs w:val="28"/>
        </w:rPr>
        <w:t xml:space="preserve"> 2018 года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03536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03536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82</w:t>
      </w:r>
    </w:p>
    <w:p w:rsidR="00F8621C" w:rsidRPr="00674C5C" w:rsidRDefault="00F8621C" w:rsidP="00A03536">
      <w:pPr>
        <w:rPr>
          <w:sz w:val="16"/>
          <w:szCs w:val="16"/>
        </w:rPr>
      </w:pPr>
    </w:p>
    <w:p w:rsidR="00F8621C" w:rsidRPr="001E4038" w:rsidRDefault="00F8621C" w:rsidP="00A03536">
      <w:pPr>
        <w:jc w:val="center"/>
        <w:rPr>
          <w:rFonts w:ascii="Times New Roman" w:hAnsi="Times New Roman" w:cs="Times New Roman"/>
          <w:sz w:val="28"/>
          <w:szCs w:val="28"/>
        </w:rPr>
      </w:pPr>
      <w:r w:rsidRPr="001E4038">
        <w:rPr>
          <w:rFonts w:ascii="Times New Roman" w:hAnsi="Times New Roman" w:cs="Times New Roman"/>
          <w:sz w:val="28"/>
          <w:szCs w:val="28"/>
        </w:rPr>
        <w:t>с.Бабеево</w:t>
      </w:r>
    </w:p>
    <w:p w:rsidR="00F8621C" w:rsidRDefault="00F8621C">
      <w:pPr>
        <w:pStyle w:val="ConsPlusTitle"/>
        <w:jc w:val="center"/>
      </w:pPr>
    </w:p>
    <w:p w:rsidR="00F8621C" w:rsidRDefault="00F8621C">
      <w:pPr>
        <w:pStyle w:val="ConsPlusTitle"/>
        <w:jc w:val="center"/>
      </w:pPr>
    </w:p>
    <w:p w:rsidR="00F8621C" w:rsidRDefault="00F8621C">
      <w:pPr>
        <w:pStyle w:val="ConsPlusTitle"/>
        <w:jc w:val="center"/>
      </w:pPr>
    </w:p>
    <w:p w:rsidR="00F8621C" w:rsidRDefault="00F8621C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03536">
        <w:rPr>
          <w:rFonts w:ascii="Times New Roman" w:hAnsi="Times New Roman" w:cs="Times New Roman"/>
          <w:sz w:val="28"/>
          <w:szCs w:val="28"/>
        </w:rPr>
        <w:t>О внесении изменений  в решение сессии Совета депутатов</w:t>
      </w:r>
    </w:p>
    <w:p w:rsidR="00F8621C" w:rsidRPr="00A03536" w:rsidRDefault="00F8621C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03536">
        <w:rPr>
          <w:rFonts w:ascii="Times New Roman" w:hAnsi="Times New Roman" w:cs="Times New Roman"/>
          <w:sz w:val="28"/>
          <w:szCs w:val="28"/>
        </w:rPr>
        <w:t xml:space="preserve"> Бабеевского  сельского поселения</w:t>
      </w:r>
    </w:p>
    <w:p w:rsidR="00F8621C" w:rsidRDefault="00F8621C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03536">
        <w:rPr>
          <w:rFonts w:ascii="Times New Roman" w:hAnsi="Times New Roman" w:cs="Times New Roman"/>
          <w:sz w:val="28"/>
          <w:szCs w:val="28"/>
        </w:rPr>
        <w:t>Темниковского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 xml:space="preserve">она Республики Мордовия </w:t>
      </w:r>
    </w:p>
    <w:p w:rsidR="00F8621C" w:rsidRPr="00A03536" w:rsidRDefault="00F8621C" w:rsidP="003C71C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24.11.2014 г № 43</w:t>
      </w:r>
    </w:p>
    <w:p w:rsidR="00F8621C" w:rsidRPr="00A03536" w:rsidRDefault="00F8621C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03536">
        <w:rPr>
          <w:rFonts w:ascii="Times New Roman" w:hAnsi="Times New Roman" w:cs="Times New Roman"/>
          <w:sz w:val="28"/>
          <w:szCs w:val="28"/>
        </w:rPr>
        <w:t>«О  налоге на имущество физических лиц»</w:t>
      </w:r>
    </w:p>
    <w:p w:rsidR="00F8621C" w:rsidRPr="00A03536" w:rsidRDefault="00F8621C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621C" w:rsidRPr="00A825D6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25D6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F8621C" w:rsidRPr="00A825D6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25D6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825D6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825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сессии Совета депутатов Бабеевского  сельского поселения  Темниковского</w:t>
      </w:r>
      <w:r w:rsidRPr="00A825D6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униципального района от 24.11.2014 г № 43</w:t>
      </w:r>
      <w:r w:rsidRPr="00A825D6">
        <w:rPr>
          <w:rFonts w:ascii="Times New Roman" w:hAnsi="Times New Roman" w:cs="Times New Roman"/>
          <w:sz w:val="28"/>
          <w:szCs w:val="28"/>
        </w:rPr>
        <w:t xml:space="preserve"> </w:t>
      </w:r>
      <w:r w:rsidRPr="002D2168">
        <w:rPr>
          <w:sz w:val="28"/>
          <w:szCs w:val="28"/>
        </w:rPr>
        <w:t>«</w:t>
      </w:r>
      <w:r w:rsidRPr="00A825D6">
        <w:rPr>
          <w:rFonts w:ascii="Times New Roman" w:hAnsi="Times New Roman" w:cs="Times New Roman"/>
          <w:sz w:val="28"/>
          <w:szCs w:val="28"/>
        </w:rPr>
        <w:t>О налоге на имущество физических лиц</w:t>
      </w:r>
      <w:r w:rsidRPr="002D2168">
        <w:rPr>
          <w:sz w:val="28"/>
          <w:szCs w:val="28"/>
        </w:rPr>
        <w:t>»</w:t>
      </w:r>
      <w:r w:rsidRPr="00A825D6">
        <w:rPr>
          <w:rFonts w:ascii="Times New Roman" w:hAnsi="Times New Roman" w:cs="Times New Roman"/>
          <w:sz w:val="28"/>
          <w:szCs w:val="28"/>
        </w:rPr>
        <w:t xml:space="preserve">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25D6">
        <w:rPr>
          <w:rFonts w:ascii="Times New Roman" w:hAnsi="Times New Roman" w:cs="Times New Roman"/>
          <w:sz w:val="28"/>
          <w:szCs w:val="28"/>
        </w:rPr>
        <w:t>изменения:</w:t>
      </w:r>
    </w:p>
    <w:p w:rsidR="00F8621C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25D6">
        <w:rPr>
          <w:rFonts w:ascii="Times New Roman" w:hAnsi="Times New Roman" w:cs="Times New Roman"/>
          <w:sz w:val="28"/>
          <w:szCs w:val="28"/>
        </w:rPr>
        <w:t>в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825D6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8621C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25D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подпункт</w:t>
      </w:r>
      <w:r w:rsidRPr="00A825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8621C" w:rsidRPr="005374CD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«1) </w:t>
      </w:r>
      <w:r w:rsidRPr="005374CD">
        <w:rPr>
          <w:rFonts w:ascii="Times New Roman" w:hAnsi="Times New Roman" w:cs="Times New Roman"/>
          <w:sz w:val="28"/>
          <w:szCs w:val="28"/>
        </w:rPr>
        <w:t>жилых домов,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768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части жилых домов</w:t>
      </w:r>
      <w:r w:rsidRPr="00B4276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374CD">
        <w:rPr>
          <w:rFonts w:ascii="Times New Roman" w:hAnsi="Times New Roman" w:cs="Times New Roman"/>
          <w:sz w:val="28"/>
          <w:szCs w:val="28"/>
        </w:rPr>
        <w:t xml:space="preserve"> единых недвижимых комплексов, в состав которых входит </w:t>
      </w:r>
      <w:r w:rsidRPr="005374CD">
        <w:rPr>
          <w:rFonts w:ascii="Times New Roman" w:hAnsi="Times New Roman" w:cs="Times New Roman"/>
          <w:sz w:val="28"/>
          <w:szCs w:val="28"/>
          <w:highlight w:val="yellow"/>
        </w:rPr>
        <w:t>хотя бы один жилой дом</w:t>
      </w:r>
      <w:r w:rsidRPr="005374CD">
        <w:rPr>
          <w:rFonts w:ascii="Times New Roman" w:hAnsi="Times New Roman" w:cs="Times New Roman"/>
          <w:sz w:val="28"/>
          <w:szCs w:val="28"/>
        </w:rPr>
        <w:t xml:space="preserve">, гаражей, машино-мест, </w:t>
      </w:r>
      <w:r w:rsidRPr="007B05CE">
        <w:rPr>
          <w:rFonts w:ascii="Times New Roman" w:hAnsi="Times New Roman" w:cs="Times New Roman"/>
          <w:sz w:val="28"/>
          <w:szCs w:val="28"/>
          <w:highlight w:val="yellow"/>
        </w:rPr>
        <w:t>в том числе расположенных в объектах налогообложения, указанных в подпункте 4 настоящего пункта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374CD">
        <w:rPr>
          <w:rFonts w:ascii="Times New Roman" w:hAnsi="Times New Roman" w:cs="Times New Roman"/>
          <w:sz w:val="28"/>
          <w:szCs w:val="28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8621C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25D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A825D6">
        <w:rPr>
          <w:rFonts w:ascii="Times New Roman" w:hAnsi="Times New Roman" w:cs="Times New Roman"/>
          <w:sz w:val="28"/>
          <w:szCs w:val="28"/>
        </w:rPr>
        <w:t xml:space="preserve"> подпункте 2  слова </w:t>
      </w:r>
      <w:r w:rsidRPr="002D2168">
        <w:rPr>
          <w:sz w:val="28"/>
          <w:szCs w:val="28"/>
        </w:rPr>
        <w:t>«</w:t>
      </w:r>
      <w:r w:rsidRPr="00A0315E">
        <w:rPr>
          <w:rFonts w:ascii="Times New Roman" w:hAnsi="Times New Roman" w:cs="Times New Roman"/>
          <w:sz w:val="28"/>
          <w:szCs w:val="28"/>
        </w:rPr>
        <w:t>жилых помещений (квартир, комнат)</w:t>
      </w:r>
      <w:r w:rsidRPr="002D2168">
        <w:rPr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Pr="002D2168">
        <w:rPr>
          <w:sz w:val="28"/>
          <w:szCs w:val="28"/>
        </w:rPr>
        <w:t>«</w:t>
      </w:r>
      <w:r w:rsidRPr="0097290E">
        <w:rPr>
          <w:rFonts w:ascii="Times New Roman" w:hAnsi="Times New Roman" w:cs="Times New Roman"/>
          <w:sz w:val="28"/>
          <w:szCs w:val="28"/>
        </w:rPr>
        <w:t>квартир,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90E">
        <w:rPr>
          <w:rFonts w:ascii="Times New Roman" w:hAnsi="Times New Roman" w:cs="Times New Roman"/>
          <w:sz w:val="28"/>
          <w:szCs w:val="28"/>
          <w:highlight w:val="yellow"/>
        </w:rPr>
        <w:t>частей квартир</w:t>
      </w:r>
      <w:r>
        <w:rPr>
          <w:rFonts w:ascii="Times New Roman" w:hAnsi="Times New Roman" w:cs="Times New Roman"/>
          <w:sz w:val="28"/>
          <w:szCs w:val="28"/>
        </w:rPr>
        <w:t>,  комнат</w:t>
      </w:r>
      <w:r w:rsidRPr="002D2168">
        <w:rPr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8621C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пятую пункта 3 изложить в следующей редакции:</w:t>
      </w:r>
    </w:p>
    <w:p w:rsidR="00F8621C" w:rsidRPr="00CB521C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B521C">
        <w:rPr>
          <w:rFonts w:ascii="Times New Roman" w:hAnsi="Times New Roman" w:cs="Times New Roman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F8621C" w:rsidRPr="00CB521C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квартира, </w:t>
      </w:r>
      <w:r w:rsidRPr="00CB521C">
        <w:rPr>
          <w:rFonts w:ascii="Times New Roman" w:hAnsi="Times New Roman" w:cs="Times New Roman"/>
          <w:sz w:val="28"/>
          <w:szCs w:val="28"/>
          <w:highlight w:val="yellow"/>
        </w:rPr>
        <w:t>часть квартиры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521C">
        <w:rPr>
          <w:rFonts w:ascii="Times New Roman" w:hAnsi="Times New Roman" w:cs="Times New Roman"/>
          <w:sz w:val="28"/>
          <w:szCs w:val="28"/>
        </w:rPr>
        <w:t>или комната;</w:t>
      </w:r>
    </w:p>
    <w:p w:rsidR="00F8621C" w:rsidRPr="00A825D6" w:rsidRDefault="00F8621C" w:rsidP="00A0353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жилой дом </w:t>
      </w:r>
      <w:r w:rsidRPr="007B05CE">
        <w:rPr>
          <w:rFonts w:ascii="Times New Roman" w:hAnsi="Times New Roman" w:cs="Times New Roman"/>
          <w:sz w:val="28"/>
          <w:szCs w:val="28"/>
          <w:highlight w:val="yellow"/>
        </w:rPr>
        <w:t>или часть жилого дома</w:t>
      </w:r>
      <w:r>
        <w:rPr>
          <w:rFonts w:ascii="Times New Roman" w:hAnsi="Times New Roman" w:cs="Times New Roman"/>
          <w:sz w:val="28"/>
          <w:szCs w:val="28"/>
        </w:rPr>
        <w:t>.».</w:t>
      </w:r>
    </w:p>
    <w:p w:rsidR="00F8621C" w:rsidRPr="00A825D6" w:rsidRDefault="00F8621C" w:rsidP="00A0353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5D6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</w:t>
      </w:r>
      <w:r w:rsidRPr="008825D1">
        <w:rPr>
          <w:rFonts w:ascii="Times New Roman" w:hAnsi="Times New Roman" w:cs="Times New Roman"/>
          <w:sz w:val="28"/>
          <w:szCs w:val="28"/>
          <w:highlight w:val="yellow"/>
        </w:rPr>
        <w:t>свое действие  на правоотношения,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связанные с исчислением налога на имущество физических лиц </w:t>
      </w:r>
      <w:r w:rsidRPr="008825D1">
        <w:rPr>
          <w:rFonts w:ascii="Times New Roman" w:hAnsi="Times New Roman" w:cs="Times New Roman"/>
          <w:sz w:val="28"/>
          <w:szCs w:val="28"/>
          <w:highlight w:val="yellow"/>
        </w:rPr>
        <w:t>с</w:t>
      </w:r>
      <w:r w:rsidRPr="00A825D6">
        <w:rPr>
          <w:rFonts w:ascii="Times New Roman" w:hAnsi="Times New Roman" w:cs="Times New Roman"/>
          <w:sz w:val="28"/>
          <w:szCs w:val="28"/>
        </w:rPr>
        <w:t xml:space="preserve"> 1 января 2017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621C" w:rsidRPr="00A825D6" w:rsidRDefault="00F86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621C" w:rsidRPr="00A825D6" w:rsidRDefault="00F86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621C" w:rsidRPr="00A825D6" w:rsidRDefault="00F86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621C" w:rsidRDefault="00F86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</w:t>
      </w:r>
      <w:r w:rsidRPr="00A825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F8621C" w:rsidRDefault="00F86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8621C" w:rsidRPr="00A825D6" w:rsidRDefault="00F86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Ю.П.Нечайкин</w:t>
      </w:r>
    </w:p>
    <w:sectPr w:rsidR="00F8621C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634CD"/>
    <w:rsid w:val="0007462F"/>
    <w:rsid w:val="00082A75"/>
    <w:rsid w:val="000C3EFC"/>
    <w:rsid w:val="00142BCA"/>
    <w:rsid w:val="00152E0D"/>
    <w:rsid w:val="001E4038"/>
    <w:rsid w:val="001E69D0"/>
    <w:rsid w:val="00233AB2"/>
    <w:rsid w:val="00252992"/>
    <w:rsid w:val="00264606"/>
    <w:rsid w:val="002C0EA0"/>
    <w:rsid w:val="002D2168"/>
    <w:rsid w:val="002E2E76"/>
    <w:rsid w:val="00302051"/>
    <w:rsid w:val="003044D0"/>
    <w:rsid w:val="00323912"/>
    <w:rsid w:val="00364DA6"/>
    <w:rsid w:val="003863BD"/>
    <w:rsid w:val="003A5F96"/>
    <w:rsid w:val="003C71CB"/>
    <w:rsid w:val="003D25F6"/>
    <w:rsid w:val="003D6086"/>
    <w:rsid w:val="00430761"/>
    <w:rsid w:val="00442F4D"/>
    <w:rsid w:val="00505F53"/>
    <w:rsid w:val="00531C87"/>
    <w:rsid w:val="005374CD"/>
    <w:rsid w:val="005546B2"/>
    <w:rsid w:val="0065795D"/>
    <w:rsid w:val="00674C5C"/>
    <w:rsid w:val="006761D4"/>
    <w:rsid w:val="007B05CE"/>
    <w:rsid w:val="007F28F5"/>
    <w:rsid w:val="00807C22"/>
    <w:rsid w:val="00816B3E"/>
    <w:rsid w:val="00824DA3"/>
    <w:rsid w:val="0085182D"/>
    <w:rsid w:val="008825D1"/>
    <w:rsid w:val="008B61DD"/>
    <w:rsid w:val="00903686"/>
    <w:rsid w:val="0096466C"/>
    <w:rsid w:val="0097290E"/>
    <w:rsid w:val="009E5D8C"/>
    <w:rsid w:val="009E71D6"/>
    <w:rsid w:val="00A0315E"/>
    <w:rsid w:val="00A03536"/>
    <w:rsid w:val="00A56123"/>
    <w:rsid w:val="00A825D6"/>
    <w:rsid w:val="00A94046"/>
    <w:rsid w:val="00AD26CE"/>
    <w:rsid w:val="00B42768"/>
    <w:rsid w:val="00B642C5"/>
    <w:rsid w:val="00BF4ED9"/>
    <w:rsid w:val="00C042E4"/>
    <w:rsid w:val="00CA4C59"/>
    <w:rsid w:val="00CB521C"/>
    <w:rsid w:val="00CD4EF3"/>
    <w:rsid w:val="00D47F12"/>
    <w:rsid w:val="00D538E7"/>
    <w:rsid w:val="00D571FB"/>
    <w:rsid w:val="00D8786F"/>
    <w:rsid w:val="00DB00A2"/>
    <w:rsid w:val="00DD1F15"/>
    <w:rsid w:val="00DD6259"/>
    <w:rsid w:val="00E074AC"/>
    <w:rsid w:val="00E16F9B"/>
    <w:rsid w:val="00EE6A70"/>
    <w:rsid w:val="00F21BF8"/>
    <w:rsid w:val="00F24966"/>
    <w:rsid w:val="00F27460"/>
    <w:rsid w:val="00F42E5B"/>
    <w:rsid w:val="00F849FD"/>
    <w:rsid w:val="00F8621C"/>
    <w:rsid w:val="00F8775A"/>
    <w:rsid w:val="00FB3E43"/>
    <w:rsid w:val="00FE491C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25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311</Words>
  <Characters>1773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aleshin</dc:creator>
  <cp:keywords/>
  <dc:description/>
  <cp:lastModifiedBy>1</cp:lastModifiedBy>
  <cp:revision>6</cp:revision>
  <cp:lastPrinted>2018-08-17T12:42:00Z</cp:lastPrinted>
  <dcterms:created xsi:type="dcterms:W3CDTF">2018-08-21T07:58:00Z</dcterms:created>
  <dcterms:modified xsi:type="dcterms:W3CDTF">2018-10-31T11:31:00Z</dcterms:modified>
</cp:coreProperties>
</file>