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C79" w:rsidRPr="006A24AF" w:rsidRDefault="00ED2C79" w:rsidP="0018745C">
      <w:pPr>
        <w:pStyle w:val="BodyText"/>
        <w:spacing w:after="0"/>
        <w:jc w:val="center"/>
        <w:rPr>
          <w:sz w:val="28"/>
          <w:szCs w:val="28"/>
        </w:rPr>
      </w:pPr>
      <w:r w:rsidRPr="006A24AF">
        <w:rPr>
          <w:sz w:val="28"/>
          <w:szCs w:val="28"/>
        </w:rPr>
        <w:t xml:space="preserve">СОВЕТ ДЕПУТАТОВ БАБЕЕВСКОГО СЕЛЬСКОГО ПОСЕЛЕНИЯ ТЕМНИКОВСКОГО МУНИЦИПАЛЬНОГО РАЙОНА </w:t>
      </w:r>
    </w:p>
    <w:p w:rsidR="00ED2C79" w:rsidRDefault="00ED2C79" w:rsidP="0018745C">
      <w:pPr>
        <w:pStyle w:val="BodyText"/>
        <w:spacing w:after="0"/>
        <w:jc w:val="center"/>
        <w:rPr>
          <w:sz w:val="28"/>
          <w:szCs w:val="28"/>
        </w:rPr>
      </w:pPr>
      <w:r w:rsidRPr="006A24AF">
        <w:rPr>
          <w:sz w:val="28"/>
          <w:szCs w:val="28"/>
        </w:rPr>
        <w:t>РЕСПУБЛИКИ МОРДОВИЯ</w:t>
      </w:r>
    </w:p>
    <w:p w:rsidR="00ED2C79" w:rsidRDefault="00ED2C79" w:rsidP="0018745C">
      <w:pPr>
        <w:pStyle w:val="BodyText"/>
        <w:spacing w:after="0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ВТОРОГО СОЗЫВА</w:t>
      </w:r>
    </w:p>
    <w:p w:rsidR="00ED2C79" w:rsidRDefault="00ED2C79" w:rsidP="0018745C">
      <w:pPr>
        <w:pStyle w:val="BodyText"/>
        <w:jc w:val="center"/>
        <w:rPr>
          <w:b/>
          <w:bCs/>
          <w:sz w:val="28"/>
          <w:szCs w:val="28"/>
        </w:rPr>
      </w:pPr>
    </w:p>
    <w:p w:rsidR="00ED2C79" w:rsidRPr="007B2FD7" w:rsidRDefault="00ED2C79" w:rsidP="0018745C">
      <w:pPr>
        <w:pStyle w:val="BodyText"/>
        <w:jc w:val="center"/>
        <w:rPr>
          <w:b/>
          <w:bCs/>
          <w:sz w:val="34"/>
          <w:szCs w:val="34"/>
        </w:rPr>
      </w:pPr>
      <w:r w:rsidRPr="007B2FD7">
        <w:rPr>
          <w:sz w:val="34"/>
          <w:szCs w:val="34"/>
        </w:rPr>
        <w:t> </w:t>
      </w:r>
      <w:r w:rsidRPr="007B2FD7">
        <w:rPr>
          <w:b/>
          <w:bCs/>
          <w:sz w:val="34"/>
          <w:szCs w:val="34"/>
        </w:rPr>
        <w:t>Р</w:t>
      </w:r>
      <w:r>
        <w:rPr>
          <w:b/>
          <w:bCs/>
          <w:sz w:val="34"/>
          <w:szCs w:val="34"/>
        </w:rPr>
        <w:t xml:space="preserve"> </w:t>
      </w:r>
      <w:r w:rsidRPr="007B2FD7">
        <w:rPr>
          <w:b/>
          <w:bCs/>
          <w:sz w:val="34"/>
          <w:szCs w:val="34"/>
        </w:rPr>
        <w:t>Е</w:t>
      </w:r>
      <w:r>
        <w:rPr>
          <w:b/>
          <w:bCs/>
          <w:sz w:val="34"/>
          <w:szCs w:val="34"/>
        </w:rPr>
        <w:t xml:space="preserve"> </w:t>
      </w:r>
      <w:r w:rsidRPr="007B2FD7">
        <w:rPr>
          <w:b/>
          <w:bCs/>
          <w:sz w:val="34"/>
          <w:szCs w:val="34"/>
        </w:rPr>
        <w:t>Ш</w:t>
      </w:r>
      <w:r>
        <w:rPr>
          <w:b/>
          <w:bCs/>
          <w:sz w:val="34"/>
          <w:szCs w:val="34"/>
        </w:rPr>
        <w:t xml:space="preserve"> </w:t>
      </w:r>
      <w:r w:rsidRPr="007B2FD7">
        <w:rPr>
          <w:b/>
          <w:bCs/>
          <w:sz w:val="34"/>
          <w:szCs w:val="34"/>
        </w:rPr>
        <w:t>Е</w:t>
      </w:r>
      <w:r>
        <w:rPr>
          <w:b/>
          <w:bCs/>
          <w:sz w:val="34"/>
          <w:szCs w:val="34"/>
        </w:rPr>
        <w:t xml:space="preserve"> </w:t>
      </w:r>
      <w:r w:rsidRPr="007B2FD7">
        <w:rPr>
          <w:b/>
          <w:bCs/>
          <w:sz w:val="34"/>
          <w:szCs w:val="34"/>
        </w:rPr>
        <w:t>Н</w:t>
      </w:r>
      <w:r>
        <w:rPr>
          <w:b/>
          <w:bCs/>
          <w:sz w:val="34"/>
          <w:szCs w:val="34"/>
        </w:rPr>
        <w:t xml:space="preserve"> </w:t>
      </w:r>
      <w:r w:rsidRPr="007B2FD7">
        <w:rPr>
          <w:b/>
          <w:bCs/>
          <w:sz w:val="34"/>
          <w:szCs w:val="34"/>
        </w:rPr>
        <w:t>И</w:t>
      </w:r>
      <w:r>
        <w:rPr>
          <w:b/>
          <w:bCs/>
          <w:sz w:val="34"/>
          <w:szCs w:val="34"/>
        </w:rPr>
        <w:t xml:space="preserve"> </w:t>
      </w:r>
      <w:r w:rsidRPr="007B2FD7">
        <w:rPr>
          <w:b/>
          <w:bCs/>
          <w:sz w:val="34"/>
          <w:szCs w:val="34"/>
        </w:rPr>
        <w:t>Е</w:t>
      </w:r>
    </w:p>
    <w:p w:rsidR="00ED2C79" w:rsidRDefault="00ED2C79" w:rsidP="0018745C">
      <w:pPr>
        <w:jc w:val="both"/>
        <w:rPr>
          <w:b/>
          <w:bCs/>
        </w:rPr>
      </w:pPr>
    </w:p>
    <w:p w:rsidR="00ED2C79" w:rsidRDefault="00ED2C79" w:rsidP="0018745C">
      <w:pPr>
        <w:jc w:val="both"/>
        <w:rPr>
          <w:b/>
          <w:bCs/>
        </w:rPr>
      </w:pPr>
    </w:p>
    <w:p w:rsidR="00ED2C79" w:rsidRPr="003016B7" w:rsidRDefault="00ED2C79" w:rsidP="0018745C">
      <w:pPr>
        <w:pStyle w:val="BodyText"/>
        <w:spacing w:before="108" w:after="108"/>
        <w:rPr>
          <w:sz w:val="28"/>
          <w:szCs w:val="28"/>
        </w:rPr>
      </w:pPr>
      <w:r>
        <w:rPr>
          <w:sz w:val="28"/>
          <w:szCs w:val="28"/>
        </w:rPr>
        <w:t xml:space="preserve">«27» декабря </w:t>
      </w:r>
      <w:r w:rsidRPr="003016B7">
        <w:rPr>
          <w:sz w:val="28"/>
          <w:szCs w:val="28"/>
        </w:rPr>
        <w:t xml:space="preserve">2018 г                                                                                </w:t>
      </w:r>
      <w:r>
        <w:rPr>
          <w:sz w:val="28"/>
          <w:szCs w:val="28"/>
        </w:rPr>
        <w:t xml:space="preserve">           </w:t>
      </w:r>
      <w:r w:rsidRPr="003016B7">
        <w:rPr>
          <w:sz w:val="28"/>
          <w:szCs w:val="28"/>
        </w:rPr>
        <w:t xml:space="preserve">       </w:t>
      </w:r>
      <w:r>
        <w:rPr>
          <w:sz w:val="28"/>
          <w:szCs w:val="28"/>
        </w:rPr>
        <w:t>№ 84</w:t>
      </w:r>
    </w:p>
    <w:p w:rsidR="00ED2C79" w:rsidRDefault="00ED2C79" w:rsidP="0018745C">
      <w:pPr>
        <w:rPr>
          <w:sz w:val="28"/>
          <w:szCs w:val="28"/>
        </w:rPr>
      </w:pPr>
    </w:p>
    <w:p w:rsidR="00ED2C79" w:rsidRDefault="00ED2C79" w:rsidP="0018745C">
      <w:pPr>
        <w:jc w:val="center"/>
        <w:rPr>
          <w:b/>
          <w:bCs/>
          <w:sz w:val="28"/>
          <w:szCs w:val="28"/>
        </w:rPr>
      </w:pPr>
      <w:r w:rsidRPr="00BD3DA5">
        <w:rPr>
          <w:b/>
          <w:bCs/>
          <w:sz w:val="28"/>
          <w:szCs w:val="28"/>
        </w:rPr>
        <w:t xml:space="preserve">О внесении изменений в   решение  сессии Совета депутатов </w:t>
      </w:r>
    </w:p>
    <w:p w:rsidR="00ED2C79" w:rsidRDefault="00ED2C79" w:rsidP="0018745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Бабеевского</w:t>
      </w:r>
      <w:r w:rsidRPr="00BD3DA5">
        <w:rPr>
          <w:b/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от 27 декабря  2017</w:t>
      </w:r>
      <w:r w:rsidRPr="00BD3DA5">
        <w:rPr>
          <w:b/>
          <w:bCs/>
          <w:sz w:val="28"/>
          <w:szCs w:val="28"/>
        </w:rPr>
        <w:t>г</w:t>
      </w:r>
      <w:r>
        <w:rPr>
          <w:b/>
          <w:bCs/>
          <w:sz w:val="28"/>
          <w:szCs w:val="28"/>
        </w:rPr>
        <w:t xml:space="preserve"> № 50 </w:t>
      </w:r>
    </w:p>
    <w:p w:rsidR="00ED2C79" w:rsidRDefault="00ED2C79" w:rsidP="0018745C">
      <w:pPr>
        <w:jc w:val="center"/>
        <w:rPr>
          <w:b/>
          <w:bCs/>
          <w:sz w:val="28"/>
          <w:szCs w:val="28"/>
        </w:rPr>
      </w:pPr>
      <w:r w:rsidRPr="0018745C">
        <w:rPr>
          <w:b/>
          <w:bCs/>
          <w:sz w:val="28"/>
          <w:szCs w:val="28"/>
        </w:rPr>
        <w:t>«О бюджете</w:t>
      </w:r>
      <w:r>
        <w:rPr>
          <w:b/>
          <w:bCs/>
          <w:sz w:val="28"/>
          <w:szCs w:val="28"/>
        </w:rPr>
        <w:t xml:space="preserve"> </w:t>
      </w:r>
      <w:r w:rsidRPr="0018745C">
        <w:rPr>
          <w:b/>
          <w:bCs/>
          <w:sz w:val="28"/>
          <w:szCs w:val="28"/>
        </w:rPr>
        <w:t>Бабеевского сельского поселения</w:t>
      </w:r>
    </w:p>
    <w:p w:rsidR="00ED2C79" w:rsidRDefault="00ED2C79" w:rsidP="0018745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18745C">
        <w:rPr>
          <w:b/>
          <w:bCs/>
          <w:sz w:val="28"/>
          <w:szCs w:val="28"/>
        </w:rPr>
        <w:t>на 2018 год и на плановый</w:t>
      </w:r>
      <w:r>
        <w:rPr>
          <w:b/>
          <w:bCs/>
          <w:sz w:val="28"/>
          <w:szCs w:val="28"/>
        </w:rPr>
        <w:t xml:space="preserve"> период 2019 и 2020 г. г </w:t>
      </w:r>
      <w:r w:rsidRPr="0018745C">
        <w:rPr>
          <w:b/>
          <w:bCs/>
          <w:sz w:val="28"/>
          <w:szCs w:val="28"/>
        </w:rPr>
        <w:t>»</w:t>
      </w:r>
    </w:p>
    <w:p w:rsidR="00ED2C79" w:rsidRPr="0018745C" w:rsidRDefault="00ED2C79" w:rsidP="0018745C">
      <w:pPr>
        <w:jc w:val="center"/>
        <w:rPr>
          <w:b/>
          <w:bCs/>
          <w:sz w:val="28"/>
          <w:szCs w:val="28"/>
        </w:rPr>
      </w:pPr>
    </w:p>
    <w:p w:rsidR="00ED2C79" w:rsidRPr="00F822BD" w:rsidRDefault="00ED2C79" w:rsidP="0018745C">
      <w:pPr>
        <w:spacing w:line="360" w:lineRule="auto"/>
        <w:rPr>
          <w:sz w:val="28"/>
          <w:szCs w:val="28"/>
        </w:rPr>
      </w:pPr>
    </w:p>
    <w:p w:rsidR="00ED2C79" w:rsidRPr="00BD3DA5" w:rsidRDefault="00ED2C79" w:rsidP="00EB1B6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BD3DA5">
        <w:rPr>
          <w:rFonts w:ascii="Times New Roman" w:hAnsi="Times New Roman" w:cs="Times New Roman"/>
          <w:sz w:val="28"/>
          <w:szCs w:val="28"/>
        </w:rPr>
        <w:t xml:space="preserve">Руководствуясь Уставом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BD3DA5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Бабеевского </w:t>
      </w:r>
      <w:r w:rsidRPr="00BD3DA5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 е ш и л</w:t>
      </w:r>
      <w:r w:rsidRPr="00BD3DA5">
        <w:rPr>
          <w:rFonts w:ascii="Times New Roman" w:hAnsi="Times New Roman" w:cs="Times New Roman"/>
          <w:sz w:val="28"/>
          <w:szCs w:val="28"/>
        </w:rPr>
        <w:t>:</w:t>
      </w:r>
    </w:p>
    <w:p w:rsidR="00ED2C79" w:rsidRPr="004F45B6" w:rsidRDefault="00ED2C79" w:rsidP="00EB1B6B">
      <w:pPr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1.</w:t>
      </w:r>
      <w:r w:rsidRPr="00BD3DA5">
        <w:rPr>
          <w:color w:val="000000"/>
          <w:sz w:val="28"/>
          <w:szCs w:val="28"/>
        </w:rPr>
        <w:t>Внести в решение Совета депутатов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Бабеевского</w:t>
      </w:r>
      <w:r w:rsidRPr="00BD3DA5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 w:rsidRPr="00BD3DA5">
        <w:rPr>
          <w:sz w:val="28"/>
          <w:szCs w:val="28"/>
        </w:rPr>
        <w:t>Темниковского муниципал</w:t>
      </w:r>
      <w:r>
        <w:rPr>
          <w:sz w:val="28"/>
          <w:szCs w:val="28"/>
        </w:rPr>
        <w:t>ьного района от  27 декабря 2017</w:t>
      </w:r>
      <w:r w:rsidRPr="00BD3DA5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50</w:t>
      </w:r>
      <w:r w:rsidRPr="0018745C">
        <w:rPr>
          <w:b/>
          <w:bCs/>
          <w:sz w:val="28"/>
          <w:szCs w:val="28"/>
        </w:rPr>
        <w:t>«</w:t>
      </w:r>
      <w:r w:rsidRPr="004F45B6">
        <w:rPr>
          <w:sz w:val="28"/>
          <w:szCs w:val="28"/>
        </w:rPr>
        <w:t>О бюджете</w:t>
      </w:r>
    </w:p>
    <w:p w:rsidR="00ED2C79" w:rsidRPr="00BD3DA5" w:rsidRDefault="00ED2C79" w:rsidP="00EB1B6B">
      <w:pPr>
        <w:spacing w:line="360" w:lineRule="auto"/>
        <w:jc w:val="both"/>
        <w:rPr>
          <w:sz w:val="28"/>
          <w:szCs w:val="28"/>
        </w:rPr>
      </w:pPr>
      <w:r w:rsidRPr="004F45B6">
        <w:rPr>
          <w:sz w:val="28"/>
          <w:szCs w:val="28"/>
        </w:rPr>
        <w:t>Бабеевского сельского поселения на 2018 год и на плановый</w:t>
      </w:r>
      <w:r>
        <w:rPr>
          <w:sz w:val="28"/>
          <w:szCs w:val="28"/>
        </w:rPr>
        <w:t xml:space="preserve"> </w:t>
      </w:r>
      <w:r w:rsidRPr="004F45B6">
        <w:rPr>
          <w:sz w:val="28"/>
          <w:szCs w:val="28"/>
        </w:rPr>
        <w:t>период 2019 и 2020г.»</w:t>
      </w:r>
    </w:p>
    <w:p w:rsidR="00ED2C79" w:rsidRPr="00BD3DA5" w:rsidRDefault="00ED2C79" w:rsidP="00EB1B6B">
      <w:pPr>
        <w:pStyle w:val="ConsNormal"/>
        <w:spacing w:line="360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Pr="00BD3DA5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BD3DA5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</w:t>
      </w:r>
      <w:r>
        <w:rPr>
          <w:rFonts w:ascii="Times New Roman" w:hAnsi="Times New Roman" w:cs="Times New Roman"/>
          <w:sz w:val="28"/>
          <w:szCs w:val="28"/>
        </w:rPr>
        <w:t>го муниципального района на 2018</w:t>
      </w:r>
      <w:r w:rsidRPr="00BD3DA5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>
        <w:rPr>
          <w:rFonts w:ascii="Times New Roman" w:hAnsi="Times New Roman" w:cs="Times New Roman"/>
          <w:sz w:val="28"/>
          <w:szCs w:val="28"/>
        </w:rPr>
        <w:t>4262,8</w:t>
      </w:r>
      <w:r w:rsidRPr="00BD3DA5">
        <w:rPr>
          <w:rFonts w:ascii="Times New Roman" w:hAnsi="Times New Roman" w:cs="Times New Roman"/>
          <w:sz w:val="28"/>
          <w:szCs w:val="28"/>
        </w:rPr>
        <w:t xml:space="preserve">тыс.руб., расходам в сумме </w:t>
      </w:r>
      <w:r>
        <w:rPr>
          <w:rFonts w:ascii="Times New Roman" w:hAnsi="Times New Roman" w:cs="Times New Roman"/>
          <w:sz w:val="28"/>
          <w:szCs w:val="28"/>
        </w:rPr>
        <w:t>4302,8тыс.руб.</w:t>
      </w:r>
    </w:p>
    <w:p w:rsidR="00ED2C79" w:rsidRPr="00BD3DA5" w:rsidRDefault="00ED2C79" w:rsidP="00EB1B6B">
      <w:pPr>
        <w:spacing w:line="360" w:lineRule="auto"/>
        <w:jc w:val="both"/>
        <w:rPr>
          <w:sz w:val="28"/>
          <w:szCs w:val="28"/>
        </w:rPr>
      </w:pPr>
      <w:r w:rsidRPr="00BD3DA5">
        <w:rPr>
          <w:sz w:val="28"/>
          <w:szCs w:val="28"/>
        </w:rPr>
        <w:t xml:space="preserve">1.2. Приложение </w:t>
      </w:r>
      <w:r>
        <w:rPr>
          <w:sz w:val="28"/>
          <w:szCs w:val="28"/>
        </w:rPr>
        <w:t>1</w:t>
      </w:r>
      <w:r w:rsidRPr="00BD3DA5">
        <w:rPr>
          <w:sz w:val="28"/>
          <w:szCs w:val="28"/>
        </w:rPr>
        <w:t xml:space="preserve"> изложить в редакции согласно приложению № 1 к настоящему решению.</w:t>
      </w:r>
    </w:p>
    <w:p w:rsidR="00ED2C79" w:rsidRPr="00BD3DA5" w:rsidRDefault="00ED2C79" w:rsidP="00EB1B6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1.3. Приложение 2</w:t>
      </w:r>
      <w:r w:rsidRPr="00BD3DA5">
        <w:rPr>
          <w:sz w:val="28"/>
          <w:szCs w:val="28"/>
        </w:rPr>
        <w:t xml:space="preserve"> изложить в редакции согласно приложению № 2 к настоящему решению.</w:t>
      </w:r>
    </w:p>
    <w:p w:rsidR="00ED2C79" w:rsidRPr="00BD3DA5" w:rsidRDefault="00ED2C79" w:rsidP="00EB1B6B">
      <w:pPr>
        <w:spacing w:line="360" w:lineRule="auto"/>
        <w:jc w:val="both"/>
        <w:rPr>
          <w:sz w:val="28"/>
          <w:szCs w:val="28"/>
        </w:rPr>
      </w:pPr>
      <w:r w:rsidRPr="00BD3DA5">
        <w:rPr>
          <w:sz w:val="28"/>
          <w:szCs w:val="28"/>
        </w:rPr>
        <w:t xml:space="preserve"> 1.4. Приложение </w:t>
      </w:r>
      <w:r>
        <w:rPr>
          <w:sz w:val="28"/>
          <w:szCs w:val="28"/>
        </w:rPr>
        <w:t>3</w:t>
      </w:r>
      <w:r w:rsidRPr="00BD3DA5">
        <w:rPr>
          <w:sz w:val="28"/>
          <w:szCs w:val="28"/>
        </w:rPr>
        <w:t xml:space="preserve"> изложить в редакции согласно приложению № 3 к настоящему решению.</w:t>
      </w:r>
    </w:p>
    <w:p w:rsidR="00ED2C79" w:rsidRDefault="00ED2C79" w:rsidP="00EB1B6B">
      <w:pPr>
        <w:spacing w:line="360" w:lineRule="auto"/>
        <w:jc w:val="both"/>
        <w:rPr>
          <w:sz w:val="28"/>
          <w:szCs w:val="28"/>
        </w:rPr>
      </w:pPr>
      <w:r w:rsidRPr="00BD3DA5">
        <w:rPr>
          <w:sz w:val="28"/>
          <w:szCs w:val="28"/>
        </w:rPr>
        <w:t>1.5  Приложение</w:t>
      </w:r>
      <w:r>
        <w:rPr>
          <w:sz w:val="28"/>
          <w:szCs w:val="28"/>
        </w:rPr>
        <w:t>4</w:t>
      </w:r>
      <w:r w:rsidRPr="00BD3DA5">
        <w:rPr>
          <w:sz w:val="28"/>
          <w:szCs w:val="28"/>
        </w:rPr>
        <w:t xml:space="preserve"> изложить в редакции согласно приложению № 4 к настоящему решению.  </w:t>
      </w:r>
    </w:p>
    <w:p w:rsidR="00ED2C79" w:rsidRPr="00BD3DA5" w:rsidRDefault="00ED2C79" w:rsidP="00EB1B6B">
      <w:pPr>
        <w:spacing w:line="360" w:lineRule="auto"/>
        <w:jc w:val="both"/>
        <w:rPr>
          <w:sz w:val="28"/>
          <w:szCs w:val="28"/>
        </w:rPr>
      </w:pPr>
      <w:r w:rsidRPr="00BD3DA5">
        <w:rPr>
          <w:sz w:val="28"/>
          <w:szCs w:val="28"/>
        </w:rPr>
        <w:t xml:space="preserve">   </w:t>
      </w:r>
    </w:p>
    <w:p w:rsidR="00ED2C79" w:rsidRDefault="00ED2C79" w:rsidP="007B2FD7">
      <w:pPr>
        <w:jc w:val="center"/>
        <w:rPr>
          <w:sz w:val="28"/>
          <w:szCs w:val="28"/>
        </w:rPr>
      </w:pPr>
      <w:r>
        <w:rPr>
          <w:sz w:val="28"/>
          <w:szCs w:val="28"/>
        </w:rPr>
        <w:t>-2-</w:t>
      </w:r>
    </w:p>
    <w:p w:rsidR="00ED2C79" w:rsidRDefault="00ED2C79" w:rsidP="007B2FD7">
      <w:pPr>
        <w:jc w:val="center"/>
        <w:rPr>
          <w:sz w:val="28"/>
          <w:szCs w:val="28"/>
        </w:rPr>
      </w:pPr>
    </w:p>
    <w:p w:rsidR="00ED2C79" w:rsidRDefault="00ED2C79" w:rsidP="007B2FD7">
      <w:pPr>
        <w:numPr>
          <w:ilvl w:val="0"/>
          <w:numId w:val="4"/>
        </w:numPr>
        <w:jc w:val="both"/>
        <w:rPr>
          <w:sz w:val="28"/>
          <w:szCs w:val="28"/>
        </w:rPr>
      </w:pPr>
      <w:r w:rsidRPr="007B2FD7">
        <w:rPr>
          <w:sz w:val="28"/>
          <w:szCs w:val="28"/>
        </w:rPr>
        <w:t xml:space="preserve">Настоящее решение вступает в силу со дня его официального опубликования. </w:t>
      </w:r>
    </w:p>
    <w:p w:rsidR="00ED2C79" w:rsidRDefault="00ED2C79" w:rsidP="007B2FD7">
      <w:pPr>
        <w:jc w:val="both"/>
        <w:rPr>
          <w:sz w:val="28"/>
          <w:szCs w:val="28"/>
        </w:rPr>
      </w:pPr>
    </w:p>
    <w:p w:rsidR="00ED2C79" w:rsidRPr="007B2FD7" w:rsidRDefault="00ED2C79" w:rsidP="007B2FD7">
      <w:pPr>
        <w:jc w:val="both"/>
        <w:rPr>
          <w:b/>
          <w:bCs/>
          <w:sz w:val="28"/>
          <w:szCs w:val="28"/>
        </w:rPr>
      </w:pPr>
    </w:p>
    <w:p w:rsidR="00ED2C79" w:rsidRDefault="00ED2C79" w:rsidP="0018745C">
      <w:pPr>
        <w:pStyle w:val="ConsNonformat"/>
        <w:ind w:righ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D2C79" w:rsidRDefault="00ED2C79" w:rsidP="0018745C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D93EED">
        <w:rPr>
          <w:rFonts w:ascii="Times New Roman" w:hAnsi="Times New Roman" w:cs="Times New Roman"/>
          <w:sz w:val="28"/>
          <w:szCs w:val="28"/>
        </w:rPr>
        <w:t>Глава Бабеевского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2C79" w:rsidRPr="00D93EED" w:rsidRDefault="00ED2C79" w:rsidP="0018745C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                                            Ю.П.Нечайкин                                         </w:t>
      </w:r>
    </w:p>
    <w:p w:rsidR="00ED2C79" w:rsidRPr="00D93EED" w:rsidRDefault="00ED2C79" w:rsidP="0018745C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D93EE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ED2C79" w:rsidRPr="00D93EED" w:rsidRDefault="00ED2C79" w:rsidP="0018745C">
      <w:pPr>
        <w:ind w:left="6300"/>
      </w:pPr>
    </w:p>
    <w:p w:rsidR="00ED2C79" w:rsidRDefault="00ED2C79" w:rsidP="0018745C">
      <w:pPr>
        <w:widowControl/>
        <w:suppressAutoHyphens w:val="0"/>
        <w:spacing w:after="200" w:line="276" w:lineRule="auto"/>
      </w:pPr>
    </w:p>
    <w:p w:rsidR="00ED2C79" w:rsidRDefault="00ED2C79" w:rsidP="0018745C">
      <w:pPr>
        <w:jc w:val="center"/>
      </w:pPr>
    </w:p>
    <w:p w:rsidR="00ED2C79" w:rsidRDefault="00ED2C79" w:rsidP="0018745C">
      <w:pPr>
        <w:jc w:val="center"/>
      </w:pPr>
    </w:p>
    <w:p w:rsidR="00ED2C79" w:rsidRDefault="00ED2C79" w:rsidP="0018745C">
      <w:pPr>
        <w:jc w:val="right"/>
      </w:pPr>
      <w:r>
        <w:br w:type="page"/>
        <w:t xml:space="preserve"> Приложение №1</w:t>
      </w:r>
    </w:p>
    <w:p w:rsidR="00ED2C79" w:rsidRDefault="00ED2C79" w:rsidP="007B3B90">
      <w:pPr>
        <w:jc w:val="right"/>
      </w:pPr>
      <w:r>
        <w:t xml:space="preserve">                                                                                  к решению сессии «О бюджете </w:t>
      </w:r>
    </w:p>
    <w:p w:rsidR="00ED2C79" w:rsidRDefault="00ED2C79" w:rsidP="007B3B90">
      <w:pPr>
        <w:jc w:val="right"/>
      </w:pPr>
      <w:r>
        <w:t>Бабеевского сельского поселения</w:t>
      </w:r>
    </w:p>
    <w:p w:rsidR="00ED2C79" w:rsidRDefault="00ED2C79" w:rsidP="007B3B90">
      <w:pPr>
        <w:jc w:val="right"/>
      </w:pPr>
      <w:r w:rsidRPr="00F214BC">
        <w:t xml:space="preserve">на 2018 год и на плановый </w:t>
      </w:r>
    </w:p>
    <w:p w:rsidR="00ED2C79" w:rsidRPr="00F214BC" w:rsidRDefault="00ED2C79" w:rsidP="007B3B90">
      <w:pPr>
        <w:jc w:val="right"/>
      </w:pPr>
      <w:r w:rsidRPr="00F214BC">
        <w:t>период 2019 и 2020г.»</w:t>
      </w:r>
    </w:p>
    <w:p w:rsidR="00ED2C79" w:rsidRDefault="00ED2C79" w:rsidP="007B3B90">
      <w:pPr>
        <w:spacing w:line="240" w:lineRule="exact"/>
        <w:jc w:val="right"/>
      </w:pPr>
      <w:r>
        <w:t xml:space="preserve">     от 27 декабря 2017 г № 50 </w:t>
      </w:r>
    </w:p>
    <w:p w:rsidR="00ED2C79" w:rsidRDefault="00ED2C79" w:rsidP="007B3B90">
      <w:pPr>
        <w:spacing w:line="240" w:lineRule="exact"/>
        <w:jc w:val="right"/>
      </w:pPr>
    </w:p>
    <w:p w:rsidR="00ED2C79" w:rsidRDefault="00ED2C79" w:rsidP="007B3B90">
      <w:pPr>
        <w:pStyle w:val="3f3f3f2f3f3f3fWeb"/>
        <w:spacing w:before="0" w:after="0" w:line="240" w:lineRule="exact"/>
        <w:jc w:val="center"/>
        <w:rPr>
          <w:rFonts w:cs="Times New Roman"/>
        </w:rPr>
      </w:pPr>
      <w:r>
        <w:rPr>
          <w:rStyle w:val="hl41"/>
          <w:rFonts w:ascii="Times New Roman" w:hAnsi="Times New Roman" w:cs="Times New Roman"/>
        </w:rPr>
        <w:t>Объем поступлений доходов по основным источникам на 2018 год и плановый период 2019-2020г.</w:t>
      </w:r>
    </w:p>
    <w:p w:rsidR="00ED2C79" w:rsidRDefault="00ED2C79" w:rsidP="007B3B90">
      <w:pPr>
        <w:jc w:val="right"/>
      </w:pPr>
      <w:r>
        <w:t xml:space="preserve"> (тыс.рублей)</w:t>
      </w:r>
    </w:p>
    <w:tbl>
      <w:tblPr>
        <w:tblW w:w="0" w:type="auto"/>
        <w:tblInd w:w="-106" w:type="dxa"/>
        <w:tblLayout w:type="fixed"/>
        <w:tblLook w:val="0000"/>
      </w:tblPr>
      <w:tblGrid>
        <w:gridCol w:w="2624"/>
        <w:gridCol w:w="3969"/>
        <w:gridCol w:w="1418"/>
        <w:gridCol w:w="1418"/>
        <w:gridCol w:w="1418"/>
      </w:tblGrid>
      <w:tr w:rsidR="00ED2C79" w:rsidRPr="001A1D46">
        <w:trPr>
          <w:trHeight w:val="945"/>
        </w:trPr>
        <w:tc>
          <w:tcPr>
            <w:tcW w:w="2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D2C79" w:rsidRPr="001A1D46" w:rsidRDefault="00ED2C79" w:rsidP="00641012">
            <w:pPr>
              <w:snapToGrid w:val="0"/>
              <w:jc w:val="center"/>
            </w:pPr>
            <w:r w:rsidRPr="001A1D46">
              <w:t>Код бюджетной классификации доходов бюджета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D2C79" w:rsidRPr="001A1D46" w:rsidRDefault="00ED2C79" w:rsidP="00641012">
            <w:pPr>
              <w:snapToGrid w:val="0"/>
              <w:jc w:val="center"/>
              <w:rPr>
                <w:lang w:val="en-US"/>
              </w:rPr>
            </w:pPr>
            <w:r w:rsidRPr="001A1D46">
              <w:rPr>
                <w:lang w:val="en-US"/>
              </w:rPr>
              <w:t>Наименованиедоходов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2C79" w:rsidRDefault="00ED2C79" w:rsidP="000121BB">
            <w:pPr>
              <w:snapToGrid w:val="0"/>
              <w:jc w:val="center"/>
            </w:pPr>
            <w:r w:rsidRPr="001A1D46">
              <w:rPr>
                <w:lang w:val="en-US"/>
              </w:rPr>
              <w:t>Сумма</w:t>
            </w:r>
          </w:p>
          <w:p w:rsidR="00ED2C79" w:rsidRPr="001A1D46" w:rsidRDefault="00ED2C79" w:rsidP="00641012">
            <w:pPr>
              <w:snapToGrid w:val="0"/>
              <w:jc w:val="center"/>
              <w:rPr>
                <w:lang w:val="en-US"/>
              </w:rPr>
            </w:pPr>
            <w:r>
              <w:t>2018 г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0121BB">
            <w:pPr>
              <w:snapToGrid w:val="0"/>
            </w:pPr>
          </w:p>
          <w:p w:rsidR="00ED2C79" w:rsidRPr="000121BB" w:rsidRDefault="00ED2C79" w:rsidP="000121BB">
            <w:pPr>
              <w:snapToGrid w:val="0"/>
              <w:jc w:val="center"/>
            </w:pPr>
            <w:r>
              <w:t>Сумма 2019 г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641012">
            <w:pPr>
              <w:snapToGrid w:val="0"/>
              <w:jc w:val="center"/>
            </w:pPr>
          </w:p>
          <w:p w:rsidR="00ED2C79" w:rsidRDefault="00ED2C79" w:rsidP="00641012">
            <w:pPr>
              <w:snapToGrid w:val="0"/>
              <w:jc w:val="center"/>
            </w:pPr>
            <w:r>
              <w:t>Сумма</w:t>
            </w:r>
          </w:p>
          <w:p w:rsidR="00ED2C79" w:rsidRPr="000121BB" w:rsidRDefault="00ED2C79" w:rsidP="00641012">
            <w:pPr>
              <w:snapToGrid w:val="0"/>
              <w:jc w:val="center"/>
            </w:pPr>
            <w:r>
              <w:t>2020 г</w:t>
            </w:r>
          </w:p>
        </w:tc>
      </w:tr>
      <w:tr w:rsidR="00ED2C79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</w:tcPr>
          <w:p w:rsidR="00ED2C79" w:rsidRPr="001A1D46" w:rsidRDefault="00ED2C79" w:rsidP="00641012">
            <w:pPr>
              <w:snapToGrid w:val="0"/>
              <w:jc w:val="center"/>
              <w:rPr>
                <w:lang w:val="en-US"/>
              </w:rPr>
            </w:pPr>
            <w:r w:rsidRPr="001A1D46">
              <w:rPr>
                <w:lang w:val="en-US"/>
              </w:rPr>
              <w:t>1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</w:tcPr>
          <w:p w:rsidR="00ED2C79" w:rsidRPr="001A1D46" w:rsidRDefault="00ED2C79" w:rsidP="00641012">
            <w:pPr>
              <w:snapToGrid w:val="0"/>
              <w:jc w:val="center"/>
              <w:rPr>
                <w:lang w:val="en-US"/>
              </w:rPr>
            </w:pPr>
            <w:r w:rsidRPr="001A1D46">
              <w:rPr>
                <w:lang w:val="en-US"/>
              </w:rPr>
              <w:t>2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Pr="001A1D46" w:rsidRDefault="00ED2C79" w:rsidP="00641012">
            <w:pPr>
              <w:snapToGrid w:val="0"/>
              <w:jc w:val="center"/>
              <w:rPr>
                <w:b/>
                <w:bCs/>
                <w:lang w:val="en-US"/>
              </w:rPr>
            </w:pPr>
            <w:r w:rsidRPr="001A1D46">
              <w:rPr>
                <w:lang w:val="en-US"/>
              </w:rPr>
              <w:t>3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Pr="001A1D46" w:rsidRDefault="00ED2C79" w:rsidP="00641012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Pr="001A1D46" w:rsidRDefault="00ED2C79" w:rsidP="00641012">
            <w:pPr>
              <w:snapToGrid w:val="0"/>
              <w:jc w:val="center"/>
              <w:rPr>
                <w:lang w:val="en-US"/>
              </w:rPr>
            </w:pPr>
          </w:p>
        </w:tc>
      </w:tr>
      <w:tr w:rsidR="00ED2C79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</w:tcPr>
          <w:p w:rsidR="00ED2C79" w:rsidRPr="001A1D46" w:rsidRDefault="00ED2C79" w:rsidP="00641012">
            <w:pPr>
              <w:snapToGrid w:val="0"/>
              <w:rPr>
                <w:b/>
                <w:bCs/>
                <w:lang w:val="en-US"/>
              </w:rPr>
            </w:pPr>
            <w:r w:rsidRPr="001A1D46">
              <w:rPr>
                <w:b/>
                <w:bCs/>
                <w:lang w:val="en-US"/>
              </w:rPr>
              <w:t>0 00 00000 00 0000 000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</w:tcPr>
          <w:p w:rsidR="00ED2C79" w:rsidRPr="001A1D46" w:rsidRDefault="00ED2C79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  <w:lang w:val="en-US"/>
              </w:rPr>
              <w:t>Всегодоходов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Pr="001A1D46" w:rsidRDefault="00ED2C79" w:rsidP="000517A3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4262,8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3665,6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3707,7</w:t>
            </w:r>
          </w:p>
        </w:tc>
      </w:tr>
      <w:tr w:rsidR="00ED2C79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</w:tcPr>
          <w:p w:rsidR="00ED2C79" w:rsidRPr="001A1D46" w:rsidRDefault="00ED2C79" w:rsidP="00641012">
            <w:pPr>
              <w:snapToGrid w:val="0"/>
              <w:rPr>
                <w:b/>
                <w:bCs/>
                <w:lang w:val="en-US"/>
              </w:rPr>
            </w:pPr>
            <w:r w:rsidRPr="001A1D46">
              <w:rPr>
                <w:b/>
                <w:bCs/>
                <w:lang w:val="en-US"/>
              </w:rPr>
              <w:t>1 00 00000 00 0000 000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</w:tcPr>
          <w:p w:rsidR="00ED2C79" w:rsidRPr="001A1D46" w:rsidRDefault="00ED2C79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  <w:lang w:val="en-US"/>
              </w:rPr>
              <w:t>Доходы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Pr="001A1D46" w:rsidRDefault="00ED2C79" w:rsidP="000517A3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1019,3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1018,0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1018,5</w:t>
            </w:r>
          </w:p>
        </w:tc>
      </w:tr>
      <w:tr w:rsidR="00ED2C79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</w:tcPr>
          <w:p w:rsidR="00ED2C79" w:rsidRPr="001A1D46" w:rsidRDefault="00ED2C79" w:rsidP="00641012">
            <w:pPr>
              <w:snapToGrid w:val="0"/>
            </w:pPr>
            <w:r w:rsidRPr="001A1D46">
              <w:rPr>
                <w:b/>
                <w:bCs/>
                <w:lang w:val="en-US"/>
              </w:rPr>
              <w:t>1 01 0</w:t>
            </w:r>
            <w:r w:rsidRPr="001A1D46">
              <w:rPr>
                <w:b/>
                <w:bCs/>
              </w:rPr>
              <w:t>2</w:t>
            </w:r>
            <w:r w:rsidRPr="001A1D46">
              <w:rPr>
                <w:b/>
                <w:bCs/>
                <w:lang w:val="en-US"/>
              </w:rPr>
              <w:t>000 0</w:t>
            </w:r>
            <w:r w:rsidRPr="001A1D46">
              <w:rPr>
                <w:b/>
                <w:bCs/>
              </w:rPr>
              <w:t>1</w:t>
            </w:r>
            <w:r w:rsidRPr="001A1D46">
              <w:rPr>
                <w:b/>
                <w:bCs/>
                <w:lang w:val="en-US"/>
              </w:rPr>
              <w:t xml:space="preserve"> 0000</w:t>
            </w:r>
            <w:r w:rsidRPr="001A1D46">
              <w:rPr>
                <w:b/>
                <w:bCs/>
              </w:rPr>
              <w:t xml:space="preserve"> 110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D2C79" w:rsidRPr="001A1D46" w:rsidRDefault="00ED2C79" w:rsidP="00641012">
            <w:pPr>
              <w:snapToGrid w:val="0"/>
            </w:pPr>
            <w:r w:rsidRPr="001A1D46">
              <w:t>Налог на доходы физических лиц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Pr="000517A3" w:rsidRDefault="00ED2C79" w:rsidP="000517A3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5,8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3,9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4,1</w:t>
            </w:r>
          </w:p>
        </w:tc>
      </w:tr>
      <w:tr w:rsidR="00ED2C79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</w:tcPr>
          <w:p w:rsidR="00ED2C79" w:rsidRPr="001A1D46" w:rsidRDefault="00ED2C79" w:rsidP="00641012">
            <w:pPr>
              <w:snapToGrid w:val="0"/>
            </w:pPr>
            <w:r w:rsidRPr="001A1D46">
              <w:rPr>
                <w:lang w:val="en-US"/>
              </w:rPr>
              <w:t>1 0</w:t>
            </w:r>
            <w:r w:rsidRPr="001A1D46">
              <w:t>3</w:t>
            </w:r>
            <w:r w:rsidRPr="001A1D46">
              <w:rPr>
                <w:lang w:val="en-US"/>
              </w:rPr>
              <w:t xml:space="preserve"> 02</w:t>
            </w:r>
            <w:r w:rsidRPr="001A1D46">
              <w:t>25</w:t>
            </w:r>
            <w:r w:rsidRPr="001A1D46">
              <w:rPr>
                <w:lang w:val="en-US"/>
              </w:rPr>
              <w:t>0 01 0000 110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D2C79" w:rsidRPr="001A1D46" w:rsidRDefault="00ED2C79" w:rsidP="00641012">
            <w:pPr>
              <w:snapToGrid w:val="0"/>
            </w:pPr>
            <w:r w:rsidRPr="001A1D46">
              <w:t>Доходы от оплаты акцизов на автом.бензин,подлежащиераспр.между бюджетами субъектов РФ и местными бюджетами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Pr="001A1D46" w:rsidRDefault="00ED2C79" w:rsidP="000517A3">
            <w:pPr>
              <w:snapToGrid w:val="0"/>
              <w:jc w:val="center"/>
              <w:rPr>
                <w:b/>
                <w:bCs/>
              </w:rPr>
            </w:pPr>
            <w:r w:rsidRPr="001A1D46">
              <w:t>0,00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Pr="001A1D46" w:rsidRDefault="00ED2C79" w:rsidP="000517A3">
            <w:pPr>
              <w:snapToGrid w:val="0"/>
              <w:jc w:val="center"/>
            </w:pPr>
            <w:r>
              <w:t>0,00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Pr="001A1D46" w:rsidRDefault="00ED2C79" w:rsidP="000517A3">
            <w:pPr>
              <w:snapToGrid w:val="0"/>
              <w:jc w:val="center"/>
            </w:pPr>
            <w:r>
              <w:t>0,00</w:t>
            </w:r>
          </w:p>
        </w:tc>
      </w:tr>
      <w:tr w:rsidR="00ED2C79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</w:tcPr>
          <w:p w:rsidR="00ED2C79" w:rsidRPr="001A1D46" w:rsidRDefault="00ED2C79" w:rsidP="00641012">
            <w:pPr>
              <w:snapToGrid w:val="0"/>
              <w:rPr>
                <w:b/>
                <w:bCs/>
                <w:lang w:val="en-US"/>
              </w:rPr>
            </w:pPr>
            <w:r w:rsidRPr="001A1D46">
              <w:rPr>
                <w:b/>
                <w:bCs/>
              </w:rPr>
              <w:t>1 06 00000 00 0000 000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D2C79" w:rsidRPr="001A1D46" w:rsidRDefault="00ED2C79" w:rsidP="00641012">
            <w:pPr>
              <w:snapToGrid w:val="0"/>
            </w:pPr>
            <w:r w:rsidRPr="001A1D46">
              <w:rPr>
                <w:b/>
                <w:bCs/>
                <w:lang w:val="en-US"/>
              </w:rPr>
              <w:t>Налогина</w:t>
            </w:r>
            <w:r w:rsidRPr="001A1D46">
              <w:rPr>
                <w:b/>
                <w:bCs/>
              </w:rPr>
              <w:t>имущество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Pr="000517A3" w:rsidRDefault="00ED2C79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1006,7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1007,0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1007,0</w:t>
            </w:r>
          </w:p>
        </w:tc>
      </w:tr>
      <w:tr w:rsidR="00ED2C79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</w:tcPr>
          <w:p w:rsidR="00ED2C79" w:rsidRPr="001A1D46" w:rsidRDefault="00ED2C79" w:rsidP="00641012">
            <w:pPr>
              <w:snapToGrid w:val="0"/>
            </w:pPr>
            <w:r w:rsidRPr="001A1D46">
              <w:t>1 06 01000 00 0000 110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D2C79" w:rsidRPr="001A1D46" w:rsidRDefault="00ED2C79" w:rsidP="00641012">
            <w:pPr>
              <w:snapToGrid w:val="0"/>
            </w:pPr>
            <w:r w:rsidRPr="001A1D46">
              <w:t>Налог на имущество физических лиц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1A1D46" w:rsidRDefault="00ED2C79" w:rsidP="000517A3">
            <w:pPr>
              <w:snapToGrid w:val="0"/>
              <w:jc w:val="center"/>
            </w:pPr>
            <w:r w:rsidRPr="001A1D46">
              <w:t>1</w:t>
            </w:r>
            <w:r>
              <w:t>8,6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Pr="001A1D46" w:rsidRDefault="00ED2C79" w:rsidP="000517A3">
            <w:pPr>
              <w:snapToGrid w:val="0"/>
              <w:jc w:val="center"/>
            </w:pPr>
            <w:r>
              <w:t>12,9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Pr="001A1D46" w:rsidRDefault="00ED2C79" w:rsidP="000517A3">
            <w:pPr>
              <w:snapToGrid w:val="0"/>
              <w:jc w:val="center"/>
            </w:pPr>
            <w:r>
              <w:t>12,9</w:t>
            </w:r>
          </w:p>
        </w:tc>
      </w:tr>
      <w:tr w:rsidR="00ED2C79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</w:tcPr>
          <w:p w:rsidR="00ED2C79" w:rsidRPr="001A1D46" w:rsidRDefault="00ED2C79" w:rsidP="00641012">
            <w:pPr>
              <w:snapToGrid w:val="0"/>
            </w:pPr>
            <w:r w:rsidRPr="001A1D46">
              <w:t>1 06 06000 00 0000 110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D2C79" w:rsidRPr="001A1D46" w:rsidRDefault="00ED2C79" w:rsidP="00641012">
            <w:pPr>
              <w:snapToGrid w:val="0"/>
            </w:pPr>
            <w:r w:rsidRPr="001A1D46">
              <w:t>Земельный налог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0517A3" w:rsidRDefault="00ED2C79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988,1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994,1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994,1</w:t>
            </w:r>
          </w:p>
        </w:tc>
      </w:tr>
      <w:tr w:rsidR="00ED2C79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</w:tcPr>
          <w:p w:rsidR="00ED2C79" w:rsidRPr="001A1D46" w:rsidRDefault="00ED2C79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1 11 00000 00 0000 00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D2C79" w:rsidRPr="001A1D46" w:rsidRDefault="00ED2C79" w:rsidP="00641012">
            <w:pPr>
              <w:snapToGrid w:val="0"/>
            </w:pPr>
            <w:r w:rsidRPr="001A1D46">
              <w:rPr>
                <w:b/>
                <w:bCs/>
              </w:rPr>
              <w:t>Неналоговые доходы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1A1D46" w:rsidRDefault="00ED2C79" w:rsidP="000517A3">
            <w:pPr>
              <w:snapToGrid w:val="0"/>
              <w:jc w:val="center"/>
            </w:pPr>
            <w:r>
              <w:t>6,8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0517A3">
            <w:pPr>
              <w:snapToGrid w:val="0"/>
              <w:jc w:val="center"/>
            </w:pPr>
            <w:r>
              <w:t>7,1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0517A3">
            <w:pPr>
              <w:snapToGrid w:val="0"/>
              <w:jc w:val="center"/>
            </w:pPr>
            <w:r>
              <w:t>7,4</w:t>
            </w:r>
          </w:p>
        </w:tc>
      </w:tr>
      <w:tr w:rsidR="00ED2C79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</w:tcPr>
          <w:p w:rsidR="00ED2C79" w:rsidRPr="001A1D46" w:rsidRDefault="00ED2C79" w:rsidP="00641012">
            <w:pPr>
              <w:snapToGrid w:val="0"/>
            </w:pPr>
            <w:r w:rsidRPr="001A1D46">
              <w:t xml:space="preserve">1 11 05000 00 0000 120 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D2C79" w:rsidRPr="001A1D46" w:rsidRDefault="00ED2C79" w:rsidP="00641012">
            <w:pPr>
              <w:snapToGrid w:val="0"/>
            </w:pPr>
            <w:r w:rsidRPr="001A1D46">
              <w:t>Арендная плата за землю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1A1D46" w:rsidRDefault="00ED2C79" w:rsidP="000517A3">
            <w:pPr>
              <w:snapToGrid w:val="0"/>
              <w:jc w:val="center"/>
            </w:pPr>
            <w:r w:rsidRPr="001A1D46">
              <w:t>0,0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Pr="001A1D46" w:rsidRDefault="00ED2C79" w:rsidP="000517A3">
            <w:pPr>
              <w:snapToGrid w:val="0"/>
              <w:jc w:val="center"/>
            </w:pPr>
            <w:r>
              <w:t>0,0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Pr="001A1D46" w:rsidRDefault="00ED2C79" w:rsidP="000517A3">
            <w:pPr>
              <w:snapToGrid w:val="0"/>
              <w:jc w:val="center"/>
            </w:pPr>
            <w:r>
              <w:t>0,0</w:t>
            </w:r>
          </w:p>
        </w:tc>
      </w:tr>
      <w:tr w:rsidR="00ED2C79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D2C79" w:rsidRPr="001A1D46" w:rsidRDefault="00ED2C79" w:rsidP="00641012">
            <w:pPr>
              <w:snapToGrid w:val="0"/>
              <w:rPr>
                <w:b/>
                <w:bCs/>
              </w:rPr>
            </w:pPr>
            <w:r w:rsidRPr="001A1D46">
              <w:t>1 11 05000 00 0000 120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D2C79" w:rsidRPr="001A1D46" w:rsidRDefault="00ED2C79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Аренда имущества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1A1D46" w:rsidRDefault="00ED2C79" w:rsidP="000517A3">
            <w:pPr>
              <w:snapToGrid w:val="0"/>
              <w:jc w:val="center"/>
              <w:rPr>
                <w:lang w:val="en-US"/>
              </w:rPr>
            </w:pPr>
            <w:r>
              <w:rPr>
                <w:b/>
                <w:bCs/>
              </w:rPr>
              <w:t>6,8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7,1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7,4</w:t>
            </w:r>
          </w:p>
        </w:tc>
      </w:tr>
      <w:tr w:rsidR="00ED2C79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D2C79" w:rsidRPr="001A1D46" w:rsidRDefault="00ED2C79" w:rsidP="00641012">
            <w:pPr>
              <w:snapToGrid w:val="0"/>
              <w:rPr>
                <w:b/>
                <w:bCs/>
                <w:lang w:val="en-US"/>
              </w:rPr>
            </w:pPr>
            <w:r w:rsidRPr="001A1D46">
              <w:rPr>
                <w:lang w:val="en-US"/>
              </w:rPr>
              <w:t>1 11 0500000 0000 120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D2C79" w:rsidRPr="001A1D46" w:rsidRDefault="00ED2C79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  <w:lang w:val="en-US"/>
              </w:rPr>
              <w:t>прочие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1A1D46" w:rsidRDefault="00ED2C79" w:rsidP="000517A3">
            <w:pPr>
              <w:snapToGrid w:val="0"/>
              <w:jc w:val="center"/>
              <w:rPr>
                <w:lang w:val="en-US"/>
              </w:rPr>
            </w:pPr>
            <w:r w:rsidRPr="001A1D46">
              <w:rPr>
                <w:b/>
                <w:bCs/>
              </w:rPr>
              <w:t>0,0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Pr="001A1D46" w:rsidRDefault="00ED2C79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Pr="001A1D46" w:rsidRDefault="00ED2C79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ED2C79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D2C79" w:rsidRPr="001A1D46" w:rsidRDefault="00ED2C79" w:rsidP="00641012">
            <w:pPr>
              <w:snapToGrid w:val="0"/>
              <w:rPr>
                <w:b/>
                <w:bCs/>
                <w:lang w:val="en-US"/>
              </w:rPr>
            </w:pPr>
            <w:r w:rsidRPr="001A1D46">
              <w:rPr>
                <w:lang w:val="en-US"/>
              </w:rPr>
              <w:t> 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D2C79" w:rsidRPr="001A1D46" w:rsidRDefault="00ED2C79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  <w:lang w:val="en-US"/>
              </w:rPr>
              <w:t>Финансоваяпомощь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1A1D46" w:rsidRDefault="00ED2C79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3243,5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</w:p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2647,6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</w:p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2689,2</w:t>
            </w:r>
          </w:p>
        </w:tc>
      </w:tr>
      <w:tr w:rsidR="00ED2C79" w:rsidRPr="001A1D46">
        <w:trPr>
          <w:trHeight w:val="307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D2C79" w:rsidRPr="001A1D46" w:rsidRDefault="00ED2C79" w:rsidP="00641012">
            <w:pPr>
              <w:snapToGrid w:val="0"/>
              <w:rPr>
                <w:b/>
                <w:bCs/>
                <w:lang w:val="en-US"/>
              </w:rPr>
            </w:pPr>
            <w:r w:rsidRPr="001A1D46">
              <w:rPr>
                <w:b/>
                <w:bCs/>
              </w:rPr>
              <w:t>2 02 01000 00 0000 151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D2C79" w:rsidRPr="001A1D46" w:rsidRDefault="00ED2C79" w:rsidP="00641012">
            <w:pPr>
              <w:snapToGrid w:val="0"/>
              <w:rPr>
                <w:b/>
                <w:bCs/>
                <w:lang w:val="en-US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1A1D46" w:rsidRDefault="00ED2C79" w:rsidP="000517A3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Pr="001A1D46" w:rsidRDefault="00ED2C79" w:rsidP="000517A3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Pr="001A1D46" w:rsidRDefault="00ED2C79" w:rsidP="000517A3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ED2C79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</w:tcPr>
          <w:p w:rsidR="00ED2C79" w:rsidRPr="001A1D46" w:rsidRDefault="00ED2C79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2 02 01001 10 0000 151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D2C79" w:rsidRPr="001A1D46" w:rsidRDefault="00ED2C79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Дотация из ФФПП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1A1D46" w:rsidRDefault="00ED2C79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272,0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115,4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150,3</w:t>
            </w:r>
          </w:p>
        </w:tc>
      </w:tr>
      <w:tr w:rsidR="00ED2C79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</w:tcPr>
          <w:p w:rsidR="00ED2C79" w:rsidRPr="001A1D46" w:rsidRDefault="00ED2C79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2 02 02999 10 0000 151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D2C79" w:rsidRPr="001A1D46" w:rsidRDefault="00ED2C79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Субсидии для софинансирование 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1A1D46" w:rsidRDefault="00ED2C79" w:rsidP="0054368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2046,3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</w:p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</w:p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</w:p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</w:p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</w:p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</w:p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1691,3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</w:p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</w:p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</w:p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</w:p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</w:p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</w:p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1695,7</w:t>
            </w:r>
          </w:p>
        </w:tc>
      </w:tr>
      <w:tr w:rsidR="00ED2C79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</w:tcPr>
          <w:p w:rsidR="00ED2C79" w:rsidRPr="001A1D46" w:rsidRDefault="00ED2C79" w:rsidP="00641012">
            <w:pPr>
              <w:snapToGrid w:val="0"/>
              <w:rPr>
                <w:b/>
                <w:bCs/>
              </w:rPr>
            </w:pP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D2C79" w:rsidRPr="001A1D46" w:rsidRDefault="00ED2C79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Дотация от реализации алкогольной продукции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1A1D46" w:rsidRDefault="00ED2C79" w:rsidP="000517A3">
            <w:pPr>
              <w:snapToGrid w:val="0"/>
              <w:jc w:val="center"/>
              <w:rPr>
                <w:b/>
                <w:bCs/>
              </w:rPr>
            </w:pPr>
            <w:r w:rsidRPr="001A1D46">
              <w:rPr>
                <w:b/>
                <w:bCs/>
              </w:rPr>
              <w:t>0,00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</w:p>
          <w:p w:rsidR="00ED2C79" w:rsidRPr="001A1D46" w:rsidRDefault="00ED2C79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0,00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</w:p>
          <w:p w:rsidR="00ED2C79" w:rsidRPr="001A1D46" w:rsidRDefault="00ED2C79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0,00</w:t>
            </w:r>
          </w:p>
        </w:tc>
      </w:tr>
      <w:tr w:rsidR="00ED2C79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</w:tcPr>
          <w:p w:rsidR="00ED2C79" w:rsidRPr="001A1D46" w:rsidRDefault="00ED2C79" w:rsidP="00641012">
            <w:pPr>
              <w:snapToGrid w:val="0"/>
              <w:rPr>
                <w:b/>
                <w:bCs/>
              </w:rPr>
            </w:pP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D2C79" w:rsidRPr="001A1D46" w:rsidRDefault="00ED2C79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Дотация от реализации сельхозсырья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1A1D46" w:rsidRDefault="00ED2C79" w:rsidP="000517A3">
            <w:pPr>
              <w:snapToGrid w:val="0"/>
              <w:jc w:val="center"/>
              <w:rPr>
                <w:b/>
                <w:bCs/>
              </w:rPr>
            </w:pPr>
            <w:r w:rsidRPr="001A1D46">
              <w:rPr>
                <w:b/>
                <w:bCs/>
              </w:rPr>
              <w:t>0,00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</w:p>
          <w:p w:rsidR="00ED2C79" w:rsidRPr="001A1D46" w:rsidRDefault="00ED2C79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0,00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</w:p>
          <w:p w:rsidR="00ED2C79" w:rsidRPr="001A1D46" w:rsidRDefault="00ED2C79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0,00</w:t>
            </w:r>
          </w:p>
        </w:tc>
      </w:tr>
      <w:tr w:rsidR="00ED2C79" w:rsidRPr="001A1D46">
        <w:trPr>
          <w:trHeight w:val="315"/>
        </w:trPr>
        <w:tc>
          <w:tcPr>
            <w:tcW w:w="26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D2C79" w:rsidRPr="001A1D46" w:rsidRDefault="00ED2C79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2 02 03000 00 0000 151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D2C79" w:rsidRPr="001A1D46" w:rsidRDefault="00ED2C79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Целевые субвенции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1A1D46" w:rsidRDefault="00ED2C79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72,2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63,0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65,3</w:t>
            </w:r>
          </w:p>
        </w:tc>
      </w:tr>
      <w:tr w:rsidR="00ED2C79" w:rsidRPr="001A1D46">
        <w:trPr>
          <w:trHeight w:val="255"/>
        </w:trPr>
        <w:tc>
          <w:tcPr>
            <w:tcW w:w="2624" w:type="dxa"/>
            <w:tcBorders>
              <w:left w:val="single" w:sz="2" w:space="0" w:color="000000"/>
              <w:bottom w:val="single" w:sz="4" w:space="0" w:color="auto"/>
            </w:tcBorders>
            <w:vAlign w:val="bottom"/>
          </w:tcPr>
          <w:p w:rsidR="00ED2C79" w:rsidRPr="001A1D46" w:rsidRDefault="00ED2C79" w:rsidP="00641012">
            <w:pPr>
              <w:snapToGrid w:val="0"/>
            </w:pPr>
            <w:r w:rsidRPr="001A1D46">
              <w:rPr>
                <w:b/>
                <w:bCs/>
              </w:rPr>
              <w:t>2 02 03015 10 0000 151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4" w:space="0" w:color="auto"/>
            </w:tcBorders>
            <w:vAlign w:val="bottom"/>
          </w:tcPr>
          <w:p w:rsidR="00ED2C79" w:rsidRPr="001A1D46" w:rsidRDefault="00ED2C79" w:rsidP="00641012">
            <w:pPr>
              <w:snapToGrid w:val="0"/>
            </w:pPr>
            <w:r w:rsidRPr="001A1D46">
              <w:t>На первичный воинский учет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ED2C79" w:rsidRPr="001A1D46" w:rsidRDefault="00ED2C79" w:rsidP="000517A3">
            <w:pPr>
              <w:snapToGrid w:val="0"/>
              <w:jc w:val="center"/>
              <w:rPr>
                <w:b/>
                <w:bCs/>
              </w:rPr>
            </w:pPr>
            <w:r>
              <w:t>72,1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D2C79" w:rsidRDefault="00ED2C79" w:rsidP="000517A3">
            <w:pPr>
              <w:snapToGrid w:val="0"/>
              <w:jc w:val="center"/>
            </w:pPr>
            <w:r>
              <w:t>62,9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D2C79" w:rsidRDefault="00ED2C79" w:rsidP="000517A3">
            <w:pPr>
              <w:snapToGrid w:val="0"/>
              <w:jc w:val="center"/>
            </w:pPr>
            <w:r>
              <w:t>65,2</w:t>
            </w:r>
          </w:p>
        </w:tc>
      </w:tr>
      <w:tr w:rsidR="00ED2C79" w:rsidRPr="001A1D46">
        <w:trPr>
          <w:trHeight w:val="255"/>
        </w:trPr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C79" w:rsidRPr="001A1D46" w:rsidRDefault="00ED2C79" w:rsidP="00641012">
            <w:pPr>
              <w:snapToGrid w:val="0"/>
            </w:pPr>
            <w:r w:rsidRPr="001A1D46">
              <w:rPr>
                <w:b/>
                <w:bCs/>
              </w:rPr>
              <w:t>2 02 03024 10 0000 151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C79" w:rsidRPr="001A1D46" w:rsidRDefault="00ED2C79" w:rsidP="00641012">
            <w:pPr>
              <w:snapToGrid w:val="0"/>
            </w:pPr>
            <w:r w:rsidRPr="001A1D46">
              <w:t>На реал.гос.полн.поопред.перечнядолжн.лиц,уполн.составлять протоколы об адм.правонар.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C79" w:rsidRPr="001A1D46" w:rsidRDefault="00ED2C79" w:rsidP="000517A3">
            <w:pPr>
              <w:snapToGrid w:val="0"/>
              <w:jc w:val="center"/>
            </w:pPr>
            <w:r w:rsidRPr="001A1D46">
              <w:t>0,1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C79" w:rsidRDefault="00ED2C79" w:rsidP="000517A3">
            <w:pPr>
              <w:snapToGrid w:val="0"/>
              <w:jc w:val="center"/>
            </w:pPr>
          </w:p>
          <w:p w:rsidR="00ED2C79" w:rsidRDefault="00ED2C79" w:rsidP="000517A3">
            <w:pPr>
              <w:snapToGrid w:val="0"/>
              <w:jc w:val="center"/>
            </w:pPr>
          </w:p>
          <w:p w:rsidR="00ED2C79" w:rsidRPr="001A1D46" w:rsidRDefault="00ED2C79" w:rsidP="000517A3">
            <w:pPr>
              <w:snapToGrid w:val="0"/>
              <w:jc w:val="center"/>
            </w:pPr>
            <w:r>
              <w:t>0,1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C79" w:rsidRDefault="00ED2C79" w:rsidP="000517A3">
            <w:pPr>
              <w:snapToGrid w:val="0"/>
              <w:jc w:val="center"/>
            </w:pPr>
          </w:p>
          <w:p w:rsidR="00ED2C79" w:rsidRDefault="00ED2C79" w:rsidP="000517A3">
            <w:pPr>
              <w:snapToGrid w:val="0"/>
              <w:jc w:val="center"/>
            </w:pPr>
          </w:p>
          <w:p w:rsidR="00ED2C79" w:rsidRPr="001A1D46" w:rsidRDefault="00ED2C79" w:rsidP="000517A3">
            <w:pPr>
              <w:snapToGrid w:val="0"/>
              <w:jc w:val="center"/>
            </w:pPr>
            <w:r>
              <w:t>0,1</w:t>
            </w:r>
          </w:p>
        </w:tc>
      </w:tr>
      <w:tr w:rsidR="00ED2C79" w:rsidRPr="001A1D46">
        <w:trPr>
          <w:trHeight w:val="255"/>
        </w:trPr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C79" w:rsidRPr="00E371D0" w:rsidRDefault="00ED2C79" w:rsidP="00641012">
            <w:pPr>
              <w:snapToGrid w:val="0"/>
              <w:rPr>
                <w:b/>
                <w:bCs/>
              </w:rPr>
            </w:pPr>
            <w:r w:rsidRPr="00E371D0">
              <w:rPr>
                <w:b/>
                <w:bCs/>
              </w:rPr>
              <w:t>2 02 40014 10 0000 151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C79" w:rsidRPr="001A1D46" w:rsidRDefault="00ED2C79" w:rsidP="00641012">
            <w:pPr>
              <w:snapToGrid w:val="0"/>
            </w:pPr>
            <w:r>
              <w:t>Межбюджетные трансферты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C79" w:rsidRPr="001A1D46" w:rsidRDefault="00ED2C79" w:rsidP="000517A3">
            <w:pPr>
              <w:snapToGrid w:val="0"/>
              <w:jc w:val="center"/>
            </w:pPr>
            <w:r>
              <w:t>853,0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C79" w:rsidRDefault="00ED2C79" w:rsidP="000517A3">
            <w:pPr>
              <w:snapToGrid w:val="0"/>
              <w:jc w:val="center"/>
            </w:pPr>
            <w:r>
              <w:t>777,9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C79" w:rsidRDefault="00ED2C79" w:rsidP="000517A3">
            <w:pPr>
              <w:snapToGrid w:val="0"/>
              <w:jc w:val="center"/>
            </w:pPr>
            <w:r>
              <w:t>777,9</w:t>
            </w:r>
          </w:p>
        </w:tc>
      </w:tr>
    </w:tbl>
    <w:p w:rsidR="00ED2C79" w:rsidRDefault="00ED2C79" w:rsidP="007B3B90">
      <w:pPr>
        <w:jc w:val="right"/>
      </w:pPr>
    </w:p>
    <w:p w:rsidR="00ED2C79" w:rsidRDefault="00ED2C79" w:rsidP="007B3B90">
      <w:pPr>
        <w:jc w:val="right"/>
      </w:pPr>
    </w:p>
    <w:p w:rsidR="00ED2C79" w:rsidRDefault="00ED2C79" w:rsidP="007B3B90">
      <w:pPr>
        <w:jc w:val="right"/>
      </w:pPr>
    </w:p>
    <w:p w:rsidR="00ED2C79" w:rsidRDefault="00ED2C79" w:rsidP="007B3B90">
      <w:pPr>
        <w:jc w:val="right"/>
      </w:pPr>
      <w:r>
        <w:t xml:space="preserve">Приложение №2 </w:t>
      </w:r>
    </w:p>
    <w:p w:rsidR="00ED2C79" w:rsidRDefault="00ED2C79" w:rsidP="007B3B90">
      <w:pPr>
        <w:jc w:val="right"/>
      </w:pPr>
      <w:r>
        <w:t xml:space="preserve">                                                                                  к решению сессии «О бюджете </w:t>
      </w:r>
    </w:p>
    <w:p w:rsidR="00ED2C79" w:rsidRDefault="00ED2C79" w:rsidP="007B3B90">
      <w:pPr>
        <w:jc w:val="right"/>
      </w:pPr>
      <w:r>
        <w:t>Бабеевского сельского поселения</w:t>
      </w:r>
    </w:p>
    <w:p w:rsidR="00ED2C79" w:rsidRDefault="00ED2C79" w:rsidP="00F214BC">
      <w:pPr>
        <w:jc w:val="right"/>
      </w:pPr>
      <w:r w:rsidRPr="00F214BC">
        <w:t xml:space="preserve">на 2018 год и на плановый </w:t>
      </w:r>
    </w:p>
    <w:p w:rsidR="00ED2C79" w:rsidRPr="00F214BC" w:rsidRDefault="00ED2C79" w:rsidP="00F214BC">
      <w:pPr>
        <w:jc w:val="right"/>
      </w:pPr>
      <w:r w:rsidRPr="00F214BC">
        <w:t>период 2019 и 2020г.»</w:t>
      </w:r>
    </w:p>
    <w:p w:rsidR="00ED2C79" w:rsidRDefault="00ED2C79" w:rsidP="007B3B90">
      <w:pPr>
        <w:jc w:val="right"/>
      </w:pPr>
    </w:p>
    <w:p w:rsidR="00ED2C79" w:rsidRDefault="00ED2C79" w:rsidP="007B3B90">
      <w:pPr>
        <w:jc w:val="right"/>
      </w:pPr>
      <w:r>
        <w:t>от 27 декабря 2017 г №50</w:t>
      </w:r>
    </w:p>
    <w:p w:rsidR="00ED2C79" w:rsidRDefault="00ED2C79" w:rsidP="007B3B90">
      <w:pPr>
        <w:spacing w:line="240" w:lineRule="exact"/>
        <w:ind w:left="5220"/>
        <w:jc w:val="right"/>
      </w:pPr>
    </w:p>
    <w:p w:rsidR="00ED2C79" w:rsidRDefault="00ED2C79" w:rsidP="007B3B90">
      <w:pPr>
        <w:keepNext/>
        <w:tabs>
          <w:tab w:val="left" w:pos="1080"/>
        </w:tabs>
        <w:ind w:left="1080"/>
        <w:jc w:val="center"/>
        <w:rPr>
          <w:b/>
          <w:bCs/>
        </w:rPr>
      </w:pPr>
      <w:r>
        <w:rPr>
          <w:b/>
          <w:bCs/>
        </w:rPr>
        <w:t>Распределение</w:t>
      </w:r>
    </w:p>
    <w:p w:rsidR="00ED2C79" w:rsidRPr="00D14D89" w:rsidRDefault="00ED2C79" w:rsidP="007B3B90">
      <w:pPr>
        <w:keepNext/>
        <w:tabs>
          <w:tab w:val="left" w:pos="1080"/>
          <w:tab w:val="left" w:pos="6579"/>
        </w:tabs>
        <w:ind w:left="1080"/>
        <w:jc w:val="center"/>
      </w:pPr>
      <w:r>
        <w:rPr>
          <w:b/>
          <w:bCs/>
        </w:rPr>
        <w:t>расходов местного бюджета по разделам, подразделам, целевым статьям расходов, видам расходов функциональной классификации расходов Российской Федерации</w:t>
      </w:r>
    </w:p>
    <w:p w:rsidR="00ED2C79" w:rsidRDefault="00ED2C79" w:rsidP="007B3B90">
      <w:pPr>
        <w:tabs>
          <w:tab w:val="left" w:pos="6579"/>
        </w:tabs>
        <w:spacing w:line="240" w:lineRule="exact"/>
        <w:jc w:val="right"/>
        <w:rPr>
          <w:rFonts w:ascii="Arial CYR" w:hAnsi="Arial CYR" w:cs="Arial CYR"/>
          <w:b/>
          <w:bCs/>
          <w:lang w:val="en-US"/>
        </w:rPr>
      </w:pPr>
      <w:r>
        <w:rPr>
          <w:lang w:val="en-US"/>
        </w:rPr>
        <w:t>(тыс. рублей)</w:t>
      </w:r>
    </w:p>
    <w:tbl>
      <w:tblPr>
        <w:tblW w:w="10173" w:type="dxa"/>
        <w:tblInd w:w="-106" w:type="dxa"/>
        <w:tblLayout w:type="fixed"/>
        <w:tblLook w:val="0000"/>
      </w:tblPr>
      <w:tblGrid>
        <w:gridCol w:w="3794"/>
        <w:gridCol w:w="567"/>
        <w:gridCol w:w="567"/>
        <w:gridCol w:w="1559"/>
        <w:gridCol w:w="709"/>
        <w:gridCol w:w="992"/>
        <w:gridCol w:w="992"/>
        <w:gridCol w:w="993"/>
      </w:tblGrid>
      <w:tr w:rsidR="00ED2C79" w:rsidRPr="009350A0">
        <w:trPr>
          <w:trHeight w:val="255"/>
        </w:trPr>
        <w:tc>
          <w:tcPr>
            <w:tcW w:w="3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9350A0" w:rsidRDefault="00ED2C79" w:rsidP="00C258B9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Наименование</w:t>
            </w:r>
          </w:p>
        </w:tc>
        <w:tc>
          <w:tcPr>
            <w:tcW w:w="56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9350A0" w:rsidRDefault="00ED2C79" w:rsidP="00C258B9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Рз</w:t>
            </w:r>
          </w:p>
        </w:tc>
        <w:tc>
          <w:tcPr>
            <w:tcW w:w="56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9350A0" w:rsidRDefault="00ED2C79" w:rsidP="00C258B9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ПРз</w:t>
            </w:r>
          </w:p>
        </w:tc>
        <w:tc>
          <w:tcPr>
            <w:tcW w:w="155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9350A0" w:rsidRDefault="00ED2C79" w:rsidP="00C258B9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ЦСР</w:t>
            </w:r>
          </w:p>
        </w:tc>
        <w:tc>
          <w:tcPr>
            <w:tcW w:w="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9350A0" w:rsidRDefault="00ED2C79" w:rsidP="00C258B9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ВР</w:t>
            </w:r>
          </w:p>
        </w:tc>
        <w:tc>
          <w:tcPr>
            <w:tcW w:w="9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Default="00ED2C79" w:rsidP="00C258B9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  <w:lang w:val="en-US"/>
              </w:rPr>
              <w:t>Сумма</w:t>
            </w:r>
          </w:p>
          <w:p w:rsidR="00ED2C79" w:rsidRPr="009350A0" w:rsidRDefault="00ED2C79" w:rsidP="00C258B9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2018</w:t>
            </w:r>
          </w:p>
        </w:tc>
        <w:tc>
          <w:tcPr>
            <w:tcW w:w="9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D2C79" w:rsidRPr="007E2567" w:rsidRDefault="00ED2C79" w:rsidP="00C258B9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 2018</w:t>
            </w:r>
          </w:p>
        </w:tc>
        <w:tc>
          <w:tcPr>
            <w:tcW w:w="99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D2C79" w:rsidRPr="007E2567" w:rsidRDefault="00ED2C79" w:rsidP="00C258B9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 2019</w:t>
            </w:r>
          </w:p>
        </w:tc>
      </w:tr>
      <w:tr w:rsidR="00ED2C79" w:rsidRPr="009350A0">
        <w:trPr>
          <w:trHeight w:val="255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9350A0" w:rsidRDefault="00ED2C79" w:rsidP="00C258B9">
            <w:pPr>
              <w:tabs>
                <w:tab w:val="left" w:pos="6579"/>
              </w:tabs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9350A0" w:rsidRDefault="00ED2C79" w:rsidP="00C258B9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C258B9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C258B9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C258B9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9350A0" w:rsidRDefault="00ED2C79" w:rsidP="006E2E26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4302,8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C258B9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3665,6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C258B9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3707,7</w:t>
            </w:r>
          </w:p>
        </w:tc>
      </w:tr>
      <w:tr w:rsidR="00ED2C79" w:rsidRPr="009350A0">
        <w:trPr>
          <w:trHeight w:val="255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C258B9">
            <w:pPr>
              <w:tabs>
                <w:tab w:val="left" w:pos="6579"/>
              </w:tabs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Общегосударственныевопросы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2382,8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1981,9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1989,0</w:t>
            </w:r>
          </w:p>
        </w:tc>
      </w:tr>
      <w:tr w:rsidR="00ED2C79" w:rsidRPr="009350A0">
        <w:trPr>
          <w:trHeight w:val="255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6B5367" w:rsidRDefault="00ED2C79" w:rsidP="00C258B9">
            <w:pPr>
              <w:tabs>
                <w:tab w:val="left" w:pos="6579"/>
              </w:tabs>
              <w:rPr>
                <w:b/>
                <w:bCs/>
              </w:rPr>
            </w:pPr>
            <w:r w:rsidRPr="005C6E3A">
              <w:rPr>
                <w:b/>
                <w:bCs/>
              </w:rPr>
              <w:t>Глава исполнительной власти местного самоуправление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6B5367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439,02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ED2C79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425,3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ED2C79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425,3</w:t>
            </w:r>
          </w:p>
        </w:tc>
      </w:tr>
      <w:tr w:rsidR="00ED2C79" w:rsidRPr="009350A0">
        <w:trPr>
          <w:trHeight w:val="255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DD1C6C" w:rsidRDefault="00ED2C79" w:rsidP="00C258B9">
            <w:pPr>
              <w:tabs>
                <w:tab w:val="left" w:pos="6579"/>
              </w:tabs>
            </w:pPr>
            <w:r w:rsidRPr="00DD1C6C">
              <w:t>Глава исполнительной власти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DD1C6C" w:rsidRDefault="00ED2C79" w:rsidP="008E4A6A">
            <w:pPr>
              <w:tabs>
                <w:tab w:val="left" w:pos="6579"/>
              </w:tabs>
              <w:jc w:val="center"/>
            </w:pPr>
            <w:r w:rsidRPr="00DD1C6C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DD1C6C" w:rsidRDefault="00ED2C79" w:rsidP="008E4A6A">
            <w:pPr>
              <w:tabs>
                <w:tab w:val="left" w:pos="6579"/>
              </w:tabs>
              <w:jc w:val="center"/>
            </w:pPr>
            <w:r w:rsidRPr="00DD1C6C">
              <w:t>02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3A4661" w:rsidRDefault="00ED2C79" w:rsidP="008E4A6A">
            <w:pPr>
              <w:tabs>
                <w:tab w:val="left" w:pos="6579"/>
              </w:tabs>
              <w:jc w:val="center"/>
            </w:pPr>
            <w: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CA166A" w:rsidRDefault="00ED2C79" w:rsidP="00CA166A">
            <w:pPr>
              <w:tabs>
                <w:tab w:val="left" w:pos="6579"/>
              </w:tabs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6B5367" w:rsidRDefault="00ED2C79" w:rsidP="008E4A6A">
            <w:pPr>
              <w:tabs>
                <w:tab w:val="left" w:pos="6579"/>
              </w:tabs>
              <w:jc w:val="center"/>
            </w:pPr>
            <w:r>
              <w:t>333,08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Pr="006B5367" w:rsidRDefault="00ED2C79" w:rsidP="008E4A6A">
            <w:pPr>
              <w:tabs>
                <w:tab w:val="left" w:pos="6579"/>
              </w:tabs>
              <w:jc w:val="center"/>
            </w:pPr>
            <w:r>
              <w:t>340,67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Pr="006B5367" w:rsidRDefault="00ED2C79" w:rsidP="008E4A6A">
            <w:pPr>
              <w:tabs>
                <w:tab w:val="left" w:pos="6579"/>
              </w:tabs>
              <w:jc w:val="center"/>
            </w:pPr>
            <w:r>
              <w:t>340,67</w:t>
            </w:r>
          </w:p>
        </w:tc>
      </w:tr>
      <w:tr w:rsidR="00ED2C79" w:rsidRPr="009350A0">
        <w:trPr>
          <w:trHeight w:val="255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C258B9">
            <w:pPr>
              <w:tabs>
                <w:tab w:val="left" w:pos="6579"/>
              </w:tabs>
            </w:pPr>
            <w:r w:rsidRPr="009350A0">
              <w:t>Выполнение функций органами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  <w:r w:rsidRPr="009350A0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  <w:r w:rsidRPr="009350A0">
              <w:t>02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C8089D" w:rsidRDefault="00ED2C79" w:rsidP="003A4661">
            <w:pPr>
              <w:tabs>
                <w:tab w:val="left" w:pos="6579"/>
              </w:tabs>
              <w:jc w:val="center"/>
            </w:pPr>
            <w: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C25DE3" w:rsidRDefault="00ED2C79" w:rsidP="008E4A6A">
            <w:pPr>
              <w:tabs>
                <w:tab w:val="left" w:pos="6579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121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  <w:r>
              <w:t>333,08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</w:p>
          <w:p w:rsidR="00ED2C79" w:rsidRDefault="00ED2C79" w:rsidP="008E4A6A">
            <w:pPr>
              <w:tabs>
                <w:tab w:val="left" w:pos="6579"/>
              </w:tabs>
              <w:jc w:val="center"/>
            </w:pPr>
            <w:r>
              <w:t>340,67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</w:p>
          <w:p w:rsidR="00ED2C79" w:rsidRDefault="00ED2C79" w:rsidP="008E4A6A">
            <w:pPr>
              <w:tabs>
                <w:tab w:val="left" w:pos="6579"/>
              </w:tabs>
              <w:jc w:val="center"/>
            </w:pPr>
            <w:r>
              <w:t>340,67</w:t>
            </w:r>
          </w:p>
        </w:tc>
      </w:tr>
      <w:tr w:rsidR="00ED2C79" w:rsidRPr="009350A0">
        <w:trPr>
          <w:trHeight w:val="255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DD1C6C" w:rsidRDefault="00ED2C79" w:rsidP="00543680">
            <w:pPr>
              <w:tabs>
                <w:tab w:val="left" w:pos="6579"/>
              </w:tabs>
            </w:pPr>
            <w:r w:rsidRPr="00DD1C6C">
              <w:t>Глава исполнительной власти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  <w:r>
              <w:t>02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Default="00ED2C79" w:rsidP="003A4661">
            <w:pPr>
              <w:tabs>
                <w:tab w:val="left" w:pos="6579"/>
              </w:tabs>
              <w:jc w:val="center"/>
            </w:pPr>
            <w:r>
              <w:t>6510041150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Default="00ED2C79" w:rsidP="008E4A6A">
            <w:pPr>
              <w:tabs>
                <w:tab w:val="left" w:pos="6579"/>
              </w:tabs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6B5367" w:rsidRDefault="00ED2C79" w:rsidP="008E4A6A">
            <w:pPr>
              <w:tabs>
                <w:tab w:val="left" w:pos="6579"/>
              </w:tabs>
              <w:jc w:val="center"/>
            </w:pPr>
            <w:r>
              <w:t>105,94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Pr="006B5367" w:rsidRDefault="00ED2C79" w:rsidP="008E4A6A">
            <w:pPr>
              <w:tabs>
                <w:tab w:val="left" w:pos="6579"/>
              </w:tabs>
              <w:jc w:val="center"/>
            </w:pPr>
            <w:r>
              <w:t>84,63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Pr="006B5367" w:rsidRDefault="00ED2C79" w:rsidP="008E4A6A">
            <w:pPr>
              <w:tabs>
                <w:tab w:val="left" w:pos="6579"/>
              </w:tabs>
              <w:jc w:val="center"/>
            </w:pPr>
            <w:r>
              <w:t>84,63</w:t>
            </w:r>
          </w:p>
        </w:tc>
      </w:tr>
      <w:tr w:rsidR="00ED2C79" w:rsidRPr="009350A0">
        <w:trPr>
          <w:trHeight w:val="255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543680">
            <w:pPr>
              <w:tabs>
                <w:tab w:val="left" w:pos="6579"/>
              </w:tabs>
            </w:pPr>
            <w:r w:rsidRPr="009350A0">
              <w:t>Выполнение функций органами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  <w:r>
              <w:t>02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Default="00ED2C79" w:rsidP="003A4661">
            <w:pPr>
              <w:tabs>
                <w:tab w:val="left" w:pos="6579"/>
              </w:tabs>
              <w:jc w:val="center"/>
            </w:pPr>
            <w:r>
              <w:t>6510041150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005252" w:rsidRDefault="00ED2C79" w:rsidP="008E4A6A">
            <w:pPr>
              <w:tabs>
                <w:tab w:val="left" w:pos="6579"/>
              </w:tabs>
              <w:jc w:val="center"/>
            </w:pPr>
            <w:r>
              <w:t>121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  <w:r>
              <w:t>105,94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</w:p>
          <w:p w:rsidR="00ED2C79" w:rsidRDefault="00ED2C79" w:rsidP="008E4A6A">
            <w:pPr>
              <w:tabs>
                <w:tab w:val="left" w:pos="6579"/>
              </w:tabs>
              <w:jc w:val="center"/>
            </w:pPr>
            <w:r>
              <w:t>84,63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</w:p>
          <w:p w:rsidR="00ED2C79" w:rsidRDefault="00ED2C79" w:rsidP="008E4A6A">
            <w:pPr>
              <w:tabs>
                <w:tab w:val="left" w:pos="6579"/>
              </w:tabs>
              <w:jc w:val="center"/>
            </w:pPr>
            <w:r>
              <w:t>84,63</w:t>
            </w:r>
          </w:p>
        </w:tc>
      </w:tr>
      <w:tr w:rsidR="00ED2C79" w:rsidRPr="009350A0">
        <w:trPr>
          <w:trHeight w:val="255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543680">
            <w:pPr>
              <w:tabs>
                <w:tab w:val="left" w:pos="6579"/>
              </w:tabs>
            </w:pPr>
            <w:r w:rsidRPr="005C6E3A">
              <w:rPr>
                <w:b/>
                <w:b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  <w:r>
              <w:t>04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Default="00ED2C79" w:rsidP="003A4661">
            <w:pPr>
              <w:tabs>
                <w:tab w:val="left" w:pos="6579"/>
              </w:tabs>
              <w:jc w:val="center"/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4A391B" w:rsidRDefault="00ED2C79" w:rsidP="004A391B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1943,7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4A391B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ED2C79" w:rsidRDefault="00ED2C79" w:rsidP="004A391B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ED2C79" w:rsidRPr="004A391B" w:rsidRDefault="00ED2C79" w:rsidP="004A391B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1556,6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4A391B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ED2C79" w:rsidRDefault="00ED2C79" w:rsidP="004A391B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ED2C79" w:rsidRPr="004A391B" w:rsidRDefault="00ED2C79" w:rsidP="004A391B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1563,6</w:t>
            </w:r>
          </w:p>
        </w:tc>
      </w:tr>
      <w:tr w:rsidR="00ED2C79" w:rsidRPr="009350A0">
        <w:trPr>
          <w:trHeight w:val="255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DD1C6C" w:rsidRDefault="00ED2C79" w:rsidP="00C258B9">
            <w:pPr>
              <w:tabs>
                <w:tab w:val="left" w:pos="6579"/>
              </w:tabs>
              <w:rPr>
                <w:lang w:val="en-US"/>
              </w:rPr>
            </w:pPr>
            <w:r w:rsidRPr="00DD1C6C">
              <w:rPr>
                <w:lang w:val="en-US"/>
              </w:rPr>
              <w:t>Центральныйаппарат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DD1C6C" w:rsidRDefault="00ED2C79" w:rsidP="008E4A6A">
            <w:pPr>
              <w:tabs>
                <w:tab w:val="left" w:pos="6579"/>
              </w:tabs>
              <w:jc w:val="center"/>
              <w:rPr>
                <w:lang w:val="en-US"/>
              </w:rPr>
            </w:pPr>
            <w:r w:rsidRPr="00DD1C6C">
              <w:rPr>
                <w:lang w:val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DD1C6C" w:rsidRDefault="00ED2C79" w:rsidP="008E4A6A">
            <w:pPr>
              <w:tabs>
                <w:tab w:val="left" w:pos="6579"/>
              </w:tabs>
              <w:jc w:val="center"/>
              <w:rPr>
                <w:lang w:val="en-US"/>
              </w:rPr>
            </w:pPr>
            <w:r w:rsidRPr="00DD1C6C">
              <w:rPr>
                <w:lang w:val="en-US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Default="00ED2C79" w:rsidP="00543680">
            <w:pPr>
              <w:tabs>
                <w:tab w:val="left" w:pos="6579"/>
              </w:tabs>
              <w:jc w:val="center"/>
            </w:pPr>
            <w:r>
              <w:t>6510041110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DD1C6C" w:rsidRDefault="00ED2C79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9652F7" w:rsidRDefault="00ED2C79" w:rsidP="008E4A6A">
            <w:pPr>
              <w:tabs>
                <w:tab w:val="left" w:pos="6579"/>
              </w:tabs>
              <w:jc w:val="center"/>
            </w:pPr>
            <w:r>
              <w:t>181,9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  <w:r>
              <w:t>111,91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  <w:r>
              <w:t>111,91</w:t>
            </w:r>
          </w:p>
        </w:tc>
      </w:tr>
      <w:tr w:rsidR="00ED2C79" w:rsidRPr="009350A0">
        <w:trPr>
          <w:trHeight w:val="457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C258B9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t>Выполнение функций органами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  <w:r w:rsidRPr="009350A0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  <w:r w:rsidRPr="009350A0">
              <w:t>04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Default="00ED2C79" w:rsidP="00543680">
            <w:pPr>
              <w:tabs>
                <w:tab w:val="left" w:pos="6579"/>
              </w:tabs>
              <w:jc w:val="center"/>
            </w:pPr>
            <w:r>
              <w:t>6510041110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9652F7" w:rsidRDefault="00ED2C79" w:rsidP="008E4A6A">
            <w:pPr>
              <w:tabs>
                <w:tab w:val="left" w:pos="6579"/>
              </w:tabs>
              <w:jc w:val="center"/>
            </w:pPr>
            <w:r>
              <w:t>181,9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</w:p>
          <w:p w:rsidR="00ED2C79" w:rsidRDefault="00ED2C79" w:rsidP="008E4A6A">
            <w:pPr>
              <w:tabs>
                <w:tab w:val="left" w:pos="6579"/>
              </w:tabs>
              <w:jc w:val="center"/>
            </w:pPr>
            <w:r>
              <w:t>111,91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</w:p>
          <w:p w:rsidR="00ED2C79" w:rsidRDefault="00ED2C79" w:rsidP="008E4A6A">
            <w:pPr>
              <w:tabs>
                <w:tab w:val="left" w:pos="6579"/>
              </w:tabs>
              <w:jc w:val="center"/>
            </w:pPr>
            <w:r>
              <w:t>111,91</w:t>
            </w:r>
          </w:p>
        </w:tc>
      </w:tr>
      <w:tr w:rsidR="00ED2C79" w:rsidRPr="009350A0">
        <w:trPr>
          <w:trHeight w:val="457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CA166A" w:rsidRDefault="00ED2C79" w:rsidP="00543680">
            <w:pPr>
              <w:tabs>
                <w:tab w:val="left" w:pos="6579"/>
              </w:tabs>
              <w:rPr>
                <w:i/>
                <w:iCs/>
                <w:lang w:val="en-US"/>
              </w:rPr>
            </w:pPr>
            <w:r w:rsidRPr="00CA166A">
              <w:rPr>
                <w:i/>
                <w:iCs/>
                <w:lang w:val="en-US"/>
              </w:rPr>
              <w:t>Центральныйаппарат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9350A0" w:rsidRDefault="00ED2C79" w:rsidP="00543680">
            <w:pPr>
              <w:tabs>
                <w:tab w:val="left" w:pos="6579"/>
              </w:tabs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543680">
            <w:pPr>
              <w:tabs>
                <w:tab w:val="left" w:pos="6579"/>
              </w:tabs>
              <w:jc w:val="center"/>
            </w:pPr>
            <w:r>
              <w:t>04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CA166A" w:rsidRDefault="00ED2C79" w:rsidP="00543680">
            <w:pPr>
              <w:tabs>
                <w:tab w:val="left" w:pos="6579"/>
              </w:tabs>
              <w:jc w:val="center"/>
            </w:pPr>
            <w: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543680">
            <w:pPr>
              <w:tabs>
                <w:tab w:val="left" w:pos="6579"/>
              </w:tabs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9652F7" w:rsidRDefault="00ED2C79" w:rsidP="00543680">
            <w:pPr>
              <w:tabs>
                <w:tab w:val="left" w:pos="6579"/>
              </w:tabs>
              <w:jc w:val="center"/>
            </w:pPr>
            <w:r>
              <w:t>736,8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543680">
            <w:pPr>
              <w:tabs>
                <w:tab w:val="left" w:pos="6579"/>
              </w:tabs>
              <w:jc w:val="center"/>
            </w:pPr>
          </w:p>
          <w:p w:rsidR="00ED2C79" w:rsidRDefault="00ED2C79" w:rsidP="00543680">
            <w:pPr>
              <w:tabs>
                <w:tab w:val="left" w:pos="6579"/>
              </w:tabs>
              <w:jc w:val="center"/>
            </w:pPr>
            <w:r>
              <w:t>649,2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543680">
            <w:pPr>
              <w:tabs>
                <w:tab w:val="left" w:pos="6579"/>
              </w:tabs>
              <w:jc w:val="center"/>
            </w:pPr>
          </w:p>
          <w:p w:rsidR="00ED2C79" w:rsidRDefault="00ED2C79" w:rsidP="00543680">
            <w:pPr>
              <w:tabs>
                <w:tab w:val="left" w:pos="6579"/>
              </w:tabs>
              <w:jc w:val="center"/>
            </w:pPr>
            <w:r>
              <w:t>649,20</w:t>
            </w:r>
          </w:p>
        </w:tc>
      </w:tr>
      <w:tr w:rsidR="00ED2C79" w:rsidRPr="009350A0">
        <w:trPr>
          <w:trHeight w:val="457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CA166A" w:rsidRDefault="00ED2C79" w:rsidP="00543680">
            <w:pPr>
              <w:tabs>
                <w:tab w:val="left" w:pos="6579"/>
              </w:tabs>
              <w:rPr>
                <w:b/>
                <w:bCs/>
                <w:i/>
                <w:iCs/>
              </w:rPr>
            </w:pPr>
            <w:r w:rsidRPr="00CA166A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9350A0" w:rsidRDefault="00ED2C79" w:rsidP="00543680">
            <w:pPr>
              <w:tabs>
                <w:tab w:val="left" w:pos="6579"/>
              </w:tabs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543680">
            <w:pPr>
              <w:tabs>
                <w:tab w:val="left" w:pos="6579"/>
              </w:tabs>
              <w:jc w:val="center"/>
            </w:pPr>
            <w:r>
              <w:t>04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CA166A" w:rsidRDefault="00ED2C79" w:rsidP="00543680">
            <w:pPr>
              <w:tabs>
                <w:tab w:val="left" w:pos="6579"/>
              </w:tabs>
              <w:jc w:val="center"/>
            </w:pPr>
            <w: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543680">
            <w:pPr>
              <w:tabs>
                <w:tab w:val="left" w:pos="6579"/>
              </w:tabs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9652F7" w:rsidRDefault="00ED2C79" w:rsidP="00543680">
            <w:pPr>
              <w:tabs>
                <w:tab w:val="left" w:pos="6579"/>
              </w:tabs>
              <w:jc w:val="center"/>
            </w:pPr>
            <w:r>
              <w:t>736,8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543680">
            <w:pPr>
              <w:tabs>
                <w:tab w:val="left" w:pos="6579"/>
              </w:tabs>
              <w:jc w:val="center"/>
            </w:pPr>
          </w:p>
          <w:p w:rsidR="00ED2C79" w:rsidRDefault="00ED2C79" w:rsidP="00543680">
            <w:pPr>
              <w:tabs>
                <w:tab w:val="left" w:pos="6579"/>
              </w:tabs>
              <w:jc w:val="center"/>
            </w:pPr>
            <w:r>
              <w:t>649,2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543680">
            <w:pPr>
              <w:tabs>
                <w:tab w:val="left" w:pos="6579"/>
              </w:tabs>
              <w:jc w:val="center"/>
            </w:pPr>
          </w:p>
          <w:p w:rsidR="00ED2C79" w:rsidRDefault="00ED2C79" w:rsidP="00543680">
            <w:pPr>
              <w:tabs>
                <w:tab w:val="left" w:pos="6579"/>
              </w:tabs>
              <w:jc w:val="center"/>
            </w:pPr>
            <w:r>
              <w:t>649,20</w:t>
            </w:r>
          </w:p>
        </w:tc>
      </w:tr>
      <w:tr w:rsidR="00ED2C79" w:rsidRPr="009350A0">
        <w:trPr>
          <w:trHeight w:val="457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DD1C6C" w:rsidRDefault="00ED2C79" w:rsidP="00543680">
            <w:pPr>
              <w:tabs>
                <w:tab w:val="left" w:pos="6579"/>
              </w:tabs>
              <w:rPr>
                <w:lang w:val="en-US"/>
              </w:rPr>
            </w:pPr>
            <w:r w:rsidRPr="00DD1C6C">
              <w:rPr>
                <w:lang w:val="en-US"/>
              </w:rPr>
              <w:t>Центральныйаппарат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  <w:r>
              <w:t>04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  <w: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  <w:r>
              <w:t>1025,0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1F5343">
            <w:pPr>
              <w:tabs>
                <w:tab w:val="left" w:pos="6579"/>
              </w:tabs>
            </w:pPr>
          </w:p>
          <w:p w:rsidR="00ED2C79" w:rsidRDefault="00ED2C79" w:rsidP="001F5343">
            <w:pPr>
              <w:tabs>
                <w:tab w:val="left" w:pos="6579"/>
              </w:tabs>
            </w:pPr>
            <w:r>
              <w:t>795,49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</w:p>
          <w:p w:rsidR="00ED2C79" w:rsidRDefault="00ED2C79" w:rsidP="008E4A6A">
            <w:pPr>
              <w:tabs>
                <w:tab w:val="left" w:pos="6579"/>
              </w:tabs>
              <w:jc w:val="center"/>
            </w:pPr>
            <w:r>
              <w:t>802,49</w:t>
            </w:r>
          </w:p>
        </w:tc>
      </w:tr>
      <w:tr w:rsidR="00ED2C79" w:rsidRPr="009350A0">
        <w:trPr>
          <w:trHeight w:val="457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543680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t>Выполнение функций органами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  <w:r>
              <w:t>04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  <w: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  <w:r>
              <w:t>1025,0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</w:p>
          <w:p w:rsidR="00ED2C79" w:rsidRDefault="00ED2C79" w:rsidP="008E4A6A">
            <w:pPr>
              <w:tabs>
                <w:tab w:val="left" w:pos="6579"/>
              </w:tabs>
              <w:jc w:val="center"/>
            </w:pPr>
            <w:r>
              <w:t>795,49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</w:p>
          <w:p w:rsidR="00ED2C79" w:rsidRDefault="00ED2C79" w:rsidP="008E4A6A">
            <w:pPr>
              <w:tabs>
                <w:tab w:val="left" w:pos="6579"/>
              </w:tabs>
              <w:jc w:val="center"/>
            </w:pPr>
            <w:r>
              <w:t>802,49</w:t>
            </w:r>
          </w:p>
        </w:tc>
      </w:tr>
      <w:tr w:rsidR="00ED2C79" w:rsidRPr="009350A0">
        <w:trPr>
          <w:trHeight w:val="457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D2C79" w:rsidRDefault="00ED2C79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8E4A6A">
            <w:pPr>
              <w:jc w:val="center"/>
              <w:rPr>
                <w:b/>
                <w:bCs/>
              </w:rPr>
            </w:pPr>
          </w:p>
          <w:p w:rsidR="00ED2C79" w:rsidRDefault="00ED2C79" w:rsidP="008E4A6A">
            <w:pPr>
              <w:jc w:val="center"/>
              <w:rPr>
                <w:b/>
                <w:bCs/>
              </w:rPr>
            </w:pPr>
          </w:p>
          <w:p w:rsidR="00ED2C79" w:rsidRPr="00154DDB" w:rsidRDefault="00ED2C79" w:rsidP="008E4A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ED2C79" w:rsidRPr="00154DDB" w:rsidRDefault="00ED2C79" w:rsidP="008E4A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154DDB" w:rsidRDefault="00ED2C79" w:rsidP="008E4A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8910077150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C25DE3" w:rsidRDefault="00ED2C79" w:rsidP="008E4A6A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B052DB" w:rsidRDefault="00ED2C79" w:rsidP="008E4A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8E4A6A">
            <w:pPr>
              <w:jc w:val="center"/>
              <w:rPr>
                <w:b/>
                <w:bCs/>
              </w:rPr>
            </w:pPr>
          </w:p>
          <w:p w:rsidR="00ED2C79" w:rsidRDefault="00ED2C79" w:rsidP="008E4A6A">
            <w:pPr>
              <w:jc w:val="center"/>
              <w:rPr>
                <w:b/>
                <w:bCs/>
              </w:rPr>
            </w:pPr>
          </w:p>
          <w:p w:rsidR="00ED2C79" w:rsidRDefault="00ED2C79" w:rsidP="008E4A6A">
            <w:pPr>
              <w:jc w:val="center"/>
              <w:rPr>
                <w:b/>
                <w:bCs/>
              </w:rPr>
            </w:pPr>
          </w:p>
          <w:p w:rsidR="00ED2C79" w:rsidRDefault="00ED2C79" w:rsidP="008E4A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8E4A6A">
            <w:pPr>
              <w:jc w:val="center"/>
              <w:rPr>
                <w:b/>
                <w:bCs/>
              </w:rPr>
            </w:pPr>
          </w:p>
          <w:p w:rsidR="00ED2C79" w:rsidRDefault="00ED2C79" w:rsidP="008E4A6A">
            <w:pPr>
              <w:jc w:val="center"/>
              <w:rPr>
                <w:b/>
                <w:bCs/>
              </w:rPr>
            </w:pPr>
          </w:p>
          <w:p w:rsidR="00ED2C79" w:rsidRDefault="00ED2C79" w:rsidP="008E4A6A">
            <w:pPr>
              <w:jc w:val="center"/>
              <w:rPr>
                <w:b/>
                <w:bCs/>
              </w:rPr>
            </w:pPr>
          </w:p>
          <w:p w:rsidR="00ED2C79" w:rsidRDefault="00ED2C79" w:rsidP="008E4A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</w:tr>
      <w:tr w:rsidR="00ED2C79" w:rsidRPr="009350A0">
        <w:trPr>
          <w:trHeight w:val="457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D2C79" w:rsidRPr="000736D4" w:rsidRDefault="00ED2C79" w:rsidP="00C258B9">
            <w:r w:rsidRPr="000736D4"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Pr="000736D4" w:rsidRDefault="00ED2C79" w:rsidP="008E4A6A">
            <w:pPr>
              <w:jc w:val="center"/>
            </w:pPr>
          </w:p>
          <w:p w:rsidR="00ED2C79" w:rsidRPr="000736D4" w:rsidRDefault="00ED2C79" w:rsidP="008E4A6A">
            <w:pPr>
              <w:jc w:val="center"/>
            </w:pPr>
          </w:p>
          <w:p w:rsidR="00ED2C79" w:rsidRPr="000736D4" w:rsidRDefault="00ED2C79" w:rsidP="008E4A6A">
            <w:pPr>
              <w:jc w:val="center"/>
            </w:pPr>
            <w:r w:rsidRPr="000736D4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ED2C79" w:rsidRPr="000736D4" w:rsidRDefault="00ED2C79" w:rsidP="008E4A6A">
            <w:pPr>
              <w:jc w:val="center"/>
            </w:pPr>
            <w:r w:rsidRPr="000736D4">
              <w:t>04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0736D4" w:rsidRDefault="00ED2C79" w:rsidP="008E4A6A">
            <w:pPr>
              <w:jc w:val="center"/>
            </w:pPr>
            <w:r>
              <w:t>8910077150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0736D4" w:rsidRDefault="00ED2C79" w:rsidP="008E4A6A">
            <w:pPr>
              <w:jc w:val="center"/>
            </w:pPr>
            <w:r w:rsidRPr="000736D4">
              <w:t>244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0736D4" w:rsidRDefault="00ED2C79" w:rsidP="008E4A6A">
            <w:pPr>
              <w:jc w:val="center"/>
            </w:pPr>
            <w:r w:rsidRPr="000736D4">
              <w:t>0,1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8E4A6A">
            <w:pPr>
              <w:jc w:val="center"/>
            </w:pPr>
          </w:p>
          <w:p w:rsidR="00ED2C79" w:rsidRDefault="00ED2C79" w:rsidP="008E4A6A">
            <w:pPr>
              <w:jc w:val="center"/>
            </w:pPr>
          </w:p>
          <w:p w:rsidR="00ED2C79" w:rsidRDefault="00ED2C79" w:rsidP="008E4A6A">
            <w:pPr>
              <w:jc w:val="center"/>
            </w:pPr>
          </w:p>
          <w:p w:rsidR="00ED2C79" w:rsidRPr="000736D4" w:rsidRDefault="00ED2C79" w:rsidP="008E4A6A">
            <w:pPr>
              <w:jc w:val="center"/>
            </w:pPr>
            <w:r>
              <w:t>0,1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8E4A6A">
            <w:pPr>
              <w:jc w:val="center"/>
            </w:pPr>
          </w:p>
          <w:p w:rsidR="00ED2C79" w:rsidRDefault="00ED2C79" w:rsidP="008E4A6A">
            <w:pPr>
              <w:jc w:val="center"/>
            </w:pPr>
          </w:p>
          <w:p w:rsidR="00ED2C79" w:rsidRDefault="00ED2C79" w:rsidP="008E4A6A">
            <w:pPr>
              <w:jc w:val="center"/>
            </w:pPr>
          </w:p>
          <w:p w:rsidR="00ED2C79" w:rsidRPr="000736D4" w:rsidRDefault="00ED2C79" w:rsidP="008E4A6A">
            <w:pPr>
              <w:jc w:val="center"/>
            </w:pPr>
            <w:r>
              <w:t>0,1</w:t>
            </w:r>
          </w:p>
        </w:tc>
      </w:tr>
      <w:tr w:rsidR="00ED2C79" w:rsidRPr="009350A0">
        <w:trPr>
          <w:trHeight w:val="255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C258B9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72,1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62,9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65,2</w:t>
            </w:r>
          </w:p>
        </w:tc>
      </w:tr>
      <w:tr w:rsidR="00ED2C79" w:rsidRPr="009350A0">
        <w:trPr>
          <w:trHeight w:val="255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C258B9">
            <w:pPr>
              <w:tabs>
                <w:tab w:val="left" w:pos="6579"/>
              </w:tabs>
            </w:pPr>
            <w:r w:rsidRPr="009350A0">
              <w:t>Военкомат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  <w:r w:rsidRPr="009350A0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  <w:r w:rsidRPr="009350A0"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25302E" w:rsidRDefault="00ED2C79" w:rsidP="008E4A6A">
            <w:pPr>
              <w:tabs>
                <w:tab w:val="left" w:pos="6579"/>
              </w:tabs>
              <w:jc w:val="center"/>
            </w:pPr>
            <w:r>
              <w:t>8910051180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  <w:r>
              <w:t>72,1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  <w:r>
              <w:t>62,9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  <w:r>
              <w:t>65,2</w:t>
            </w:r>
          </w:p>
        </w:tc>
      </w:tr>
      <w:tr w:rsidR="00ED2C79" w:rsidRPr="009350A0">
        <w:trPr>
          <w:trHeight w:val="255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C258B9">
            <w:pPr>
              <w:tabs>
                <w:tab w:val="left" w:pos="6579"/>
              </w:tabs>
            </w:pPr>
            <w:r>
              <w:t>Дорожное хозяйство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EB4A37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EB4A37">
              <w:rPr>
                <w:b/>
                <w:bCs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  <w:r>
              <w:t>853,0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  <w:r>
              <w:t>777,9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  <w:r>
              <w:t>777,9</w:t>
            </w:r>
          </w:p>
        </w:tc>
      </w:tr>
      <w:tr w:rsidR="00ED2C79" w:rsidRPr="009350A0">
        <w:trPr>
          <w:trHeight w:val="255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Default="00ED2C79" w:rsidP="00C258B9">
            <w:pPr>
              <w:tabs>
                <w:tab w:val="left" w:pos="6579"/>
              </w:tabs>
            </w:pPr>
            <w:r>
              <w:t>Дорожный фонд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EB4A37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  <w:r>
              <w:t>09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  <w:r>
              <w:t>1300142010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  <w:r>
              <w:t>244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  <w:r>
              <w:t>853,0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  <w:r>
              <w:t>777,9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  <w:r>
              <w:t>777,9</w:t>
            </w:r>
          </w:p>
        </w:tc>
      </w:tr>
      <w:tr w:rsidR="00ED2C79" w:rsidRPr="009350A0">
        <w:trPr>
          <w:trHeight w:val="374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C258B9">
            <w:pPr>
              <w:tabs>
                <w:tab w:val="left" w:pos="6579"/>
              </w:tabs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Жилищно-коммунальноехозяйство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  <w:highlight w:val="yellow"/>
              </w:rPr>
            </w:pPr>
            <w:r>
              <w:rPr>
                <w:b/>
                <w:bCs/>
              </w:rPr>
              <w:t>175,3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ED2C79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236,0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ED2C79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245,2</w:t>
            </w:r>
          </w:p>
        </w:tc>
      </w:tr>
      <w:tr w:rsidR="00ED2C79" w:rsidRPr="009350A0">
        <w:trPr>
          <w:trHeight w:val="348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C258B9">
            <w:pPr>
              <w:tabs>
                <w:tab w:val="left" w:pos="6579"/>
              </w:tabs>
            </w:pPr>
            <w:r>
              <w:t>Расходы на капитальный ремонт муниципального жилого фонда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  <w:r w:rsidRPr="009350A0"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  <w:r w:rsidRPr="009350A0"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25302E" w:rsidRDefault="00ED2C79" w:rsidP="0025302E">
            <w:pPr>
              <w:tabs>
                <w:tab w:val="left" w:pos="6579"/>
              </w:tabs>
              <w:jc w:val="center"/>
            </w:pPr>
            <w:r>
              <w:t>8910043040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C25DE3" w:rsidRDefault="00ED2C79" w:rsidP="008E4A6A">
            <w:pPr>
              <w:tabs>
                <w:tab w:val="left" w:pos="6579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244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</w:p>
        </w:tc>
      </w:tr>
      <w:tr w:rsidR="00ED2C79" w:rsidRPr="009350A0">
        <w:trPr>
          <w:trHeight w:val="225"/>
        </w:trPr>
        <w:tc>
          <w:tcPr>
            <w:tcW w:w="379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ED2C79" w:rsidRPr="009350A0" w:rsidRDefault="00ED2C79" w:rsidP="00C258B9">
            <w:pPr>
              <w:tabs>
                <w:tab w:val="left" w:pos="6579"/>
              </w:tabs>
            </w:pPr>
            <w:r w:rsidRPr="009350A0">
              <w:t>Благоустройство территории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  <w:r w:rsidRPr="009350A0"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  <w:r w:rsidRPr="009350A0"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ED2C79" w:rsidRPr="00C25DE3" w:rsidRDefault="00ED2C79" w:rsidP="008E4A6A">
            <w:pPr>
              <w:tabs>
                <w:tab w:val="left" w:pos="6579"/>
              </w:tabs>
              <w:jc w:val="center"/>
              <w:rPr>
                <w:lang w:val="en-US"/>
              </w:rPr>
            </w:pPr>
            <w:r>
              <w:t>8910043040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ED2C79" w:rsidRPr="00C25DE3" w:rsidRDefault="00ED2C79" w:rsidP="008E4A6A">
            <w:pPr>
              <w:tabs>
                <w:tab w:val="left" w:pos="6579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244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  <w:rPr>
                <w:highlight w:val="yellow"/>
              </w:rPr>
            </w:pPr>
            <w:r>
              <w:t>175,3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  <w:r>
              <w:t>236,0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  <w:r>
              <w:t>245,2</w:t>
            </w:r>
          </w:p>
        </w:tc>
      </w:tr>
      <w:tr w:rsidR="00ED2C79" w:rsidRPr="009350A0">
        <w:trPr>
          <w:trHeight w:val="270"/>
        </w:trPr>
        <w:tc>
          <w:tcPr>
            <w:tcW w:w="37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ED2C79" w:rsidRPr="0085573D" w:rsidRDefault="00ED2C79" w:rsidP="00C258B9">
            <w:pPr>
              <w:tabs>
                <w:tab w:val="left" w:pos="6579"/>
              </w:tabs>
              <w:rPr>
                <w:b/>
                <w:bCs/>
              </w:rPr>
            </w:pPr>
            <w:r w:rsidRPr="0085573D">
              <w:rPr>
                <w:b/>
                <w:bCs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85573D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85573D">
              <w:rPr>
                <w:b/>
                <w:bCs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2" w:space="0" w:color="000000"/>
              <w:right w:val="nil"/>
            </w:tcBorders>
            <w:vAlign w:val="bottom"/>
          </w:tcPr>
          <w:p w:rsidR="00ED2C79" w:rsidRPr="0085573D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85573D">
              <w:rPr>
                <w:b/>
                <w:bCs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E46E54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891</w:t>
            </w:r>
            <w:r>
              <w:rPr>
                <w:b/>
                <w:bCs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D2C79" w:rsidRPr="00C25DE3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D2C79" w:rsidRPr="0085573D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C79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65,2</w:t>
            </w:r>
          </w:p>
        </w:tc>
      </w:tr>
      <w:tr w:rsidR="00ED2C79" w:rsidRPr="009350A0">
        <w:trPr>
          <w:trHeight w:val="51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C79" w:rsidRPr="009350A0" w:rsidRDefault="00ED2C79" w:rsidP="0024656F">
            <w:pPr>
              <w:tabs>
                <w:tab w:val="left" w:pos="6579"/>
              </w:tabs>
              <w:rPr>
                <w:b/>
                <w:bCs/>
              </w:rPr>
            </w:pPr>
            <w:r>
              <w:rPr>
                <w:b/>
                <w:bCs/>
              </w:rPr>
              <w:t>Расходы на предоставление иных межбюджетных трансфертов муниципальному району на осуществление полномочий по созданию условий для организации досуга и обеспечение жителей услугами культурной жизни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  <w:r w:rsidRPr="009350A0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727,7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C79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ED2C79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ED2C79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ED2C79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ED2C79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ED2C79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ED2C79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ED2C79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C79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ED2C79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ED2C79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ED2C79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ED2C79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ED2C79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ED2C79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  <w:p w:rsidR="00ED2C79" w:rsidRDefault="00ED2C79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565,1</w:t>
            </w:r>
          </w:p>
        </w:tc>
      </w:tr>
      <w:tr w:rsidR="00ED2C79" w:rsidRPr="009350A0">
        <w:trPr>
          <w:trHeight w:val="14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C79" w:rsidRPr="009350A0" w:rsidRDefault="00ED2C79" w:rsidP="00C258B9">
            <w:pPr>
              <w:tabs>
                <w:tab w:val="left" w:pos="6579"/>
              </w:tabs>
            </w:pPr>
            <w:r w:rsidRPr="009350A0">
              <w:rPr>
                <w:lang w:val="en-US"/>
              </w:rPr>
              <w:t>Обеспечениедеятельностиподведомственныхучреждений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  <w:r w:rsidRPr="009350A0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  <w:r w:rsidRPr="009350A0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C79" w:rsidRPr="0024656F" w:rsidRDefault="00ED2C79" w:rsidP="008E4A6A">
            <w:pPr>
              <w:tabs>
                <w:tab w:val="left" w:pos="6579"/>
              </w:tabs>
              <w:jc w:val="center"/>
            </w:pPr>
            <w:r>
              <w:t>0500276010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  <w:r>
              <w:t>540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C79" w:rsidRPr="009C6E8D" w:rsidRDefault="00ED2C79" w:rsidP="00CA16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688,17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C79" w:rsidRDefault="00ED2C79" w:rsidP="00CA166A">
            <w:pPr>
              <w:jc w:val="center"/>
              <w:rPr>
                <w:b/>
                <w:bCs/>
              </w:rPr>
            </w:pPr>
          </w:p>
          <w:p w:rsidR="00ED2C79" w:rsidRDefault="00ED2C79" w:rsidP="00CA16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C79" w:rsidRDefault="00ED2C79" w:rsidP="00CA166A">
            <w:pPr>
              <w:jc w:val="center"/>
              <w:rPr>
                <w:b/>
                <w:bCs/>
              </w:rPr>
            </w:pPr>
          </w:p>
          <w:p w:rsidR="00ED2C79" w:rsidRDefault="00ED2C79" w:rsidP="00CA16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565,1</w:t>
            </w:r>
          </w:p>
        </w:tc>
      </w:tr>
      <w:tr w:rsidR="00ED2C79" w:rsidRPr="009350A0">
        <w:trPr>
          <w:trHeight w:val="14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C79" w:rsidRPr="009350A0" w:rsidRDefault="00ED2C79" w:rsidP="00C258B9">
            <w:pPr>
              <w:tabs>
                <w:tab w:val="left" w:pos="6579"/>
              </w:tabs>
              <w:rPr>
                <w:lang w:val="en-US"/>
              </w:rPr>
            </w:pPr>
            <w:r w:rsidRPr="009350A0">
              <w:rPr>
                <w:lang w:val="en-US"/>
              </w:rPr>
              <w:t>Обеспечениедеятельностиподведомственныхучреждений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  <w: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C79" w:rsidRPr="009350A0" w:rsidRDefault="00ED2C79" w:rsidP="008E4A6A">
            <w:pPr>
              <w:tabs>
                <w:tab w:val="left" w:pos="6579"/>
              </w:tabs>
              <w:jc w:val="center"/>
            </w:pPr>
            <w: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  <w:r>
              <w:t>0500261140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C79" w:rsidRDefault="00ED2C79" w:rsidP="008E4A6A">
            <w:pPr>
              <w:tabs>
                <w:tab w:val="left" w:pos="6579"/>
              </w:tabs>
              <w:jc w:val="center"/>
            </w:pPr>
            <w:r>
              <w:t>540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C79" w:rsidRPr="009652F7" w:rsidRDefault="00ED2C79" w:rsidP="00CA16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39,46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C79" w:rsidRDefault="00ED2C79" w:rsidP="00CA16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C79" w:rsidRDefault="00ED2C79" w:rsidP="00CA16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</w:tr>
    </w:tbl>
    <w:p w:rsidR="00ED2C79" w:rsidRDefault="00ED2C79" w:rsidP="007B3B90">
      <w:pPr>
        <w:ind w:left="6300"/>
        <w:jc w:val="right"/>
      </w:pPr>
      <w:r>
        <w:br w:type="page"/>
        <w:t xml:space="preserve">Приложение №3 </w:t>
      </w:r>
    </w:p>
    <w:p w:rsidR="00ED2C79" w:rsidRDefault="00ED2C79" w:rsidP="007B3B90">
      <w:pPr>
        <w:jc w:val="right"/>
      </w:pPr>
      <w:r>
        <w:t xml:space="preserve">                                                                                  к решению сессии «О бюджете </w:t>
      </w:r>
    </w:p>
    <w:p w:rsidR="00ED2C79" w:rsidRDefault="00ED2C79" w:rsidP="007B3B90">
      <w:pPr>
        <w:jc w:val="right"/>
      </w:pPr>
      <w:r>
        <w:t>Бабеевского сельского поселения</w:t>
      </w:r>
    </w:p>
    <w:p w:rsidR="00ED2C79" w:rsidRDefault="00ED2C79" w:rsidP="00F214BC">
      <w:pPr>
        <w:jc w:val="right"/>
      </w:pPr>
      <w:r w:rsidRPr="00F214BC">
        <w:t xml:space="preserve">на 2018 год и на плановый </w:t>
      </w:r>
    </w:p>
    <w:p w:rsidR="00ED2C79" w:rsidRDefault="00ED2C79" w:rsidP="00F214BC">
      <w:pPr>
        <w:jc w:val="right"/>
      </w:pPr>
      <w:r w:rsidRPr="00F214BC">
        <w:t>период 2019 и 2020г.»</w:t>
      </w:r>
    </w:p>
    <w:p w:rsidR="00ED2C79" w:rsidRDefault="00ED2C79" w:rsidP="00F214BC">
      <w:pPr>
        <w:jc w:val="right"/>
      </w:pPr>
      <w:r>
        <w:t>от 27 декабря 2017 г №50</w:t>
      </w:r>
    </w:p>
    <w:p w:rsidR="00ED2C79" w:rsidRDefault="00ED2C79" w:rsidP="00F214BC">
      <w:pPr>
        <w:jc w:val="right"/>
      </w:pPr>
    </w:p>
    <w:p w:rsidR="00ED2C79" w:rsidRDefault="00ED2C79" w:rsidP="007B3B90">
      <w:pPr>
        <w:spacing w:line="240" w:lineRule="exact"/>
      </w:pPr>
    </w:p>
    <w:p w:rsidR="00ED2C79" w:rsidRDefault="00ED2C79" w:rsidP="007B3B90">
      <w:pPr>
        <w:spacing w:line="240" w:lineRule="exact"/>
        <w:jc w:val="center"/>
        <w:rPr>
          <w:b/>
          <w:bCs/>
        </w:rPr>
      </w:pPr>
      <w:r>
        <w:rPr>
          <w:b/>
          <w:bCs/>
        </w:rPr>
        <w:t>Распределение</w:t>
      </w:r>
    </w:p>
    <w:p w:rsidR="00ED2C79" w:rsidRDefault="00ED2C79" w:rsidP="007B3B90">
      <w:pPr>
        <w:spacing w:after="120"/>
        <w:jc w:val="center"/>
      </w:pPr>
      <w:r>
        <w:rPr>
          <w:b/>
          <w:bCs/>
        </w:rPr>
        <w:t>расходов местного бюджета по ведомственной классификации расходов бюджетов Российской Федерации</w:t>
      </w:r>
    </w:p>
    <w:p w:rsidR="00ED2C79" w:rsidRDefault="00ED2C79" w:rsidP="007B3B90">
      <w:pPr>
        <w:jc w:val="right"/>
        <w:rPr>
          <w:rFonts w:ascii="Arial CYR" w:hAnsi="Arial CYR" w:cs="Arial CYR"/>
          <w:b/>
          <w:bCs/>
          <w:lang w:val="en-US"/>
        </w:rPr>
      </w:pPr>
      <w:r>
        <w:rPr>
          <w:lang w:val="en-US"/>
        </w:rPr>
        <w:t>(тыс. рублей)</w:t>
      </w:r>
    </w:p>
    <w:p w:rsidR="00ED2C79" w:rsidRDefault="00ED2C79" w:rsidP="007B3B90">
      <w:pPr>
        <w:pStyle w:val="ConsPlusNormal"/>
        <w:widowControl/>
        <w:spacing w:line="228" w:lineRule="auto"/>
        <w:ind w:firstLine="0"/>
        <w:jc w:val="both"/>
        <w:rPr>
          <w:rFonts w:cs="Times New Roman"/>
        </w:rPr>
      </w:pPr>
    </w:p>
    <w:tbl>
      <w:tblPr>
        <w:tblW w:w="10739" w:type="dxa"/>
        <w:tblInd w:w="-106" w:type="dxa"/>
        <w:tblLayout w:type="fixed"/>
        <w:tblLook w:val="0000"/>
      </w:tblPr>
      <w:tblGrid>
        <w:gridCol w:w="2943"/>
        <w:gridCol w:w="709"/>
        <w:gridCol w:w="567"/>
        <w:gridCol w:w="567"/>
        <w:gridCol w:w="1418"/>
        <w:gridCol w:w="708"/>
        <w:gridCol w:w="851"/>
        <w:gridCol w:w="992"/>
        <w:gridCol w:w="992"/>
        <w:gridCol w:w="992"/>
      </w:tblGrid>
      <w:tr w:rsidR="00ED2C79" w:rsidRPr="009350A0">
        <w:trPr>
          <w:trHeight w:val="255"/>
        </w:trPr>
        <w:tc>
          <w:tcPr>
            <w:tcW w:w="2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9350A0" w:rsidRDefault="00ED2C79" w:rsidP="00C258B9">
            <w:pPr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Адм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Рз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ПРз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ЦСР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ВР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ЭК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Сумма2018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Сумма2019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 2020</w:t>
            </w:r>
          </w:p>
        </w:tc>
      </w:tr>
      <w:tr w:rsidR="00ED2C79" w:rsidRPr="009350A0">
        <w:trPr>
          <w:trHeight w:val="224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9350A0" w:rsidRDefault="00ED2C79" w:rsidP="00C258B9">
            <w:pPr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</w:pPr>
            <w:r w:rsidRPr="009350A0">
              <w:t>91</w:t>
            </w:r>
            <w:r>
              <w:t>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  <w:rPr>
                <w:lang w:val="en-US"/>
              </w:rPr>
            </w:pPr>
            <w:r w:rsidRPr="009350A0">
              <w:rPr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</w:pPr>
            <w:r w:rsidRPr="009350A0"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</w:pPr>
            <w:r w:rsidRPr="009350A0">
              <w:t> 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</w:pPr>
            <w:r w:rsidRPr="009350A0">
              <w:t> 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</w:pPr>
            <w:r w:rsidRPr="009350A0">
              <w:t> 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9350A0" w:rsidRDefault="00ED2C79" w:rsidP="00B5460C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4302,8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B5460C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3665,6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B5460C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3707,7</w:t>
            </w:r>
          </w:p>
        </w:tc>
      </w:tr>
      <w:tr w:rsidR="00ED2C79" w:rsidRPr="009350A0">
        <w:trPr>
          <w:trHeight w:val="76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046718">
            <w:pPr>
              <w:rPr>
                <w:b/>
                <w:bCs/>
              </w:rPr>
            </w:pPr>
            <w:r w:rsidRPr="005C6E3A">
              <w:rPr>
                <w:b/>
                <w:bCs/>
              </w:rPr>
              <w:t xml:space="preserve">Администрация  </w:t>
            </w:r>
            <w:r>
              <w:rPr>
                <w:b/>
                <w:bCs/>
              </w:rPr>
              <w:t>Бабеевского</w:t>
            </w:r>
            <w:r w:rsidRPr="005C6E3A">
              <w:rPr>
                <w:b/>
                <w:bCs/>
              </w:rPr>
              <w:t xml:space="preserve"> сельского поселения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C258B9">
            <w:pPr>
              <w:rPr>
                <w:b/>
                <w:bCs/>
              </w:rPr>
            </w:pPr>
          </w:p>
          <w:p w:rsidR="00ED2C79" w:rsidRPr="005C6E3A" w:rsidRDefault="00ED2C79" w:rsidP="00C258B9">
            <w:pPr>
              <w:rPr>
                <w:b/>
                <w:bCs/>
              </w:rPr>
            </w:pPr>
          </w:p>
          <w:p w:rsidR="00ED2C79" w:rsidRPr="005C6E3A" w:rsidRDefault="00ED2C79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rPr>
                <w:b/>
                <w:bCs/>
              </w:rPr>
            </w:pPr>
            <w:r w:rsidRPr="005C6E3A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2382,8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493CB5">
            <w:pPr>
              <w:rPr>
                <w:b/>
                <w:bCs/>
              </w:rPr>
            </w:pPr>
          </w:p>
          <w:p w:rsidR="00ED2C79" w:rsidRDefault="00ED2C79" w:rsidP="00493CB5">
            <w:pPr>
              <w:rPr>
                <w:b/>
                <w:bCs/>
              </w:rPr>
            </w:pPr>
          </w:p>
          <w:p w:rsidR="00ED2C79" w:rsidRDefault="00ED2C79" w:rsidP="00493CB5">
            <w:pPr>
              <w:rPr>
                <w:b/>
                <w:bCs/>
              </w:rPr>
            </w:pPr>
            <w:r>
              <w:rPr>
                <w:b/>
                <w:bCs/>
              </w:rPr>
              <w:t>1981,9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1989,0</w:t>
            </w:r>
          </w:p>
        </w:tc>
      </w:tr>
      <w:tr w:rsidR="00ED2C79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tabs>
                <w:tab w:val="left" w:pos="6579"/>
              </w:tabs>
              <w:rPr>
                <w:b/>
                <w:bCs/>
              </w:rPr>
            </w:pPr>
            <w:r w:rsidRPr="005C6E3A">
              <w:rPr>
                <w:b/>
                <w:bCs/>
              </w:rPr>
              <w:t xml:space="preserve">Глава исполнительной власти местного самоуправление 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C258B9">
            <w:pPr>
              <w:rPr>
                <w:b/>
                <w:bCs/>
              </w:rPr>
            </w:pPr>
          </w:p>
          <w:p w:rsidR="00ED2C79" w:rsidRPr="005C6E3A" w:rsidRDefault="00ED2C79" w:rsidP="00C258B9">
            <w:pPr>
              <w:rPr>
                <w:b/>
                <w:bCs/>
              </w:rPr>
            </w:pPr>
          </w:p>
          <w:p w:rsidR="00ED2C79" w:rsidRPr="005C6E3A" w:rsidRDefault="00ED2C79" w:rsidP="00C258B9">
            <w:pPr>
              <w:rPr>
                <w:b/>
                <w:bCs/>
              </w:rPr>
            </w:pPr>
          </w:p>
          <w:p w:rsidR="00ED2C79" w:rsidRPr="005C6E3A" w:rsidRDefault="00ED2C79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  <w:lang w:val="en-US"/>
              </w:rPr>
              <w:t> </w:t>
            </w:r>
            <w:r w:rsidRPr="005C6E3A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</w:rPr>
              <w:t>02</w:t>
            </w:r>
            <w:r w:rsidRPr="005C6E3A">
              <w:rPr>
                <w:b/>
                <w:bCs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C8089D" w:rsidRDefault="00ED2C79" w:rsidP="00046718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b/>
                <w:bCs/>
              </w:rPr>
            </w:pPr>
            <w:r w:rsidRPr="005C6E3A">
              <w:rPr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b/>
                <w:bCs/>
              </w:rPr>
            </w:pPr>
            <w:r w:rsidRPr="005C6E3A">
              <w:rPr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1105E4" w:rsidRDefault="00ED2C79" w:rsidP="00C258B9">
            <w:pPr>
              <w:jc w:val="center"/>
              <w:rPr>
                <w:b/>
                <w:bCs/>
              </w:rPr>
            </w:pPr>
            <w:r w:rsidRPr="001105E4">
              <w:rPr>
                <w:b/>
                <w:bCs/>
              </w:rPr>
              <w:t>439,02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Pr="001105E4" w:rsidRDefault="00ED2C79" w:rsidP="00C258B9">
            <w:pPr>
              <w:jc w:val="center"/>
              <w:rPr>
                <w:b/>
                <w:bCs/>
              </w:rPr>
            </w:pPr>
          </w:p>
          <w:p w:rsidR="00ED2C79" w:rsidRPr="001105E4" w:rsidRDefault="00ED2C79" w:rsidP="00C258B9">
            <w:pPr>
              <w:jc w:val="center"/>
              <w:rPr>
                <w:b/>
                <w:bCs/>
              </w:rPr>
            </w:pPr>
          </w:p>
          <w:p w:rsidR="00ED2C79" w:rsidRPr="001105E4" w:rsidRDefault="00ED2C79" w:rsidP="00C258B9">
            <w:pPr>
              <w:jc w:val="center"/>
              <w:rPr>
                <w:b/>
                <w:bCs/>
              </w:rPr>
            </w:pPr>
          </w:p>
          <w:p w:rsidR="00ED2C79" w:rsidRPr="001105E4" w:rsidRDefault="00ED2C79" w:rsidP="00C258B9">
            <w:pPr>
              <w:jc w:val="center"/>
              <w:rPr>
                <w:b/>
                <w:bCs/>
              </w:rPr>
            </w:pPr>
            <w:r w:rsidRPr="001105E4">
              <w:rPr>
                <w:b/>
                <w:bCs/>
              </w:rPr>
              <w:t>425,3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Pr="001105E4" w:rsidRDefault="00ED2C79" w:rsidP="00C258B9">
            <w:pPr>
              <w:jc w:val="center"/>
              <w:rPr>
                <w:b/>
                <w:bCs/>
              </w:rPr>
            </w:pPr>
          </w:p>
          <w:p w:rsidR="00ED2C79" w:rsidRPr="001105E4" w:rsidRDefault="00ED2C79" w:rsidP="00C258B9">
            <w:pPr>
              <w:jc w:val="center"/>
              <w:rPr>
                <w:b/>
                <w:bCs/>
              </w:rPr>
            </w:pPr>
          </w:p>
          <w:p w:rsidR="00ED2C79" w:rsidRPr="001105E4" w:rsidRDefault="00ED2C79" w:rsidP="00C258B9">
            <w:pPr>
              <w:jc w:val="center"/>
              <w:rPr>
                <w:b/>
                <w:bCs/>
              </w:rPr>
            </w:pPr>
          </w:p>
          <w:p w:rsidR="00ED2C79" w:rsidRPr="001105E4" w:rsidRDefault="00ED2C79" w:rsidP="00C258B9">
            <w:pPr>
              <w:jc w:val="center"/>
              <w:rPr>
                <w:b/>
                <w:bCs/>
              </w:rPr>
            </w:pPr>
            <w:r w:rsidRPr="001105E4">
              <w:rPr>
                <w:b/>
                <w:bCs/>
              </w:rPr>
              <w:t>425,3</w:t>
            </w:r>
          </w:p>
        </w:tc>
      </w:tr>
      <w:tr w:rsidR="00ED2C79" w:rsidRPr="009350A0">
        <w:trPr>
          <w:trHeight w:val="510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C258B9">
            <w:r w:rsidRPr="005C6E3A">
              <w:t>Оплата труда и 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136992" w:rsidRDefault="00ED2C79" w:rsidP="00C258B9">
            <w:pPr>
              <w:rPr>
                <w:b/>
                <w:bCs/>
              </w:rPr>
            </w:pPr>
          </w:p>
          <w:p w:rsidR="00ED2C79" w:rsidRPr="00136992" w:rsidRDefault="00ED2C79" w:rsidP="00C258B9">
            <w:pPr>
              <w:rPr>
                <w:b/>
                <w:bCs/>
              </w:rPr>
            </w:pPr>
          </w:p>
          <w:p w:rsidR="00ED2C79" w:rsidRPr="00136992" w:rsidRDefault="00ED2C79" w:rsidP="00C258B9">
            <w:pPr>
              <w:rPr>
                <w:b/>
                <w:bCs/>
              </w:rPr>
            </w:pPr>
            <w:r w:rsidRPr="00136992">
              <w:rPr>
                <w:b/>
                <w:bCs/>
              </w:rPr>
              <w:t>91</w:t>
            </w:r>
            <w:r>
              <w:rPr>
                <w:b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36992" w:rsidRDefault="00ED2C79" w:rsidP="00C258B9">
            <w:pPr>
              <w:jc w:val="center"/>
              <w:rPr>
                <w:b/>
                <w:bCs/>
                <w:lang w:val="en-US"/>
              </w:rPr>
            </w:pPr>
            <w:r w:rsidRPr="00136992">
              <w:rPr>
                <w:b/>
                <w:bCs/>
                <w:lang w:val="en-US"/>
              </w:rPr>
              <w:t> </w:t>
            </w:r>
            <w:r w:rsidRPr="00136992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36992" w:rsidRDefault="00ED2C79" w:rsidP="00C258B9">
            <w:pPr>
              <w:jc w:val="center"/>
              <w:rPr>
                <w:b/>
                <w:bCs/>
                <w:lang w:val="en-US"/>
              </w:rPr>
            </w:pPr>
            <w:r w:rsidRPr="00136992">
              <w:rPr>
                <w:b/>
                <w:bCs/>
              </w:rPr>
              <w:t>02</w:t>
            </w:r>
            <w:r w:rsidRPr="00136992">
              <w:rPr>
                <w:b/>
                <w:bCs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C8089D" w:rsidRDefault="00ED2C79" w:rsidP="000467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36992" w:rsidRDefault="00ED2C79" w:rsidP="00C258B9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 </w:t>
            </w:r>
            <w:r>
              <w:rPr>
                <w:b/>
                <w:bCs/>
              </w:rPr>
              <w:t>121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36992" w:rsidRDefault="00ED2C79" w:rsidP="00C258B9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210 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136992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333,08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340,67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340,67</w:t>
            </w:r>
          </w:p>
        </w:tc>
      </w:tr>
      <w:tr w:rsidR="00ED2C79" w:rsidRPr="009350A0">
        <w:trPr>
          <w:trHeight w:val="323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C258B9">
            <w:r w:rsidRPr="005C6E3A">
              <w:t>Заработная плата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C258B9">
            <w:r w:rsidRPr="005C6E3A">
              <w:t>91</w:t>
            </w:r>
            <w:r>
              <w:t>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lang w:val="en-US"/>
              </w:rPr>
            </w:pPr>
            <w:r w:rsidRPr="005C6E3A">
              <w:t>02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D62025" w:rsidRDefault="00ED2C79" w:rsidP="00046718">
            <w:pPr>
              <w:jc w:val="center"/>
            </w:pPr>
            <w: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</w:pPr>
            <w:r w:rsidRPr="005C6E3A">
              <w:t> </w:t>
            </w:r>
            <w:r>
              <w:t>121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</w:pPr>
            <w:r w:rsidRPr="005C6E3A">
              <w:t>211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</w:pPr>
            <w:r>
              <w:t>280,46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  <w:r>
              <w:t>261,65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  <w:r>
              <w:t>261,65</w:t>
            </w:r>
          </w:p>
        </w:tc>
      </w:tr>
      <w:tr w:rsidR="00ED2C79" w:rsidRPr="009350A0">
        <w:trPr>
          <w:trHeight w:val="510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C258B9">
            <w:r w:rsidRPr="005C6E3A">
              <w:t>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C258B9"/>
          <w:p w:rsidR="00ED2C79" w:rsidRPr="005C6E3A" w:rsidRDefault="00ED2C79" w:rsidP="00C258B9">
            <w:r w:rsidRPr="005C6E3A">
              <w:t>91</w:t>
            </w:r>
            <w:r>
              <w:t>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lang w:val="en-US"/>
              </w:rPr>
            </w:pPr>
            <w:r w:rsidRPr="005C6E3A">
              <w:t>02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D62025" w:rsidRDefault="00ED2C79" w:rsidP="00046718">
            <w:pPr>
              <w:jc w:val="center"/>
            </w:pPr>
            <w: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</w:pPr>
            <w:r w:rsidRPr="005C6E3A">
              <w:t> </w:t>
            </w:r>
            <w:r>
              <w:t>129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</w:pPr>
            <w:r w:rsidRPr="005C6E3A">
              <w:t>213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</w:pPr>
            <w:r>
              <w:t>52,62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</w:p>
          <w:p w:rsidR="00ED2C79" w:rsidRDefault="00ED2C79" w:rsidP="00C258B9">
            <w:pPr>
              <w:jc w:val="center"/>
            </w:pPr>
            <w:r>
              <w:t>79,02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</w:p>
          <w:p w:rsidR="00ED2C79" w:rsidRDefault="00ED2C79" w:rsidP="00C258B9">
            <w:pPr>
              <w:jc w:val="center"/>
            </w:pPr>
            <w:r>
              <w:t>79,02</w:t>
            </w:r>
          </w:p>
        </w:tc>
      </w:tr>
      <w:tr w:rsidR="00ED2C79" w:rsidRPr="009350A0">
        <w:trPr>
          <w:trHeight w:val="510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543680">
            <w:r w:rsidRPr="005C6E3A">
              <w:t>Оплата труда и 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136992" w:rsidRDefault="00ED2C79" w:rsidP="00543680">
            <w:pPr>
              <w:rPr>
                <w:b/>
                <w:bCs/>
              </w:rPr>
            </w:pPr>
          </w:p>
          <w:p w:rsidR="00ED2C79" w:rsidRPr="00136992" w:rsidRDefault="00ED2C79" w:rsidP="00543680">
            <w:pPr>
              <w:rPr>
                <w:b/>
                <w:bCs/>
              </w:rPr>
            </w:pPr>
          </w:p>
          <w:p w:rsidR="00ED2C79" w:rsidRPr="00136992" w:rsidRDefault="00ED2C79" w:rsidP="00543680">
            <w:pPr>
              <w:rPr>
                <w:b/>
                <w:bCs/>
              </w:rPr>
            </w:pPr>
            <w:r w:rsidRPr="00136992">
              <w:rPr>
                <w:b/>
                <w:bCs/>
              </w:rPr>
              <w:t>91</w:t>
            </w:r>
            <w:r>
              <w:rPr>
                <w:b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36992" w:rsidRDefault="00ED2C79" w:rsidP="00543680">
            <w:pPr>
              <w:jc w:val="center"/>
              <w:rPr>
                <w:b/>
                <w:bCs/>
                <w:lang w:val="en-US"/>
              </w:rPr>
            </w:pPr>
            <w:r w:rsidRPr="00136992">
              <w:rPr>
                <w:b/>
                <w:bCs/>
                <w:lang w:val="en-US"/>
              </w:rPr>
              <w:t> </w:t>
            </w:r>
            <w:r w:rsidRPr="00136992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36992" w:rsidRDefault="00ED2C79" w:rsidP="00543680">
            <w:pPr>
              <w:jc w:val="center"/>
              <w:rPr>
                <w:b/>
                <w:bCs/>
                <w:lang w:val="en-US"/>
              </w:rPr>
            </w:pPr>
            <w:r w:rsidRPr="00136992">
              <w:rPr>
                <w:b/>
                <w:bCs/>
              </w:rPr>
              <w:t>02</w:t>
            </w:r>
            <w:r w:rsidRPr="00136992">
              <w:rPr>
                <w:b/>
                <w:bCs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C8089D" w:rsidRDefault="00ED2C79" w:rsidP="001807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6510041150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36992" w:rsidRDefault="00ED2C79" w:rsidP="00543680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 </w:t>
            </w:r>
            <w:r>
              <w:rPr>
                <w:b/>
                <w:bCs/>
              </w:rPr>
              <w:t>121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36992" w:rsidRDefault="00ED2C79" w:rsidP="00543680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210 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136992" w:rsidRDefault="00ED2C79" w:rsidP="0054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105,94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543680">
            <w:pPr>
              <w:jc w:val="center"/>
              <w:rPr>
                <w:b/>
                <w:bCs/>
              </w:rPr>
            </w:pPr>
          </w:p>
          <w:p w:rsidR="00ED2C79" w:rsidRDefault="00ED2C79" w:rsidP="00543680">
            <w:pPr>
              <w:jc w:val="center"/>
              <w:rPr>
                <w:b/>
                <w:bCs/>
              </w:rPr>
            </w:pPr>
          </w:p>
          <w:p w:rsidR="00ED2C79" w:rsidRDefault="00ED2C79" w:rsidP="0054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84,63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543680">
            <w:pPr>
              <w:jc w:val="center"/>
              <w:rPr>
                <w:b/>
                <w:bCs/>
              </w:rPr>
            </w:pPr>
          </w:p>
          <w:p w:rsidR="00ED2C79" w:rsidRDefault="00ED2C79" w:rsidP="00543680">
            <w:pPr>
              <w:jc w:val="center"/>
              <w:rPr>
                <w:b/>
                <w:bCs/>
              </w:rPr>
            </w:pPr>
          </w:p>
          <w:p w:rsidR="00ED2C79" w:rsidRDefault="00ED2C79" w:rsidP="0054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84,63</w:t>
            </w:r>
          </w:p>
        </w:tc>
      </w:tr>
      <w:tr w:rsidR="00ED2C79" w:rsidRPr="009350A0">
        <w:trPr>
          <w:trHeight w:val="510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543680">
            <w:r w:rsidRPr="005C6E3A">
              <w:t>Заработная плата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543680">
            <w:r w:rsidRPr="005C6E3A">
              <w:t>91</w:t>
            </w:r>
            <w:r>
              <w:t>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543680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543680">
            <w:pPr>
              <w:jc w:val="center"/>
              <w:rPr>
                <w:lang w:val="en-US"/>
              </w:rPr>
            </w:pPr>
            <w:r w:rsidRPr="005C6E3A">
              <w:t>02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D62025" w:rsidRDefault="00ED2C79" w:rsidP="00543680">
            <w:pPr>
              <w:jc w:val="center"/>
            </w:pPr>
            <w:r>
              <w:t>6510041150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543680">
            <w:pPr>
              <w:jc w:val="center"/>
            </w:pPr>
            <w:r w:rsidRPr="005C6E3A">
              <w:t> </w:t>
            </w:r>
            <w:r>
              <w:t>121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543680">
            <w:pPr>
              <w:jc w:val="center"/>
            </w:pPr>
            <w:r w:rsidRPr="005C6E3A">
              <w:t>211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5C6E3A" w:rsidRDefault="00ED2C79" w:rsidP="00543680">
            <w:pPr>
              <w:jc w:val="center"/>
            </w:pPr>
            <w:r>
              <w:t>63,84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543680">
            <w:pPr>
              <w:jc w:val="center"/>
            </w:pPr>
          </w:p>
          <w:p w:rsidR="00ED2C79" w:rsidRDefault="00ED2C79" w:rsidP="00543680">
            <w:pPr>
              <w:jc w:val="center"/>
            </w:pPr>
            <w:r>
              <w:t>65,0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543680">
            <w:pPr>
              <w:jc w:val="center"/>
            </w:pPr>
          </w:p>
          <w:p w:rsidR="00ED2C79" w:rsidRDefault="00ED2C79" w:rsidP="00543680">
            <w:pPr>
              <w:jc w:val="center"/>
            </w:pPr>
            <w:r>
              <w:t>65,0</w:t>
            </w:r>
          </w:p>
        </w:tc>
      </w:tr>
      <w:tr w:rsidR="00ED2C79" w:rsidRPr="009350A0">
        <w:trPr>
          <w:trHeight w:val="510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543680">
            <w:r w:rsidRPr="005C6E3A">
              <w:t>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543680"/>
          <w:p w:rsidR="00ED2C79" w:rsidRPr="005C6E3A" w:rsidRDefault="00ED2C79" w:rsidP="00543680">
            <w:r w:rsidRPr="005C6E3A">
              <w:t>91</w:t>
            </w:r>
            <w:r>
              <w:t>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543680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543680">
            <w:pPr>
              <w:jc w:val="center"/>
              <w:rPr>
                <w:lang w:val="en-US"/>
              </w:rPr>
            </w:pPr>
            <w:r w:rsidRPr="005C6E3A">
              <w:t>02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D62025" w:rsidRDefault="00ED2C79" w:rsidP="00543680">
            <w:pPr>
              <w:jc w:val="center"/>
            </w:pPr>
            <w:r>
              <w:t>6510041150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543680">
            <w:pPr>
              <w:jc w:val="center"/>
            </w:pPr>
            <w:r w:rsidRPr="005C6E3A">
              <w:t> </w:t>
            </w:r>
            <w:r>
              <w:t>129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543680">
            <w:pPr>
              <w:jc w:val="center"/>
            </w:pPr>
            <w:r w:rsidRPr="005C6E3A">
              <w:t>213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5C6E3A" w:rsidRDefault="00ED2C79" w:rsidP="00543680">
            <w:pPr>
              <w:jc w:val="center"/>
            </w:pPr>
            <w:r>
              <w:t>42,10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543680">
            <w:pPr>
              <w:jc w:val="center"/>
            </w:pPr>
          </w:p>
          <w:p w:rsidR="00ED2C79" w:rsidRDefault="00ED2C79" w:rsidP="00543680">
            <w:pPr>
              <w:jc w:val="center"/>
            </w:pPr>
            <w:r>
              <w:t>19,63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543680">
            <w:pPr>
              <w:jc w:val="center"/>
            </w:pPr>
          </w:p>
          <w:p w:rsidR="00ED2C79" w:rsidRDefault="00ED2C79" w:rsidP="00543680">
            <w:pPr>
              <w:jc w:val="center"/>
            </w:pPr>
            <w:r>
              <w:t>19,63</w:t>
            </w:r>
          </w:p>
        </w:tc>
      </w:tr>
      <w:tr w:rsidR="00ED2C79" w:rsidRPr="009350A0">
        <w:trPr>
          <w:trHeight w:val="76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C258B9">
            <w:pPr>
              <w:rPr>
                <w:b/>
                <w:bCs/>
              </w:rPr>
            </w:pPr>
            <w:r w:rsidRPr="005C6E3A">
              <w:rPr>
                <w:b/>
                <w:b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C258B9">
            <w:pPr>
              <w:rPr>
                <w:b/>
                <w:bCs/>
              </w:rPr>
            </w:pPr>
          </w:p>
          <w:p w:rsidR="00ED2C79" w:rsidRPr="005C6E3A" w:rsidRDefault="00ED2C79" w:rsidP="00C258B9">
            <w:pPr>
              <w:rPr>
                <w:b/>
                <w:bCs/>
              </w:rPr>
            </w:pPr>
          </w:p>
          <w:p w:rsidR="00ED2C79" w:rsidRPr="005C6E3A" w:rsidRDefault="00ED2C79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  <w:lang w:val="en-US"/>
              </w:rPr>
              <w:t> </w:t>
            </w:r>
            <w:r w:rsidRPr="005C6E3A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</w:rPr>
              <w:t>04</w:t>
            </w:r>
            <w:r w:rsidRPr="005C6E3A">
              <w:rPr>
                <w:b/>
                <w:bCs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046718" w:rsidRDefault="00ED2C79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b/>
                <w:bCs/>
              </w:rPr>
            </w:pPr>
            <w:r w:rsidRPr="005C6E3A">
              <w:rPr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1105E4" w:rsidRDefault="00ED2C79" w:rsidP="00C258B9">
            <w:pPr>
              <w:jc w:val="center"/>
              <w:rPr>
                <w:b/>
                <w:bCs/>
              </w:rPr>
            </w:pPr>
            <w:r w:rsidRPr="001105E4">
              <w:rPr>
                <w:b/>
                <w:bCs/>
              </w:rPr>
              <w:t>1943,7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Pr="001105E4" w:rsidRDefault="00ED2C79" w:rsidP="00C258B9">
            <w:pPr>
              <w:jc w:val="center"/>
              <w:rPr>
                <w:b/>
                <w:bCs/>
              </w:rPr>
            </w:pPr>
          </w:p>
          <w:p w:rsidR="00ED2C79" w:rsidRPr="001105E4" w:rsidRDefault="00ED2C79" w:rsidP="00C258B9">
            <w:pPr>
              <w:jc w:val="center"/>
              <w:rPr>
                <w:b/>
                <w:bCs/>
              </w:rPr>
            </w:pPr>
          </w:p>
          <w:p w:rsidR="00ED2C79" w:rsidRPr="001105E4" w:rsidRDefault="00ED2C79" w:rsidP="00C258B9">
            <w:pPr>
              <w:jc w:val="center"/>
              <w:rPr>
                <w:b/>
                <w:bCs/>
              </w:rPr>
            </w:pPr>
            <w:r w:rsidRPr="001105E4">
              <w:rPr>
                <w:b/>
                <w:bCs/>
              </w:rPr>
              <w:t>1556,6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Pr="001105E4" w:rsidRDefault="00ED2C79" w:rsidP="00C258B9">
            <w:pPr>
              <w:jc w:val="center"/>
              <w:rPr>
                <w:b/>
                <w:bCs/>
              </w:rPr>
            </w:pPr>
          </w:p>
          <w:p w:rsidR="00ED2C79" w:rsidRPr="001105E4" w:rsidRDefault="00ED2C79" w:rsidP="00C258B9">
            <w:pPr>
              <w:jc w:val="center"/>
              <w:rPr>
                <w:b/>
                <w:bCs/>
              </w:rPr>
            </w:pPr>
          </w:p>
          <w:p w:rsidR="00ED2C79" w:rsidRPr="001105E4" w:rsidRDefault="00ED2C79" w:rsidP="00C258B9">
            <w:pPr>
              <w:jc w:val="center"/>
              <w:rPr>
                <w:b/>
                <w:bCs/>
              </w:rPr>
            </w:pPr>
            <w:r w:rsidRPr="001105E4">
              <w:rPr>
                <w:b/>
                <w:bCs/>
              </w:rPr>
              <w:t>1563,6</w:t>
            </w:r>
          </w:p>
        </w:tc>
      </w:tr>
      <w:tr w:rsidR="00ED2C79" w:rsidRPr="009350A0">
        <w:trPr>
          <w:trHeight w:val="76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543680">
            <w:pPr>
              <w:rPr>
                <w:b/>
                <w:bCs/>
              </w:rPr>
            </w:pPr>
            <w:r w:rsidRPr="005C6E3A">
              <w:rPr>
                <w:b/>
                <w:bCs/>
              </w:rPr>
              <w:t>Оплата труда и 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543680">
            <w:pPr>
              <w:rPr>
                <w:b/>
                <w:bCs/>
              </w:rPr>
            </w:pPr>
          </w:p>
          <w:p w:rsidR="00ED2C79" w:rsidRPr="005C6E3A" w:rsidRDefault="00ED2C79" w:rsidP="00543680">
            <w:pPr>
              <w:rPr>
                <w:b/>
                <w:bCs/>
              </w:rPr>
            </w:pPr>
          </w:p>
          <w:p w:rsidR="00ED2C79" w:rsidRPr="005C6E3A" w:rsidRDefault="00ED2C79" w:rsidP="00543680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543680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  <w:lang w:val="en-US"/>
              </w:rPr>
              <w:t> </w:t>
            </w:r>
            <w:r w:rsidRPr="005C6E3A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543680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</w:rPr>
              <w:t>04</w:t>
            </w:r>
            <w:r w:rsidRPr="005C6E3A">
              <w:rPr>
                <w:b/>
                <w:bCs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E1F3C" w:rsidRDefault="00ED2C79" w:rsidP="00543680">
            <w:pPr>
              <w:rPr>
                <w:b/>
                <w:bCs/>
              </w:rPr>
            </w:pPr>
          </w:p>
          <w:p w:rsidR="00ED2C79" w:rsidRPr="00D62025" w:rsidRDefault="00ED2C79" w:rsidP="00543680">
            <w:pPr>
              <w:rPr>
                <w:b/>
                <w:bCs/>
              </w:rPr>
            </w:pPr>
            <w:r>
              <w:rPr>
                <w:b/>
                <w:bCs/>
              </w:rPr>
              <w:t>6510041110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54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121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543680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  <w:lang w:val="en-US"/>
              </w:rPr>
              <w:t>210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5C6E3A" w:rsidRDefault="00ED2C79" w:rsidP="0054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181,9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543680">
            <w:pPr>
              <w:jc w:val="center"/>
              <w:rPr>
                <w:b/>
                <w:bCs/>
              </w:rPr>
            </w:pPr>
          </w:p>
          <w:p w:rsidR="00ED2C79" w:rsidRDefault="00ED2C79" w:rsidP="00543680">
            <w:pPr>
              <w:jc w:val="center"/>
              <w:rPr>
                <w:b/>
                <w:bCs/>
              </w:rPr>
            </w:pPr>
          </w:p>
          <w:p w:rsidR="00ED2C79" w:rsidRDefault="00ED2C79" w:rsidP="0054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111,91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543680">
            <w:pPr>
              <w:jc w:val="center"/>
              <w:rPr>
                <w:b/>
                <w:bCs/>
              </w:rPr>
            </w:pPr>
          </w:p>
          <w:p w:rsidR="00ED2C79" w:rsidRDefault="00ED2C79" w:rsidP="00543680">
            <w:pPr>
              <w:jc w:val="center"/>
              <w:rPr>
                <w:b/>
                <w:bCs/>
              </w:rPr>
            </w:pPr>
          </w:p>
          <w:p w:rsidR="00ED2C79" w:rsidRDefault="00ED2C79" w:rsidP="0054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111,91</w:t>
            </w:r>
          </w:p>
        </w:tc>
      </w:tr>
      <w:tr w:rsidR="00ED2C79" w:rsidRPr="009350A0">
        <w:trPr>
          <w:trHeight w:val="76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543680">
            <w:pPr>
              <w:rPr>
                <w:lang w:val="en-US"/>
              </w:rPr>
            </w:pPr>
            <w:r w:rsidRPr="005C6E3A">
              <w:rPr>
                <w:lang w:val="en-US"/>
              </w:rPr>
              <w:t>Заработнаяплата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543680"/>
          <w:p w:rsidR="00ED2C79" w:rsidRDefault="00ED2C79" w:rsidP="00543680"/>
          <w:p w:rsidR="00ED2C79" w:rsidRPr="005C6E3A" w:rsidRDefault="00ED2C79" w:rsidP="00543680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543680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543680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543680"/>
          <w:p w:rsidR="00ED2C79" w:rsidRDefault="00ED2C79" w:rsidP="00543680"/>
          <w:p w:rsidR="00ED2C79" w:rsidRPr="00D62025" w:rsidRDefault="00ED2C79" w:rsidP="00543680">
            <w:r>
              <w:t>6510041110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543680">
            <w:pPr>
              <w:jc w:val="center"/>
            </w:pPr>
            <w:r>
              <w:t>121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543680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211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83796A" w:rsidRDefault="00ED2C79" w:rsidP="00543680">
            <w:pPr>
              <w:jc w:val="center"/>
            </w:pPr>
            <w:r>
              <w:t>85,00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543680">
            <w:pPr>
              <w:jc w:val="center"/>
            </w:pPr>
          </w:p>
          <w:p w:rsidR="00ED2C79" w:rsidRDefault="00ED2C79" w:rsidP="00543680">
            <w:pPr>
              <w:jc w:val="center"/>
            </w:pPr>
          </w:p>
          <w:p w:rsidR="00ED2C79" w:rsidRDefault="00ED2C79" w:rsidP="00543680">
            <w:pPr>
              <w:jc w:val="center"/>
            </w:pPr>
            <w:r>
              <w:t>85,95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543680">
            <w:pPr>
              <w:jc w:val="center"/>
            </w:pPr>
          </w:p>
          <w:p w:rsidR="00ED2C79" w:rsidRDefault="00ED2C79" w:rsidP="00543680">
            <w:pPr>
              <w:jc w:val="center"/>
            </w:pPr>
          </w:p>
          <w:p w:rsidR="00ED2C79" w:rsidRDefault="00ED2C79" w:rsidP="00543680">
            <w:pPr>
              <w:jc w:val="center"/>
            </w:pPr>
            <w:r>
              <w:t>85,95</w:t>
            </w:r>
          </w:p>
        </w:tc>
      </w:tr>
      <w:tr w:rsidR="00ED2C79" w:rsidRPr="009350A0">
        <w:trPr>
          <w:trHeight w:val="76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61358D" w:rsidRDefault="00ED2C79" w:rsidP="00543680">
            <w:pPr>
              <w:rPr>
                <w:b/>
                <w:bCs/>
              </w:rPr>
            </w:pPr>
            <w:r>
              <w:rPr>
                <w:b/>
                <w:bCs/>
              </w:rPr>
              <w:t>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543680">
            <w:pPr>
              <w:jc w:val="center"/>
            </w:pPr>
          </w:p>
          <w:p w:rsidR="00ED2C79" w:rsidRDefault="00ED2C79" w:rsidP="00543680">
            <w:pPr>
              <w:jc w:val="center"/>
            </w:pPr>
          </w:p>
          <w:p w:rsidR="00ED2C79" w:rsidRPr="00136992" w:rsidRDefault="00ED2C79" w:rsidP="00543680">
            <w:pPr>
              <w:jc w:val="center"/>
            </w:pPr>
            <w:r w:rsidRPr="00136992">
              <w:t>91</w:t>
            </w:r>
            <w:r>
              <w:t>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36992" w:rsidRDefault="00ED2C79" w:rsidP="00543680">
            <w:pPr>
              <w:jc w:val="center"/>
            </w:pPr>
            <w:r w:rsidRPr="00136992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36992" w:rsidRDefault="00ED2C79" w:rsidP="00543680">
            <w:pPr>
              <w:jc w:val="center"/>
            </w:pPr>
            <w:r w:rsidRPr="00136992">
              <w:t>04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543680"/>
          <w:p w:rsidR="00ED2C79" w:rsidRDefault="00ED2C79" w:rsidP="00543680"/>
          <w:p w:rsidR="00ED2C79" w:rsidRPr="00D62025" w:rsidRDefault="00ED2C79" w:rsidP="00543680">
            <w:r>
              <w:t>6510041110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36992" w:rsidRDefault="00ED2C79" w:rsidP="00543680">
            <w:pPr>
              <w:jc w:val="center"/>
            </w:pPr>
            <w:r>
              <w:t>129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36992" w:rsidRDefault="00ED2C79" w:rsidP="00543680">
            <w:pPr>
              <w:jc w:val="center"/>
            </w:pPr>
            <w:r>
              <w:t>213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83796A" w:rsidRDefault="00ED2C79" w:rsidP="00543680">
            <w:pPr>
              <w:jc w:val="center"/>
            </w:pPr>
            <w:r>
              <w:t>96,9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543680">
            <w:pPr>
              <w:jc w:val="center"/>
            </w:pPr>
          </w:p>
          <w:p w:rsidR="00ED2C79" w:rsidRDefault="00ED2C79" w:rsidP="00543680">
            <w:pPr>
              <w:jc w:val="center"/>
            </w:pPr>
          </w:p>
          <w:p w:rsidR="00ED2C79" w:rsidRDefault="00ED2C79" w:rsidP="00543680">
            <w:pPr>
              <w:jc w:val="center"/>
            </w:pPr>
            <w:r>
              <w:t>25,96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543680">
            <w:pPr>
              <w:jc w:val="center"/>
            </w:pPr>
          </w:p>
          <w:p w:rsidR="00ED2C79" w:rsidRDefault="00ED2C79" w:rsidP="00543680">
            <w:pPr>
              <w:jc w:val="center"/>
            </w:pPr>
          </w:p>
          <w:p w:rsidR="00ED2C79" w:rsidRDefault="00ED2C79" w:rsidP="00543680">
            <w:pPr>
              <w:jc w:val="center"/>
            </w:pPr>
            <w:r>
              <w:t>25,96</w:t>
            </w:r>
          </w:p>
        </w:tc>
      </w:tr>
      <w:tr w:rsidR="00ED2C79" w:rsidRPr="009350A0">
        <w:trPr>
          <w:trHeight w:val="76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D62025" w:rsidRDefault="00ED2C79" w:rsidP="00543680">
            <w:r>
              <w:t>Прочие расходы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543680"/>
          <w:p w:rsidR="00ED2C79" w:rsidRDefault="00ED2C79" w:rsidP="00543680"/>
          <w:p w:rsidR="00ED2C79" w:rsidRDefault="00ED2C79" w:rsidP="00543680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D62025" w:rsidRDefault="00ED2C79" w:rsidP="00543680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543680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543680"/>
          <w:p w:rsidR="00ED2C79" w:rsidRDefault="00ED2C79" w:rsidP="00543680"/>
          <w:p w:rsidR="00ED2C79" w:rsidRPr="00D62025" w:rsidRDefault="00ED2C79" w:rsidP="00543680">
            <w:r>
              <w:t>6511041120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543680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543680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1105E4" w:rsidRDefault="00ED2C79" w:rsidP="00543680">
            <w:pPr>
              <w:jc w:val="center"/>
              <w:rPr>
                <w:b/>
                <w:bCs/>
              </w:rPr>
            </w:pPr>
            <w:r w:rsidRPr="001105E4">
              <w:rPr>
                <w:b/>
                <w:bCs/>
              </w:rPr>
              <w:t>736,8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Pr="001105E4" w:rsidRDefault="00ED2C79" w:rsidP="00543680">
            <w:pPr>
              <w:jc w:val="center"/>
              <w:rPr>
                <w:b/>
                <w:bCs/>
              </w:rPr>
            </w:pPr>
          </w:p>
          <w:p w:rsidR="00ED2C79" w:rsidRPr="001105E4" w:rsidRDefault="00ED2C79" w:rsidP="00543680">
            <w:pPr>
              <w:jc w:val="center"/>
              <w:rPr>
                <w:b/>
                <w:bCs/>
              </w:rPr>
            </w:pPr>
          </w:p>
          <w:p w:rsidR="00ED2C79" w:rsidRPr="001105E4" w:rsidRDefault="00ED2C79" w:rsidP="00543680">
            <w:pPr>
              <w:jc w:val="center"/>
              <w:rPr>
                <w:b/>
                <w:bCs/>
              </w:rPr>
            </w:pPr>
            <w:r w:rsidRPr="001105E4">
              <w:rPr>
                <w:b/>
                <w:bCs/>
              </w:rPr>
              <w:t>649,2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Pr="001105E4" w:rsidRDefault="00ED2C79" w:rsidP="00543680">
            <w:pPr>
              <w:jc w:val="center"/>
              <w:rPr>
                <w:b/>
                <w:bCs/>
              </w:rPr>
            </w:pPr>
          </w:p>
          <w:p w:rsidR="00ED2C79" w:rsidRPr="001105E4" w:rsidRDefault="00ED2C79" w:rsidP="00543680">
            <w:pPr>
              <w:jc w:val="center"/>
              <w:rPr>
                <w:b/>
                <w:bCs/>
              </w:rPr>
            </w:pPr>
          </w:p>
          <w:p w:rsidR="00ED2C79" w:rsidRPr="001105E4" w:rsidRDefault="00ED2C79" w:rsidP="00543680">
            <w:pPr>
              <w:jc w:val="center"/>
              <w:rPr>
                <w:b/>
                <w:bCs/>
              </w:rPr>
            </w:pPr>
            <w:r w:rsidRPr="001105E4">
              <w:rPr>
                <w:b/>
                <w:bCs/>
              </w:rPr>
              <w:t>649,2</w:t>
            </w:r>
          </w:p>
        </w:tc>
      </w:tr>
      <w:tr w:rsidR="00ED2C79" w:rsidRPr="009350A0">
        <w:trPr>
          <w:trHeight w:val="76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543680">
            <w:r>
              <w:t>Иные выплаты персоналу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543680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Default="00ED2C79" w:rsidP="00543680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Default="00ED2C79" w:rsidP="00543680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543680">
            <w:r>
              <w:t>6510041120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543680">
            <w:pPr>
              <w:jc w:val="center"/>
            </w:pPr>
            <w:r>
              <w:t>122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4E495E" w:rsidRDefault="00ED2C79" w:rsidP="00543680">
            <w:pPr>
              <w:jc w:val="center"/>
            </w:pPr>
            <w:r>
              <w:t>212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A85FD1" w:rsidRDefault="00ED2C79" w:rsidP="0054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543680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543680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-</w:t>
            </w:r>
          </w:p>
        </w:tc>
      </w:tr>
      <w:tr w:rsidR="00ED2C79" w:rsidRPr="009350A0">
        <w:trPr>
          <w:trHeight w:val="76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F44F55" w:rsidRDefault="00ED2C79" w:rsidP="00543680">
            <w:pPr>
              <w:rPr>
                <w:b/>
                <w:bCs/>
              </w:rPr>
            </w:pPr>
            <w:r w:rsidRPr="00F44F55">
              <w:rPr>
                <w:b/>
                <w:bCs/>
              </w:rPr>
              <w:t>Закупка товаров, работ, услуг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F44F55" w:rsidRDefault="00ED2C79" w:rsidP="00543680">
            <w:pPr>
              <w:rPr>
                <w:b/>
                <w:bCs/>
              </w:rPr>
            </w:pPr>
            <w:r w:rsidRPr="00F44F55"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F44F55" w:rsidRDefault="00ED2C79" w:rsidP="00543680">
            <w:pPr>
              <w:jc w:val="center"/>
              <w:rPr>
                <w:b/>
                <w:bCs/>
              </w:rPr>
            </w:pPr>
            <w:r w:rsidRPr="00F44F55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F44F55" w:rsidRDefault="00ED2C79" w:rsidP="00543680">
            <w:pPr>
              <w:jc w:val="center"/>
              <w:rPr>
                <w:b/>
                <w:bCs/>
              </w:rPr>
            </w:pPr>
            <w:r w:rsidRPr="00F44F55">
              <w:rPr>
                <w:b/>
                <w:b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F44F55" w:rsidRDefault="00ED2C79" w:rsidP="00543680">
            <w:pPr>
              <w:rPr>
                <w:b/>
                <w:bCs/>
              </w:rPr>
            </w:pPr>
            <w:r w:rsidRPr="00F44F55">
              <w:rPr>
                <w:b/>
                <w:bCs/>
              </w:rPr>
              <w:t>6510041120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F44F55" w:rsidRDefault="00ED2C79" w:rsidP="00543680">
            <w:pPr>
              <w:jc w:val="center"/>
              <w:rPr>
                <w:b/>
                <w:bCs/>
              </w:rPr>
            </w:pPr>
            <w:r w:rsidRPr="00F44F55">
              <w:rPr>
                <w:b/>
                <w:bCs/>
              </w:rP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Default="00ED2C79" w:rsidP="00543680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6164A7" w:rsidRDefault="00ED2C79" w:rsidP="006164A7">
            <w:pPr>
              <w:jc w:val="center"/>
              <w:rPr>
                <w:b/>
                <w:bCs/>
              </w:rPr>
            </w:pPr>
            <w:r w:rsidRPr="006164A7">
              <w:rPr>
                <w:b/>
                <w:bCs/>
              </w:rPr>
              <w:t>198,5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543680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543680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-</w:t>
            </w:r>
          </w:p>
        </w:tc>
      </w:tr>
      <w:tr w:rsidR="00ED2C79" w:rsidRPr="009350A0">
        <w:trPr>
          <w:trHeight w:val="76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C33707">
            <w:pPr>
              <w:rPr>
                <w:lang w:val="en-US"/>
              </w:rPr>
            </w:pPr>
            <w:r w:rsidRPr="005C6E3A">
              <w:rPr>
                <w:lang w:val="en-US"/>
              </w:rPr>
              <w:t>Услугисвязи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C33707">
            <w:r w:rsidRPr="005C6E3A">
              <w:t>91</w:t>
            </w:r>
            <w:r>
              <w:t>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33707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33707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D62025" w:rsidRDefault="00ED2C79" w:rsidP="00F44F55">
            <w:r>
              <w:t>6510041120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33707">
            <w:pPr>
              <w:jc w:val="center"/>
            </w:pPr>
            <w:r w:rsidRPr="005C6E3A">
              <w:t> </w:t>
            </w:r>
            <w: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33707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221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6164A7" w:rsidRDefault="00ED2C79" w:rsidP="00C33707">
            <w:pPr>
              <w:jc w:val="center"/>
            </w:pPr>
            <w:r w:rsidRPr="006164A7">
              <w:t>20,8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33707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33707">
            <w:pPr>
              <w:jc w:val="center"/>
            </w:pPr>
          </w:p>
        </w:tc>
      </w:tr>
      <w:tr w:rsidR="00ED2C79" w:rsidRPr="009350A0">
        <w:trPr>
          <w:trHeight w:val="76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C33707">
            <w:pPr>
              <w:rPr>
                <w:lang w:val="en-US"/>
              </w:rPr>
            </w:pPr>
            <w:r w:rsidRPr="005C6E3A">
              <w:rPr>
                <w:lang w:val="en-US"/>
              </w:rPr>
              <w:t>Коммунальныеуслуги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C33707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33707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33707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D62025" w:rsidRDefault="00ED2C79" w:rsidP="00C33707">
            <w:r>
              <w:t>6510041120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33707">
            <w:pPr>
              <w:jc w:val="center"/>
            </w:pPr>
            <w:r w:rsidRPr="005C6E3A">
              <w:t> </w:t>
            </w:r>
            <w: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33707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223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6164A7" w:rsidRDefault="00ED2C79" w:rsidP="00C33707">
            <w:pPr>
              <w:jc w:val="center"/>
            </w:pPr>
            <w:r w:rsidRPr="006164A7">
              <w:t>24,8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33707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33707">
            <w:pPr>
              <w:jc w:val="center"/>
            </w:pPr>
          </w:p>
        </w:tc>
      </w:tr>
      <w:tr w:rsidR="00ED2C79" w:rsidRPr="009350A0">
        <w:trPr>
          <w:trHeight w:val="76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C33707">
            <w:pPr>
              <w:rPr>
                <w:lang w:val="en-US"/>
              </w:rPr>
            </w:pPr>
            <w:r w:rsidRPr="005C6E3A">
              <w:rPr>
                <w:lang w:val="en-US"/>
              </w:rPr>
              <w:t>Услугипосодержаниюимущества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C33707"/>
          <w:p w:rsidR="00ED2C79" w:rsidRPr="005C6E3A" w:rsidRDefault="00ED2C79" w:rsidP="00C33707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33707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33707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D62025" w:rsidRDefault="00ED2C79" w:rsidP="00C33707">
            <w:r>
              <w:t>6510041120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33707">
            <w:pPr>
              <w:jc w:val="center"/>
            </w:pPr>
            <w: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33707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225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6164A7" w:rsidRDefault="00ED2C79" w:rsidP="00C33707">
            <w:pPr>
              <w:jc w:val="center"/>
            </w:pPr>
            <w:r w:rsidRPr="006164A7">
              <w:t>28,5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33707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33707">
            <w:pPr>
              <w:jc w:val="center"/>
            </w:pPr>
          </w:p>
        </w:tc>
      </w:tr>
      <w:tr w:rsidR="00ED2C79" w:rsidRPr="009350A0">
        <w:trPr>
          <w:trHeight w:val="76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C33707">
            <w:r w:rsidRPr="005C6E3A">
              <w:rPr>
                <w:lang w:val="en-US"/>
              </w:rPr>
              <w:t>Прочиеуслуги</w:t>
            </w:r>
          </w:p>
          <w:p w:rsidR="00ED2C79" w:rsidRPr="00357F06" w:rsidRDefault="00ED2C79" w:rsidP="00C33707"/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C33707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33707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33707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18073E" w:rsidRDefault="00ED2C79" w:rsidP="00C33707">
            <w:r>
              <w:t>6510041120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33707">
            <w:pPr>
              <w:jc w:val="center"/>
            </w:pPr>
            <w:r w:rsidRPr="005C6E3A">
              <w:t> </w:t>
            </w:r>
            <w: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33707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226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6164A7" w:rsidRDefault="00ED2C79" w:rsidP="00C33707">
            <w:pPr>
              <w:jc w:val="center"/>
            </w:pPr>
            <w:r w:rsidRPr="006164A7">
              <w:t>68,6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33707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33707">
            <w:pPr>
              <w:jc w:val="center"/>
            </w:pPr>
          </w:p>
        </w:tc>
      </w:tr>
      <w:tr w:rsidR="00ED2C79" w:rsidRPr="009350A0">
        <w:trPr>
          <w:trHeight w:val="510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154DDB" w:rsidRDefault="00ED2C79" w:rsidP="00C33707">
            <w:pPr>
              <w:rPr>
                <w:b/>
                <w:bCs/>
                <w:lang w:val="en-US"/>
              </w:rPr>
            </w:pPr>
            <w:r w:rsidRPr="00154DDB">
              <w:rPr>
                <w:b/>
                <w:bCs/>
                <w:lang w:val="en-US"/>
              </w:rPr>
              <w:t>Поступлениенефинансовыхактивов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154DDB" w:rsidRDefault="00ED2C79" w:rsidP="00C33707">
            <w:pPr>
              <w:rPr>
                <w:b/>
                <w:bCs/>
              </w:rPr>
            </w:pPr>
          </w:p>
          <w:p w:rsidR="00ED2C79" w:rsidRPr="00154DDB" w:rsidRDefault="00ED2C79" w:rsidP="00C33707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54DDB" w:rsidRDefault="00ED2C79" w:rsidP="00C33707">
            <w:pPr>
              <w:jc w:val="center"/>
              <w:rPr>
                <w:b/>
                <w:bCs/>
                <w:lang w:val="en-US"/>
              </w:rPr>
            </w:pPr>
            <w:r w:rsidRPr="00154DDB">
              <w:rPr>
                <w:b/>
                <w:bCs/>
                <w:lang w:val="en-US"/>
              </w:rPr>
              <w:t> </w:t>
            </w:r>
            <w:r w:rsidRPr="00154DDB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54DDB" w:rsidRDefault="00ED2C79" w:rsidP="00C33707">
            <w:pPr>
              <w:jc w:val="center"/>
              <w:rPr>
                <w:b/>
                <w:bCs/>
                <w:lang w:val="en-US"/>
              </w:rPr>
            </w:pPr>
            <w:r w:rsidRPr="00154DDB">
              <w:rPr>
                <w:b/>
                <w:bCs/>
              </w:rPr>
              <w:t>04</w:t>
            </w:r>
            <w:r w:rsidRPr="00154DDB">
              <w:rPr>
                <w:b/>
                <w:bCs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D62025" w:rsidRDefault="00ED2C79" w:rsidP="00C33707">
            <w:pPr>
              <w:rPr>
                <w:b/>
                <w:bCs/>
              </w:rPr>
            </w:pPr>
            <w:r>
              <w:t>6510041120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54DDB" w:rsidRDefault="00ED2C79" w:rsidP="00C33707">
            <w:pPr>
              <w:jc w:val="center"/>
              <w:rPr>
                <w:b/>
                <w:bCs/>
              </w:rPr>
            </w:pPr>
            <w:r w:rsidRPr="00154DDB">
              <w:rPr>
                <w:b/>
                <w:bCs/>
              </w:rPr>
              <w:t> </w:t>
            </w:r>
            <w:r>
              <w:rPr>
                <w:b/>
                <w:bCs/>
              </w:rP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54DDB" w:rsidRDefault="00ED2C79" w:rsidP="00C33707">
            <w:pPr>
              <w:jc w:val="center"/>
              <w:rPr>
                <w:b/>
                <w:bCs/>
                <w:lang w:val="en-US"/>
              </w:rPr>
            </w:pPr>
            <w:r w:rsidRPr="00154DDB">
              <w:rPr>
                <w:b/>
                <w:bCs/>
                <w:lang w:val="en-US"/>
              </w:rPr>
              <w:t>300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6164A7" w:rsidRDefault="00ED2C79" w:rsidP="00C33707">
            <w:pPr>
              <w:jc w:val="center"/>
              <w:rPr>
                <w:b/>
                <w:bCs/>
              </w:rPr>
            </w:pPr>
            <w:r w:rsidRPr="006164A7">
              <w:rPr>
                <w:b/>
                <w:bCs/>
              </w:rPr>
              <w:t>55,8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33707">
            <w:pPr>
              <w:jc w:val="center"/>
              <w:rPr>
                <w:b/>
                <w:bCs/>
                <w:color w:val="FF0000"/>
              </w:rPr>
            </w:pPr>
          </w:p>
          <w:p w:rsidR="00ED2C79" w:rsidRPr="00317BB9" w:rsidRDefault="00ED2C79" w:rsidP="00C33707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33707">
            <w:pPr>
              <w:jc w:val="center"/>
              <w:rPr>
                <w:b/>
                <w:bCs/>
                <w:color w:val="FF0000"/>
              </w:rPr>
            </w:pPr>
          </w:p>
          <w:p w:rsidR="00ED2C79" w:rsidRPr="00317BB9" w:rsidRDefault="00ED2C79" w:rsidP="00C33707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ED2C79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9350A0" w:rsidRDefault="00ED2C79" w:rsidP="00C33707">
            <w:r w:rsidRPr="009350A0">
              <w:rPr>
                <w:lang w:val="en-US"/>
              </w:rPr>
              <w:t>Увеличениестоимости</w:t>
            </w:r>
            <w:r w:rsidRPr="009350A0">
              <w:t>основных средств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9350A0" w:rsidRDefault="00ED2C79" w:rsidP="00C33707"/>
          <w:p w:rsidR="00ED2C79" w:rsidRPr="009350A0" w:rsidRDefault="00ED2C79" w:rsidP="00C33707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33707">
            <w:pPr>
              <w:jc w:val="center"/>
              <w:rPr>
                <w:lang w:val="en-US"/>
              </w:rPr>
            </w:pPr>
            <w:r w:rsidRPr="009350A0">
              <w:rPr>
                <w:lang w:val="en-US"/>
              </w:rPr>
              <w:t> </w:t>
            </w:r>
            <w:r w:rsidRPr="009350A0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33707">
            <w:pPr>
              <w:jc w:val="center"/>
              <w:rPr>
                <w:lang w:val="en-US"/>
              </w:rPr>
            </w:pPr>
            <w:r w:rsidRPr="009350A0">
              <w:t>04</w:t>
            </w:r>
            <w:r w:rsidRPr="009350A0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D62025" w:rsidRDefault="00ED2C79" w:rsidP="00C33707">
            <w:r>
              <w:t>6510041120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33707">
            <w:pPr>
              <w:jc w:val="center"/>
            </w:pPr>
            <w:r w:rsidRPr="009350A0">
              <w:t> </w:t>
            </w:r>
            <w: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33707">
            <w:pPr>
              <w:jc w:val="center"/>
              <w:rPr>
                <w:lang w:val="en-US"/>
              </w:rPr>
            </w:pPr>
            <w:r w:rsidRPr="009350A0">
              <w:rPr>
                <w:lang w:val="en-US"/>
              </w:rPr>
              <w:t>3</w:t>
            </w:r>
            <w:r w:rsidRPr="009350A0">
              <w:t>1</w:t>
            </w:r>
            <w:r w:rsidRPr="009350A0">
              <w:rPr>
                <w:lang w:val="en-US"/>
              </w:rPr>
              <w:t>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6164A7" w:rsidRDefault="00ED2C79" w:rsidP="006164A7">
            <w:pPr>
              <w:jc w:val="center"/>
            </w:pPr>
            <w:r w:rsidRPr="006164A7">
              <w:t>25,5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33707">
            <w:pPr>
              <w:jc w:val="center"/>
            </w:pPr>
          </w:p>
          <w:p w:rsidR="00ED2C79" w:rsidRDefault="00ED2C79" w:rsidP="00C33707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33707">
            <w:pPr>
              <w:jc w:val="center"/>
            </w:pPr>
          </w:p>
          <w:p w:rsidR="00ED2C79" w:rsidRDefault="00ED2C79" w:rsidP="00C33707">
            <w:pPr>
              <w:jc w:val="center"/>
            </w:pPr>
            <w:r>
              <w:t>-</w:t>
            </w:r>
          </w:p>
        </w:tc>
      </w:tr>
      <w:tr w:rsidR="00ED2C79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4F105E" w:rsidRDefault="00ED2C79" w:rsidP="00C33707">
            <w:pPr>
              <w:rPr>
                <w:lang w:val="en-US"/>
              </w:rPr>
            </w:pPr>
            <w:r w:rsidRPr="004F105E">
              <w:rPr>
                <w:lang w:val="en-US"/>
              </w:rPr>
              <w:t>Увеличениестоимостиматериальныхзапасов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9350A0" w:rsidRDefault="00ED2C79" w:rsidP="00C33707"/>
          <w:p w:rsidR="00ED2C79" w:rsidRPr="009350A0" w:rsidRDefault="00ED2C79" w:rsidP="00C33707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33707">
            <w:pPr>
              <w:jc w:val="center"/>
              <w:rPr>
                <w:lang w:val="en-US"/>
              </w:rPr>
            </w:pPr>
            <w:r w:rsidRPr="009350A0">
              <w:rPr>
                <w:lang w:val="en-US"/>
              </w:rPr>
              <w:t> </w:t>
            </w:r>
            <w:r w:rsidRPr="009350A0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33707">
            <w:pPr>
              <w:jc w:val="center"/>
              <w:rPr>
                <w:lang w:val="en-US"/>
              </w:rPr>
            </w:pPr>
            <w:r w:rsidRPr="009350A0">
              <w:t>04</w:t>
            </w:r>
            <w:r w:rsidRPr="009350A0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D62025" w:rsidRDefault="00ED2C79" w:rsidP="00C33707">
            <w:r>
              <w:t>6510041120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33707">
            <w:pPr>
              <w:jc w:val="center"/>
            </w:pPr>
            <w:r w:rsidRPr="009350A0">
              <w:t> </w:t>
            </w:r>
            <w: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33707">
            <w:pPr>
              <w:jc w:val="center"/>
              <w:rPr>
                <w:i/>
                <w:iCs/>
                <w:lang w:val="en-US"/>
              </w:rPr>
            </w:pPr>
            <w:r w:rsidRPr="009350A0">
              <w:rPr>
                <w:i/>
                <w:iCs/>
                <w:lang w:val="en-US"/>
              </w:rPr>
              <w:t>340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6164A7" w:rsidRDefault="00ED2C79" w:rsidP="00C33707">
            <w:pPr>
              <w:jc w:val="center"/>
            </w:pPr>
            <w:r w:rsidRPr="006164A7">
              <w:t>30,3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33707">
            <w:pPr>
              <w:jc w:val="center"/>
            </w:pPr>
          </w:p>
          <w:p w:rsidR="00ED2C79" w:rsidRDefault="00ED2C79" w:rsidP="00C33707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33707">
            <w:pPr>
              <w:jc w:val="center"/>
            </w:pPr>
          </w:p>
          <w:p w:rsidR="00ED2C79" w:rsidRDefault="00ED2C79" w:rsidP="00C33707">
            <w:pPr>
              <w:jc w:val="center"/>
            </w:pPr>
            <w:r>
              <w:t>-</w:t>
            </w:r>
          </w:p>
        </w:tc>
      </w:tr>
      <w:tr w:rsidR="00ED2C79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83796A" w:rsidRDefault="00ED2C79" w:rsidP="00C33707">
            <w:r>
              <w:t>Исполнение судебных актов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9350A0" w:rsidRDefault="00ED2C79" w:rsidP="00C33707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83796A" w:rsidRDefault="00ED2C79" w:rsidP="00C33707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33707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C33707">
            <w:r>
              <w:t>6510041120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33707">
            <w:pPr>
              <w:jc w:val="center"/>
            </w:pPr>
            <w:r>
              <w:t>831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33707">
            <w:pPr>
              <w:jc w:val="center"/>
              <w:rPr>
                <w:i/>
                <w:iCs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6164A7" w:rsidRDefault="00ED2C79" w:rsidP="00C33707">
            <w:pPr>
              <w:jc w:val="center"/>
            </w:pPr>
            <w:r>
              <w:t>31,0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33707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33707">
            <w:pPr>
              <w:jc w:val="center"/>
            </w:pPr>
          </w:p>
        </w:tc>
      </w:tr>
      <w:tr w:rsidR="00ED2C79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A85FD1" w:rsidRDefault="00ED2C79" w:rsidP="00C33707">
            <w:r>
              <w:t>Уплата налога на имущество и земельного налога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9350A0" w:rsidRDefault="00ED2C79" w:rsidP="00C33707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A85FD1" w:rsidRDefault="00ED2C79" w:rsidP="00C33707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33707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C33707">
            <w:r>
              <w:t>6510041120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33707">
            <w:pPr>
              <w:jc w:val="center"/>
            </w:pPr>
            <w:r>
              <w:t>851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A85FD1" w:rsidRDefault="00ED2C79" w:rsidP="00C3370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291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A85FD1" w:rsidRDefault="00ED2C79" w:rsidP="00C337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502,5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33707">
            <w:pPr>
              <w:jc w:val="center"/>
            </w:pPr>
            <w:r>
              <w:t>649,2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33707">
            <w:pPr>
              <w:jc w:val="center"/>
            </w:pPr>
            <w:r>
              <w:t>649,2</w:t>
            </w:r>
          </w:p>
        </w:tc>
      </w:tr>
      <w:tr w:rsidR="00ED2C79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A85FD1" w:rsidRDefault="00ED2C79" w:rsidP="00C33707">
            <w:r>
              <w:t>Уплата прочих налогов, сборов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9350A0" w:rsidRDefault="00ED2C79" w:rsidP="00C33707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A85FD1" w:rsidRDefault="00ED2C79" w:rsidP="00C33707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33707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C33707">
            <w:r>
              <w:t>6510041120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33707">
            <w:pPr>
              <w:jc w:val="center"/>
            </w:pPr>
            <w:r>
              <w:t>852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A85FD1" w:rsidRDefault="00ED2C79" w:rsidP="00C3370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292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A85FD1" w:rsidRDefault="00ED2C79" w:rsidP="00142D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2,30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33707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33707">
            <w:pPr>
              <w:jc w:val="center"/>
            </w:pPr>
            <w:r>
              <w:t>-</w:t>
            </w:r>
          </w:p>
        </w:tc>
      </w:tr>
      <w:tr w:rsidR="00ED2C79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C33707">
            <w: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C33707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Default="00ED2C79" w:rsidP="00C33707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Default="00ED2C79" w:rsidP="00C33707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C33707">
            <w:r>
              <w:t>6510041120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Default="00ED2C79" w:rsidP="00C33707">
            <w:pPr>
              <w:jc w:val="center"/>
            </w:pPr>
            <w:r>
              <w:t>853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Default="00ED2C79" w:rsidP="00C3370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292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A85FD1" w:rsidRDefault="00ED2C79" w:rsidP="002A1D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1,9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33707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33707">
            <w:pPr>
              <w:jc w:val="center"/>
            </w:pPr>
            <w:r>
              <w:t>-</w:t>
            </w:r>
          </w:p>
        </w:tc>
      </w:tr>
      <w:tr w:rsidR="00ED2C79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C33707"/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C33707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Default="00ED2C79" w:rsidP="00C33707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Default="00ED2C79" w:rsidP="00C33707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C33707">
            <w: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Default="00ED2C79" w:rsidP="00C33707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Default="00ED2C79" w:rsidP="00C33707">
            <w:pPr>
              <w:jc w:val="center"/>
              <w:rPr>
                <w:i/>
                <w:iCs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Default="00ED2C79" w:rsidP="002A1DD9">
            <w:pPr>
              <w:jc w:val="center"/>
              <w:rPr>
                <w:b/>
                <w:bCs/>
              </w:rPr>
            </w:pPr>
            <w:r w:rsidRPr="00AF4623">
              <w:rPr>
                <w:b/>
                <w:bCs/>
              </w:rPr>
              <w:t>1025,0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33707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33707">
            <w:pPr>
              <w:jc w:val="center"/>
            </w:pPr>
          </w:p>
        </w:tc>
      </w:tr>
      <w:tr w:rsidR="00ED2C79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C33707">
            <w:pPr>
              <w:rPr>
                <w:b/>
                <w:bCs/>
              </w:rPr>
            </w:pPr>
            <w:r w:rsidRPr="005C6E3A">
              <w:rPr>
                <w:b/>
                <w:bCs/>
              </w:rPr>
              <w:t>Оплата труда и 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C33707">
            <w:pPr>
              <w:rPr>
                <w:b/>
                <w:bCs/>
              </w:rPr>
            </w:pPr>
          </w:p>
          <w:p w:rsidR="00ED2C79" w:rsidRPr="005C6E3A" w:rsidRDefault="00ED2C79" w:rsidP="00C33707">
            <w:pPr>
              <w:rPr>
                <w:b/>
                <w:bCs/>
              </w:rPr>
            </w:pPr>
          </w:p>
          <w:p w:rsidR="00ED2C79" w:rsidRPr="005C6E3A" w:rsidRDefault="00ED2C79" w:rsidP="00C33707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33707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  <w:lang w:val="en-US"/>
              </w:rPr>
              <w:t> </w:t>
            </w:r>
            <w:r w:rsidRPr="005C6E3A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33707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</w:rPr>
              <w:t>04</w:t>
            </w:r>
            <w:r w:rsidRPr="005C6E3A">
              <w:rPr>
                <w:b/>
                <w:bCs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E1F3C" w:rsidRDefault="00ED2C79" w:rsidP="00C33707">
            <w:pPr>
              <w:rPr>
                <w:b/>
                <w:bCs/>
              </w:rPr>
            </w:pPr>
          </w:p>
          <w:p w:rsidR="00ED2C79" w:rsidRPr="00D62025" w:rsidRDefault="00ED2C79" w:rsidP="00C33707">
            <w:pPr>
              <w:rPr>
                <w:b/>
                <w:bCs/>
              </w:rPr>
            </w:pPr>
            <w:r>
              <w:rPr>
                <w:b/>
                <w:bCs/>
              </w:rP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337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121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33707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  <w:lang w:val="en-US"/>
              </w:rPr>
              <w:t>210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5C6E3A" w:rsidRDefault="00ED2C79" w:rsidP="00C337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635,9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33707">
            <w:pPr>
              <w:jc w:val="center"/>
              <w:rPr>
                <w:b/>
                <w:bCs/>
              </w:rPr>
            </w:pPr>
          </w:p>
          <w:p w:rsidR="00ED2C79" w:rsidRDefault="00ED2C79" w:rsidP="00C33707">
            <w:pPr>
              <w:jc w:val="center"/>
              <w:rPr>
                <w:b/>
                <w:bCs/>
              </w:rPr>
            </w:pPr>
          </w:p>
          <w:p w:rsidR="00ED2C79" w:rsidRDefault="00ED2C79" w:rsidP="00C337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517,79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33707">
            <w:pPr>
              <w:jc w:val="center"/>
              <w:rPr>
                <w:b/>
                <w:bCs/>
              </w:rPr>
            </w:pPr>
          </w:p>
          <w:p w:rsidR="00ED2C79" w:rsidRDefault="00ED2C79" w:rsidP="00C33707">
            <w:pPr>
              <w:jc w:val="center"/>
              <w:rPr>
                <w:b/>
                <w:bCs/>
              </w:rPr>
            </w:pPr>
          </w:p>
          <w:p w:rsidR="00ED2C79" w:rsidRDefault="00ED2C79" w:rsidP="00C337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517,89</w:t>
            </w:r>
          </w:p>
        </w:tc>
      </w:tr>
      <w:tr w:rsidR="00ED2C79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C33707">
            <w:pPr>
              <w:rPr>
                <w:lang w:val="en-US"/>
              </w:rPr>
            </w:pPr>
            <w:r w:rsidRPr="005C6E3A">
              <w:rPr>
                <w:lang w:val="en-US"/>
              </w:rPr>
              <w:t>Заработнаяплата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C33707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33707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33707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D62025" w:rsidRDefault="00ED2C79" w:rsidP="00C33707">
            <w: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33707">
            <w:pPr>
              <w:jc w:val="center"/>
            </w:pPr>
            <w:r>
              <w:t>121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33707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211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5C6E3A" w:rsidRDefault="00ED2C79" w:rsidP="00C33707">
            <w:pPr>
              <w:jc w:val="center"/>
            </w:pPr>
            <w:r>
              <w:t>546,7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33707">
            <w:pPr>
              <w:jc w:val="center"/>
            </w:pPr>
            <w:r>
              <w:t>395,0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33707">
            <w:pPr>
              <w:jc w:val="center"/>
            </w:pPr>
            <w:r>
              <w:t>395,0</w:t>
            </w:r>
          </w:p>
        </w:tc>
      </w:tr>
      <w:tr w:rsidR="00ED2C79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61358D" w:rsidRDefault="00ED2C79" w:rsidP="00C33707">
            <w:pPr>
              <w:rPr>
                <w:b/>
                <w:bCs/>
              </w:rPr>
            </w:pPr>
            <w:r w:rsidRPr="0061358D">
              <w:rPr>
                <w:b/>
                <w:bCs/>
              </w:rPr>
              <w:t>Командировочные расходы (суточные)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136992" w:rsidRDefault="00ED2C79" w:rsidP="00C33707">
            <w:pPr>
              <w:jc w:val="center"/>
            </w:pPr>
          </w:p>
          <w:p w:rsidR="00ED2C79" w:rsidRPr="00136992" w:rsidRDefault="00ED2C79" w:rsidP="00C33707">
            <w:pPr>
              <w:jc w:val="center"/>
            </w:pPr>
            <w:r w:rsidRPr="00136992">
              <w:t>91</w:t>
            </w:r>
            <w:r>
              <w:t>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36992" w:rsidRDefault="00ED2C79" w:rsidP="00C33707">
            <w:pPr>
              <w:jc w:val="center"/>
            </w:pPr>
            <w:r w:rsidRPr="00136992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36992" w:rsidRDefault="00ED2C79" w:rsidP="00C33707">
            <w:pPr>
              <w:jc w:val="center"/>
            </w:pPr>
            <w:r w:rsidRPr="00136992">
              <w:t>04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D62025" w:rsidRDefault="00ED2C79" w:rsidP="00C33707">
            <w: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36992" w:rsidRDefault="00ED2C79" w:rsidP="00C33707">
            <w:pPr>
              <w:jc w:val="center"/>
            </w:pPr>
            <w:r>
              <w:t>122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36992" w:rsidRDefault="00ED2C79" w:rsidP="00C33707">
            <w:pPr>
              <w:jc w:val="center"/>
            </w:pPr>
            <w:r w:rsidRPr="00136992">
              <w:t>212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136992" w:rsidRDefault="00ED2C79" w:rsidP="00C33707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33707">
            <w:pPr>
              <w:jc w:val="center"/>
            </w:pPr>
          </w:p>
          <w:p w:rsidR="00ED2C79" w:rsidRDefault="00ED2C79" w:rsidP="00C33707">
            <w:pPr>
              <w:jc w:val="center"/>
            </w:pPr>
            <w:r>
              <w:t>3,5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33707">
            <w:pPr>
              <w:jc w:val="center"/>
            </w:pPr>
          </w:p>
          <w:p w:rsidR="00ED2C79" w:rsidRDefault="00ED2C79" w:rsidP="00C33707">
            <w:pPr>
              <w:jc w:val="center"/>
            </w:pPr>
            <w:r>
              <w:t>3,6</w:t>
            </w:r>
          </w:p>
        </w:tc>
      </w:tr>
      <w:tr w:rsidR="00ED2C79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C33707">
            <w:pPr>
              <w:rPr>
                <w:lang w:val="en-US"/>
              </w:rPr>
            </w:pPr>
            <w:r w:rsidRPr="005C6E3A">
              <w:rPr>
                <w:lang w:val="en-US"/>
              </w:rPr>
              <w:t>Начислениянаоплатутруда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C33707"/>
          <w:p w:rsidR="00ED2C79" w:rsidRPr="005C6E3A" w:rsidRDefault="00ED2C79" w:rsidP="00C33707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33707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33707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D62025" w:rsidRDefault="00ED2C79" w:rsidP="00C33707">
            <w: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33707">
            <w:pPr>
              <w:jc w:val="center"/>
            </w:pPr>
            <w:r>
              <w:t>129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33707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213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5C6E3A" w:rsidRDefault="00ED2C79" w:rsidP="00C33707">
            <w:pPr>
              <w:jc w:val="center"/>
            </w:pPr>
            <w:r>
              <w:t>89,2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33707">
            <w:pPr>
              <w:jc w:val="center"/>
            </w:pPr>
          </w:p>
          <w:p w:rsidR="00ED2C79" w:rsidRDefault="00ED2C79" w:rsidP="00C33707">
            <w:pPr>
              <w:jc w:val="center"/>
            </w:pPr>
            <w:r>
              <w:t>119,29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33707"/>
          <w:p w:rsidR="00ED2C79" w:rsidRDefault="00ED2C79" w:rsidP="00C33707">
            <w:r>
              <w:t>119,29</w:t>
            </w:r>
          </w:p>
        </w:tc>
      </w:tr>
      <w:tr w:rsidR="00ED2C79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C258B9">
            <w:pPr>
              <w:rPr>
                <w:b/>
                <w:bCs/>
                <w:lang w:val="en-US"/>
              </w:rPr>
            </w:pPr>
            <w:r w:rsidRPr="005C6E3A">
              <w:rPr>
                <w:b/>
                <w:bCs/>
                <w:lang w:val="en-US"/>
              </w:rPr>
              <w:t>Приобретениеуслуг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  <w:lang w:val="en-US"/>
              </w:rPr>
              <w:t> </w:t>
            </w:r>
            <w:r w:rsidRPr="005C6E3A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</w:rPr>
              <w:t>04</w:t>
            </w:r>
            <w:r w:rsidRPr="005C6E3A">
              <w:rPr>
                <w:b/>
                <w:bCs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317BB9" w:rsidRDefault="00ED2C79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b/>
                <w:bCs/>
              </w:rPr>
            </w:pPr>
            <w:r w:rsidRPr="005C6E3A">
              <w:rPr>
                <w:b/>
                <w:bCs/>
              </w:rPr>
              <w:t> </w:t>
            </w:r>
            <w:r>
              <w:rPr>
                <w:b/>
                <w:bCs/>
              </w:rP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  <w:lang w:val="en-US"/>
              </w:rPr>
              <w:t>220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233,0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266,5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273,3</w:t>
            </w:r>
          </w:p>
        </w:tc>
      </w:tr>
      <w:tr w:rsidR="00ED2C79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C258B9">
            <w:pPr>
              <w:rPr>
                <w:lang w:val="en-US"/>
              </w:rPr>
            </w:pPr>
            <w:r w:rsidRPr="005C6E3A">
              <w:rPr>
                <w:lang w:val="en-US"/>
              </w:rPr>
              <w:t>Услугисвязи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C258B9">
            <w:r w:rsidRPr="005C6E3A">
              <w:t>91</w:t>
            </w:r>
            <w:r>
              <w:t>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D62025" w:rsidRDefault="00ED2C79" w:rsidP="00C258B9">
            <w: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</w:pPr>
            <w:r w:rsidRPr="005C6E3A">
              <w:t> </w:t>
            </w:r>
            <w: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221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AF4623" w:rsidRDefault="00ED2C79" w:rsidP="00C258B9">
            <w:pPr>
              <w:jc w:val="center"/>
            </w:pPr>
            <w:r w:rsidRPr="00AF4623">
              <w:t>31,0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  <w:r>
              <w:t>17,9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  <w:r>
              <w:t>18,6</w:t>
            </w:r>
          </w:p>
        </w:tc>
      </w:tr>
      <w:tr w:rsidR="00ED2C79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4F105E" w:rsidRDefault="00ED2C79" w:rsidP="00C258B9">
            <w:r>
              <w:t>Транспортные услуги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C258B9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4F105E" w:rsidRDefault="00ED2C79" w:rsidP="00C258B9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D62025" w:rsidRDefault="00ED2C79" w:rsidP="00C258B9">
            <w: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</w:pPr>
            <w: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4F105E" w:rsidRDefault="00ED2C79" w:rsidP="00C258B9">
            <w:pPr>
              <w:jc w:val="center"/>
            </w:pPr>
            <w:r>
              <w:t>222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AF4623" w:rsidRDefault="00ED2C79" w:rsidP="00C258B9">
            <w:pPr>
              <w:jc w:val="center"/>
            </w:pPr>
            <w:r w:rsidRPr="00AF4623">
              <w:t>-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  <w:r>
              <w:t>20,3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  <w:r>
              <w:t>20,3</w:t>
            </w:r>
          </w:p>
        </w:tc>
      </w:tr>
      <w:tr w:rsidR="00ED2C79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C258B9">
            <w:pPr>
              <w:rPr>
                <w:lang w:val="en-US"/>
              </w:rPr>
            </w:pPr>
            <w:r w:rsidRPr="005C6E3A">
              <w:rPr>
                <w:lang w:val="en-US"/>
              </w:rPr>
              <w:t>Коммунальныеуслуги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C258B9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D62025" w:rsidRDefault="00ED2C79" w:rsidP="00C258B9">
            <w: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</w:pPr>
            <w:r w:rsidRPr="005C6E3A">
              <w:t> </w:t>
            </w:r>
            <w: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223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AF4623" w:rsidRDefault="00ED2C79" w:rsidP="00C258B9">
            <w:pPr>
              <w:jc w:val="center"/>
            </w:pPr>
            <w:r w:rsidRPr="00AF4623">
              <w:t>43,3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  <w:r>
              <w:t>96,2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  <w:r>
              <w:t>102,3</w:t>
            </w:r>
          </w:p>
        </w:tc>
      </w:tr>
      <w:tr w:rsidR="00ED2C79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C258B9">
            <w:pPr>
              <w:rPr>
                <w:lang w:val="en-US"/>
              </w:rPr>
            </w:pPr>
            <w:r w:rsidRPr="005C6E3A">
              <w:rPr>
                <w:lang w:val="en-US"/>
              </w:rPr>
              <w:t>Услугипосодержаниюимущества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C258B9"/>
          <w:p w:rsidR="00ED2C79" w:rsidRPr="005C6E3A" w:rsidRDefault="00ED2C79" w:rsidP="00C258B9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D62025" w:rsidRDefault="00ED2C79" w:rsidP="00C258B9">
            <w: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</w:pPr>
            <w: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225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AF4623" w:rsidRDefault="00ED2C79" w:rsidP="00C258B9">
            <w:pPr>
              <w:jc w:val="center"/>
            </w:pPr>
            <w:r w:rsidRPr="00AF4623">
              <w:t>7,8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</w:p>
          <w:p w:rsidR="00ED2C79" w:rsidRDefault="00ED2C79" w:rsidP="00C258B9">
            <w:pPr>
              <w:jc w:val="center"/>
            </w:pPr>
            <w:r>
              <w:t>37,9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</w:p>
          <w:p w:rsidR="00ED2C79" w:rsidRDefault="00ED2C79" w:rsidP="00C258B9">
            <w:pPr>
              <w:jc w:val="center"/>
            </w:pPr>
            <w:r>
              <w:t>37,8</w:t>
            </w:r>
          </w:p>
        </w:tc>
      </w:tr>
      <w:tr w:rsidR="00ED2C79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C258B9">
            <w:r w:rsidRPr="005C6E3A">
              <w:rPr>
                <w:lang w:val="en-US"/>
              </w:rPr>
              <w:t>Прочиеуслуги</w:t>
            </w:r>
          </w:p>
          <w:p w:rsidR="00ED2C79" w:rsidRPr="00357F06" w:rsidRDefault="00ED2C79" w:rsidP="00C258B9"/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5C6E3A" w:rsidRDefault="00ED2C79" w:rsidP="00C258B9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18073E" w:rsidRDefault="00ED2C79" w:rsidP="00C258B9">
            <w: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</w:pPr>
            <w:r w:rsidRPr="005C6E3A">
              <w:t> </w:t>
            </w:r>
            <w: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5C6E3A" w:rsidRDefault="00ED2C79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226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AF4623" w:rsidRDefault="00ED2C79" w:rsidP="00C258B9">
            <w:pPr>
              <w:jc w:val="center"/>
            </w:pPr>
            <w:r w:rsidRPr="00AF4623">
              <w:t>73,9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</w:p>
          <w:p w:rsidR="00ED2C79" w:rsidRDefault="00ED2C79" w:rsidP="00C258B9">
            <w:pPr>
              <w:jc w:val="center"/>
            </w:pPr>
            <w:r>
              <w:t>94,2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</w:p>
          <w:p w:rsidR="00ED2C79" w:rsidRDefault="00ED2C79" w:rsidP="00C258B9">
            <w:pPr>
              <w:jc w:val="center"/>
            </w:pPr>
            <w:r>
              <w:t>94,3</w:t>
            </w:r>
          </w:p>
        </w:tc>
      </w:tr>
      <w:tr w:rsidR="00ED2C79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154DDB" w:rsidRDefault="00ED2C79" w:rsidP="00C258B9">
            <w:pPr>
              <w:rPr>
                <w:b/>
                <w:bCs/>
                <w:lang w:val="en-US"/>
              </w:rPr>
            </w:pPr>
            <w:r w:rsidRPr="00154DDB">
              <w:rPr>
                <w:b/>
                <w:bCs/>
                <w:lang w:val="en-US"/>
              </w:rPr>
              <w:t>Поступлениенефинансовыхактивов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154DDB" w:rsidRDefault="00ED2C79" w:rsidP="00C258B9">
            <w:pPr>
              <w:rPr>
                <w:b/>
                <w:bCs/>
              </w:rPr>
            </w:pPr>
          </w:p>
          <w:p w:rsidR="00ED2C79" w:rsidRPr="00154DDB" w:rsidRDefault="00ED2C79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54DDB" w:rsidRDefault="00ED2C79" w:rsidP="00C258B9">
            <w:pPr>
              <w:jc w:val="center"/>
              <w:rPr>
                <w:b/>
                <w:bCs/>
                <w:lang w:val="en-US"/>
              </w:rPr>
            </w:pPr>
            <w:r w:rsidRPr="00154DDB">
              <w:rPr>
                <w:b/>
                <w:bCs/>
                <w:lang w:val="en-US"/>
              </w:rPr>
              <w:t> </w:t>
            </w:r>
            <w:r w:rsidRPr="00154DDB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54DDB" w:rsidRDefault="00ED2C79" w:rsidP="00C258B9">
            <w:pPr>
              <w:jc w:val="center"/>
              <w:rPr>
                <w:b/>
                <w:bCs/>
                <w:lang w:val="en-US"/>
              </w:rPr>
            </w:pPr>
            <w:r w:rsidRPr="00154DDB">
              <w:rPr>
                <w:b/>
                <w:bCs/>
              </w:rPr>
              <w:t>04</w:t>
            </w:r>
            <w:r w:rsidRPr="00154DDB">
              <w:rPr>
                <w:b/>
                <w:bCs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D62025" w:rsidRDefault="00ED2C79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54DDB" w:rsidRDefault="00ED2C79" w:rsidP="00C258B9">
            <w:pPr>
              <w:jc w:val="center"/>
              <w:rPr>
                <w:b/>
                <w:bCs/>
              </w:rPr>
            </w:pPr>
            <w:r w:rsidRPr="00154DDB">
              <w:rPr>
                <w:b/>
                <w:bCs/>
              </w:rPr>
              <w:t> </w:t>
            </w:r>
            <w:r>
              <w:rPr>
                <w:b/>
                <w:bCs/>
              </w:rP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54DDB" w:rsidRDefault="00ED2C79" w:rsidP="00C258B9">
            <w:pPr>
              <w:jc w:val="center"/>
              <w:rPr>
                <w:b/>
                <w:bCs/>
                <w:lang w:val="en-US"/>
              </w:rPr>
            </w:pPr>
            <w:r w:rsidRPr="00154DDB">
              <w:rPr>
                <w:b/>
                <w:bCs/>
                <w:lang w:val="en-US"/>
              </w:rPr>
              <w:t>300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AF4623" w:rsidRDefault="00ED2C79" w:rsidP="00C258B9">
            <w:pPr>
              <w:jc w:val="center"/>
              <w:rPr>
                <w:b/>
                <w:bCs/>
              </w:rPr>
            </w:pPr>
            <w:r w:rsidRPr="00AF4623">
              <w:rPr>
                <w:b/>
                <w:bCs/>
              </w:rPr>
              <w:t>77,0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  <w:rPr>
                <w:b/>
                <w:bCs/>
                <w:color w:val="FF0000"/>
              </w:rPr>
            </w:pPr>
          </w:p>
          <w:p w:rsidR="00ED2C79" w:rsidRPr="00317BB9" w:rsidRDefault="00ED2C79" w:rsidP="00C258B9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11,2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  <w:rPr>
                <w:b/>
                <w:bCs/>
                <w:color w:val="FF0000"/>
              </w:rPr>
            </w:pPr>
          </w:p>
          <w:p w:rsidR="00ED2C79" w:rsidRPr="00317BB9" w:rsidRDefault="00ED2C79" w:rsidP="00C258B9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11,3</w:t>
            </w:r>
          </w:p>
        </w:tc>
      </w:tr>
      <w:tr w:rsidR="00ED2C79" w:rsidRPr="009350A0">
        <w:trPr>
          <w:trHeight w:val="510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9350A0" w:rsidRDefault="00ED2C79" w:rsidP="00C258B9">
            <w:r w:rsidRPr="009350A0">
              <w:rPr>
                <w:lang w:val="en-US"/>
              </w:rPr>
              <w:t>Увеличениестоимости</w:t>
            </w:r>
            <w:r w:rsidRPr="009350A0">
              <w:t>основных средств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9350A0" w:rsidRDefault="00ED2C79" w:rsidP="00C258B9"/>
          <w:p w:rsidR="00ED2C79" w:rsidRPr="009350A0" w:rsidRDefault="00ED2C79" w:rsidP="00C258B9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  <w:rPr>
                <w:lang w:val="en-US"/>
              </w:rPr>
            </w:pPr>
            <w:r w:rsidRPr="009350A0">
              <w:rPr>
                <w:lang w:val="en-US"/>
              </w:rPr>
              <w:t> </w:t>
            </w:r>
            <w:r w:rsidRPr="009350A0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  <w:rPr>
                <w:lang w:val="en-US"/>
              </w:rPr>
            </w:pPr>
            <w:r w:rsidRPr="009350A0">
              <w:t>04</w:t>
            </w:r>
            <w:r w:rsidRPr="009350A0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D62025" w:rsidRDefault="00ED2C79" w:rsidP="00C258B9">
            <w: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</w:pPr>
            <w:r w:rsidRPr="009350A0">
              <w:t> </w:t>
            </w:r>
            <w: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  <w:rPr>
                <w:lang w:val="en-US"/>
              </w:rPr>
            </w:pPr>
            <w:r w:rsidRPr="009350A0">
              <w:rPr>
                <w:lang w:val="en-US"/>
              </w:rPr>
              <w:t>3</w:t>
            </w:r>
            <w:r w:rsidRPr="009350A0">
              <w:t>1</w:t>
            </w:r>
            <w:r w:rsidRPr="009350A0">
              <w:rPr>
                <w:lang w:val="en-US"/>
              </w:rPr>
              <w:t>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</w:p>
          <w:p w:rsidR="00ED2C79" w:rsidRDefault="00ED2C79" w:rsidP="00C258B9">
            <w:pPr>
              <w:jc w:val="center"/>
            </w:pPr>
            <w:r>
              <w:t>7,7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</w:p>
          <w:p w:rsidR="00ED2C79" w:rsidRDefault="00ED2C79" w:rsidP="00C258B9">
            <w:pPr>
              <w:jc w:val="center"/>
            </w:pPr>
            <w:r>
              <w:t>7,7</w:t>
            </w:r>
          </w:p>
        </w:tc>
      </w:tr>
      <w:tr w:rsidR="00ED2C79" w:rsidRPr="009350A0">
        <w:trPr>
          <w:trHeight w:val="510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4F105E" w:rsidRDefault="00ED2C79" w:rsidP="00C258B9">
            <w:pPr>
              <w:rPr>
                <w:lang w:val="en-US"/>
              </w:rPr>
            </w:pPr>
            <w:r w:rsidRPr="004F105E">
              <w:rPr>
                <w:lang w:val="en-US"/>
              </w:rPr>
              <w:t>Увеличениестоимостиматериальныхзапасов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9350A0" w:rsidRDefault="00ED2C79" w:rsidP="00C258B9"/>
          <w:p w:rsidR="00ED2C79" w:rsidRPr="009350A0" w:rsidRDefault="00ED2C79" w:rsidP="00C258B9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  <w:rPr>
                <w:lang w:val="en-US"/>
              </w:rPr>
            </w:pPr>
            <w:r w:rsidRPr="009350A0">
              <w:rPr>
                <w:lang w:val="en-US"/>
              </w:rPr>
              <w:t> </w:t>
            </w:r>
            <w:r w:rsidRPr="009350A0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  <w:rPr>
                <w:lang w:val="en-US"/>
              </w:rPr>
            </w:pPr>
            <w:r w:rsidRPr="009350A0">
              <w:t>04</w:t>
            </w:r>
            <w:r w:rsidRPr="009350A0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D62025" w:rsidRDefault="00ED2C79" w:rsidP="00C258B9">
            <w: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</w:pPr>
            <w:r w:rsidRPr="009350A0">
              <w:t> </w:t>
            </w:r>
            <w: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  <w:rPr>
                <w:i/>
                <w:iCs/>
                <w:lang w:val="en-US"/>
              </w:rPr>
            </w:pPr>
            <w:r w:rsidRPr="009350A0">
              <w:rPr>
                <w:i/>
                <w:iCs/>
                <w:lang w:val="en-US"/>
              </w:rPr>
              <w:t>340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4F105E" w:rsidRDefault="00ED2C79" w:rsidP="00C258B9">
            <w:pPr>
              <w:jc w:val="center"/>
            </w:pPr>
            <w:r>
              <w:t>77,0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</w:p>
          <w:p w:rsidR="00ED2C79" w:rsidRDefault="00ED2C79" w:rsidP="00C258B9">
            <w:pPr>
              <w:jc w:val="center"/>
            </w:pPr>
            <w:r>
              <w:t>3,5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</w:p>
          <w:p w:rsidR="00ED2C79" w:rsidRDefault="00ED2C79" w:rsidP="00C258B9">
            <w:pPr>
              <w:jc w:val="center"/>
            </w:pPr>
            <w:r>
              <w:t>3,6</w:t>
            </w:r>
          </w:p>
        </w:tc>
      </w:tr>
      <w:tr w:rsidR="00ED2C79" w:rsidRPr="009350A0">
        <w:trPr>
          <w:trHeight w:val="510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181391" w:rsidRDefault="00ED2C79" w:rsidP="00C258B9">
            <w:r>
              <w:t>Уплата налога на имущество и земельного налога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9350A0" w:rsidRDefault="00ED2C79" w:rsidP="00C258B9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81391" w:rsidRDefault="00ED2C79" w:rsidP="00C258B9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C258B9">
            <w: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</w:pPr>
            <w:r>
              <w:t>851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81391" w:rsidRDefault="00ED2C79" w:rsidP="00C258B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291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181391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147,5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</w:p>
        </w:tc>
      </w:tr>
      <w:tr w:rsidR="00ED2C79" w:rsidRPr="009350A0">
        <w:trPr>
          <w:trHeight w:val="510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181391" w:rsidRDefault="00ED2C79" w:rsidP="00C258B9">
            <w: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9350A0" w:rsidRDefault="00ED2C79" w:rsidP="00C258B9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81391" w:rsidRDefault="00ED2C79" w:rsidP="00C258B9">
            <w:pPr>
              <w:jc w:val="center"/>
            </w:pPr>
            <w: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C258B9">
            <w:r>
              <w:t>6510076010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</w:pPr>
            <w:r>
              <w:t>853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81391" w:rsidRDefault="00ED2C79" w:rsidP="00C258B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292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181391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8,6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</w:p>
        </w:tc>
      </w:tr>
      <w:tr w:rsidR="00ED2C79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154DDB" w:rsidRDefault="00ED2C79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C258B9">
            <w:pPr>
              <w:rPr>
                <w:b/>
                <w:bCs/>
              </w:rPr>
            </w:pPr>
          </w:p>
          <w:p w:rsidR="00ED2C79" w:rsidRDefault="00ED2C79" w:rsidP="00C258B9">
            <w:pPr>
              <w:rPr>
                <w:b/>
                <w:bCs/>
              </w:rPr>
            </w:pPr>
          </w:p>
          <w:p w:rsidR="00ED2C79" w:rsidRDefault="00ED2C79" w:rsidP="00C258B9">
            <w:pPr>
              <w:rPr>
                <w:b/>
                <w:bCs/>
              </w:rPr>
            </w:pPr>
          </w:p>
          <w:p w:rsidR="00ED2C79" w:rsidRDefault="00ED2C79" w:rsidP="00C258B9">
            <w:pPr>
              <w:rPr>
                <w:b/>
                <w:bCs/>
              </w:rPr>
            </w:pPr>
          </w:p>
          <w:p w:rsidR="00ED2C79" w:rsidRPr="00154DDB" w:rsidRDefault="00ED2C79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54DDB" w:rsidRDefault="00ED2C79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54DDB" w:rsidRDefault="00ED2C79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B052DB" w:rsidRDefault="00ED2C79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89100777150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B052DB" w:rsidRDefault="00ED2C79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B052DB" w:rsidRDefault="00ED2C79" w:rsidP="00C258B9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</w:tr>
      <w:tr w:rsidR="00ED2C79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C258B9">
            <w:pPr>
              <w:rPr>
                <w:b/>
                <w:bCs/>
              </w:rPr>
            </w:pPr>
            <w:r w:rsidRPr="00154DDB">
              <w:rPr>
                <w:b/>
                <w:bCs/>
                <w:lang w:val="en-US"/>
              </w:rPr>
              <w:t>Поступлениенефинансовыхактивов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C258B9">
            <w:pPr>
              <w:rPr>
                <w:b/>
                <w:bCs/>
              </w:rPr>
            </w:pPr>
          </w:p>
          <w:p w:rsidR="00ED2C79" w:rsidRPr="00154DDB" w:rsidRDefault="00ED2C79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54DDB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54DDB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B052DB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8910077150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B052DB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B052DB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D067D2">
            <w:pPr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</w:tr>
      <w:tr w:rsidR="00ED2C79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154DDB" w:rsidRDefault="00ED2C79" w:rsidP="00C258B9">
            <w:pPr>
              <w:rPr>
                <w:b/>
                <w:bCs/>
              </w:rPr>
            </w:pPr>
            <w:r w:rsidRPr="004F105E">
              <w:rPr>
                <w:lang w:val="en-US"/>
              </w:rPr>
              <w:t>Увеличениестоимостиматериальныхзапасов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B052DB" w:rsidRDefault="00ED2C79" w:rsidP="00C258B9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B052DB" w:rsidRDefault="00ED2C79" w:rsidP="00C258B9">
            <w:pPr>
              <w:jc w:val="center"/>
            </w:pPr>
            <w:r w:rsidRPr="00B052DB"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B052DB" w:rsidRDefault="00ED2C79" w:rsidP="00C258B9">
            <w:pPr>
              <w:jc w:val="center"/>
            </w:pPr>
            <w:r w:rsidRPr="00B052DB">
              <w:t>04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47326E" w:rsidRDefault="00ED2C79" w:rsidP="00C258B9">
            <w:pPr>
              <w:jc w:val="center"/>
            </w:pPr>
            <w:r>
              <w:t>8910077150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B052DB" w:rsidRDefault="00ED2C79" w:rsidP="00C258B9">
            <w:pPr>
              <w:jc w:val="center"/>
            </w:pPr>
            <w:r w:rsidRPr="00B052DB"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B052DB" w:rsidRDefault="00ED2C79" w:rsidP="00C258B9">
            <w:pPr>
              <w:jc w:val="center"/>
            </w:pPr>
            <w:r w:rsidRPr="00B052DB">
              <w:t>340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B052DB" w:rsidRDefault="00ED2C79" w:rsidP="00C258B9">
            <w:pPr>
              <w:jc w:val="center"/>
            </w:pPr>
            <w:r w:rsidRPr="00B052DB">
              <w:t>0,1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</w:p>
          <w:p w:rsidR="00ED2C79" w:rsidRPr="00B052DB" w:rsidRDefault="00ED2C79" w:rsidP="00C258B9">
            <w:pPr>
              <w:jc w:val="center"/>
            </w:pPr>
            <w:r>
              <w:t>0,1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</w:p>
          <w:p w:rsidR="00ED2C79" w:rsidRPr="00B052DB" w:rsidRDefault="00ED2C79" w:rsidP="00C258B9">
            <w:pPr>
              <w:jc w:val="center"/>
            </w:pPr>
            <w:r>
              <w:t>0,1</w:t>
            </w:r>
          </w:p>
        </w:tc>
      </w:tr>
      <w:tr w:rsidR="00ED2C79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154DDB" w:rsidRDefault="00ED2C79" w:rsidP="00C258B9">
            <w:pPr>
              <w:rPr>
                <w:b/>
                <w:bCs/>
              </w:rPr>
            </w:pPr>
            <w:r w:rsidRPr="00154DDB">
              <w:rPr>
                <w:b/>
                <w:bCs/>
              </w:rPr>
              <w:t>Военкомат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154DDB" w:rsidRDefault="00ED2C79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54DDB" w:rsidRDefault="00ED2C79" w:rsidP="00C258B9">
            <w:pPr>
              <w:jc w:val="center"/>
              <w:rPr>
                <w:b/>
                <w:bCs/>
              </w:rPr>
            </w:pPr>
            <w:r w:rsidRPr="00154DDB">
              <w:rPr>
                <w:b/>
                <w:bCs/>
              </w:rPr>
              <w:t>02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54DDB" w:rsidRDefault="00ED2C79" w:rsidP="00C258B9">
            <w:pPr>
              <w:jc w:val="center"/>
              <w:rPr>
                <w:b/>
                <w:bCs/>
              </w:rPr>
            </w:pPr>
            <w:r w:rsidRPr="00154DDB">
              <w:rPr>
                <w:b/>
                <w:bCs/>
              </w:rPr>
              <w:t>03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54DDB" w:rsidRDefault="00ED2C79" w:rsidP="00C258B9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54DDB" w:rsidRDefault="00ED2C79" w:rsidP="00C258B9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54DDB" w:rsidRDefault="00ED2C79" w:rsidP="00C258B9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AF4623" w:rsidRDefault="00ED2C79" w:rsidP="00C258B9">
            <w:pPr>
              <w:jc w:val="center"/>
              <w:rPr>
                <w:b/>
                <w:bCs/>
              </w:rPr>
            </w:pPr>
            <w:r w:rsidRPr="00AF4623">
              <w:rPr>
                <w:b/>
                <w:bCs/>
              </w:rPr>
              <w:t>71,1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Pr="00AF4623" w:rsidRDefault="00ED2C79" w:rsidP="00C258B9">
            <w:pPr>
              <w:jc w:val="center"/>
              <w:rPr>
                <w:b/>
                <w:bCs/>
              </w:rPr>
            </w:pPr>
            <w:r w:rsidRPr="00AF4623">
              <w:rPr>
                <w:b/>
                <w:bCs/>
              </w:rPr>
              <w:t>62,9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Pr="00AF4623" w:rsidRDefault="00ED2C79" w:rsidP="00C258B9">
            <w:pPr>
              <w:jc w:val="center"/>
              <w:rPr>
                <w:b/>
                <w:bCs/>
              </w:rPr>
            </w:pPr>
            <w:r w:rsidRPr="00AF4623">
              <w:rPr>
                <w:b/>
                <w:bCs/>
              </w:rPr>
              <w:t>65,2</w:t>
            </w:r>
          </w:p>
        </w:tc>
      </w:tr>
      <w:tr w:rsidR="00ED2C79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9350A0" w:rsidRDefault="00ED2C79" w:rsidP="00C258B9">
            <w:r w:rsidRPr="009350A0">
              <w:t>Расходы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9350A0" w:rsidRDefault="00ED2C79" w:rsidP="00C258B9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</w:pPr>
            <w:r w:rsidRPr="009350A0">
              <w:t>02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</w:pPr>
            <w:r w:rsidRPr="009350A0">
              <w:t>03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</w:pPr>
            <w:r>
              <w:t>8910051180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</w:pPr>
            <w:r>
              <w:t>71,1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  <w:r>
              <w:t>62,9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  <w:r>
              <w:t>65,2</w:t>
            </w:r>
          </w:p>
        </w:tc>
      </w:tr>
      <w:tr w:rsidR="00ED2C79" w:rsidRPr="009350A0">
        <w:trPr>
          <w:trHeight w:val="656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173B54" w:rsidRDefault="00ED2C79" w:rsidP="00C258B9">
            <w:r w:rsidRPr="00173B54">
              <w:t>Оплата труда и 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136992" w:rsidRDefault="00ED2C79" w:rsidP="00C258B9">
            <w:pPr>
              <w:rPr>
                <w:b/>
                <w:bCs/>
              </w:rPr>
            </w:pPr>
          </w:p>
          <w:p w:rsidR="00ED2C79" w:rsidRPr="00136992" w:rsidRDefault="00ED2C79" w:rsidP="00C258B9">
            <w:pPr>
              <w:rPr>
                <w:b/>
                <w:bCs/>
              </w:rPr>
            </w:pPr>
          </w:p>
          <w:p w:rsidR="00ED2C79" w:rsidRPr="00136992" w:rsidRDefault="00ED2C79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36992" w:rsidRDefault="00ED2C79" w:rsidP="00C258B9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02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136992" w:rsidRDefault="00ED2C79" w:rsidP="00C258B9">
            <w:pPr>
              <w:rPr>
                <w:b/>
                <w:bCs/>
              </w:rPr>
            </w:pPr>
          </w:p>
          <w:p w:rsidR="00ED2C79" w:rsidRPr="00136992" w:rsidRDefault="00ED2C79" w:rsidP="00C258B9">
            <w:pPr>
              <w:rPr>
                <w:b/>
                <w:bCs/>
              </w:rPr>
            </w:pPr>
          </w:p>
          <w:p w:rsidR="00ED2C79" w:rsidRPr="00136992" w:rsidRDefault="00ED2C79" w:rsidP="00C258B9">
            <w:pPr>
              <w:rPr>
                <w:b/>
                <w:bCs/>
              </w:rPr>
            </w:pPr>
            <w:r w:rsidRPr="00136992">
              <w:rPr>
                <w:b/>
                <w:bCs/>
              </w:rPr>
              <w:t>03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C258B9">
            <w:r>
              <w:t>8910051180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36992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121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36992" w:rsidRDefault="00ED2C79" w:rsidP="00C258B9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210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136992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54,7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54,7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54,7</w:t>
            </w:r>
          </w:p>
        </w:tc>
      </w:tr>
      <w:tr w:rsidR="00ED2C79" w:rsidRPr="009350A0">
        <w:trPr>
          <w:trHeight w:val="252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173B54" w:rsidRDefault="00ED2C79" w:rsidP="00C258B9">
            <w:r w:rsidRPr="00173B54">
              <w:t>Заработная плата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9350A0" w:rsidRDefault="00ED2C79" w:rsidP="00C258B9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</w:pPr>
            <w:r w:rsidRPr="009350A0">
              <w:t>02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9350A0" w:rsidRDefault="00ED2C79" w:rsidP="00C258B9">
            <w:r w:rsidRPr="009350A0">
              <w:t>03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C258B9">
            <w:r>
              <w:t>8910051180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</w:pPr>
            <w:r>
              <w:t>121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</w:pPr>
            <w:r w:rsidRPr="009350A0">
              <w:t>211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</w:pPr>
            <w:r>
              <w:t>42,0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  <w:r>
              <w:t>42,0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  <w:r>
              <w:t>42,0</w:t>
            </w:r>
          </w:p>
        </w:tc>
      </w:tr>
      <w:tr w:rsidR="00ED2C79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173B54" w:rsidRDefault="00ED2C79" w:rsidP="00C258B9">
            <w:r w:rsidRPr="00173B54">
              <w:t>Начисления на оплату труда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9350A0" w:rsidRDefault="00ED2C79" w:rsidP="00C258B9"/>
          <w:p w:rsidR="00ED2C79" w:rsidRPr="009350A0" w:rsidRDefault="00ED2C79" w:rsidP="00C258B9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</w:pPr>
            <w:r w:rsidRPr="009350A0">
              <w:t>02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9350A0" w:rsidRDefault="00ED2C79" w:rsidP="00C258B9"/>
          <w:p w:rsidR="00ED2C79" w:rsidRPr="009350A0" w:rsidRDefault="00ED2C79" w:rsidP="00C258B9">
            <w:r w:rsidRPr="009350A0">
              <w:t>03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C258B9">
            <w:r>
              <w:t>8910051180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B5460C">
            <w:pPr>
              <w:jc w:val="center"/>
            </w:pPr>
            <w:r>
              <w:t>129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</w:pPr>
            <w:r w:rsidRPr="009350A0">
              <w:t>213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</w:pPr>
            <w:r>
              <w:t>12,7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</w:p>
          <w:p w:rsidR="00ED2C79" w:rsidRDefault="00ED2C79" w:rsidP="00C258B9">
            <w:pPr>
              <w:jc w:val="center"/>
            </w:pPr>
            <w:r>
              <w:t>12,7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</w:p>
          <w:p w:rsidR="00ED2C79" w:rsidRDefault="00ED2C79" w:rsidP="00C258B9">
            <w:pPr>
              <w:jc w:val="center"/>
            </w:pPr>
            <w:r>
              <w:t>12,7</w:t>
            </w:r>
          </w:p>
        </w:tc>
      </w:tr>
      <w:tr w:rsidR="00ED2C79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173B54" w:rsidRDefault="00ED2C79" w:rsidP="00C258B9">
            <w:pPr>
              <w:rPr>
                <w:b/>
                <w:bCs/>
              </w:rPr>
            </w:pPr>
            <w:r w:rsidRPr="00173B54">
              <w:t>Поступление нефинансовых активов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136992" w:rsidRDefault="00ED2C79" w:rsidP="00C258B9">
            <w:pPr>
              <w:rPr>
                <w:b/>
                <w:bCs/>
              </w:rPr>
            </w:pPr>
          </w:p>
          <w:p w:rsidR="00ED2C79" w:rsidRPr="00136992" w:rsidRDefault="00ED2C79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36992" w:rsidRDefault="00ED2C79" w:rsidP="00C258B9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02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136992" w:rsidRDefault="00ED2C79" w:rsidP="00C258B9">
            <w:pPr>
              <w:rPr>
                <w:b/>
                <w:bCs/>
              </w:rPr>
            </w:pPr>
          </w:p>
          <w:p w:rsidR="00ED2C79" w:rsidRPr="00136992" w:rsidRDefault="00ED2C79" w:rsidP="00C258B9">
            <w:pPr>
              <w:rPr>
                <w:b/>
                <w:bCs/>
              </w:rPr>
            </w:pPr>
            <w:r w:rsidRPr="00136992">
              <w:rPr>
                <w:b/>
                <w:bCs/>
              </w:rPr>
              <w:t>03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C258B9">
            <w:r>
              <w:t>8910051180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36992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136992" w:rsidRDefault="00ED2C79" w:rsidP="00C258B9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300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136992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17,4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10,5</w:t>
            </w:r>
          </w:p>
        </w:tc>
      </w:tr>
      <w:tr w:rsidR="00ED2C79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173B54" w:rsidRDefault="00ED2C79" w:rsidP="00C258B9">
            <w:pPr>
              <w:rPr>
                <w:b/>
                <w:bCs/>
              </w:rPr>
            </w:pPr>
            <w:r w:rsidRPr="00173B54">
              <w:t>Увеличение стоимости материальных запасов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9350A0" w:rsidRDefault="00ED2C79" w:rsidP="00C258B9"/>
          <w:p w:rsidR="00ED2C79" w:rsidRPr="009350A0" w:rsidRDefault="00ED2C79" w:rsidP="00C258B9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</w:pPr>
            <w:r w:rsidRPr="009350A0">
              <w:t>02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9350A0" w:rsidRDefault="00ED2C79" w:rsidP="00C258B9"/>
          <w:p w:rsidR="00ED2C79" w:rsidRPr="009350A0" w:rsidRDefault="00ED2C79" w:rsidP="00C258B9">
            <w:r w:rsidRPr="009350A0">
              <w:t>03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C258B9">
            <w:r>
              <w:t>8910051180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</w:pPr>
            <w: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</w:pPr>
            <w:r w:rsidRPr="009350A0">
              <w:t>340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</w:pPr>
            <w:r>
              <w:t>17,4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</w:p>
          <w:p w:rsidR="00ED2C79" w:rsidRDefault="00ED2C79" w:rsidP="00C258B9">
            <w:pPr>
              <w:jc w:val="center"/>
            </w:pPr>
            <w:r>
              <w:t>8,2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</w:p>
          <w:p w:rsidR="00ED2C79" w:rsidRDefault="00ED2C79" w:rsidP="00C258B9">
            <w:pPr>
              <w:jc w:val="center"/>
            </w:pPr>
            <w:r>
              <w:t>10,5</w:t>
            </w:r>
          </w:p>
        </w:tc>
      </w:tr>
      <w:tr w:rsidR="00ED2C79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173B54" w:rsidRDefault="00ED2C79" w:rsidP="00C258B9">
            <w:r>
              <w:t>Дорожное хозяйство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9350A0" w:rsidRDefault="00ED2C79" w:rsidP="00C258B9"/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</w:pPr>
            <w:r>
              <w:t>04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9350A0" w:rsidRDefault="00ED2C79" w:rsidP="00C258B9"/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C258B9"/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Default="00ED2C79" w:rsidP="00C258B9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Default="00ED2C79" w:rsidP="00C258B9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</w:p>
        </w:tc>
      </w:tr>
      <w:tr w:rsidR="00ED2C79" w:rsidRPr="009350A0">
        <w:trPr>
          <w:trHeight w:val="255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173B54" w:rsidRDefault="00ED2C79" w:rsidP="00C258B9">
            <w:r>
              <w:t>Дорожный фонд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9350A0" w:rsidRDefault="00ED2C79" w:rsidP="00C258B9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</w:pPr>
            <w:r>
              <w:t>04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9350A0" w:rsidRDefault="00ED2C79" w:rsidP="00C258B9">
            <w:r>
              <w:t>09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Default="00ED2C79" w:rsidP="00C258B9">
            <w:r>
              <w:t>1300142010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Default="00ED2C79" w:rsidP="00C258B9">
            <w:pPr>
              <w:jc w:val="center"/>
            </w:pPr>
            <w: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9350A0" w:rsidRDefault="00ED2C79" w:rsidP="00C258B9">
            <w:pPr>
              <w:jc w:val="center"/>
            </w:pPr>
            <w:r>
              <w:t>225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Default="00ED2C79" w:rsidP="00C258B9">
            <w:pPr>
              <w:jc w:val="center"/>
            </w:pPr>
            <w:r>
              <w:t>853,0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  <w:r>
              <w:t>777,9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  <w:r>
              <w:t>777,9</w:t>
            </w:r>
          </w:p>
        </w:tc>
      </w:tr>
      <w:tr w:rsidR="00ED2C79" w:rsidRPr="00896CA1">
        <w:trPr>
          <w:trHeight w:val="569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896CA1" w:rsidRDefault="00ED2C79" w:rsidP="00C258B9">
            <w:pPr>
              <w:rPr>
                <w:b/>
                <w:bCs/>
              </w:rPr>
            </w:pPr>
            <w:r w:rsidRPr="00896CA1">
              <w:rPr>
                <w:b/>
                <w:bCs/>
              </w:rPr>
              <w:t>Жилищно-комунальное хозяйство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896CA1" w:rsidRDefault="00ED2C79" w:rsidP="00C258B9">
            <w:pPr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896CA1" w:rsidRDefault="00ED2C79" w:rsidP="00C258B9">
            <w:pPr>
              <w:jc w:val="center"/>
              <w:rPr>
                <w:b/>
                <w:bCs/>
              </w:rPr>
            </w:pPr>
            <w:r w:rsidRPr="00896CA1">
              <w:rPr>
                <w:b/>
                <w:bCs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896CA1" w:rsidRDefault="00ED2C79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896CA1" w:rsidRDefault="00ED2C79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896CA1" w:rsidRDefault="00ED2C79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896CA1" w:rsidRDefault="00ED2C79" w:rsidP="00C258B9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AF4623" w:rsidRDefault="00ED2C79" w:rsidP="00C258B9">
            <w:pPr>
              <w:jc w:val="center"/>
              <w:rPr>
                <w:b/>
                <w:bCs/>
                <w:highlight w:val="yellow"/>
              </w:rPr>
            </w:pPr>
            <w:r w:rsidRPr="00AF4623">
              <w:rPr>
                <w:b/>
                <w:bCs/>
              </w:rPr>
              <w:t>175,3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Pr="00AF4623" w:rsidRDefault="00ED2C79" w:rsidP="00C258B9">
            <w:pPr>
              <w:jc w:val="center"/>
              <w:rPr>
                <w:b/>
                <w:bCs/>
              </w:rPr>
            </w:pPr>
          </w:p>
          <w:p w:rsidR="00ED2C79" w:rsidRPr="00AF4623" w:rsidRDefault="00ED2C79" w:rsidP="00C258B9">
            <w:pPr>
              <w:jc w:val="center"/>
              <w:rPr>
                <w:b/>
                <w:bCs/>
              </w:rPr>
            </w:pPr>
            <w:r w:rsidRPr="00AF4623">
              <w:rPr>
                <w:b/>
                <w:bCs/>
              </w:rPr>
              <w:t>236,00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Pr="00AF4623" w:rsidRDefault="00ED2C79" w:rsidP="00C258B9">
            <w:pPr>
              <w:jc w:val="center"/>
              <w:rPr>
                <w:b/>
                <w:bCs/>
              </w:rPr>
            </w:pPr>
          </w:p>
          <w:p w:rsidR="00ED2C79" w:rsidRPr="00AF4623" w:rsidRDefault="00ED2C79" w:rsidP="00C258B9">
            <w:pPr>
              <w:jc w:val="center"/>
              <w:rPr>
                <w:b/>
                <w:bCs/>
              </w:rPr>
            </w:pPr>
            <w:r w:rsidRPr="00AF4623">
              <w:rPr>
                <w:b/>
                <w:bCs/>
              </w:rPr>
              <w:t>245,20</w:t>
            </w:r>
          </w:p>
        </w:tc>
      </w:tr>
      <w:tr w:rsidR="00ED2C79" w:rsidRPr="009350A0">
        <w:trPr>
          <w:trHeight w:val="318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896CA1" w:rsidRDefault="00ED2C79" w:rsidP="00C258B9">
            <w:r w:rsidRPr="00896CA1">
              <w:t>Благоустройство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D2C79" w:rsidRPr="00896CA1" w:rsidRDefault="00ED2C79" w:rsidP="00C258B9">
            <w: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896CA1" w:rsidRDefault="00ED2C79" w:rsidP="00C258B9">
            <w:pPr>
              <w:jc w:val="center"/>
            </w:pPr>
            <w:r w:rsidRPr="00896CA1">
              <w:t>05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896CA1" w:rsidRDefault="00ED2C79" w:rsidP="00C258B9">
            <w:pPr>
              <w:jc w:val="center"/>
            </w:pPr>
            <w:r w:rsidRPr="00896CA1">
              <w:t>03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896CA1" w:rsidRDefault="00ED2C79" w:rsidP="0047326E">
            <w:pPr>
              <w:jc w:val="center"/>
            </w:pPr>
            <w:r>
              <w:t>8910043040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896CA1" w:rsidRDefault="00ED2C79" w:rsidP="00C258B9">
            <w:pPr>
              <w:jc w:val="center"/>
            </w:pPr>
            <w:r>
              <w:t>244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D2C79" w:rsidRPr="00896CA1" w:rsidRDefault="00ED2C79" w:rsidP="00C258B9">
            <w:pPr>
              <w:jc w:val="center"/>
            </w:pPr>
            <w:r>
              <w:t>225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896CA1" w:rsidRDefault="00ED2C79" w:rsidP="00C258B9">
            <w:pPr>
              <w:jc w:val="center"/>
            </w:pPr>
            <w:r>
              <w:t>175,3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  <w:r>
              <w:t>236,00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</w:pPr>
            <w:r>
              <w:t>245,20</w:t>
            </w:r>
          </w:p>
        </w:tc>
      </w:tr>
      <w:tr w:rsidR="00ED2C79" w:rsidRPr="009350A0">
        <w:trPr>
          <w:trHeight w:val="510"/>
        </w:trPr>
        <w:tc>
          <w:tcPr>
            <w:tcW w:w="294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D2C79" w:rsidRDefault="00ED2C79" w:rsidP="00C258B9">
            <w:pPr>
              <w:rPr>
                <w:b/>
                <w:bCs/>
              </w:rPr>
            </w:pPr>
          </w:p>
          <w:p w:rsidR="00ED2C79" w:rsidRPr="00896CA1" w:rsidRDefault="00ED2C79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D2C79" w:rsidRDefault="00ED2C79" w:rsidP="00C258B9">
            <w:pPr>
              <w:rPr>
                <w:b/>
                <w:bCs/>
              </w:rPr>
            </w:pPr>
          </w:p>
          <w:p w:rsidR="00ED2C79" w:rsidRPr="00896CA1" w:rsidRDefault="00ED2C79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ED2C79" w:rsidRPr="00896CA1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ED2C79" w:rsidRPr="00896CA1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ED2C79" w:rsidRPr="00896CA1" w:rsidRDefault="00ED2C79" w:rsidP="004732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8910003010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ED2C79" w:rsidRPr="00896CA1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312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ED2C79" w:rsidRPr="00896CA1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ED2C79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91,9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62,9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65,2</w:t>
            </w:r>
          </w:p>
        </w:tc>
      </w:tr>
      <w:tr w:rsidR="00ED2C79" w:rsidRPr="009350A0">
        <w:trPr>
          <w:trHeight w:val="51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2C79" w:rsidRDefault="00ED2C79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Расходы на предоставление иных межбюджетных трансфертов муниципальному району на осуществление полномочий по созданию условий для организации досуга и обеспечение жителей услугами культурной жизни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2C79" w:rsidRDefault="00ED2C79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D2C79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D2C79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D2C79" w:rsidRDefault="00ED2C79" w:rsidP="004732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0500276010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D2C79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D2C79" w:rsidRDefault="00ED2C79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D2C79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727,7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</w:p>
          <w:p w:rsidR="00ED2C79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565,1</w:t>
            </w:r>
          </w:p>
        </w:tc>
      </w:tr>
      <w:tr w:rsidR="00ED2C79" w:rsidRPr="009350A0">
        <w:trPr>
          <w:trHeight w:val="510"/>
        </w:trPr>
        <w:tc>
          <w:tcPr>
            <w:tcW w:w="29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D2C79" w:rsidRPr="00462974" w:rsidRDefault="00ED2C79" w:rsidP="00C258B9">
            <w:pPr>
              <w:rPr>
                <w:lang w:val="en-US"/>
              </w:rPr>
            </w:pPr>
            <w:r w:rsidRPr="00462974">
              <w:rPr>
                <w:lang w:val="en-US"/>
              </w:rPr>
              <w:t>Обеспечениедеятельностиподведомственныхучреждений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D2C79" w:rsidRPr="00575A65" w:rsidRDefault="00ED2C79" w:rsidP="00C258B9">
            <w:pPr>
              <w:rPr>
                <w:b/>
                <w:bCs/>
              </w:rPr>
            </w:pPr>
          </w:p>
          <w:p w:rsidR="00ED2C79" w:rsidRPr="00575A65" w:rsidRDefault="00ED2C79" w:rsidP="00C258B9">
            <w:pPr>
              <w:rPr>
                <w:b/>
                <w:bCs/>
              </w:rPr>
            </w:pPr>
          </w:p>
          <w:p w:rsidR="00ED2C79" w:rsidRPr="00575A65" w:rsidRDefault="00ED2C79" w:rsidP="00C258B9">
            <w:pPr>
              <w:rPr>
                <w:b/>
                <w:bCs/>
              </w:rPr>
            </w:pPr>
          </w:p>
          <w:p w:rsidR="00ED2C79" w:rsidRPr="00575A65" w:rsidRDefault="00ED2C79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ED2C79" w:rsidRPr="00575A65" w:rsidRDefault="00ED2C79" w:rsidP="00C258B9">
            <w:pPr>
              <w:jc w:val="center"/>
              <w:rPr>
                <w:b/>
                <w:bCs/>
              </w:rPr>
            </w:pPr>
            <w:r w:rsidRPr="00575A65">
              <w:rPr>
                <w:b/>
                <w:bCs/>
              </w:rPr>
              <w:t>08</w:t>
            </w:r>
            <w:r w:rsidRPr="00575A65">
              <w:rPr>
                <w:b/>
                <w:bCs/>
                <w:lang w:val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ED2C79" w:rsidRPr="00575A65" w:rsidRDefault="00ED2C79" w:rsidP="00C258B9">
            <w:pPr>
              <w:jc w:val="center"/>
              <w:rPr>
                <w:b/>
                <w:bCs/>
              </w:rPr>
            </w:pPr>
            <w:r w:rsidRPr="00575A65">
              <w:rPr>
                <w:b/>
                <w:bCs/>
              </w:rPr>
              <w:t>01 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ED2C79" w:rsidRPr="00575A65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0500276010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ED2C79" w:rsidRPr="00575A65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ED2C79" w:rsidRPr="00317BB9" w:rsidRDefault="00ED2C79" w:rsidP="00C258B9">
            <w:pPr>
              <w:jc w:val="center"/>
              <w:rPr>
                <w:b/>
                <w:bCs/>
                <w:color w:val="FF0000"/>
              </w:rPr>
            </w:pPr>
            <w:r w:rsidRPr="00575A65">
              <w:rPr>
                <w:b/>
                <w:bCs/>
                <w:lang w:val="en-US"/>
              </w:rPr>
              <w:t> </w:t>
            </w:r>
            <w:r w:rsidRPr="00AF4623">
              <w:rPr>
                <w:b/>
                <w:bCs/>
              </w:rPr>
              <w:t>251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ED2C79" w:rsidRPr="009C6E8D" w:rsidRDefault="00ED2C79" w:rsidP="009C6E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688,2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ED2C79" w:rsidRDefault="00ED2C79" w:rsidP="009C6E8D">
            <w:pPr>
              <w:jc w:val="center"/>
              <w:rPr>
                <w:b/>
                <w:bCs/>
              </w:rPr>
            </w:pPr>
          </w:p>
          <w:p w:rsidR="00ED2C79" w:rsidRDefault="00ED2C79" w:rsidP="009C6E8D">
            <w:pPr>
              <w:jc w:val="center"/>
              <w:rPr>
                <w:b/>
                <w:bCs/>
              </w:rPr>
            </w:pPr>
          </w:p>
          <w:p w:rsidR="00ED2C79" w:rsidRDefault="00ED2C79" w:rsidP="009C6E8D">
            <w:pPr>
              <w:jc w:val="center"/>
              <w:rPr>
                <w:b/>
                <w:bCs/>
              </w:rPr>
            </w:pPr>
          </w:p>
          <w:p w:rsidR="00ED2C79" w:rsidRDefault="00ED2C79" w:rsidP="009C6E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513,9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ED2C79" w:rsidRDefault="00ED2C79" w:rsidP="009C6E8D">
            <w:pPr>
              <w:jc w:val="center"/>
              <w:rPr>
                <w:b/>
                <w:bCs/>
              </w:rPr>
            </w:pPr>
          </w:p>
          <w:p w:rsidR="00ED2C79" w:rsidRDefault="00ED2C79" w:rsidP="009C6E8D">
            <w:pPr>
              <w:jc w:val="center"/>
              <w:rPr>
                <w:b/>
                <w:bCs/>
              </w:rPr>
            </w:pPr>
          </w:p>
          <w:p w:rsidR="00ED2C79" w:rsidRDefault="00ED2C79" w:rsidP="009C6E8D">
            <w:pPr>
              <w:jc w:val="center"/>
              <w:rPr>
                <w:b/>
                <w:bCs/>
              </w:rPr>
            </w:pPr>
          </w:p>
          <w:p w:rsidR="00ED2C79" w:rsidRDefault="00ED2C79" w:rsidP="009C6E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535,1</w:t>
            </w:r>
          </w:p>
        </w:tc>
      </w:tr>
      <w:tr w:rsidR="00ED2C79" w:rsidRPr="009350A0">
        <w:trPr>
          <w:trHeight w:val="510"/>
        </w:trPr>
        <w:tc>
          <w:tcPr>
            <w:tcW w:w="29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D2C79" w:rsidRPr="00462974" w:rsidRDefault="00ED2C79" w:rsidP="00C258B9">
            <w:pPr>
              <w:rPr>
                <w:lang w:val="en-US"/>
              </w:rPr>
            </w:pPr>
            <w:r w:rsidRPr="00462974">
              <w:rPr>
                <w:lang w:val="en-US"/>
              </w:rPr>
              <w:t>Обеспечениедеятельностиподведомственныхучреждений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D2C79" w:rsidRPr="00575A65" w:rsidRDefault="00ED2C79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ED2C79" w:rsidRPr="00575A65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ED2C79" w:rsidRPr="00575A65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ED2C79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0500261140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ED2C79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ED2C79" w:rsidRPr="00E01B4F" w:rsidRDefault="00ED2C79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ED2C79" w:rsidRDefault="00ED2C79" w:rsidP="009C6E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ED2C79" w:rsidRDefault="00ED2C79" w:rsidP="009C6E8D">
            <w:pPr>
              <w:jc w:val="center"/>
              <w:rPr>
                <w:b/>
                <w:bCs/>
              </w:rPr>
            </w:pPr>
          </w:p>
          <w:p w:rsidR="00ED2C79" w:rsidRDefault="00ED2C79" w:rsidP="009C6E8D">
            <w:pPr>
              <w:jc w:val="center"/>
              <w:rPr>
                <w:b/>
                <w:bCs/>
              </w:rPr>
            </w:pPr>
          </w:p>
          <w:p w:rsidR="00ED2C79" w:rsidRDefault="00ED2C79" w:rsidP="009C6E8D">
            <w:pPr>
              <w:jc w:val="center"/>
              <w:rPr>
                <w:b/>
                <w:bCs/>
              </w:rPr>
            </w:pPr>
          </w:p>
          <w:p w:rsidR="00ED2C79" w:rsidRDefault="00ED2C79" w:rsidP="009C6E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ED2C79" w:rsidRDefault="00ED2C79" w:rsidP="009C6E8D">
            <w:pPr>
              <w:jc w:val="center"/>
              <w:rPr>
                <w:b/>
                <w:bCs/>
              </w:rPr>
            </w:pPr>
          </w:p>
          <w:p w:rsidR="00ED2C79" w:rsidRDefault="00ED2C79" w:rsidP="009C6E8D">
            <w:pPr>
              <w:jc w:val="center"/>
              <w:rPr>
                <w:b/>
                <w:bCs/>
              </w:rPr>
            </w:pPr>
          </w:p>
          <w:p w:rsidR="00ED2C79" w:rsidRDefault="00ED2C79" w:rsidP="009C6E8D">
            <w:pPr>
              <w:jc w:val="center"/>
              <w:rPr>
                <w:b/>
                <w:bCs/>
              </w:rPr>
            </w:pPr>
          </w:p>
          <w:p w:rsidR="00ED2C79" w:rsidRDefault="00ED2C79" w:rsidP="009C6E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30,0</w:t>
            </w:r>
          </w:p>
        </w:tc>
      </w:tr>
    </w:tbl>
    <w:p w:rsidR="00ED2C79" w:rsidRDefault="00ED2C79" w:rsidP="00AB3652">
      <w:pPr>
        <w:rPr>
          <w:lang w:eastAsia="ar-SA"/>
        </w:rPr>
      </w:pPr>
    </w:p>
    <w:p w:rsidR="00ED2C79" w:rsidRDefault="00ED2C79" w:rsidP="00AB3652"/>
    <w:p w:rsidR="00ED2C79" w:rsidRDefault="00ED2C79" w:rsidP="007B3B90">
      <w:pPr>
        <w:jc w:val="right"/>
      </w:pPr>
      <w:r>
        <w:br w:type="page"/>
        <w:t>Приложение №4</w:t>
      </w:r>
    </w:p>
    <w:p w:rsidR="00ED2C79" w:rsidRDefault="00ED2C79" w:rsidP="007B3B90">
      <w:pPr>
        <w:jc w:val="right"/>
      </w:pPr>
      <w:r>
        <w:t xml:space="preserve">                                                                                  к решению сессии «О бюджете </w:t>
      </w:r>
    </w:p>
    <w:p w:rsidR="00ED2C79" w:rsidRDefault="00ED2C79" w:rsidP="007B3B90">
      <w:pPr>
        <w:jc w:val="right"/>
      </w:pPr>
      <w:r>
        <w:t>Бабеевского сельского поселения</w:t>
      </w:r>
    </w:p>
    <w:p w:rsidR="00ED2C79" w:rsidRDefault="00ED2C79" w:rsidP="00F214BC">
      <w:pPr>
        <w:jc w:val="right"/>
      </w:pPr>
      <w:r w:rsidRPr="00F214BC">
        <w:t xml:space="preserve">на 2018 год и на плановый </w:t>
      </w:r>
    </w:p>
    <w:p w:rsidR="00ED2C79" w:rsidRDefault="00ED2C79" w:rsidP="00F214BC">
      <w:pPr>
        <w:jc w:val="right"/>
      </w:pPr>
      <w:r w:rsidRPr="00F214BC">
        <w:t>период 2019 и 2020г.»</w:t>
      </w:r>
    </w:p>
    <w:p w:rsidR="00ED2C79" w:rsidRDefault="00ED2C79" w:rsidP="006A24AF">
      <w:pPr>
        <w:jc w:val="right"/>
      </w:pPr>
      <w:r>
        <w:t>от 27 декабря 2017 г №50</w:t>
      </w:r>
    </w:p>
    <w:p w:rsidR="00ED2C79" w:rsidRDefault="00ED2C79" w:rsidP="006A24AF">
      <w:pPr>
        <w:jc w:val="right"/>
      </w:pPr>
    </w:p>
    <w:p w:rsidR="00ED2C79" w:rsidRPr="002763AC" w:rsidRDefault="00ED2C79" w:rsidP="00777FFD">
      <w:pPr>
        <w:jc w:val="both"/>
      </w:pPr>
      <w:r w:rsidRPr="002763AC">
        <w:t>ИСТОЧНИКИ ВНУТРЕННЕГО ФИНАНСИРОВАНИЯ ДЕФИЦИТА БЮДЖЕТА БАБЕЕВСКОГО СЕЛЬСКОГО ПОСЕЛЕНИЯ НА 2018 ГОД И НА ПЛАНОВЫЕ ПЕРИОДЫ 2019-2020 ГОДЫ</w:t>
      </w:r>
    </w:p>
    <w:tbl>
      <w:tblPr>
        <w:tblW w:w="10525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97"/>
        <w:gridCol w:w="40"/>
        <w:gridCol w:w="40"/>
        <w:gridCol w:w="40"/>
        <w:gridCol w:w="40"/>
        <w:gridCol w:w="973"/>
        <w:gridCol w:w="3969"/>
        <w:gridCol w:w="1276"/>
        <w:gridCol w:w="1275"/>
        <w:gridCol w:w="1275"/>
      </w:tblGrid>
      <w:tr w:rsidR="00ED2C79">
        <w:trPr>
          <w:gridAfter w:val="5"/>
          <w:wAfter w:w="8768" w:type="dxa"/>
          <w:trHeight w:val="399"/>
        </w:trPr>
        <w:tc>
          <w:tcPr>
            <w:tcW w:w="1597" w:type="dxa"/>
          </w:tcPr>
          <w:p w:rsidR="00ED2C79" w:rsidRDefault="00ED2C79" w:rsidP="00F214BC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40" w:type="dxa"/>
          </w:tcPr>
          <w:p w:rsidR="00ED2C79" w:rsidRDefault="00ED2C79" w:rsidP="00641012">
            <w:pPr>
              <w:snapToGrid w:val="0"/>
            </w:pPr>
          </w:p>
        </w:tc>
        <w:tc>
          <w:tcPr>
            <w:tcW w:w="40" w:type="dxa"/>
          </w:tcPr>
          <w:p w:rsidR="00ED2C79" w:rsidRDefault="00ED2C79" w:rsidP="00641012">
            <w:pPr>
              <w:snapToGrid w:val="0"/>
            </w:pPr>
          </w:p>
        </w:tc>
        <w:tc>
          <w:tcPr>
            <w:tcW w:w="40" w:type="dxa"/>
          </w:tcPr>
          <w:p w:rsidR="00ED2C79" w:rsidRDefault="00ED2C79" w:rsidP="00641012">
            <w:pPr>
              <w:snapToGrid w:val="0"/>
            </w:pPr>
          </w:p>
        </w:tc>
        <w:tc>
          <w:tcPr>
            <w:tcW w:w="40" w:type="dxa"/>
          </w:tcPr>
          <w:p w:rsidR="00ED2C79" w:rsidRDefault="00ED2C79" w:rsidP="00641012">
            <w:pPr>
              <w:snapToGrid w:val="0"/>
            </w:pPr>
          </w:p>
        </w:tc>
      </w:tr>
      <w:tr w:rsidR="00ED2C79">
        <w:tblPrEx>
          <w:tblCellMar>
            <w:left w:w="108" w:type="dxa"/>
            <w:right w:w="108" w:type="dxa"/>
          </w:tblCellMar>
        </w:tblPrEx>
        <w:trPr>
          <w:trHeight w:val="1575"/>
        </w:trPr>
        <w:tc>
          <w:tcPr>
            <w:tcW w:w="27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D2C79" w:rsidRDefault="00ED2C79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D2C79" w:rsidRDefault="00ED2C79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C79" w:rsidRDefault="00ED2C79" w:rsidP="00B95E4C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</w:t>
            </w:r>
          </w:p>
          <w:p w:rsidR="00ED2C79" w:rsidRDefault="00ED2C79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2018 г.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79" w:rsidRDefault="00ED2C79" w:rsidP="00641012">
            <w:pPr>
              <w:snapToGrid w:val="0"/>
              <w:jc w:val="center"/>
              <w:rPr>
                <w:b/>
                <w:bCs/>
              </w:rPr>
            </w:pPr>
          </w:p>
          <w:p w:rsidR="00ED2C79" w:rsidRDefault="00ED2C79" w:rsidP="00B95E4C">
            <w:pPr>
              <w:snapToGrid w:val="0"/>
              <w:rPr>
                <w:b/>
                <w:bCs/>
              </w:rPr>
            </w:pPr>
          </w:p>
          <w:p w:rsidR="00ED2C79" w:rsidRDefault="00ED2C79" w:rsidP="00F214BC">
            <w:pPr>
              <w:snapToGrid w:val="0"/>
              <w:rPr>
                <w:b/>
                <w:bCs/>
              </w:rPr>
            </w:pPr>
          </w:p>
          <w:p w:rsidR="00ED2C79" w:rsidRDefault="00ED2C79" w:rsidP="00F214BC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СУММА</w:t>
            </w:r>
          </w:p>
          <w:p w:rsidR="00ED2C79" w:rsidRDefault="00ED2C79" w:rsidP="00B95E4C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2019 г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79" w:rsidRDefault="00ED2C79" w:rsidP="00641012">
            <w:pPr>
              <w:snapToGrid w:val="0"/>
              <w:jc w:val="center"/>
              <w:rPr>
                <w:b/>
                <w:bCs/>
              </w:rPr>
            </w:pPr>
          </w:p>
          <w:p w:rsidR="00ED2C79" w:rsidRDefault="00ED2C79" w:rsidP="00641012">
            <w:pPr>
              <w:snapToGrid w:val="0"/>
              <w:jc w:val="center"/>
              <w:rPr>
                <w:b/>
                <w:bCs/>
              </w:rPr>
            </w:pPr>
          </w:p>
          <w:p w:rsidR="00ED2C79" w:rsidRDefault="00ED2C79" w:rsidP="00641012">
            <w:pPr>
              <w:snapToGrid w:val="0"/>
              <w:jc w:val="center"/>
              <w:rPr>
                <w:b/>
                <w:bCs/>
              </w:rPr>
            </w:pPr>
          </w:p>
          <w:p w:rsidR="00ED2C79" w:rsidRDefault="00ED2C79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</w:t>
            </w:r>
          </w:p>
          <w:p w:rsidR="00ED2C79" w:rsidRDefault="00ED2C79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2020 г</w:t>
            </w:r>
          </w:p>
        </w:tc>
      </w:tr>
      <w:tr w:rsidR="00ED2C79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73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ED2C79" w:rsidRDefault="00ED2C79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D2C79" w:rsidRDefault="00ED2C79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C79" w:rsidRDefault="00ED2C79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79" w:rsidRDefault="00ED2C79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79" w:rsidRDefault="00ED2C79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ED2C79">
        <w:tblPrEx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273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ED2C79" w:rsidRDefault="00ED2C79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000 01 00 00 00 00 0000 000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ED2C79" w:rsidRDefault="00ED2C79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C79" w:rsidRDefault="00ED2C79" w:rsidP="00641012">
            <w:pPr>
              <w:snapToGrid w:val="0"/>
              <w:jc w:val="right"/>
              <w:rPr>
                <w:b/>
                <w:bCs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79" w:rsidRDefault="00ED2C79" w:rsidP="00641012">
            <w:pPr>
              <w:snapToGrid w:val="0"/>
              <w:jc w:val="right"/>
              <w:rPr>
                <w:b/>
                <w:bCs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79" w:rsidRDefault="00ED2C79" w:rsidP="00641012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ED2C79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73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ED2C79" w:rsidRDefault="00ED2C79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ED2C79" w:rsidRDefault="00ED2C79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C79" w:rsidRDefault="00ED2C79" w:rsidP="00641012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79" w:rsidRDefault="00ED2C79" w:rsidP="00641012">
            <w:pPr>
              <w:snapToGrid w:val="0"/>
              <w:jc w:val="right"/>
              <w:rPr>
                <w:b/>
                <w:bCs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79" w:rsidRDefault="00ED2C79" w:rsidP="00641012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ED2C79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73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ED2C79" w:rsidRDefault="00ED2C79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ED2C79" w:rsidRDefault="00ED2C79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C79" w:rsidRDefault="00ED2C79" w:rsidP="00181391">
            <w:pPr>
              <w:snapToGrid w:val="0"/>
              <w:jc w:val="right"/>
            </w:pPr>
            <w:r>
              <w:rPr>
                <w:b/>
                <w:bCs/>
              </w:rPr>
              <w:t>-4262,8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79" w:rsidRDefault="00ED2C79" w:rsidP="00F214BC">
            <w:pPr>
              <w:snapToGrid w:val="0"/>
              <w:jc w:val="center"/>
              <w:rPr>
                <w:b/>
                <w:bCs/>
              </w:rPr>
            </w:pPr>
          </w:p>
          <w:p w:rsidR="00ED2C79" w:rsidRDefault="00ED2C79" w:rsidP="00F214BC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-3665,6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79" w:rsidRDefault="00ED2C79" w:rsidP="00C7211A">
            <w:pPr>
              <w:snapToGrid w:val="0"/>
              <w:jc w:val="right"/>
              <w:rPr>
                <w:b/>
                <w:bCs/>
              </w:rPr>
            </w:pPr>
          </w:p>
          <w:p w:rsidR="00ED2C79" w:rsidRDefault="00ED2C79" w:rsidP="00C7211A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-3707,7</w:t>
            </w:r>
          </w:p>
        </w:tc>
      </w:tr>
      <w:tr w:rsidR="00ED2C79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73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ED2C79" w:rsidRDefault="00ED2C79" w:rsidP="00641012">
            <w:pPr>
              <w:snapToGrid w:val="0"/>
              <w:jc w:val="center"/>
            </w:pPr>
            <w:r>
              <w:t>000 01 05 02 00 00 0000 500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ED2C79" w:rsidRDefault="00ED2C79" w:rsidP="00641012">
            <w:pPr>
              <w:snapToGrid w:val="0"/>
            </w:pPr>
            <w:r>
              <w:t>Увеличение прочих остатков средств бюджетов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C79" w:rsidRDefault="00ED2C79" w:rsidP="00B5460C">
            <w:pPr>
              <w:snapToGrid w:val="0"/>
              <w:jc w:val="right"/>
            </w:pPr>
            <w:r>
              <w:rPr>
                <w:b/>
                <w:bCs/>
              </w:rPr>
              <w:t>-4262,8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79" w:rsidRDefault="00ED2C79" w:rsidP="00F214BC">
            <w:pPr>
              <w:snapToGrid w:val="0"/>
              <w:jc w:val="center"/>
              <w:rPr>
                <w:b/>
                <w:bCs/>
              </w:rPr>
            </w:pPr>
          </w:p>
          <w:p w:rsidR="00ED2C79" w:rsidRDefault="00ED2C79" w:rsidP="00F214BC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-3665,6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79" w:rsidRDefault="00ED2C79" w:rsidP="00B5460C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-3707,7</w:t>
            </w:r>
          </w:p>
        </w:tc>
      </w:tr>
      <w:tr w:rsidR="00ED2C79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73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ED2C79" w:rsidRDefault="00ED2C79" w:rsidP="00641012">
            <w:pPr>
              <w:snapToGrid w:val="0"/>
              <w:jc w:val="center"/>
            </w:pPr>
            <w:r>
              <w:t>000 01 05 02 01 00 0000 510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ED2C79" w:rsidRDefault="00ED2C79" w:rsidP="00641012">
            <w:pPr>
              <w:snapToGrid w:val="0"/>
            </w:pPr>
            <w:r>
              <w:t>Увеличение прочих остатков денежных средств бюджетов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C79" w:rsidRDefault="00ED2C79" w:rsidP="00B5460C">
            <w:pPr>
              <w:snapToGrid w:val="0"/>
              <w:jc w:val="right"/>
            </w:pPr>
            <w:r>
              <w:rPr>
                <w:b/>
                <w:bCs/>
              </w:rPr>
              <w:t>-4262,8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79" w:rsidRDefault="00ED2C79" w:rsidP="00F214BC">
            <w:pPr>
              <w:snapToGrid w:val="0"/>
              <w:jc w:val="center"/>
              <w:rPr>
                <w:b/>
                <w:bCs/>
              </w:rPr>
            </w:pPr>
          </w:p>
          <w:p w:rsidR="00ED2C79" w:rsidRDefault="00ED2C79" w:rsidP="00F214BC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-3665,6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79" w:rsidRDefault="00ED2C79" w:rsidP="00B5460C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-3707,7</w:t>
            </w:r>
          </w:p>
        </w:tc>
      </w:tr>
      <w:tr w:rsidR="00ED2C79">
        <w:tblPrEx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273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ED2C79" w:rsidRDefault="00ED2C79" w:rsidP="00641012">
            <w:pPr>
              <w:snapToGrid w:val="0"/>
              <w:jc w:val="center"/>
            </w:pPr>
            <w:r>
              <w:t>000 01 05 02 01 05 0000 510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ED2C79" w:rsidRDefault="00ED2C79" w:rsidP="00641012">
            <w:pPr>
              <w:snapToGrid w:val="0"/>
            </w:pPr>
            <w: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C79" w:rsidRDefault="00ED2C79" w:rsidP="00B5460C">
            <w:pPr>
              <w:snapToGrid w:val="0"/>
              <w:jc w:val="right"/>
            </w:pPr>
            <w:r>
              <w:rPr>
                <w:b/>
                <w:bCs/>
              </w:rPr>
              <w:t>-4262,8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79" w:rsidRDefault="00ED2C79" w:rsidP="00F214BC">
            <w:pPr>
              <w:snapToGrid w:val="0"/>
              <w:jc w:val="center"/>
              <w:rPr>
                <w:b/>
                <w:bCs/>
              </w:rPr>
            </w:pPr>
          </w:p>
          <w:p w:rsidR="00ED2C79" w:rsidRDefault="00ED2C79" w:rsidP="00F214BC">
            <w:pPr>
              <w:snapToGrid w:val="0"/>
              <w:jc w:val="center"/>
              <w:rPr>
                <w:b/>
                <w:bCs/>
              </w:rPr>
            </w:pPr>
          </w:p>
          <w:p w:rsidR="00ED2C79" w:rsidRDefault="00ED2C79" w:rsidP="00F214BC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-3665,6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79" w:rsidRDefault="00ED2C79" w:rsidP="00B5460C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-3707,7</w:t>
            </w:r>
          </w:p>
        </w:tc>
      </w:tr>
      <w:tr w:rsidR="00ED2C79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73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ED2C79" w:rsidRDefault="00ED2C79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ED2C79" w:rsidRDefault="00ED2C79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C79" w:rsidRDefault="00ED2C79" w:rsidP="00C7211A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4302,8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79" w:rsidRDefault="00ED2C79" w:rsidP="00F214BC">
            <w:pPr>
              <w:snapToGrid w:val="0"/>
              <w:jc w:val="center"/>
              <w:rPr>
                <w:b/>
                <w:bCs/>
              </w:rPr>
            </w:pPr>
          </w:p>
          <w:p w:rsidR="00ED2C79" w:rsidRDefault="00ED2C79" w:rsidP="00F214BC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3665,6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79" w:rsidRDefault="00ED2C79" w:rsidP="00C7211A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3707,7</w:t>
            </w:r>
          </w:p>
        </w:tc>
      </w:tr>
      <w:tr w:rsidR="00ED2C79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73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ED2C79" w:rsidRDefault="00ED2C79" w:rsidP="00641012">
            <w:pPr>
              <w:snapToGrid w:val="0"/>
              <w:jc w:val="center"/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ED2C79" w:rsidRDefault="00ED2C79" w:rsidP="00641012">
            <w:pPr>
              <w:snapToGrid w:val="0"/>
            </w:pPr>
            <w:r>
              <w:t>Уменьшение прочих остатков средств бюджетов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C79" w:rsidRDefault="00ED2C79" w:rsidP="00B5460C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4302,8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79" w:rsidRDefault="00ED2C79" w:rsidP="00F214BC">
            <w:pPr>
              <w:snapToGrid w:val="0"/>
              <w:jc w:val="center"/>
              <w:rPr>
                <w:b/>
                <w:bCs/>
              </w:rPr>
            </w:pPr>
          </w:p>
          <w:p w:rsidR="00ED2C79" w:rsidRDefault="00ED2C79" w:rsidP="00F214BC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3665,6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79" w:rsidRDefault="00ED2C79" w:rsidP="00B5460C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3707,7</w:t>
            </w:r>
          </w:p>
        </w:tc>
      </w:tr>
      <w:tr w:rsidR="00ED2C79">
        <w:tblPrEx>
          <w:tblCellMar>
            <w:left w:w="108" w:type="dxa"/>
            <w:right w:w="108" w:type="dxa"/>
          </w:tblCellMar>
        </w:tblPrEx>
        <w:trPr>
          <w:trHeight w:val="637"/>
        </w:trPr>
        <w:tc>
          <w:tcPr>
            <w:tcW w:w="273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ED2C79" w:rsidRDefault="00ED2C79" w:rsidP="00641012">
            <w:pPr>
              <w:snapToGrid w:val="0"/>
              <w:jc w:val="center"/>
            </w:pPr>
            <w:r>
              <w:t>000 01 05 02 01 00 0000 610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ED2C79" w:rsidRDefault="00ED2C79" w:rsidP="00641012">
            <w:pPr>
              <w:snapToGrid w:val="0"/>
            </w:pPr>
            <w:r>
              <w:t>Уменьшение прочих остатков денежных средств бюджетов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ED2C79" w:rsidRDefault="00ED2C79" w:rsidP="006A24A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4302,8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D2C79" w:rsidRDefault="00ED2C79" w:rsidP="00B5460C">
            <w:pPr>
              <w:snapToGrid w:val="0"/>
              <w:jc w:val="right"/>
              <w:rPr>
                <w:b/>
                <w:bCs/>
              </w:rPr>
            </w:pPr>
          </w:p>
          <w:p w:rsidR="00ED2C79" w:rsidRDefault="00ED2C79" w:rsidP="00F214BC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3665,6</w:t>
            </w:r>
          </w:p>
          <w:p w:rsidR="00ED2C79" w:rsidRDefault="00ED2C79" w:rsidP="00F214BC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D2C79" w:rsidRDefault="00ED2C79" w:rsidP="00B5460C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3707,7</w:t>
            </w:r>
          </w:p>
        </w:tc>
      </w:tr>
      <w:tr w:rsidR="00ED2C79">
        <w:tblPrEx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273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ED2C79" w:rsidRDefault="00ED2C79" w:rsidP="00641012">
            <w:pPr>
              <w:snapToGrid w:val="0"/>
              <w:jc w:val="center"/>
            </w:pPr>
            <w:r>
              <w:t>000 01 05 02 01 05 0000 610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ED2C79" w:rsidRDefault="00ED2C79" w:rsidP="00641012">
            <w:pPr>
              <w:snapToGrid w:val="0"/>
            </w:pPr>
            <w: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C79" w:rsidRDefault="00ED2C79" w:rsidP="00B5460C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4302,8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79" w:rsidRDefault="00ED2C79" w:rsidP="00B5460C">
            <w:pPr>
              <w:snapToGrid w:val="0"/>
              <w:jc w:val="right"/>
              <w:rPr>
                <w:b/>
                <w:bCs/>
              </w:rPr>
            </w:pPr>
          </w:p>
          <w:p w:rsidR="00ED2C79" w:rsidRDefault="00ED2C79" w:rsidP="00B5460C">
            <w:pPr>
              <w:snapToGrid w:val="0"/>
              <w:jc w:val="right"/>
              <w:rPr>
                <w:b/>
                <w:bCs/>
              </w:rPr>
            </w:pPr>
          </w:p>
          <w:p w:rsidR="00ED2C79" w:rsidRDefault="00ED2C79" w:rsidP="00F214BC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3665,6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79" w:rsidRDefault="00ED2C79" w:rsidP="00B5460C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3707,7</w:t>
            </w:r>
          </w:p>
        </w:tc>
      </w:tr>
      <w:tr w:rsidR="00ED2C79">
        <w:tblPrEx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273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ED2C79" w:rsidRDefault="00ED2C79" w:rsidP="00641012">
            <w:pPr>
              <w:snapToGrid w:val="0"/>
              <w:jc w:val="center"/>
            </w:pPr>
            <w:r>
              <w:t> 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ED2C79" w:rsidRDefault="00ED2C79" w:rsidP="00641012">
            <w:pPr>
              <w:snapToGrid w:val="0"/>
              <w:rPr>
                <w:b/>
                <w:bCs/>
              </w:rPr>
            </w:pPr>
            <w:r>
              <w:t>Итого источников внутреннего финансирования дефицита районного  бюджета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C79" w:rsidRDefault="00ED2C79" w:rsidP="00641012">
            <w:pPr>
              <w:snapToGrid w:val="0"/>
              <w:jc w:val="right"/>
              <w:rPr>
                <w:b/>
                <w:bCs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79" w:rsidRDefault="00ED2C79" w:rsidP="00641012">
            <w:pPr>
              <w:snapToGrid w:val="0"/>
              <w:jc w:val="right"/>
              <w:rPr>
                <w:b/>
                <w:bCs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79" w:rsidRDefault="00ED2C79" w:rsidP="00641012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ED2C79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73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ED2C79" w:rsidRDefault="00ED2C79" w:rsidP="00641012">
            <w:pPr>
              <w:snapToGrid w:val="0"/>
              <w:jc w:val="both"/>
            </w:pPr>
            <w:r>
              <w:t> 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ED2C79" w:rsidRDefault="00ED2C79" w:rsidP="00641012">
            <w:pPr>
              <w:snapToGrid w:val="0"/>
              <w:rPr>
                <w:b/>
                <w:bCs/>
              </w:rPr>
            </w:pPr>
            <w:r>
              <w:t>Привлечение средств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C79" w:rsidRDefault="00ED2C79" w:rsidP="00641012">
            <w:pPr>
              <w:snapToGrid w:val="0"/>
              <w:jc w:val="right"/>
              <w:rPr>
                <w:b/>
                <w:bCs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79" w:rsidRDefault="00ED2C79" w:rsidP="00641012">
            <w:pPr>
              <w:snapToGrid w:val="0"/>
              <w:jc w:val="right"/>
              <w:rPr>
                <w:b/>
                <w:bCs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79" w:rsidRDefault="00ED2C79" w:rsidP="00641012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ED2C79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73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ED2C79" w:rsidRDefault="00ED2C79" w:rsidP="00641012">
            <w:pPr>
              <w:snapToGrid w:val="0"/>
              <w:jc w:val="both"/>
            </w:pPr>
            <w:r>
              <w:t> 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ED2C79" w:rsidRDefault="00ED2C79" w:rsidP="009C568C">
            <w:pPr>
              <w:snapToGrid w:val="0"/>
              <w:rPr>
                <w:b/>
                <w:bCs/>
              </w:rPr>
            </w:pPr>
            <w:r>
              <w:t>Погашение основной суммы задолженности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C79" w:rsidRDefault="00ED2C79" w:rsidP="00641012">
            <w:pPr>
              <w:snapToGrid w:val="0"/>
            </w:pPr>
            <w:r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79" w:rsidRDefault="00ED2C79" w:rsidP="00641012">
            <w:pPr>
              <w:snapToGrid w:val="0"/>
              <w:rPr>
                <w:b/>
                <w:bCs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79" w:rsidRDefault="00ED2C79" w:rsidP="00641012">
            <w:pPr>
              <w:snapToGrid w:val="0"/>
              <w:rPr>
                <w:b/>
                <w:bCs/>
              </w:rPr>
            </w:pPr>
          </w:p>
        </w:tc>
      </w:tr>
      <w:tr w:rsidR="00ED2C79">
        <w:tblPrEx>
          <w:tblCellMar>
            <w:left w:w="108" w:type="dxa"/>
            <w:right w:w="108" w:type="dxa"/>
          </w:tblCellMar>
        </w:tblPrEx>
        <w:trPr>
          <w:gridAfter w:val="2"/>
          <w:wAfter w:w="2550" w:type="dxa"/>
          <w:trHeight w:val="645"/>
        </w:trPr>
        <w:tc>
          <w:tcPr>
            <w:tcW w:w="7975" w:type="dxa"/>
            <w:gridSpan w:val="8"/>
            <w:tcBorders>
              <w:bottom w:val="nil"/>
            </w:tcBorders>
            <w:vAlign w:val="bottom"/>
          </w:tcPr>
          <w:p w:rsidR="00ED2C79" w:rsidRDefault="00ED2C79" w:rsidP="00641012">
            <w:pPr>
              <w:snapToGrid w:val="0"/>
              <w:jc w:val="center"/>
            </w:pPr>
            <w:r>
              <w:t> </w:t>
            </w:r>
          </w:p>
          <w:p w:rsidR="00ED2C79" w:rsidRDefault="00ED2C79" w:rsidP="00641012">
            <w:pPr>
              <w:snapToGrid w:val="0"/>
              <w:rPr>
                <w:sz w:val="20"/>
                <w:szCs w:val="20"/>
              </w:rPr>
            </w:pPr>
            <w:r>
              <w:t> </w:t>
            </w:r>
          </w:p>
          <w:p w:rsidR="00ED2C79" w:rsidRDefault="00ED2C79" w:rsidP="00641012">
            <w:pPr>
              <w:snapToGrid w:val="0"/>
            </w:pPr>
            <w:r>
              <w:rPr>
                <w:sz w:val="20"/>
                <w:szCs w:val="20"/>
              </w:rPr>
              <w:t> </w:t>
            </w:r>
          </w:p>
        </w:tc>
      </w:tr>
    </w:tbl>
    <w:p w:rsidR="00ED2C79" w:rsidRDefault="00ED2C79" w:rsidP="007B3B90">
      <w:pPr>
        <w:pStyle w:val="ConsPlusNormal"/>
        <w:widowControl/>
        <w:spacing w:line="228" w:lineRule="auto"/>
        <w:ind w:firstLine="0"/>
        <w:jc w:val="both"/>
        <w:rPr>
          <w:rFonts w:cs="Times New Roman"/>
        </w:rPr>
      </w:pPr>
    </w:p>
    <w:p w:rsidR="00ED2C79" w:rsidRDefault="00ED2C79" w:rsidP="00F214BC"/>
    <w:sectPr w:rsidR="00ED2C79" w:rsidSect="00EB1B6B">
      <w:pgSz w:w="11906" w:h="16838" w:code="9"/>
      <w:pgMar w:top="1134" w:right="567" w:bottom="1134" w:left="1134" w:header="709" w:footer="709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193E27"/>
    <w:multiLevelType w:val="hybridMultilevel"/>
    <w:tmpl w:val="E1F2A6D6"/>
    <w:lvl w:ilvl="0" w:tplc="0F42A308">
      <w:start w:val="1"/>
      <w:numFmt w:val="decimal"/>
      <w:lvlText w:val="%1."/>
      <w:lvlJc w:val="left"/>
      <w:pPr>
        <w:ind w:left="1515" w:hanging="9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AA60B04"/>
    <w:multiLevelType w:val="hybridMultilevel"/>
    <w:tmpl w:val="BC3C04F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3B90"/>
    <w:rsid w:val="00005252"/>
    <w:rsid w:val="00005D8F"/>
    <w:rsid w:val="000121BB"/>
    <w:rsid w:val="00046718"/>
    <w:rsid w:val="000517A3"/>
    <w:rsid w:val="00064587"/>
    <w:rsid w:val="000736D4"/>
    <w:rsid w:val="00087B26"/>
    <w:rsid w:val="000945D2"/>
    <w:rsid w:val="00095FF3"/>
    <w:rsid w:val="000A6EB2"/>
    <w:rsid w:val="001016F7"/>
    <w:rsid w:val="001105E4"/>
    <w:rsid w:val="00110A03"/>
    <w:rsid w:val="00122A75"/>
    <w:rsid w:val="00126F03"/>
    <w:rsid w:val="00136992"/>
    <w:rsid w:val="00142D5F"/>
    <w:rsid w:val="00154DDB"/>
    <w:rsid w:val="001679C1"/>
    <w:rsid w:val="00173B54"/>
    <w:rsid w:val="0018073E"/>
    <w:rsid w:val="00181391"/>
    <w:rsid w:val="0018745C"/>
    <w:rsid w:val="001878DF"/>
    <w:rsid w:val="001A1D46"/>
    <w:rsid w:val="001A6CE5"/>
    <w:rsid w:val="001E604D"/>
    <w:rsid w:val="001E7A60"/>
    <w:rsid w:val="001F3633"/>
    <w:rsid w:val="001F5343"/>
    <w:rsid w:val="00213705"/>
    <w:rsid w:val="00214726"/>
    <w:rsid w:val="00221CDE"/>
    <w:rsid w:val="0024656F"/>
    <w:rsid w:val="00246F1B"/>
    <w:rsid w:val="00252A02"/>
    <w:rsid w:val="0025302E"/>
    <w:rsid w:val="00271CB1"/>
    <w:rsid w:val="002763AC"/>
    <w:rsid w:val="00286564"/>
    <w:rsid w:val="002956AC"/>
    <w:rsid w:val="002A1DD9"/>
    <w:rsid w:val="002A3D57"/>
    <w:rsid w:val="003016B7"/>
    <w:rsid w:val="003059C2"/>
    <w:rsid w:val="00317BB9"/>
    <w:rsid w:val="00332E3B"/>
    <w:rsid w:val="0034117D"/>
    <w:rsid w:val="00353E9C"/>
    <w:rsid w:val="00357F06"/>
    <w:rsid w:val="0038125A"/>
    <w:rsid w:val="0039061A"/>
    <w:rsid w:val="003A4661"/>
    <w:rsid w:val="003A6AA2"/>
    <w:rsid w:val="003E29F7"/>
    <w:rsid w:val="0040019A"/>
    <w:rsid w:val="00416754"/>
    <w:rsid w:val="00422825"/>
    <w:rsid w:val="00450067"/>
    <w:rsid w:val="00461CA9"/>
    <w:rsid w:val="00462974"/>
    <w:rsid w:val="0047326E"/>
    <w:rsid w:val="004842CF"/>
    <w:rsid w:val="00493CB5"/>
    <w:rsid w:val="004A391B"/>
    <w:rsid w:val="004E495E"/>
    <w:rsid w:val="004F105E"/>
    <w:rsid w:val="004F45B6"/>
    <w:rsid w:val="004F7F07"/>
    <w:rsid w:val="00525BA2"/>
    <w:rsid w:val="00525F76"/>
    <w:rsid w:val="00543680"/>
    <w:rsid w:val="00545CC2"/>
    <w:rsid w:val="00553330"/>
    <w:rsid w:val="00575A65"/>
    <w:rsid w:val="00580BFE"/>
    <w:rsid w:val="005B13B7"/>
    <w:rsid w:val="005C6E3A"/>
    <w:rsid w:val="005E1F3C"/>
    <w:rsid w:val="005F4467"/>
    <w:rsid w:val="0061358D"/>
    <w:rsid w:val="00613E64"/>
    <w:rsid w:val="00615AB0"/>
    <w:rsid w:val="006164A7"/>
    <w:rsid w:val="00641012"/>
    <w:rsid w:val="006A24AF"/>
    <w:rsid w:val="006A6514"/>
    <w:rsid w:val="006B5367"/>
    <w:rsid w:val="006C2B00"/>
    <w:rsid w:val="006E2E26"/>
    <w:rsid w:val="006F2B01"/>
    <w:rsid w:val="00727D5A"/>
    <w:rsid w:val="00741688"/>
    <w:rsid w:val="007441A3"/>
    <w:rsid w:val="00747743"/>
    <w:rsid w:val="0075315C"/>
    <w:rsid w:val="00777FFD"/>
    <w:rsid w:val="007970C7"/>
    <w:rsid w:val="007A2E20"/>
    <w:rsid w:val="007B2FD7"/>
    <w:rsid w:val="007B3B90"/>
    <w:rsid w:val="007D5A35"/>
    <w:rsid w:val="007E1512"/>
    <w:rsid w:val="007E2567"/>
    <w:rsid w:val="0083796A"/>
    <w:rsid w:val="0084682C"/>
    <w:rsid w:val="0085325A"/>
    <w:rsid w:val="0085573D"/>
    <w:rsid w:val="00872E7E"/>
    <w:rsid w:val="00875AEA"/>
    <w:rsid w:val="00896CA1"/>
    <w:rsid w:val="008A0072"/>
    <w:rsid w:val="008E4A6A"/>
    <w:rsid w:val="009350A0"/>
    <w:rsid w:val="009358BD"/>
    <w:rsid w:val="00944F45"/>
    <w:rsid w:val="00947122"/>
    <w:rsid w:val="009652F7"/>
    <w:rsid w:val="00985B0C"/>
    <w:rsid w:val="009863CF"/>
    <w:rsid w:val="009872A5"/>
    <w:rsid w:val="009C568C"/>
    <w:rsid w:val="009C6E8D"/>
    <w:rsid w:val="009D1801"/>
    <w:rsid w:val="009D5FFE"/>
    <w:rsid w:val="009E6753"/>
    <w:rsid w:val="00A07456"/>
    <w:rsid w:val="00A254DC"/>
    <w:rsid w:val="00A454C3"/>
    <w:rsid w:val="00A73214"/>
    <w:rsid w:val="00A85FD1"/>
    <w:rsid w:val="00A86F18"/>
    <w:rsid w:val="00AB3652"/>
    <w:rsid w:val="00AE1763"/>
    <w:rsid w:val="00AF4161"/>
    <w:rsid w:val="00AF4623"/>
    <w:rsid w:val="00AF7683"/>
    <w:rsid w:val="00B052DB"/>
    <w:rsid w:val="00B0718B"/>
    <w:rsid w:val="00B17941"/>
    <w:rsid w:val="00B428B8"/>
    <w:rsid w:val="00B5460C"/>
    <w:rsid w:val="00B61985"/>
    <w:rsid w:val="00B65288"/>
    <w:rsid w:val="00B7093D"/>
    <w:rsid w:val="00B71653"/>
    <w:rsid w:val="00B95E4C"/>
    <w:rsid w:val="00BC52A7"/>
    <w:rsid w:val="00BD3DA5"/>
    <w:rsid w:val="00C047CC"/>
    <w:rsid w:val="00C14C6C"/>
    <w:rsid w:val="00C258B9"/>
    <w:rsid w:val="00C25DE3"/>
    <w:rsid w:val="00C33707"/>
    <w:rsid w:val="00C7211A"/>
    <w:rsid w:val="00C8089D"/>
    <w:rsid w:val="00CA166A"/>
    <w:rsid w:val="00CB3923"/>
    <w:rsid w:val="00CB5A51"/>
    <w:rsid w:val="00CB61F0"/>
    <w:rsid w:val="00CC485F"/>
    <w:rsid w:val="00CD7280"/>
    <w:rsid w:val="00CF17F7"/>
    <w:rsid w:val="00D01E9C"/>
    <w:rsid w:val="00D067D2"/>
    <w:rsid w:val="00D14D89"/>
    <w:rsid w:val="00D62025"/>
    <w:rsid w:val="00D82F0C"/>
    <w:rsid w:val="00D908B2"/>
    <w:rsid w:val="00D93EED"/>
    <w:rsid w:val="00DA2A02"/>
    <w:rsid w:val="00DB5A27"/>
    <w:rsid w:val="00DB62BD"/>
    <w:rsid w:val="00DC1794"/>
    <w:rsid w:val="00DD1C6C"/>
    <w:rsid w:val="00DD3F5F"/>
    <w:rsid w:val="00DF05E8"/>
    <w:rsid w:val="00E01B4F"/>
    <w:rsid w:val="00E17B0B"/>
    <w:rsid w:val="00E20C98"/>
    <w:rsid w:val="00E22315"/>
    <w:rsid w:val="00E371D0"/>
    <w:rsid w:val="00E46E54"/>
    <w:rsid w:val="00E8547F"/>
    <w:rsid w:val="00EA7B67"/>
    <w:rsid w:val="00EB1B6B"/>
    <w:rsid w:val="00EB4A37"/>
    <w:rsid w:val="00EC1450"/>
    <w:rsid w:val="00ED2C79"/>
    <w:rsid w:val="00ED4DB3"/>
    <w:rsid w:val="00F214BC"/>
    <w:rsid w:val="00F44F55"/>
    <w:rsid w:val="00F672C4"/>
    <w:rsid w:val="00F822BD"/>
    <w:rsid w:val="00F96932"/>
    <w:rsid w:val="00FC52DD"/>
    <w:rsid w:val="00FC7D91"/>
    <w:rsid w:val="00FD305B"/>
    <w:rsid w:val="00FD6C52"/>
    <w:rsid w:val="00FE13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7B3B9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a"/>
    <w:next w:val="BodyText"/>
    <w:link w:val="Heading1Char"/>
    <w:uiPriority w:val="99"/>
    <w:qFormat/>
    <w:rsid w:val="007B3B90"/>
    <w:pPr>
      <w:tabs>
        <w:tab w:val="num" w:pos="360"/>
      </w:tabs>
      <w:ind w:left="360" w:hanging="360"/>
      <w:outlineLvl w:val="0"/>
    </w:pPr>
    <w:rPr>
      <w:rFonts w:ascii="Times New Roman" w:hAnsi="Times New Roman" w:cs="Times New Roman"/>
      <w:b/>
      <w:bCs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B3B90"/>
    <w:pPr>
      <w:keepNext/>
      <w:widowControl/>
      <w:tabs>
        <w:tab w:val="num" w:pos="720"/>
      </w:tabs>
      <w:ind w:left="720" w:hanging="360"/>
      <w:jc w:val="center"/>
      <w:outlineLvl w:val="1"/>
    </w:pPr>
    <w:rPr>
      <w:rFonts w:eastAsia="Times New Roman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B3B90"/>
    <w:pPr>
      <w:keepNext/>
      <w:widowControl/>
      <w:tabs>
        <w:tab w:val="num" w:pos="720"/>
      </w:tabs>
      <w:ind w:left="708" w:right="-185"/>
      <w:outlineLvl w:val="2"/>
    </w:pPr>
    <w:rPr>
      <w:rFonts w:eastAsia="Times New Roman"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B3B90"/>
    <w:pPr>
      <w:keepNext/>
      <w:widowControl/>
      <w:tabs>
        <w:tab w:val="num" w:pos="720"/>
      </w:tabs>
      <w:ind w:left="720" w:hanging="360"/>
      <w:jc w:val="center"/>
      <w:outlineLvl w:val="7"/>
    </w:pPr>
    <w:rPr>
      <w:rFonts w:eastAsia="Times New Roman"/>
      <w:b/>
      <w:bCs/>
      <w:sz w:val="40"/>
      <w:szCs w:val="4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B3B90"/>
    <w:pPr>
      <w:keepNext/>
      <w:widowControl/>
      <w:tabs>
        <w:tab w:val="num" w:pos="720"/>
      </w:tabs>
      <w:ind w:left="720" w:hanging="360"/>
      <w:jc w:val="center"/>
      <w:outlineLvl w:val="8"/>
    </w:pPr>
    <w:rPr>
      <w:rFonts w:eastAsia="Times New Roman"/>
      <w:b/>
      <w:bCs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B3B90"/>
    <w:rPr>
      <w:rFonts w:ascii="Times New Roman" w:hAnsi="Times New Roman" w:cs="Times New Roman"/>
      <w:b/>
      <w:bCs/>
      <w:sz w:val="48"/>
      <w:szCs w:val="48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B3B90"/>
    <w:rPr>
      <w:rFonts w:ascii="Times New Roman" w:hAnsi="Times New Roman" w:cs="Times New Roman"/>
      <w:b/>
      <w:b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B3B90"/>
    <w:rPr>
      <w:rFonts w:ascii="Times New Roman" w:hAnsi="Times New Roman" w:cs="Times New Roman"/>
      <w:sz w:val="28"/>
      <w:szCs w:val="28"/>
      <w:lang w:eastAsia="en-US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7B3B90"/>
    <w:rPr>
      <w:rFonts w:ascii="Times New Roman" w:hAnsi="Times New Roman" w:cs="Times New Roman"/>
      <w:b/>
      <w:bCs/>
      <w:sz w:val="40"/>
      <w:szCs w:val="4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7B3B90"/>
    <w:rPr>
      <w:rFonts w:ascii="Times New Roman" w:hAnsi="Times New Roman" w:cs="Times New Roman"/>
      <w:b/>
      <w:bCs/>
      <w:sz w:val="32"/>
      <w:szCs w:val="32"/>
      <w:lang w:eastAsia="en-US"/>
    </w:rPr>
  </w:style>
  <w:style w:type="character" w:customStyle="1" w:styleId="WW8Num4z0">
    <w:name w:val="WW8Num4z0"/>
    <w:uiPriority w:val="99"/>
    <w:rsid w:val="007B3B90"/>
  </w:style>
  <w:style w:type="character" w:customStyle="1" w:styleId="WW8Num4z1">
    <w:name w:val="WW8Num4z1"/>
    <w:uiPriority w:val="99"/>
    <w:rsid w:val="007B3B90"/>
    <w:rPr>
      <w:rFonts w:ascii="Courier New" w:hAnsi="Courier New" w:cs="Courier New"/>
    </w:rPr>
  </w:style>
  <w:style w:type="character" w:customStyle="1" w:styleId="WW8Num4z2">
    <w:name w:val="WW8Num4z2"/>
    <w:uiPriority w:val="99"/>
    <w:rsid w:val="007B3B90"/>
    <w:rPr>
      <w:rFonts w:ascii="Wingdings" w:hAnsi="Wingdings" w:cs="Wingdings"/>
    </w:rPr>
  </w:style>
  <w:style w:type="character" w:customStyle="1" w:styleId="WW8Num4z3">
    <w:name w:val="WW8Num4z3"/>
    <w:uiPriority w:val="99"/>
    <w:rsid w:val="007B3B90"/>
    <w:rPr>
      <w:rFonts w:ascii="Symbol" w:hAnsi="Symbol" w:cs="Symbol"/>
    </w:rPr>
  </w:style>
  <w:style w:type="character" w:customStyle="1" w:styleId="WW8Num5z0">
    <w:name w:val="WW8Num5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6z0">
    <w:name w:val="WW8Num6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8z0">
    <w:name w:val="WW8Num8z0"/>
    <w:uiPriority w:val="99"/>
    <w:rsid w:val="007B3B90"/>
    <w:rPr>
      <w:rFonts w:ascii="Symbol" w:hAnsi="Symbol" w:cs="Symbol"/>
    </w:rPr>
  </w:style>
  <w:style w:type="character" w:customStyle="1" w:styleId="WW8Num8z1">
    <w:name w:val="WW8Num8z1"/>
    <w:uiPriority w:val="99"/>
    <w:rsid w:val="007B3B90"/>
    <w:rPr>
      <w:rFonts w:ascii="Courier New" w:hAnsi="Courier New" w:cs="Courier New"/>
    </w:rPr>
  </w:style>
  <w:style w:type="character" w:customStyle="1" w:styleId="WW8Num8z2">
    <w:name w:val="WW8Num8z2"/>
    <w:uiPriority w:val="99"/>
    <w:rsid w:val="007B3B90"/>
    <w:rPr>
      <w:rFonts w:ascii="Wingdings" w:hAnsi="Wingdings" w:cs="Wingdings"/>
    </w:rPr>
  </w:style>
  <w:style w:type="character" w:customStyle="1" w:styleId="WW8Num10z0">
    <w:name w:val="WW8Num10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12z0">
    <w:name w:val="WW8Num12z0"/>
    <w:uiPriority w:val="99"/>
    <w:rsid w:val="007B3B90"/>
    <w:rPr>
      <w:rFonts w:ascii="Symbol" w:hAnsi="Symbol" w:cs="Symbol"/>
    </w:rPr>
  </w:style>
  <w:style w:type="character" w:customStyle="1" w:styleId="WW8Num12z1">
    <w:name w:val="WW8Num12z1"/>
    <w:uiPriority w:val="99"/>
    <w:rsid w:val="007B3B90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7B3B90"/>
    <w:rPr>
      <w:rFonts w:ascii="Wingdings" w:hAnsi="Wingdings" w:cs="Wingdings"/>
    </w:rPr>
  </w:style>
  <w:style w:type="character" w:customStyle="1" w:styleId="WW8Num14z0">
    <w:name w:val="WW8Num14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16z0">
    <w:name w:val="WW8Num16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18z0">
    <w:name w:val="WW8Num18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20z0">
    <w:name w:val="WW8Num20z0"/>
    <w:uiPriority w:val="99"/>
    <w:rsid w:val="007B3B90"/>
    <w:rPr>
      <w:sz w:val="26"/>
      <w:szCs w:val="26"/>
    </w:rPr>
  </w:style>
  <w:style w:type="character" w:customStyle="1" w:styleId="WW8Num22z1">
    <w:name w:val="WW8Num22z1"/>
    <w:uiPriority w:val="99"/>
    <w:rsid w:val="007B3B90"/>
    <w:rPr>
      <w:rFonts w:ascii="Courier New" w:hAnsi="Courier New" w:cs="Courier New"/>
    </w:rPr>
  </w:style>
  <w:style w:type="character" w:customStyle="1" w:styleId="WW8Num22z2">
    <w:name w:val="WW8Num22z2"/>
    <w:uiPriority w:val="99"/>
    <w:rsid w:val="007B3B90"/>
    <w:rPr>
      <w:rFonts w:ascii="Wingdings" w:hAnsi="Wingdings" w:cs="Wingdings"/>
    </w:rPr>
  </w:style>
  <w:style w:type="character" w:customStyle="1" w:styleId="WW8Num22z3">
    <w:name w:val="WW8Num22z3"/>
    <w:uiPriority w:val="99"/>
    <w:rsid w:val="007B3B90"/>
    <w:rPr>
      <w:rFonts w:ascii="Symbol" w:hAnsi="Symbol" w:cs="Symbol"/>
    </w:rPr>
  </w:style>
  <w:style w:type="character" w:customStyle="1" w:styleId="WW8Num30z0">
    <w:name w:val="WW8Num30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2">
    <w:name w:val="Основной шрифт абзаца2"/>
    <w:uiPriority w:val="99"/>
    <w:rsid w:val="007B3B90"/>
  </w:style>
  <w:style w:type="character" w:customStyle="1" w:styleId="Absatz-Standardschriftart">
    <w:name w:val="Absatz-Standardschriftart"/>
    <w:uiPriority w:val="99"/>
    <w:rsid w:val="007B3B90"/>
  </w:style>
  <w:style w:type="character" w:customStyle="1" w:styleId="WW-Absatz-Standardschriftart">
    <w:name w:val="WW-Absatz-Standardschriftart"/>
    <w:uiPriority w:val="99"/>
    <w:rsid w:val="007B3B90"/>
  </w:style>
  <w:style w:type="character" w:customStyle="1" w:styleId="WW-Absatz-Standardschriftart1">
    <w:name w:val="WW-Absatz-Standardschriftart1"/>
    <w:uiPriority w:val="99"/>
    <w:rsid w:val="007B3B90"/>
  </w:style>
  <w:style w:type="character" w:customStyle="1" w:styleId="WW-Absatz-Standardschriftart11">
    <w:name w:val="WW-Absatz-Standardschriftart11"/>
    <w:uiPriority w:val="99"/>
    <w:rsid w:val="007B3B90"/>
  </w:style>
  <w:style w:type="character" w:customStyle="1" w:styleId="WW-Absatz-Standardschriftart111">
    <w:name w:val="WW-Absatz-Standardschriftart111"/>
    <w:uiPriority w:val="99"/>
    <w:rsid w:val="007B3B90"/>
  </w:style>
  <w:style w:type="character" w:customStyle="1" w:styleId="WW-Absatz-Standardschriftart1111">
    <w:name w:val="WW-Absatz-Standardschriftart1111"/>
    <w:uiPriority w:val="99"/>
    <w:rsid w:val="007B3B90"/>
  </w:style>
  <w:style w:type="character" w:customStyle="1" w:styleId="WW-Absatz-Standardschriftart11111">
    <w:name w:val="WW-Absatz-Standardschriftart11111"/>
    <w:uiPriority w:val="99"/>
    <w:rsid w:val="007B3B90"/>
  </w:style>
  <w:style w:type="character" w:customStyle="1" w:styleId="WW-Absatz-Standardschriftart111111">
    <w:name w:val="WW-Absatz-Standardschriftart111111"/>
    <w:uiPriority w:val="99"/>
    <w:rsid w:val="007B3B90"/>
  </w:style>
  <w:style w:type="character" w:customStyle="1" w:styleId="WW-Absatz-Standardschriftart1111111">
    <w:name w:val="WW-Absatz-Standardschriftart1111111"/>
    <w:uiPriority w:val="99"/>
    <w:rsid w:val="007B3B90"/>
  </w:style>
  <w:style w:type="character" w:customStyle="1" w:styleId="WW-Absatz-Standardschriftart11111111">
    <w:name w:val="WW-Absatz-Standardschriftart11111111"/>
    <w:uiPriority w:val="99"/>
    <w:rsid w:val="007B3B90"/>
  </w:style>
  <w:style w:type="character" w:customStyle="1" w:styleId="1">
    <w:name w:val="Основной шрифт абзаца1"/>
    <w:uiPriority w:val="99"/>
    <w:rsid w:val="007B3B90"/>
  </w:style>
  <w:style w:type="character" w:styleId="PageNumber">
    <w:name w:val="page number"/>
    <w:basedOn w:val="1"/>
    <w:uiPriority w:val="99"/>
    <w:rsid w:val="007B3B90"/>
  </w:style>
  <w:style w:type="character" w:customStyle="1" w:styleId="hl41">
    <w:name w:val="hl41"/>
    <w:basedOn w:val="1"/>
    <w:uiPriority w:val="99"/>
    <w:rsid w:val="007B3B90"/>
    <w:rPr>
      <w:b/>
      <w:bCs/>
      <w:sz w:val="20"/>
      <w:szCs w:val="20"/>
    </w:rPr>
  </w:style>
  <w:style w:type="character" w:customStyle="1" w:styleId="a0">
    <w:name w:val="Символ нумерации"/>
    <w:uiPriority w:val="99"/>
    <w:rsid w:val="007B3B90"/>
  </w:style>
  <w:style w:type="character" w:styleId="Hyperlink">
    <w:name w:val="Hyperlink"/>
    <w:basedOn w:val="2"/>
    <w:uiPriority w:val="99"/>
    <w:rsid w:val="007B3B90"/>
    <w:rPr>
      <w:color w:val="0000FF"/>
      <w:u w:val="single"/>
    </w:rPr>
  </w:style>
  <w:style w:type="character" w:customStyle="1" w:styleId="apple-converted-space">
    <w:name w:val="apple-converted-space"/>
    <w:basedOn w:val="2"/>
    <w:uiPriority w:val="99"/>
    <w:rsid w:val="007B3B90"/>
  </w:style>
  <w:style w:type="character" w:styleId="Emphasis">
    <w:name w:val="Emphasis"/>
    <w:basedOn w:val="2"/>
    <w:uiPriority w:val="99"/>
    <w:qFormat/>
    <w:rsid w:val="007B3B90"/>
    <w:rPr>
      <w:i/>
      <w:iCs/>
    </w:rPr>
  </w:style>
  <w:style w:type="character" w:customStyle="1" w:styleId="a1">
    <w:name w:val="Гипертекстовая ссылка"/>
    <w:basedOn w:val="2"/>
    <w:uiPriority w:val="99"/>
    <w:rsid w:val="007B3B90"/>
    <w:rPr>
      <w:b/>
      <w:bCs/>
      <w:color w:val="auto"/>
    </w:rPr>
  </w:style>
  <w:style w:type="paragraph" w:customStyle="1" w:styleId="a">
    <w:name w:val="Заголовок"/>
    <w:basedOn w:val="Normal"/>
    <w:next w:val="BodyText"/>
    <w:uiPriority w:val="99"/>
    <w:rsid w:val="007B3B90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7B3B9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7B3B90"/>
    <w:rPr>
      <w:rFonts w:ascii="Times New Roman" w:hAnsi="Times New Roman" w:cs="Times New Roman"/>
      <w:sz w:val="24"/>
      <w:szCs w:val="24"/>
    </w:rPr>
  </w:style>
  <w:style w:type="paragraph" w:styleId="List">
    <w:name w:val="List"/>
    <w:basedOn w:val="BodyText"/>
    <w:uiPriority w:val="99"/>
    <w:rsid w:val="007B3B90"/>
  </w:style>
  <w:style w:type="paragraph" w:customStyle="1" w:styleId="20">
    <w:name w:val="Название2"/>
    <w:basedOn w:val="Normal"/>
    <w:uiPriority w:val="99"/>
    <w:rsid w:val="007B3B90"/>
    <w:pPr>
      <w:suppressLineNumbers/>
      <w:spacing w:before="120" w:after="120"/>
    </w:pPr>
    <w:rPr>
      <w:i/>
      <w:iCs/>
    </w:rPr>
  </w:style>
  <w:style w:type="paragraph" w:customStyle="1" w:styleId="21">
    <w:name w:val="Указатель2"/>
    <w:basedOn w:val="Normal"/>
    <w:uiPriority w:val="99"/>
    <w:rsid w:val="007B3B90"/>
    <w:pPr>
      <w:suppressLineNumbers/>
    </w:pPr>
  </w:style>
  <w:style w:type="paragraph" w:customStyle="1" w:styleId="10">
    <w:name w:val="Название1"/>
    <w:basedOn w:val="Normal"/>
    <w:uiPriority w:val="99"/>
    <w:rsid w:val="007B3B90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Normal"/>
    <w:uiPriority w:val="99"/>
    <w:rsid w:val="007B3B90"/>
    <w:pPr>
      <w:suppressLineNumbers/>
    </w:pPr>
  </w:style>
  <w:style w:type="paragraph" w:styleId="BalloonText">
    <w:name w:val="Balloon Text"/>
    <w:basedOn w:val="Normal"/>
    <w:link w:val="BalloonTextChar"/>
    <w:uiPriority w:val="99"/>
    <w:semiHidden/>
    <w:rsid w:val="007B3B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B3B90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Subtitle"/>
    <w:link w:val="TitleChar"/>
    <w:uiPriority w:val="99"/>
    <w:qFormat/>
    <w:rsid w:val="007B3B90"/>
    <w:pPr>
      <w:widowControl/>
      <w:suppressAutoHyphens w:val="0"/>
      <w:jc w:val="center"/>
    </w:pPr>
    <w:rPr>
      <w:rFonts w:eastAsia="Times New Roman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7B3B90"/>
    <w:rPr>
      <w:rFonts w:ascii="Times New Roman" w:hAnsi="Times New Roman" w:cs="Times New Roman"/>
      <w:b/>
      <w:bCs/>
      <w:sz w:val="20"/>
      <w:szCs w:val="20"/>
    </w:rPr>
  </w:style>
  <w:style w:type="paragraph" w:styleId="Subtitle">
    <w:name w:val="Subtitle"/>
    <w:basedOn w:val="a"/>
    <w:next w:val="BodyText"/>
    <w:link w:val="SubtitleChar"/>
    <w:uiPriority w:val="99"/>
    <w:qFormat/>
    <w:rsid w:val="007B3B90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B3B90"/>
    <w:rPr>
      <w:rFonts w:ascii="Arial" w:hAnsi="Arial" w:cs="Arial"/>
      <w:i/>
      <w:iCs/>
      <w:sz w:val="28"/>
      <w:szCs w:val="28"/>
    </w:rPr>
  </w:style>
  <w:style w:type="paragraph" w:customStyle="1" w:styleId="ConsPlusNormal">
    <w:name w:val="ConsPlusNormal"/>
    <w:uiPriority w:val="99"/>
    <w:rsid w:val="007B3B90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rmal">
    <w:name w:val="ConsNormal"/>
    <w:uiPriority w:val="99"/>
    <w:rsid w:val="007B3B90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7B3B90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7B3B90"/>
    <w:pPr>
      <w:widowControl w:val="0"/>
      <w:suppressAutoHyphens/>
      <w:autoSpaceDE w:val="0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Header">
    <w:name w:val="header"/>
    <w:basedOn w:val="Normal"/>
    <w:link w:val="HeaderChar"/>
    <w:uiPriority w:val="99"/>
    <w:rsid w:val="007B3B90"/>
    <w:pPr>
      <w:widowControl/>
      <w:tabs>
        <w:tab w:val="center" w:pos="4677"/>
        <w:tab w:val="right" w:pos="9355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B3B90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7B3B90"/>
    <w:pPr>
      <w:widowControl/>
      <w:tabs>
        <w:tab w:val="center" w:pos="4677"/>
        <w:tab w:val="right" w:pos="9355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B3B90"/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uiPriority w:val="99"/>
    <w:rsid w:val="007B3B90"/>
    <w:pPr>
      <w:suppressAutoHyphens/>
      <w:autoSpaceDE w:val="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uiPriority w:val="99"/>
    <w:rsid w:val="007B3B90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nformat">
    <w:name w:val="ConsNonformat"/>
    <w:uiPriority w:val="99"/>
    <w:rsid w:val="007B3B90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12">
    <w:name w:val="Знак1 Знак Знак Знак Знак Знак Знак Знак Знак Знак"/>
    <w:basedOn w:val="Normal"/>
    <w:next w:val="Normal"/>
    <w:uiPriority w:val="99"/>
    <w:rsid w:val="007B3B90"/>
    <w:pPr>
      <w:widowControl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3f3f3f2f3f3f3fWeb">
    <w:name w:val="Î3fá3fû3f÷2fí3fû3fé3f (Web)"/>
    <w:basedOn w:val="Normal"/>
    <w:uiPriority w:val="99"/>
    <w:rsid w:val="007B3B90"/>
    <w:pPr>
      <w:spacing w:before="100" w:after="100"/>
    </w:pPr>
    <w:rPr>
      <w:rFonts w:ascii="Arial Unicode MS" w:eastAsia="Times New Roman" w:hAnsi="Arial Unicode MS" w:cs="Arial Unicode MS"/>
    </w:rPr>
  </w:style>
  <w:style w:type="paragraph" w:customStyle="1" w:styleId="a2">
    <w:name w:val="Содержимое таблицы"/>
    <w:basedOn w:val="Normal"/>
    <w:uiPriority w:val="99"/>
    <w:rsid w:val="007B3B90"/>
    <w:pPr>
      <w:widowControl/>
      <w:suppressLineNumbers/>
    </w:pPr>
    <w:rPr>
      <w:rFonts w:eastAsia="Times New Roman"/>
    </w:rPr>
  </w:style>
  <w:style w:type="paragraph" w:customStyle="1" w:styleId="a3">
    <w:name w:val="Заголовок таблицы"/>
    <w:basedOn w:val="a2"/>
    <w:uiPriority w:val="99"/>
    <w:rsid w:val="007B3B90"/>
    <w:pPr>
      <w:jc w:val="center"/>
    </w:pPr>
    <w:rPr>
      <w:b/>
      <w:bCs/>
      <w:i/>
      <w:iCs/>
    </w:rPr>
  </w:style>
  <w:style w:type="paragraph" w:customStyle="1" w:styleId="a4">
    <w:name w:val="Содержимое врезки"/>
    <w:basedOn w:val="BodyText"/>
    <w:uiPriority w:val="99"/>
    <w:rsid w:val="007B3B90"/>
    <w:pPr>
      <w:widowControl/>
      <w:spacing w:after="0"/>
      <w:jc w:val="both"/>
    </w:pPr>
    <w:rPr>
      <w:rFonts w:eastAsia="Times New Roman"/>
      <w:sz w:val="28"/>
      <w:szCs w:val="28"/>
    </w:rPr>
  </w:style>
  <w:style w:type="paragraph" w:customStyle="1" w:styleId="110">
    <w:name w:val="Знак1 Знак Знак Знак Знак Знак Знак Знак Знак Знак1"/>
    <w:basedOn w:val="Normal"/>
    <w:next w:val="Normal"/>
    <w:uiPriority w:val="99"/>
    <w:rsid w:val="007B3B90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a5">
    <w:name w:val="Знак"/>
    <w:basedOn w:val="Normal"/>
    <w:uiPriority w:val="99"/>
    <w:rsid w:val="007B3B90"/>
    <w:pPr>
      <w:widowControl/>
      <w:suppressAutoHyphens w:val="0"/>
      <w:spacing w:before="100" w:after="100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6">
    <w:name w:val="Знак Знак Знак Знак Знак Знак Знак"/>
    <w:basedOn w:val="Normal"/>
    <w:uiPriority w:val="99"/>
    <w:rsid w:val="007B3B90"/>
    <w:pPr>
      <w:widowControl/>
      <w:suppressAutoHyphens w:val="0"/>
      <w:spacing w:before="100" w:after="100"/>
    </w:pPr>
    <w:rPr>
      <w:rFonts w:ascii="Tahoma" w:eastAsia="Times New Roman" w:hAnsi="Tahoma" w:cs="Tahom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116</TotalTime>
  <Pages>11</Pages>
  <Words>2001</Words>
  <Characters>11408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 ТЕМНИКОВСКОГО МУНИЦИПАЛЬНОГО РАЙОНА</dc:title>
  <dc:subject/>
  <dc:creator>эверест</dc:creator>
  <cp:keywords/>
  <dc:description/>
  <cp:lastModifiedBy>1</cp:lastModifiedBy>
  <cp:revision>16</cp:revision>
  <cp:lastPrinted>2017-01-27T08:39:00Z</cp:lastPrinted>
  <dcterms:created xsi:type="dcterms:W3CDTF">2018-10-30T15:40:00Z</dcterms:created>
  <dcterms:modified xsi:type="dcterms:W3CDTF">2019-01-24T12:08:00Z</dcterms:modified>
</cp:coreProperties>
</file>