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B8" w:rsidRPr="00211A09" w:rsidRDefault="00D00BB8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D00BB8" w:rsidRPr="00211A09" w:rsidRDefault="00D00BB8" w:rsidP="002C085F">
      <w:pPr>
        <w:ind w:left="-360"/>
        <w:jc w:val="center"/>
        <w:rPr>
          <w:b/>
          <w:szCs w:val="28"/>
        </w:rPr>
      </w:pPr>
    </w:p>
    <w:p w:rsidR="00D00BB8" w:rsidRPr="00211A09" w:rsidRDefault="00D00BB8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D00BB8" w:rsidRPr="00211A09" w:rsidRDefault="00D00BB8" w:rsidP="00E1341F">
      <w:pPr>
        <w:rPr>
          <w:b/>
          <w:szCs w:val="28"/>
        </w:rPr>
      </w:pPr>
    </w:p>
    <w:p w:rsidR="00D00BB8" w:rsidRDefault="00D00BB8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D00BB8" w:rsidRDefault="00D00BB8" w:rsidP="00A822BE">
      <w:pPr>
        <w:rPr>
          <w:szCs w:val="28"/>
        </w:rPr>
      </w:pPr>
      <w:r w:rsidRPr="00211A09">
        <w:rPr>
          <w:szCs w:val="28"/>
        </w:rPr>
        <w:t xml:space="preserve"> изданием Русско-Тювеевского сельского                                                                   </w:t>
      </w:r>
    </w:p>
    <w:p w:rsidR="00D00BB8" w:rsidRDefault="00D00BB8" w:rsidP="00A822BE">
      <w:pPr>
        <w:rPr>
          <w:szCs w:val="28"/>
        </w:rPr>
      </w:pPr>
      <w:r w:rsidRPr="00211A09">
        <w:rPr>
          <w:szCs w:val="28"/>
        </w:rPr>
        <w:t xml:space="preserve">поселения Темниковского муниципального                                                                          </w:t>
      </w:r>
    </w:p>
    <w:p w:rsidR="00D00BB8" w:rsidRPr="00211A09" w:rsidRDefault="00D00BB8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D00BB8" w:rsidRPr="00211A09" w:rsidRDefault="00D00BB8" w:rsidP="00E1341F">
      <w:pPr>
        <w:outlineLvl w:val="0"/>
        <w:rPr>
          <w:b/>
          <w:szCs w:val="28"/>
        </w:rPr>
      </w:pPr>
    </w:p>
    <w:p w:rsidR="00D00BB8" w:rsidRPr="00C94530" w:rsidRDefault="00D00BB8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28 дека</w:t>
      </w:r>
      <w:r w:rsidRPr="00211A09">
        <w:rPr>
          <w:b/>
          <w:szCs w:val="28"/>
        </w:rPr>
        <w:t>бря</w:t>
      </w:r>
      <w:r w:rsidRPr="007E4F70">
        <w:rPr>
          <w:b/>
          <w:szCs w:val="28"/>
        </w:rPr>
        <w:t xml:space="preserve"> 2018 </w:t>
      </w:r>
      <w:r w:rsidRPr="00211A09">
        <w:rPr>
          <w:b/>
          <w:szCs w:val="28"/>
        </w:rPr>
        <w:t>года</w:t>
      </w:r>
      <w:r w:rsidRPr="007E4F70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</w:t>
      </w:r>
      <w:r w:rsidRPr="007E4F70">
        <w:rPr>
          <w:b/>
          <w:szCs w:val="28"/>
        </w:rPr>
        <w:t xml:space="preserve">      № 6</w:t>
      </w:r>
      <w:r>
        <w:rPr>
          <w:b/>
          <w:szCs w:val="28"/>
        </w:rPr>
        <w:t>5</w:t>
      </w:r>
    </w:p>
    <w:p w:rsidR="00D00BB8" w:rsidRPr="007E4F70" w:rsidRDefault="00D00BB8" w:rsidP="002C085F">
      <w:pPr>
        <w:jc w:val="both"/>
        <w:outlineLvl w:val="0"/>
        <w:rPr>
          <w:szCs w:val="28"/>
        </w:rPr>
      </w:pPr>
    </w:p>
    <w:p w:rsidR="00D00BB8" w:rsidRDefault="00D00BB8" w:rsidP="002C085F">
      <w:pPr>
        <w:tabs>
          <w:tab w:val="left" w:pos="1080"/>
        </w:tabs>
        <w:jc w:val="both"/>
        <w:rPr>
          <w:b/>
          <w:szCs w:val="28"/>
        </w:rPr>
      </w:pPr>
    </w:p>
    <w:p w:rsidR="00D00BB8" w:rsidRPr="00547C2F" w:rsidRDefault="00D00BB8" w:rsidP="00390A4D">
      <w:pPr>
        <w:pStyle w:val="Subtitle"/>
        <w:shd w:val="clear" w:color="auto" w:fill="FFFFFF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АДМИНИСТРАЦИЯ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</w:p>
    <w:p w:rsidR="00D00BB8" w:rsidRPr="00547C2F" w:rsidRDefault="00D00BB8" w:rsidP="00390A4D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D00BB8" w:rsidRPr="00547C2F" w:rsidRDefault="00D00BB8" w:rsidP="00390A4D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D00BB8" w:rsidRPr="00547C2F" w:rsidRDefault="00D00BB8" w:rsidP="00390A4D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00BB8" w:rsidRPr="00547C2F" w:rsidRDefault="00D00BB8" w:rsidP="00390A4D">
      <w:pPr>
        <w:shd w:val="clear" w:color="auto" w:fill="FFFFFF"/>
        <w:ind w:firstLine="709"/>
        <w:jc w:val="center"/>
        <w:outlineLvl w:val="0"/>
        <w:rPr>
          <w:b/>
          <w:bCs/>
          <w:szCs w:val="28"/>
        </w:rPr>
      </w:pPr>
      <w:r w:rsidRPr="00547C2F">
        <w:rPr>
          <w:b/>
          <w:bCs/>
          <w:szCs w:val="28"/>
        </w:rPr>
        <w:t>П О С Т А Н О В Л Е Н И Е</w:t>
      </w:r>
    </w:p>
    <w:p w:rsidR="00D00BB8" w:rsidRPr="00547C2F" w:rsidRDefault="00D00BB8" w:rsidP="00390A4D">
      <w:pPr>
        <w:shd w:val="clear" w:color="auto" w:fill="FFFFFF"/>
        <w:ind w:firstLine="709"/>
        <w:jc w:val="center"/>
        <w:outlineLvl w:val="0"/>
        <w:rPr>
          <w:szCs w:val="28"/>
        </w:rPr>
      </w:pPr>
    </w:p>
    <w:p w:rsidR="00D00BB8" w:rsidRPr="00547C2F" w:rsidRDefault="00D00BB8" w:rsidP="00390A4D">
      <w:pPr>
        <w:shd w:val="clear" w:color="auto" w:fill="FFFFFF"/>
        <w:outlineLvl w:val="0"/>
        <w:rPr>
          <w:szCs w:val="28"/>
        </w:rPr>
      </w:pPr>
      <w:r w:rsidRPr="00547C2F">
        <w:rPr>
          <w:szCs w:val="28"/>
        </w:rPr>
        <w:t xml:space="preserve">27 </w:t>
      </w:r>
      <w:r>
        <w:rPr>
          <w:szCs w:val="28"/>
        </w:rPr>
        <w:t>дека</w:t>
      </w:r>
      <w:r w:rsidRPr="00547C2F">
        <w:rPr>
          <w:szCs w:val="28"/>
        </w:rPr>
        <w:t xml:space="preserve">бря  </w:t>
      </w:r>
      <w:smartTag w:uri="urn:schemas-microsoft-com:office:smarttags" w:element="metricconverter">
        <w:smartTagPr>
          <w:attr w:name="ProductID" w:val="2018 г"/>
        </w:smartTagPr>
        <w:r w:rsidRPr="00547C2F">
          <w:rPr>
            <w:szCs w:val="28"/>
          </w:rPr>
          <w:t>2018 г</w:t>
        </w:r>
      </w:smartTag>
      <w:r w:rsidRPr="00547C2F">
        <w:rPr>
          <w:szCs w:val="28"/>
        </w:rPr>
        <w:tab/>
      </w:r>
      <w:r w:rsidRPr="00547C2F">
        <w:rPr>
          <w:szCs w:val="28"/>
        </w:rPr>
        <w:tab/>
      </w:r>
      <w:r w:rsidRPr="00547C2F">
        <w:rPr>
          <w:szCs w:val="28"/>
        </w:rPr>
        <w:tab/>
      </w:r>
      <w:r w:rsidRPr="00547C2F">
        <w:rPr>
          <w:szCs w:val="28"/>
        </w:rPr>
        <w:tab/>
      </w:r>
      <w:r w:rsidRPr="00547C2F">
        <w:rPr>
          <w:szCs w:val="28"/>
        </w:rPr>
        <w:tab/>
        <w:t xml:space="preserve">                                                        № 4</w:t>
      </w:r>
      <w:r>
        <w:rPr>
          <w:szCs w:val="28"/>
        </w:rPr>
        <w:t>4</w:t>
      </w:r>
    </w:p>
    <w:p w:rsidR="00D00BB8" w:rsidRPr="00547C2F" w:rsidRDefault="00D00BB8" w:rsidP="00390A4D">
      <w:pPr>
        <w:shd w:val="clear" w:color="auto" w:fill="FFFFFF"/>
        <w:ind w:firstLine="709"/>
        <w:jc w:val="center"/>
        <w:outlineLvl w:val="0"/>
        <w:rPr>
          <w:bCs/>
          <w:szCs w:val="28"/>
        </w:rPr>
      </w:pPr>
      <w:r w:rsidRPr="00547C2F">
        <w:rPr>
          <w:bCs/>
          <w:szCs w:val="28"/>
        </w:rPr>
        <w:t>д.Русское Тювеево</w:t>
      </w:r>
    </w:p>
    <w:p w:rsidR="00D00BB8" w:rsidRPr="00547C2F" w:rsidRDefault="00D00BB8" w:rsidP="00390A4D">
      <w:pPr>
        <w:ind w:firstLine="709"/>
        <w:jc w:val="center"/>
        <w:rPr>
          <w:szCs w:val="28"/>
        </w:rPr>
      </w:pPr>
    </w:p>
    <w:p w:rsidR="00D00BB8" w:rsidRPr="00547C2F" w:rsidRDefault="00D00BB8" w:rsidP="00390A4D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утверждении </w:t>
      </w:r>
      <w:r w:rsidRPr="00547C2F">
        <w:rPr>
          <w:b/>
          <w:bCs/>
          <w:color w:val="000000"/>
          <w:sz w:val="28"/>
          <w:szCs w:val="28"/>
        </w:rPr>
        <w:t>проект</w:t>
      </w:r>
      <w:r>
        <w:rPr>
          <w:b/>
          <w:bCs/>
          <w:color w:val="000000"/>
          <w:sz w:val="28"/>
          <w:szCs w:val="28"/>
        </w:rPr>
        <w:t>а</w:t>
      </w:r>
      <w:r w:rsidRPr="00547C2F">
        <w:rPr>
          <w:b/>
          <w:bCs/>
          <w:color w:val="000000"/>
          <w:sz w:val="28"/>
          <w:szCs w:val="28"/>
        </w:rPr>
        <w:t xml:space="preserve"> межевания территории объекта: «Земельный участок под многоквартирным домом, расположенным по адресу: Республика Мордовия, Темниковский район, </w:t>
      </w:r>
      <w:r>
        <w:rPr>
          <w:b/>
          <w:bCs/>
          <w:color w:val="000000"/>
          <w:sz w:val="28"/>
          <w:szCs w:val="28"/>
        </w:rPr>
        <w:t>д.Русское Тювеево</w:t>
      </w:r>
      <w:r w:rsidRPr="00547C2F">
        <w:rPr>
          <w:b/>
          <w:bCs/>
          <w:color w:val="000000"/>
          <w:sz w:val="28"/>
          <w:szCs w:val="28"/>
        </w:rPr>
        <w:t>, ул.</w:t>
      </w:r>
      <w:r>
        <w:rPr>
          <w:b/>
          <w:bCs/>
          <w:color w:val="000000"/>
          <w:sz w:val="28"/>
          <w:szCs w:val="28"/>
        </w:rPr>
        <w:t>Студенчес</w:t>
      </w:r>
      <w:r w:rsidRPr="00547C2F">
        <w:rPr>
          <w:b/>
          <w:bCs/>
          <w:color w:val="000000"/>
          <w:sz w:val="28"/>
          <w:szCs w:val="28"/>
        </w:rPr>
        <w:t>кая д.</w:t>
      </w:r>
      <w:r>
        <w:rPr>
          <w:b/>
          <w:bCs/>
          <w:color w:val="000000"/>
          <w:sz w:val="28"/>
          <w:szCs w:val="28"/>
        </w:rPr>
        <w:t>28</w:t>
      </w:r>
      <w:r w:rsidRPr="00547C2F">
        <w:rPr>
          <w:b/>
          <w:bCs/>
          <w:color w:val="000000"/>
          <w:sz w:val="28"/>
          <w:szCs w:val="28"/>
        </w:rPr>
        <w:t>»</w:t>
      </w:r>
    </w:p>
    <w:p w:rsidR="00D00BB8" w:rsidRDefault="00D00BB8" w:rsidP="00390A4D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  <w:t xml:space="preserve">В соответствии с главой 5 Градостроительного кодекса Российской Федерации, на основании заключения о результатах публичных слушаний по проекту межевания территории объекта: </w:t>
      </w:r>
      <w:r w:rsidRPr="00547C2F">
        <w:rPr>
          <w:color w:val="000000"/>
          <w:sz w:val="28"/>
          <w:szCs w:val="28"/>
        </w:rPr>
        <w:t>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д.28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 протокола публичных слушаний от 27.12.2018г., Администрация Русско-Тюв</w:t>
      </w:r>
      <w:r w:rsidRPr="00547C2F">
        <w:rPr>
          <w:color w:val="000000"/>
          <w:sz w:val="28"/>
          <w:szCs w:val="28"/>
        </w:rPr>
        <w:t>еевского</w:t>
      </w:r>
      <w:r>
        <w:rPr>
          <w:color w:val="000000"/>
          <w:sz w:val="28"/>
          <w:szCs w:val="28"/>
        </w:rPr>
        <w:t xml:space="preserve"> сельского поселения Темниковского муниципального района, </w:t>
      </w:r>
      <w:r w:rsidRPr="009E0D18">
        <w:rPr>
          <w:color w:val="000000"/>
          <w:sz w:val="28"/>
          <w:szCs w:val="28"/>
        </w:rPr>
        <w:t>постановляет:</w:t>
      </w:r>
    </w:p>
    <w:p w:rsidR="00D00BB8" w:rsidRDefault="00D00BB8" w:rsidP="00390A4D">
      <w:pPr>
        <w:pStyle w:val="BodyText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1.Утвердить </w:t>
      </w:r>
      <w:r>
        <w:rPr>
          <w:color w:val="000000"/>
          <w:sz w:val="28"/>
          <w:szCs w:val="28"/>
        </w:rPr>
        <w:t xml:space="preserve">проект межевания территории объекта: </w:t>
      </w:r>
      <w:r w:rsidRPr="00547C2F">
        <w:rPr>
          <w:color w:val="000000"/>
          <w:sz w:val="28"/>
          <w:szCs w:val="28"/>
        </w:rPr>
        <w:t>«</w:t>
      </w:r>
      <w:r w:rsidRPr="006428EB">
        <w:rPr>
          <w:bCs/>
          <w:color w:val="000000"/>
          <w:sz w:val="28"/>
          <w:szCs w:val="28"/>
        </w:rPr>
        <w:t>Земельный участок под многоквартирным домом, расположенным по адресу: Республика Мордовия, Темниковский район, д.Русское Тювеево, ул.Студенческая д.28</w:t>
      </w:r>
      <w:r w:rsidRPr="00547C2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A2B01">
        <w:rPr>
          <w:sz w:val="28"/>
          <w:szCs w:val="28"/>
        </w:rPr>
        <w:t>(</w:t>
      </w:r>
      <w:r>
        <w:rPr>
          <w:sz w:val="28"/>
          <w:szCs w:val="28"/>
        </w:rPr>
        <w:t>Приложение</w:t>
      </w:r>
      <w:r w:rsidRPr="003A2B01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00BB8" w:rsidRDefault="00D00BB8" w:rsidP="00390A4D">
      <w:pPr>
        <w:pStyle w:val="BodyText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2.Опубликовать настоящее постановление на официальном сайте администрации.</w:t>
      </w:r>
    </w:p>
    <w:p w:rsidR="00D00BB8" w:rsidRDefault="00D00BB8" w:rsidP="00390A4D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3.Настоящее постановление вступает в силу со дня его официального опубликования.</w:t>
      </w:r>
    </w:p>
    <w:p w:rsidR="00D00BB8" w:rsidRPr="009E0D18" w:rsidRDefault="00D00BB8" w:rsidP="00390A4D">
      <w:pPr>
        <w:pStyle w:val="BodyText"/>
        <w:jc w:val="both"/>
        <w:rPr>
          <w:sz w:val="28"/>
          <w:szCs w:val="28"/>
        </w:rPr>
      </w:pPr>
    </w:p>
    <w:p w:rsidR="00D00BB8" w:rsidRDefault="00D00BB8" w:rsidP="00390A4D">
      <w:pPr>
        <w:jc w:val="both"/>
        <w:rPr>
          <w:szCs w:val="28"/>
        </w:rPr>
      </w:pPr>
    </w:p>
    <w:p w:rsidR="00D00BB8" w:rsidRDefault="00D00BB8" w:rsidP="00390A4D">
      <w:pPr>
        <w:jc w:val="both"/>
        <w:rPr>
          <w:szCs w:val="28"/>
        </w:rPr>
      </w:pPr>
    </w:p>
    <w:p w:rsidR="00D00BB8" w:rsidRDefault="00D00BB8" w:rsidP="00390A4D">
      <w:pPr>
        <w:ind w:firstLine="709"/>
        <w:jc w:val="both"/>
        <w:rPr>
          <w:bCs/>
          <w:szCs w:val="28"/>
        </w:rPr>
      </w:pPr>
      <w:r w:rsidRPr="00547C2F">
        <w:rPr>
          <w:szCs w:val="28"/>
        </w:rPr>
        <w:t>Глава</w:t>
      </w:r>
      <w:r>
        <w:rPr>
          <w:szCs w:val="28"/>
        </w:rPr>
        <w:t xml:space="preserve"> Р</w:t>
      </w:r>
      <w:r w:rsidRPr="00547C2F">
        <w:rPr>
          <w:bCs/>
          <w:szCs w:val="28"/>
        </w:rPr>
        <w:t>усско-Тювеевского</w:t>
      </w:r>
      <w:r>
        <w:rPr>
          <w:bCs/>
          <w:szCs w:val="28"/>
        </w:rPr>
        <w:t xml:space="preserve"> </w:t>
      </w:r>
    </w:p>
    <w:p w:rsidR="00D00BB8" w:rsidRDefault="00D00BB8" w:rsidP="00390A4D">
      <w:pPr>
        <w:tabs>
          <w:tab w:val="left" w:pos="1080"/>
        </w:tabs>
        <w:jc w:val="both"/>
        <w:rPr>
          <w:b/>
          <w:szCs w:val="28"/>
        </w:rPr>
      </w:pPr>
      <w:r>
        <w:rPr>
          <w:bCs/>
          <w:szCs w:val="28"/>
        </w:rPr>
        <w:t xml:space="preserve">сельского </w:t>
      </w:r>
      <w:r w:rsidRPr="00547C2F">
        <w:rPr>
          <w:bCs/>
          <w:szCs w:val="28"/>
        </w:rPr>
        <w:t>поселения</w:t>
      </w:r>
      <w:r w:rsidRPr="00547C2F">
        <w:rPr>
          <w:szCs w:val="28"/>
        </w:rPr>
        <w:t xml:space="preserve">                                                     </w:t>
      </w:r>
      <w:r>
        <w:rPr>
          <w:szCs w:val="28"/>
        </w:rPr>
        <w:t xml:space="preserve">                               </w:t>
      </w:r>
      <w:r w:rsidRPr="00547C2F">
        <w:rPr>
          <w:szCs w:val="28"/>
        </w:rPr>
        <w:t xml:space="preserve">Ф.Ф.Леонович                  </w:t>
      </w:r>
    </w:p>
    <w:p w:rsidR="00D00BB8" w:rsidRDefault="00D00BB8" w:rsidP="002C085F">
      <w:pPr>
        <w:tabs>
          <w:tab w:val="left" w:pos="1080"/>
        </w:tabs>
        <w:jc w:val="both"/>
        <w:rPr>
          <w:b/>
          <w:szCs w:val="28"/>
        </w:rPr>
      </w:pPr>
    </w:p>
    <w:p w:rsidR="00D00BB8" w:rsidRDefault="00D00BB8" w:rsidP="002C085F">
      <w:pPr>
        <w:tabs>
          <w:tab w:val="left" w:pos="1080"/>
        </w:tabs>
        <w:jc w:val="both"/>
        <w:rPr>
          <w:b/>
          <w:szCs w:val="28"/>
        </w:rPr>
      </w:pPr>
    </w:p>
    <w:p w:rsidR="00D00BB8" w:rsidRDefault="00D00BB8" w:rsidP="002C085F">
      <w:pPr>
        <w:tabs>
          <w:tab w:val="left" w:pos="1080"/>
        </w:tabs>
        <w:jc w:val="both"/>
        <w:rPr>
          <w:b/>
          <w:szCs w:val="28"/>
        </w:rPr>
      </w:pPr>
    </w:p>
    <w:p w:rsidR="00D00BB8" w:rsidRDefault="00D00BB8" w:rsidP="002C085F">
      <w:pPr>
        <w:tabs>
          <w:tab w:val="left" w:pos="1080"/>
        </w:tabs>
        <w:jc w:val="both"/>
        <w:rPr>
          <w:b/>
          <w:szCs w:val="28"/>
        </w:rPr>
      </w:pPr>
    </w:p>
    <w:p w:rsidR="00D00BB8" w:rsidRPr="00E1341F" w:rsidRDefault="00D00BB8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65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28</w:t>
      </w:r>
      <w:r w:rsidRPr="00E1341F">
        <w:rPr>
          <w:b/>
          <w:szCs w:val="28"/>
        </w:rPr>
        <w:t>.1</w:t>
      </w:r>
      <w:r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D00BB8" w:rsidRPr="00E1341F" w:rsidRDefault="00D00BB8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D00BB8" w:rsidRPr="00E1341F" w:rsidRDefault="00D00BB8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D00BB8" w:rsidRPr="00E1341F" w:rsidSect="00390A4D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32AA7"/>
    <w:rsid w:val="00045A0D"/>
    <w:rsid w:val="00073F8A"/>
    <w:rsid w:val="00084753"/>
    <w:rsid w:val="00087705"/>
    <w:rsid w:val="00090CAE"/>
    <w:rsid w:val="000946A2"/>
    <w:rsid w:val="000A31A5"/>
    <w:rsid w:val="00114454"/>
    <w:rsid w:val="001445DC"/>
    <w:rsid w:val="00155463"/>
    <w:rsid w:val="00160E78"/>
    <w:rsid w:val="001616DB"/>
    <w:rsid w:val="00166292"/>
    <w:rsid w:val="001971B2"/>
    <w:rsid w:val="001B3B0B"/>
    <w:rsid w:val="001C2DC9"/>
    <w:rsid w:val="001C7433"/>
    <w:rsid w:val="001E3371"/>
    <w:rsid w:val="00206E06"/>
    <w:rsid w:val="00211A09"/>
    <w:rsid w:val="002143E9"/>
    <w:rsid w:val="00216BC7"/>
    <w:rsid w:val="00221678"/>
    <w:rsid w:val="00242357"/>
    <w:rsid w:val="002434FB"/>
    <w:rsid w:val="00287A41"/>
    <w:rsid w:val="00287B8A"/>
    <w:rsid w:val="00293C71"/>
    <w:rsid w:val="002B0A76"/>
    <w:rsid w:val="002C085F"/>
    <w:rsid w:val="002D5489"/>
    <w:rsid w:val="002D598C"/>
    <w:rsid w:val="002E744E"/>
    <w:rsid w:val="00374227"/>
    <w:rsid w:val="00390A4D"/>
    <w:rsid w:val="00394103"/>
    <w:rsid w:val="003A2B01"/>
    <w:rsid w:val="003D5DEE"/>
    <w:rsid w:val="003E7C70"/>
    <w:rsid w:val="003F5AB6"/>
    <w:rsid w:val="00406558"/>
    <w:rsid w:val="00414E33"/>
    <w:rsid w:val="0042130F"/>
    <w:rsid w:val="00435787"/>
    <w:rsid w:val="004465C2"/>
    <w:rsid w:val="004733AB"/>
    <w:rsid w:val="00493B8D"/>
    <w:rsid w:val="004B62E6"/>
    <w:rsid w:val="00547C2F"/>
    <w:rsid w:val="0059660D"/>
    <w:rsid w:val="005F522F"/>
    <w:rsid w:val="00610BD7"/>
    <w:rsid w:val="00612868"/>
    <w:rsid w:val="00612A38"/>
    <w:rsid w:val="006237AE"/>
    <w:rsid w:val="00625A1F"/>
    <w:rsid w:val="00637E8F"/>
    <w:rsid w:val="006428EB"/>
    <w:rsid w:val="0064351E"/>
    <w:rsid w:val="00646A53"/>
    <w:rsid w:val="006638C1"/>
    <w:rsid w:val="00667505"/>
    <w:rsid w:val="00685F07"/>
    <w:rsid w:val="006864A3"/>
    <w:rsid w:val="006A4408"/>
    <w:rsid w:val="006B0100"/>
    <w:rsid w:val="006C596C"/>
    <w:rsid w:val="006E76D5"/>
    <w:rsid w:val="006F3022"/>
    <w:rsid w:val="006F549E"/>
    <w:rsid w:val="006F67EE"/>
    <w:rsid w:val="0071083D"/>
    <w:rsid w:val="00721FA4"/>
    <w:rsid w:val="0073726B"/>
    <w:rsid w:val="007462B6"/>
    <w:rsid w:val="007569B2"/>
    <w:rsid w:val="00756A43"/>
    <w:rsid w:val="00770E9B"/>
    <w:rsid w:val="00772DBA"/>
    <w:rsid w:val="00792704"/>
    <w:rsid w:val="007A1B5A"/>
    <w:rsid w:val="007B0B70"/>
    <w:rsid w:val="007D1398"/>
    <w:rsid w:val="007E4F70"/>
    <w:rsid w:val="007F270F"/>
    <w:rsid w:val="008358A9"/>
    <w:rsid w:val="00841307"/>
    <w:rsid w:val="00843492"/>
    <w:rsid w:val="00890F11"/>
    <w:rsid w:val="008A2632"/>
    <w:rsid w:val="00912603"/>
    <w:rsid w:val="00921173"/>
    <w:rsid w:val="0092175A"/>
    <w:rsid w:val="00926372"/>
    <w:rsid w:val="00927567"/>
    <w:rsid w:val="009544F3"/>
    <w:rsid w:val="009553D3"/>
    <w:rsid w:val="00973F64"/>
    <w:rsid w:val="00976C1C"/>
    <w:rsid w:val="00983000"/>
    <w:rsid w:val="00990A2C"/>
    <w:rsid w:val="00991EE0"/>
    <w:rsid w:val="009B78ED"/>
    <w:rsid w:val="009C0F24"/>
    <w:rsid w:val="009D45A9"/>
    <w:rsid w:val="009E0D18"/>
    <w:rsid w:val="009E46DF"/>
    <w:rsid w:val="009E70AE"/>
    <w:rsid w:val="00A07FD2"/>
    <w:rsid w:val="00A4442E"/>
    <w:rsid w:val="00A52788"/>
    <w:rsid w:val="00A60EA3"/>
    <w:rsid w:val="00A800DC"/>
    <w:rsid w:val="00A80855"/>
    <w:rsid w:val="00A822BE"/>
    <w:rsid w:val="00A8755C"/>
    <w:rsid w:val="00AA6B51"/>
    <w:rsid w:val="00AC7290"/>
    <w:rsid w:val="00AC7A1D"/>
    <w:rsid w:val="00B25A7D"/>
    <w:rsid w:val="00B42436"/>
    <w:rsid w:val="00B470BE"/>
    <w:rsid w:val="00B61C7A"/>
    <w:rsid w:val="00B74452"/>
    <w:rsid w:val="00B809FE"/>
    <w:rsid w:val="00BB017E"/>
    <w:rsid w:val="00BC1AF3"/>
    <w:rsid w:val="00BE2E56"/>
    <w:rsid w:val="00BE5A0A"/>
    <w:rsid w:val="00BF5C75"/>
    <w:rsid w:val="00C14FC4"/>
    <w:rsid w:val="00C4658D"/>
    <w:rsid w:val="00C47158"/>
    <w:rsid w:val="00C657D0"/>
    <w:rsid w:val="00C815AC"/>
    <w:rsid w:val="00C8269D"/>
    <w:rsid w:val="00C94530"/>
    <w:rsid w:val="00CE0DA4"/>
    <w:rsid w:val="00CF2814"/>
    <w:rsid w:val="00D00BB8"/>
    <w:rsid w:val="00D02D05"/>
    <w:rsid w:val="00D67BE4"/>
    <w:rsid w:val="00D7457E"/>
    <w:rsid w:val="00D90E41"/>
    <w:rsid w:val="00DD2A32"/>
    <w:rsid w:val="00E1341F"/>
    <w:rsid w:val="00E167E7"/>
    <w:rsid w:val="00E21495"/>
    <w:rsid w:val="00E254CA"/>
    <w:rsid w:val="00E26A41"/>
    <w:rsid w:val="00E34994"/>
    <w:rsid w:val="00E42E23"/>
    <w:rsid w:val="00E54197"/>
    <w:rsid w:val="00E84704"/>
    <w:rsid w:val="00F03AD8"/>
    <w:rsid w:val="00F05FD9"/>
    <w:rsid w:val="00F10F1C"/>
    <w:rsid w:val="00F126D2"/>
    <w:rsid w:val="00F21E5B"/>
    <w:rsid w:val="00F33AAA"/>
    <w:rsid w:val="00F33D55"/>
    <w:rsid w:val="00F76FEA"/>
    <w:rsid w:val="00F8582E"/>
    <w:rsid w:val="00FB4DD7"/>
    <w:rsid w:val="00FB5606"/>
    <w:rsid w:val="00FC6641"/>
    <w:rsid w:val="00FD262B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30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2</Pages>
  <Words>344</Words>
  <Characters>1966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15</cp:revision>
  <dcterms:created xsi:type="dcterms:W3CDTF">2018-10-05T11:09:00Z</dcterms:created>
  <dcterms:modified xsi:type="dcterms:W3CDTF">2019-01-11T11:27:00Z</dcterms:modified>
</cp:coreProperties>
</file>