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A2" w:rsidRPr="00211A09" w:rsidRDefault="00562CA2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562CA2" w:rsidRPr="00211A09" w:rsidRDefault="00562CA2" w:rsidP="002C085F">
      <w:pPr>
        <w:ind w:left="-360"/>
        <w:jc w:val="center"/>
        <w:rPr>
          <w:b/>
          <w:szCs w:val="28"/>
        </w:rPr>
      </w:pPr>
    </w:p>
    <w:p w:rsidR="00562CA2" w:rsidRPr="00211A09" w:rsidRDefault="00562CA2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</w:t>
      </w:r>
    </w:p>
    <w:p w:rsidR="00562CA2" w:rsidRPr="00211A09" w:rsidRDefault="00562CA2" w:rsidP="00E1341F">
      <w:pPr>
        <w:rPr>
          <w:b/>
          <w:szCs w:val="28"/>
        </w:rPr>
      </w:pPr>
    </w:p>
    <w:p w:rsidR="00562CA2" w:rsidRDefault="00562CA2" w:rsidP="00A822BE">
      <w:pPr>
        <w:rPr>
          <w:szCs w:val="28"/>
        </w:rPr>
      </w:pPr>
      <w:r w:rsidRPr="00211A09">
        <w:rPr>
          <w:szCs w:val="28"/>
        </w:rPr>
        <w:t>Является официальным печатным</w:t>
      </w:r>
    </w:p>
    <w:p w:rsidR="00562CA2" w:rsidRDefault="00562CA2" w:rsidP="00A822BE">
      <w:pPr>
        <w:rPr>
          <w:szCs w:val="28"/>
        </w:rPr>
      </w:pPr>
      <w:r w:rsidRPr="00211A09">
        <w:rPr>
          <w:szCs w:val="28"/>
        </w:rPr>
        <w:t xml:space="preserve"> изданием Русско-Тювеевского сельского                                                                   </w:t>
      </w:r>
    </w:p>
    <w:p w:rsidR="00562CA2" w:rsidRDefault="00562CA2" w:rsidP="00A822BE">
      <w:pPr>
        <w:rPr>
          <w:szCs w:val="28"/>
        </w:rPr>
      </w:pPr>
      <w:r w:rsidRPr="00211A09">
        <w:rPr>
          <w:szCs w:val="28"/>
        </w:rPr>
        <w:t xml:space="preserve">поселения Темниковского муниципального                                                                          </w:t>
      </w:r>
    </w:p>
    <w:p w:rsidR="00562CA2" w:rsidRPr="00211A09" w:rsidRDefault="00562CA2" w:rsidP="00A822BE">
      <w:pPr>
        <w:rPr>
          <w:szCs w:val="28"/>
        </w:rPr>
      </w:pPr>
      <w:r w:rsidRPr="00211A09">
        <w:rPr>
          <w:szCs w:val="28"/>
        </w:rPr>
        <w:t xml:space="preserve">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562CA2" w:rsidRPr="00211A09" w:rsidRDefault="00562CA2" w:rsidP="00E1341F">
      <w:pPr>
        <w:outlineLvl w:val="0"/>
        <w:rPr>
          <w:b/>
          <w:szCs w:val="28"/>
        </w:rPr>
      </w:pPr>
    </w:p>
    <w:p w:rsidR="00562CA2" w:rsidRPr="00C94530" w:rsidRDefault="00562CA2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29 дека</w:t>
      </w:r>
      <w:r w:rsidRPr="00211A09">
        <w:rPr>
          <w:b/>
          <w:szCs w:val="28"/>
        </w:rPr>
        <w:t>бря</w:t>
      </w:r>
      <w:r w:rsidRPr="007E4F70">
        <w:rPr>
          <w:b/>
          <w:szCs w:val="28"/>
        </w:rPr>
        <w:t xml:space="preserve"> 2018 </w:t>
      </w:r>
      <w:r w:rsidRPr="00211A09">
        <w:rPr>
          <w:b/>
          <w:szCs w:val="28"/>
        </w:rPr>
        <w:t>года</w:t>
      </w:r>
      <w:r w:rsidRPr="007E4F70">
        <w:rPr>
          <w:b/>
          <w:szCs w:val="28"/>
        </w:rPr>
        <w:t xml:space="preserve">                                                                                           </w:t>
      </w:r>
      <w:r>
        <w:rPr>
          <w:b/>
          <w:szCs w:val="28"/>
        </w:rPr>
        <w:t xml:space="preserve">  </w:t>
      </w:r>
      <w:r w:rsidRPr="007E4F70">
        <w:rPr>
          <w:b/>
          <w:szCs w:val="28"/>
        </w:rPr>
        <w:t xml:space="preserve">      № 6</w:t>
      </w:r>
      <w:r>
        <w:rPr>
          <w:b/>
          <w:szCs w:val="28"/>
        </w:rPr>
        <w:t>7</w:t>
      </w:r>
    </w:p>
    <w:p w:rsidR="00562CA2" w:rsidRPr="007E4F70" w:rsidRDefault="00562CA2" w:rsidP="002C085F">
      <w:pPr>
        <w:jc w:val="both"/>
        <w:outlineLvl w:val="0"/>
        <w:rPr>
          <w:szCs w:val="28"/>
        </w:rPr>
      </w:pPr>
    </w:p>
    <w:p w:rsidR="00562CA2" w:rsidRDefault="00562CA2" w:rsidP="002C085F">
      <w:pPr>
        <w:tabs>
          <w:tab w:val="left" w:pos="1080"/>
        </w:tabs>
        <w:jc w:val="both"/>
        <w:rPr>
          <w:b/>
          <w:szCs w:val="28"/>
        </w:rPr>
      </w:pPr>
    </w:p>
    <w:p w:rsidR="00562CA2" w:rsidRPr="00EC0D7E" w:rsidRDefault="00562CA2" w:rsidP="00616EEE">
      <w:pPr>
        <w:pStyle w:val="Subtitle"/>
        <w:ind w:firstLine="871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562CA2" w:rsidRPr="00EC0D7E" w:rsidRDefault="00562CA2" w:rsidP="00616EE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562CA2" w:rsidRPr="00EC0D7E" w:rsidRDefault="00562CA2" w:rsidP="00616EEE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562CA2" w:rsidRPr="00EC0D7E" w:rsidRDefault="00562CA2" w:rsidP="00616EEE">
      <w:pPr>
        <w:ind w:firstLine="709"/>
        <w:jc w:val="center"/>
        <w:rPr>
          <w:szCs w:val="28"/>
        </w:rPr>
      </w:pPr>
      <w:r w:rsidRPr="00EC0D7E">
        <w:rPr>
          <w:szCs w:val="28"/>
        </w:rPr>
        <w:t>РЕСПУБЛИКИ МОРДОВИЯ</w:t>
      </w:r>
    </w:p>
    <w:p w:rsidR="00562CA2" w:rsidRDefault="00562CA2" w:rsidP="00616EEE">
      <w:pPr>
        <w:ind w:firstLine="709"/>
        <w:jc w:val="center"/>
        <w:outlineLvl w:val="0"/>
        <w:rPr>
          <w:b/>
          <w:bCs/>
          <w:szCs w:val="28"/>
        </w:rPr>
      </w:pPr>
    </w:p>
    <w:p w:rsidR="00562CA2" w:rsidRPr="00EC0D7E" w:rsidRDefault="00562CA2" w:rsidP="00616EEE">
      <w:pPr>
        <w:ind w:firstLine="709"/>
        <w:jc w:val="center"/>
        <w:outlineLvl w:val="0"/>
        <w:rPr>
          <w:b/>
          <w:bCs/>
          <w:szCs w:val="28"/>
        </w:rPr>
      </w:pPr>
      <w:r w:rsidRPr="00EC0D7E">
        <w:rPr>
          <w:b/>
          <w:bCs/>
          <w:szCs w:val="28"/>
        </w:rPr>
        <w:t>Р Е Ш Е Н И Е</w:t>
      </w:r>
    </w:p>
    <w:p w:rsidR="00562CA2" w:rsidRPr="00EC0D7E" w:rsidRDefault="00562CA2" w:rsidP="00616EEE">
      <w:pPr>
        <w:ind w:firstLine="709"/>
        <w:rPr>
          <w:szCs w:val="28"/>
        </w:rPr>
      </w:pPr>
    </w:p>
    <w:p w:rsidR="00562CA2" w:rsidRPr="00EC0D7E" w:rsidRDefault="00562CA2" w:rsidP="00616EEE">
      <w:pPr>
        <w:rPr>
          <w:szCs w:val="28"/>
        </w:rPr>
      </w:pPr>
      <w:r w:rsidRPr="00EC0D7E">
        <w:rPr>
          <w:szCs w:val="28"/>
        </w:rPr>
        <w:t>«</w:t>
      </w:r>
      <w:r>
        <w:rPr>
          <w:szCs w:val="28"/>
        </w:rPr>
        <w:t>28</w:t>
      </w:r>
      <w:r w:rsidRPr="00EC0D7E">
        <w:rPr>
          <w:szCs w:val="28"/>
        </w:rPr>
        <w:t xml:space="preserve">» декабря </w:t>
      </w:r>
      <w:r>
        <w:rPr>
          <w:szCs w:val="28"/>
        </w:rPr>
        <w:t xml:space="preserve"> 2018 года                 </w:t>
      </w:r>
      <w:r w:rsidRPr="00EC0D7E">
        <w:rPr>
          <w:szCs w:val="28"/>
        </w:rPr>
        <w:t xml:space="preserve">                                                                </w:t>
      </w:r>
      <w:r>
        <w:rPr>
          <w:szCs w:val="28"/>
        </w:rPr>
        <w:t xml:space="preserve">             </w:t>
      </w:r>
      <w:r w:rsidRPr="00EC0D7E">
        <w:rPr>
          <w:szCs w:val="28"/>
        </w:rPr>
        <w:t xml:space="preserve">  № </w:t>
      </w:r>
      <w:r>
        <w:rPr>
          <w:szCs w:val="28"/>
        </w:rPr>
        <w:t>90</w:t>
      </w:r>
    </w:p>
    <w:p w:rsidR="00562CA2" w:rsidRPr="00EC0D7E" w:rsidRDefault="00562CA2" w:rsidP="00616EEE">
      <w:pPr>
        <w:ind w:firstLine="709"/>
        <w:jc w:val="center"/>
        <w:rPr>
          <w:szCs w:val="28"/>
        </w:rPr>
      </w:pPr>
      <w:r w:rsidRPr="00EC0D7E">
        <w:rPr>
          <w:szCs w:val="28"/>
        </w:rPr>
        <w:t>д.Русское Тювеево</w:t>
      </w:r>
    </w:p>
    <w:p w:rsidR="00562CA2" w:rsidRPr="002F1315" w:rsidRDefault="00562CA2" w:rsidP="00616EEE">
      <w:pPr>
        <w:ind w:right="4890"/>
        <w:rPr>
          <w:b/>
          <w:szCs w:val="28"/>
        </w:rPr>
      </w:pPr>
    </w:p>
    <w:p w:rsidR="00562CA2" w:rsidRPr="004E6B6D" w:rsidRDefault="00562CA2" w:rsidP="00616EEE">
      <w:pPr>
        <w:jc w:val="center"/>
        <w:rPr>
          <w:b/>
          <w:szCs w:val="28"/>
        </w:rPr>
      </w:pPr>
      <w:r w:rsidRPr="004E6B6D">
        <w:rPr>
          <w:b/>
          <w:szCs w:val="28"/>
        </w:rPr>
        <w:t>О внесении изменений в решение Совета депутатов  Русско-Тювеевского сельского поселения Темниковского муниципального района Республики Мордовия от 2</w:t>
      </w:r>
      <w:r>
        <w:rPr>
          <w:b/>
          <w:szCs w:val="28"/>
        </w:rPr>
        <w:t>7</w:t>
      </w:r>
      <w:r w:rsidRPr="004E6B6D">
        <w:rPr>
          <w:b/>
          <w:szCs w:val="28"/>
        </w:rPr>
        <w:t xml:space="preserve"> декабря 201</w:t>
      </w:r>
      <w:r>
        <w:rPr>
          <w:b/>
          <w:szCs w:val="28"/>
        </w:rPr>
        <w:t xml:space="preserve">7 </w:t>
      </w:r>
      <w:r w:rsidRPr="004E6B6D">
        <w:rPr>
          <w:b/>
          <w:szCs w:val="28"/>
        </w:rPr>
        <w:t xml:space="preserve">года  № </w:t>
      </w:r>
      <w:r>
        <w:rPr>
          <w:b/>
          <w:szCs w:val="28"/>
        </w:rPr>
        <w:t>46</w:t>
      </w:r>
      <w:r w:rsidRPr="004E6B6D">
        <w:rPr>
          <w:b/>
          <w:szCs w:val="28"/>
        </w:rPr>
        <w:t xml:space="preserve">  «О бюджете Русско-Тювеевского сельского поселения Темниковского м</w:t>
      </w:r>
      <w:r>
        <w:rPr>
          <w:b/>
          <w:szCs w:val="28"/>
        </w:rPr>
        <w:t xml:space="preserve">униципального района Республики </w:t>
      </w:r>
      <w:r w:rsidRPr="004E6B6D">
        <w:rPr>
          <w:b/>
          <w:szCs w:val="28"/>
        </w:rPr>
        <w:t xml:space="preserve">Мордовия </w:t>
      </w:r>
      <w:r w:rsidRPr="00D43F94">
        <w:rPr>
          <w:b/>
          <w:szCs w:val="28"/>
        </w:rPr>
        <w:t>на 201</w:t>
      </w:r>
      <w:r>
        <w:rPr>
          <w:b/>
          <w:szCs w:val="28"/>
        </w:rPr>
        <w:t xml:space="preserve">8 </w:t>
      </w:r>
      <w:r w:rsidRPr="00D43F94">
        <w:rPr>
          <w:b/>
          <w:szCs w:val="28"/>
        </w:rPr>
        <w:t xml:space="preserve">год </w:t>
      </w:r>
      <w:r>
        <w:rPr>
          <w:b/>
          <w:bCs/>
          <w:szCs w:val="28"/>
        </w:rPr>
        <w:t>и на плановый период 2019-2020 годы</w:t>
      </w:r>
      <w:r w:rsidRPr="004E6B6D">
        <w:rPr>
          <w:b/>
          <w:szCs w:val="28"/>
        </w:rPr>
        <w:t>»</w:t>
      </w:r>
    </w:p>
    <w:p w:rsidR="00562CA2" w:rsidRPr="00172645" w:rsidRDefault="00562CA2" w:rsidP="00616EEE">
      <w:pPr>
        <w:jc w:val="both"/>
        <w:rPr>
          <w:szCs w:val="28"/>
        </w:rPr>
      </w:pPr>
    </w:p>
    <w:p w:rsidR="00562CA2" w:rsidRPr="00172645" w:rsidRDefault="00562CA2" w:rsidP="00616EEE">
      <w:pPr>
        <w:ind w:firstLine="720"/>
        <w:jc w:val="both"/>
        <w:rPr>
          <w:szCs w:val="28"/>
        </w:rPr>
      </w:pPr>
      <w:r w:rsidRPr="00172645">
        <w:rPr>
          <w:szCs w:val="28"/>
        </w:rPr>
        <w:t>Руководствуясь Уставом Русско-Тювеевского  сельского  поселения</w:t>
      </w:r>
      <w:r>
        <w:rPr>
          <w:szCs w:val="28"/>
        </w:rPr>
        <w:t xml:space="preserve"> Т</w:t>
      </w:r>
      <w:r w:rsidRPr="00172645">
        <w:rPr>
          <w:szCs w:val="28"/>
        </w:rPr>
        <w:t>емниковского муниципального  района Республики  Мордовия</w:t>
      </w:r>
      <w:r>
        <w:rPr>
          <w:szCs w:val="28"/>
        </w:rPr>
        <w:t xml:space="preserve"> </w:t>
      </w:r>
      <w:r w:rsidRPr="00172645">
        <w:rPr>
          <w:szCs w:val="28"/>
        </w:rPr>
        <w:t xml:space="preserve">                                    Совет депутатов</w:t>
      </w:r>
      <w:r>
        <w:rPr>
          <w:szCs w:val="28"/>
        </w:rPr>
        <w:t xml:space="preserve"> </w:t>
      </w:r>
      <w:r w:rsidRPr="00172645">
        <w:rPr>
          <w:szCs w:val="28"/>
        </w:rPr>
        <w:t xml:space="preserve"> </w:t>
      </w:r>
      <w:r w:rsidRPr="00F016D5">
        <w:rPr>
          <w:szCs w:val="28"/>
        </w:rPr>
        <w:t>р е ш и л</w:t>
      </w:r>
      <w:r>
        <w:rPr>
          <w:b/>
          <w:szCs w:val="28"/>
        </w:rPr>
        <w:t xml:space="preserve"> </w:t>
      </w:r>
      <w:r w:rsidRPr="00172645">
        <w:rPr>
          <w:szCs w:val="28"/>
        </w:rPr>
        <w:t xml:space="preserve"> :</w:t>
      </w:r>
    </w:p>
    <w:p w:rsidR="00562CA2" w:rsidRPr="00172645" w:rsidRDefault="00562CA2" w:rsidP="00616EEE">
      <w:pPr>
        <w:ind w:firstLine="709"/>
        <w:jc w:val="both"/>
        <w:rPr>
          <w:szCs w:val="28"/>
        </w:rPr>
      </w:pPr>
      <w:r w:rsidRPr="00172645">
        <w:rPr>
          <w:szCs w:val="28"/>
        </w:rPr>
        <w:t>1.Внести в решение Совета депутатов  Русско-Тювеевского  сельского поселения от 2</w:t>
      </w:r>
      <w:r>
        <w:rPr>
          <w:szCs w:val="28"/>
        </w:rPr>
        <w:t>7</w:t>
      </w:r>
      <w:r w:rsidRPr="00172645">
        <w:rPr>
          <w:szCs w:val="28"/>
        </w:rPr>
        <w:t xml:space="preserve"> декабря 201</w:t>
      </w:r>
      <w:r>
        <w:rPr>
          <w:szCs w:val="28"/>
        </w:rPr>
        <w:t>7</w:t>
      </w:r>
      <w:r w:rsidRPr="00172645">
        <w:rPr>
          <w:szCs w:val="28"/>
        </w:rPr>
        <w:t xml:space="preserve"> года № </w:t>
      </w:r>
      <w:r>
        <w:rPr>
          <w:szCs w:val="28"/>
        </w:rPr>
        <w:t>46</w:t>
      </w:r>
      <w:r w:rsidRPr="00172645">
        <w:rPr>
          <w:szCs w:val="28"/>
        </w:rPr>
        <w:t xml:space="preserve"> «О бюджете  Русско-Тювеевского  сельского поселения Темниковского муниципального района  Республики Мордовия </w:t>
      </w:r>
      <w:r w:rsidRPr="004A0A4B">
        <w:rPr>
          <w:szCs w:val="28"/>
        </w:rPr>
        <w:t xml:space="preserve">на 2018 год </w:t>
      </w:r>
      <w:r w:rsidRPr="004A0A4B">
        <w:rPr>
          <w:bCs/>
          <w:szCs w:val="28"/>
        </w:rPr>
        <w:t>и на плановый период 2019-2020 годы</w:t>
      </w:r>
      <w:r w:rsidRPr="00172645">
        <w:rPr>
          <w:szCs w:val="28"/>
        </w:rPr>
        <w:t>» следующие изменения:</w:t>
      </w:r>
    </w:p>
    <w:p w:rsidR="00562CA2" w:rsidRDefault="00562CA2" w:rsidP="00616EEE">
      <w:pPr>
        <w:suppressAutoHyphens/>
        <w:ind w:firstLine="709"/>
        <w:jc w:val="both"/>
        <w:rPr>
          <w:szCs w:val="28"/>
        </w:rPr>
      </w:pPr>
      <w:r>
        <w:rPr>
          <w:szCs w:val="28"/>
        </w:rPr>
        <w:t xml:space="preserve">1.1  </w:t>
      </w:r>
      <w:r w:rsidRPr="003C3D1C">
        <w:rPr>
          <w:szCs w:val="28"/>
        </w:rPr>
        <w:t>Утвердить бюджет Русско-Тювеевского сельского поселения на 201</w:t>
      </w:r>
      <w:r>
        <w:rPr>
          <w:szCs w:val="28"/>
        </w:rPr>
        <w:t xml:space="preserve">8 </w:t>
      </w:r>
      <w:r w:rsidRPr="003C3D1C">
        <w:rPr>
          <w:szCs w:val="28"/>
        </w:rPr>
        <w:t xml:space="preserve">год по доходам в сумме – </w:t>
      </w:r>
      <w:r>
        <w:rPr>
          <w:szCs w:val="28"/>
        </w:rPr>
        <w:t xml:space="preserve"> 2655,2 тыс. </w:t>
      </w:r>
      <w:r w:rsidRPr="003C3D1C">
        <w:rPr>
          <w:szCs w:val="28"/>
        </w:rPr>
        <w:t>рублей и расходам на 201</w:t>
      </w:r>
      <w:r>
        <w:rPr>
          <w:szCs w:val="28"/>
        </w:rPr>
        <w:t>8</w:t>
      </w:r>
      <w:r w:rsidRPr="003C3D1C">
        <w:rPr>
          <w:szCs w:val="28"/>
        </w:rPr>
        <w:t xml:space="preserve"> год в сумме – 2 </w:t>
      </w:r>
      <w:r>
        <w:rPr>
          <w:szCs w:val="28"/>
        </w:rPr>
        <w:t>687</w:t>
      </w:r>
      <w:r w:rsidRPr="003C3D1C">
        <w:rPr>
          <w:szCs w:val="28"/>
        </w:rPr>
        <w:t>,</w:t>
      </w:r>
      <w:r>
        <w:rPr>
          <w:szCs w:val="28"/>
        </w:rPr>
        <w:t xml:space="preserve"> 3 тыс.рублей</w:t>
      </w:r>
    </w:p>
    <w:p w:rsidR="00562CA2" w:rsidRPr="008B37C1" w:rsidRDefault="00562CA2" w:rsidP="00616EEE">
      <w:pPr>
        <w:ind w:firstLine="709"/>
        <w:jc w:val="both"/>
        <w:rPr>
          <w:szCs w:val="28"/>
        </w:rPr>
      </w:pPr>
      <w:r w:rsidRPr="008B37C1">
        <w:rPr>
          <w:szCs w:val="28"/>
        </w:rPr>
        <w:t xml:space="preserve">1.2. Приложение </w:t>
      </w:r>
      <w:r>
        <w:rPr>
          <w:szCs w:val="28"/>
        </w:rPr>
        <w:t>1</w:t>
      </w:r>
      <w:r w:rsidRPr="008B37C1">
        <w:rPr>
          <w:szCs w:val="28"/>
        </w:rPr>
        <w:t xml:space="preserve"> изложить в редакции согласно приложению № 1 к настоящему решению.</w:t>
      </w:r>
    </w:p>
    <w:p w:rsidR="00562CA2" w:rsidRPr="008B37C1" w:rsidRDefault="00562CA2" w:rsidP="00616EEE">
      <w:pPr>
        <w:ind w:firstLine="709"/>
        <w:jc w:val="both"/>
        <w:rPr>
          <w:szCs w:val="28"/>
        </w:rPr>
      </w:pPr>
      <w:r w:rsidRPr="008B37C1">
        <w:rPr>
          <w:szCs w:val="28"/>
        </w:rPr>
        <w:t xml:space="preserve">1.3. Приложение </w:t>
      </w:r>
      <w:r>
        <w:rPr>
          <w:szCs w:val="28"/>
        </w:rPr>
        <w:t>2</w:t>
      </w:r>
      <w:r w:rsidRPr="008B37C1">
        <w:rPr>
          <w:szCs w:val="28"/>
        </w:rPr>
        <w:t xml:space="preserve"> изложить в редакции согласно приложению № 2 к настоящему решению.</w:t>
      </w:r>
    </w:p>
    <w:p w:rsidR="00562CA2" w:rsidRPr="008B37C1" w:rsidRDefault="00562CA2" w:rsidP="00616EEE">
      <w:pPr>
        <w:ind w:firstLine="709"/>
        <w:jc w:val="both"/>
        <w:rPr>
          <w:szCs w:val="28"/>
        </w:rPr>
      </w:pPr>
      <w:r w:rsidRPr="008B37C1">
        <w:rPr>
          <w:szCs w:val="28"/>
        </w:rPr>
        <w:t xml:space="preserve">1.4. Приложение </w:t>
      </w:r>
      <w:r>
        <w:rPr>
          <w:szCs w:val="28"/>
        </w:rPr>
        <w:t>3</w:t>
      </w:r>
      <w:r w:rsidRPr="008B37C1">
        <w:rPr>
          <w:szCs w:val="28"/>
        </w:rPr>
        <w:t xml:space="preserve"> изложить в редакции согласно приложению № 3 к настоящему решению.</w:t>
      </w:r>
    </w:p>
    <w:p w:rsidR="00562CA2" w:rsidRDefault="00562CA2" w:rsidP="00616EEE">
      <w:pPr>
        <w:ind w:firstLine="709"/>
        <w:jc w:val="both"/>
        <w:rPr>
          <w:szCs w:val="28"/>
        </w:rPr>
      </w:pPr>
      <w:r>
        <w:rPr>
          <w:szCs w:val="28"/>
        </w:rPr>
        <w:t>2.</w:t>
      </w:r>
      <w:r w:rsidRPr="008B37C1">
        <w:rPr>
          <w:szCs w:val="28"/>
        </w:rPr>
        <w:t>Настоящее решение вступает в силу со дня его официального опубликования</w:t>
      </w:r>
      <w:r>
        <w:rPr>
          <w:szCs w:val="28"/>
        </w:rPr>
        <w:t>.</w:t>
      </w:r>
    </w:p>
    <w:p w:rsidR="00562CA2" w:rsidRDefault="00562CA2" w:rsidP="00616EEE">
      <w:pPr>
        <w:jc w:val="both"/>
        <w:rPr>
          <w:szCs w:val="28"/>
        </w:rPr>
      </w:pPr>
    </w:p>
    <w:p w:rsidR="00562CA2" w:rsidRDefault="00562CA2" w:rsidP="00616EEE">
      <w:pPr>
        <w:jc w:val="both"/>
        <w:rPr>
          <w:szCs w:val="28"/>
        </w:rPr>
      </w:pPr>
    </w:p>
    <w:p w:rsidR="00562CA2" w:rsidRDefault="00562CA2" w:rsidP="00616EEE">
      <w:pPr>
        <w:ind w:firstLine="709"/>
        <w:jc w:val="both"/>
        <w:rPr>
          <w:szCs w:val="28"/>
        </w:rPr>
      </w:pPr>
    </w:p>
    <w:p w:rsidR="00562CA2" w:rsidRDefault="00562CA2" w:rsidP="00616EEE">
      <w:pPr>
        <w:ind w:firstLine="709"/>
        <w:jc w:val="both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562CA2" w:rsidRPr="001517D6" w:rsidRDefault="00562CA2" w:rsidP="00616EEE">
      <w:pPr>
        <w:jc w:val="both"/>
        <w:rPr>
          <w:szCs w:val="28"/>
        </w:rPr>
      </w:pPr>
      <w:r>
        <w:rPr>
          <w:szCs w:val="28"/>
        </w:rPr>
        <w:t>cельского поселения                                                                                     Ф.Ф.Леонович</w:t>
      </w:r>
    </w:p>
    <w:p w:rsidR="00562CA2" w:rsidRPr="00D43F94" w:rsidRDefault="00562CA2" w:rsidP="00616EEE">
      <w:pPr>
        <w:ind w:left="6300"/>
        <w:jc w:val="both"/>
      </w:pPr>
    </w:p>
    <w:p w:rsidR="00562CA2" w:rsidRDefault="00562CA2" w:rsidP="00616EEE">
      <w:pPr>
        <w:ind w:left="6300"/>
        <w:jc w:val="both"/>
      </w:pPr>
    </w:p>
    <w:p w:rsidR="00562CA2" w:rsidRPr="00D43F94" w:rsidRDefault="00562CA2" w:rsidP="00616EEE">
      <w:pPr>
        <w:ind w:left="6300"/>
        <w:jc w:val="both"/>
      </w:pPr>
    </w:p>
    <w:p w:rsidR="00562CA2" w:rsidRDefault="00562CA2" w:rsidP="00616EEE">
      <w:pPr>
        <w:pStyle w:val="ConsNonformat"/>
        <w:ind w:right="0"/>
        <w:jc w:val="right"/>
      </w:pPr>
    </w:p>
    <w:p w:rsidR="00562CA2" w:rsidRDefault="00562CA2" w:rsidP="00616EEE">
      <w:pPr>
        <w:pStyle w:val="ConsNonformat"/>
        <w:ind w:right="0"/>
        <w:jc w:val="right"/>
      </w:pPr>
    </w:p>
    <w:p w:rsidR="00562CA2" w:rsidRDefault="00562CA2" w:rsidP="00616EEE">
      <w:pPr>
        <w:pStyle w:val="ConsNonformat"/>
        <w:ind w:right="0"/>
        <w:jc w:val="right"/>
      </w:pPr>
    </w:p>
    <w:p w:rsidR="00562CA2" w:rsidRDefault="00562CA2" w:rsidP="00616EEE">
      <w:pPr>
        <w:pStyle w:val="ConsNonformat"/>
        <w:ind w:right="0"/>
        <w:jc w:val="right"/>
      </w:pPr>
    </w:p>
    <w:p w:rsidR="00562CA2" w:rsidRDefault="00562CA2" w:rsidP="00616EEE">
      <w:pPr>
        <w:pStyle w:val="ConsNonformat"/>
        <w:ind w:right="0"/>
        <w:jc w:val="right"/>
      </w:pPr>
    </w:p>
    <w:p w:rsidR="00562CA2" w:rsidRPr="00C063A8" w:rsidRDefault="00562CA2" w:rsidP="00616EEE">
      <w:pPr>
        <w:jc w:val="right"/>
      </w:pPr>
      <w:r w:rsidRPr="00C063A8">
        <w:t>Приложение 1</w:t>
      </w:r>
    </w:p>
    <w:p w:rsidR="00562CA2" w:rsidRDefault="00562CA2" w:rsidP="00616EEE">
      <w:pPr>
        <w:jc w:val="right"/>
      </w:pPr>
      <w:r w:rsidRPr="00C063A8">
        <w:t xml:space="preserve">к решению сессии «О внесении изменений </w:t>
      </w:r>
    </w:p>
    <w:p w:rsidR="00562CA2" w:rsidRDefault="00562CA2" w:rsidP="00616EEE">
      <w:pPr>
        <w:jc w:val="right"/>
      </w:pPr>
      <w:r w:rsidRPr="00C063A8">
        <w:t xml:space="preserve">в решение Совета депутатов  Русско-Тювеевского </w:t>
      </w:r>
    </w:p>
    <w:p w:rsidR="00562CA2" w:rsidRDefault="00562CA2" w:rsidP="00616EEE">
      <w:pPr>
        <w:jc w:val="right"/>
      </w:pPr>
      <w:r w:rsidRPr="00C063A8">
        <w:t xml:space="preserve">сельского поселения Темниковского муниципального района </w:t>
      </w:r>
    </w:p>
    <w:p w:rsidR="00562CA2" w:rsidRDefault="00562CA2" w:rsidP="00616EEE">
      <w:pPr>
        <w:jc w:val="right"/>
      </w:pPr>
      <w:r w:rsidRPr="00C063A8">
        <w:t>Республики Мордовия от 27 декабря 201</w:t>
      </w:r>
      <w:r>
        <w:t>7</w:t>
      </w:r>
      <w:r w:rsidRPr="00C063A8">
        <w:t xml:space="preserve"> года  № 46 </w:t>
      </w:r>
    </w:p>
    <w:p w:rsidR="00562CA2" w:rsidRDefault="00562CA2" w:rsidP="00616EEE">
      <w:pPr>
        <w:jc w:val="right"/>
      </w:pPr>
      <w:r w:rsidRPr="00C063A8">
        <w:t xml:space="preserve"> «О бюджете Русско-Тювеевского сельского поселения </w:t>
      </w:r>
    </w:p>
    <w:p w:rsidR="00562CA2" w:rsidRDefault="00562CA2" w:rsidP="00616EEE">
      <w:pPr>
        <w:jc w:val="right"/>
      </w:pPr>
      <w:r w:rsidRPr="00C063A8">
        <w:t xml:space="preserve">Темниковского муниципального района </w:t>
      </w:r>
    </w:p>
    <w:p w:rsidR="00562CA2" w:rsidRDefault="00562CA2" w:rsidP="00616EEE">
      <w:pPr>
        <w:jc w:val="right"/>
        <w:rPr>
          <w:bCs/>
        </w:rPr>
      </w:pPr>
      <w:r w:rsidRPr="00C063A8">
        <w:t xml:space="preserve">Республики Мордовия на 2018 год </w:t>
      </w:r>
      <w:r w:rsidRPr="00C063A8">
        <w:rPr>
          <w:bCs/>
        </w:rPr>
        <w:t>и</w:t>
      </w:r>
      <w:r>
        <w:rPr>
          <w:bCs/>
        </w:rPr>
        <w:t xml:space="preserve"> </w:t>
      </w:r>
      <w:r w:rsidRPr="00C063A8">
        <w:rPr>
          <w:bCs/>
        </w:rPr>
        <w:t xml:space="preserve">на </w:t>
      </w:r>
    </w:p>
    <w:p w:rsidR="00562CA2" w:rsidRPr="00C063A8" w:rsidRDefault="00562CA2" w:rsidP="00616EEE">
      <w:pPr>
        <w:jc w:val="right"/>
      </w:pPr>
      <w:r w:rsidRPr="00C063A8">
        <w:rPr>
          <w:bCs/>
        </w:rPr>
        <w:t>плановый период 2019-2020 годы</w:t>
      </w:r>
      <w:r w:rsidRPr="00C063A8">
        <w:t>»</w:t>
      </w:r>
    </w:p>
    <w:p w:rsidR="00562CA2" w:rsidRPr="00C063A8" w:rsidRDefault="00562CA2" w:rsidP="00616EEE">
      <w:pPr>
        <w:jc w:val="right"/>
      </w:pPr>
      <w:r w:rsidRPr="00C063A8">
        <w:t>от 2</w:t>
      </w:r>
      <w:r>
        <w:t>8</w:t>
      </w:r>
      <w:r w:rsidRPr="00C063A8"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C063A8">
          <w:t>201</w:t>
        </w:r>
        <w:r>
          <w:t>8</w:t>
        </w:r>
        <w:r w:rsidRPr="00C063A8">
          <w:t xml:space="preserve"> г</w:t>
        </w:r>
      </w:smartTag>
      <w:r w:rsidRPr="00C063A8">
        <w:t xml:space="preserve">. № </w:t>
      </w:r>
      <w:r>
        <w:t>90</w:t>
      </w:r>
    </w:p>
    <w:p w:rsidR="00562CA2" w:rsidRDefault="00562CA2" w:rsidP="00616EEE">
      <w:pPr>
        <w:spacing w:line="240" w:lineRule="exact"/>
        <w:jc w:val="right"/>
      </w:pPr>
    </w:p>
    <w:p w:rsidR="00562CA2" w:rsidRDefault="00562CA2" w:rsidP="00616EEE">
      <w:pPr>
        <w:pStyle w:val="3f3f3f2f3f3f3fWeb"/>
        <w:spacing w:before="0" w:after="0" w:line="240" w:lineRule="exact"/>
        <w:jc w:val="center"/>
        <w:rPr>
          <w:rFonts w:cs="Times New Roman"/>
        </w:rPr>
      </w:pPr>
      <w:r>
        <w:rPr>
          <w:rStyle w:val="hl41"/>
          <w:rFonts w:ascii="Times New Roman" w:hAnsi="Times New Roman"/>
        </w:rPr>
        <w:t xml:space="preserve">Объем поступлений доходов по основным источникам </w:t>
      </w:r>
    </w:p>
    <w:p w:rsidR="00562CA2" w:rsidRDefault="00562CA2" w:rsidP="00616EEE">
      <w:pPr>
        <w:jc w:val="right"/>
      </w:pPr>
      <w:r>
        <w:t xml:space="preserve"> (тыс.рублей)</w:t>
      </w:r>
    </w:p>
    <w:tbl>
      <w:tblPr>
        <w:tblW w:w="10313" w:type="dxa"/>
        <w:tblInd w:w="108" w:type="dxa"/>
        <w:tblLayout w:type="fixed"/>
        <w:tblLook w:val="0000"/>
      </w:tblPr>
      <w:tblGrid>
        <w:gridCol w:w="3420"/>
        <w:gridCol w:w="5633"/>
        <w:gridCol w:w="1260"/>
      </w:tblGrid>
      <w:tr w:rsidR="00562CA2" w:rsidRPr="001A1D46" w:rsidTr="008D54F8">
        <w:trPr>
          <w:trHeight w:val="945"/>
        </w:trPr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62CA2" w:rsidRPr="001A1D46" w:rsidRDefault="00562CA2" w:rsidP="008D54F8">
            <w:pPr>
              <w:snapToGrid w:val="0"/>
            </w:pPr>
            <w:r w:rsidRPr="001A1D46">
              <w:t>Код бюджетной классификации доходов бюджета</w:t>
            </w:r>
          </w:p>
        </w:tc>
        <w:tc>
          <w:tcPr>
            <w:tcW w:w="5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562CA2" w:rsidRPr="001A1D46" w:rsidRDefault="00562CA2" w:rsidP="008D54F8">
            <w:pPr>
              <w:snapToGrid w:val="0"/>
              <w:jc w:val="center"/>
            </w:pPr>
            <w:r w:rsidRPr="001A1D46">
              <w:t>Наименование доходов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62CA2" w:rsidRDefault="00562CA2" w:rsidP="008D54F8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  <w:r>
              <w:t>.,</w:t>
            </w:r>
          </w:p>
          <w:p w:rsidR="00562CA2" w:rsidRPr="00F31E24" w:rsidRDefault="00562CA2" w:rsidP="008D54F8">
            <w:pPr>
              <w:snapToGrid w:val="0"/>
            </w:pPr>
            <w:r>
              <w:t xml:space="preserve"> с</w:t>
            </w:r>
            <w:r w:rsidRPr="001A1D46">
              <w:t>умма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jc w:val="center"/>
            </w:pPr>
            <w:r w:rsidRPr="001A1D46">
              <w:t>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jc w:val="center"/>
            </w:pPr>
            <w:r w:rsidRPr="001A1D46">
              <w:t>2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jc w:val="center"/>
              <w:rPr>
                <w:b/>
                <w:bCs/>
              </w:rPr>
            </w:pPr>
            <w:r w:rsidRPr="001A1D46">
              <w:t>3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0 00 00000 00 0000 000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Всего доходов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2655</w:t>
            </w:r>
            <w:r w:rsidRPr="001A1D46">
              <w:rPr>
                <w:b/>
                <w:bCs/>
              </w:rPr>
              <w:t>,</w:t>
            </w:r>
            <w:r>
              <w:rPr>
                <w:b/>
                <w:bCs/>
              </w:rPr>
              <w:t>2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1 00 00000 00 0000 000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Доходы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432,9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rPr>
                <w:b/>
                <w:bCs/>
              </w:rPr>
              <w:t>1 01 02000 01 0000 110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Налог на доходы физических лиц</w:t>
            </w:r>
            <w:r w:rsidRPr="001A1D46">
              <w:rPr>
                <w:b/>
                <w:bCs/>
              </w:rPr>
              <w:t xml:space="preserve"> 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0517A3" w:rsidRDefault="00562CA2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27,4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1 03 02250 01 0000 110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Доходы от оплаты акцизов на автом.бензин,подлежащие распр.между бюджетами субъектов РФ и местными бюджетами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E55BAC" w:rsidRDefault="00562CA2" w:rsidP="008D54F8">
            <w:pPr>
              <w:snapToGrid w:val="0"/>
              <w:jc w:val="center"/>
              <w:rPr>
                <w:bCs/>
              </w:rPr>
            </w:pPr>
            <w:r w:rsidRPr="00E55BAC">
              <w:t>0,00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1 06 00000 00 0000 000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rPr>
                <w:b/>
                <w:bCs/>
              </w:rPr>
              <w:t>Налоги на имущество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405,5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1 06 01000 00 0000 110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Налог на имущество физических лиц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</w:pPr>
            <w:r>
              <w:t>28,8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1 06 06000 00 0000 110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Земельный налог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Cs/>
              </w:rPr>
            </w:pPr>
            <w:r>
              <w:t>376,7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1 11 00000 00 0000 00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rPr>
                <w:b/>
                <w:bCs/>
              </w:rPr>
              <w:t>Неналоговые доходы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129,0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 xml:space="preserve">1 11 05000 00 0000 120 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</w:pPr>
            <w:r>
              <w:t>Плата за пользование жилыми помещениями по договорам социального найма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</w:pPr>
            <w:r>
              <w:t>129,0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CB5B54" w:rsidRDefault="00562CA2" w:rsidP="008D54F8">
            <w:pPr>
              <w:snapToGrid w:val="0"/>
              <w:rPr>
                <w:b/>
                <w:bCs/>
              </w:rPr>
            </w:pPr>
            <w:r w:rsidRPr="00CB5B54">
              <w:rPr>
                <w:b/>
              </w:rPr>
              <w:t>1 11 0500000 0000 120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Финансовая помощь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1924,8</w:t>
            </w:r>
          </w:p>
        </w:tc>
      </w:tr>
      <w:tr w:rsidR="00562CA2" w:rsidRPr="001A1D46" w:rsidTr="008D54F8">
        <w:trPr>
          <w:trHeight w:val="307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2 02 01000 00 0000 151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jc w:val="center"/>
              <w:rPr>
                <w:bCs/>
              </w:rPr>
            </w:pP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2 02 01001 10 0000 151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 из ФФПП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130,9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2 02 02999 10 0000 151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Субсидии для софинансирование 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Cs/>
              </w:rPr>
            </w:pPr>
            <w:r w:rsidRPr="00932CA4">
              <w:rPr>
                <w:bCs/>
              </w:rPr>
              <w:t>179</w:t>
            </w:r>
            <w:r>
              <w:rPr>
                <w:bCs/>
              </w:rPr>
              <w:t>3</w:t>
            </w:r>
            <w:r w:rsidRPr="00932CA4">
              <w:rPr>
                <w:bCs/>
              </w:rPr>
              <w:t>,</w:t>
            </w:r>
            <w:r>
              <w:rPr>
                <w:bCs/>
              </w:rPr>
              <w:t>9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rPr>
                <w:bCs/>
              </w:rPr>
            </w:pPr>
            <w:r w:rsidRPr="00932CA4">
              <w:rPr>
                <w:bCs/>
              </w:rPr>
              <w:t>Дотация от реализации алкогольной продукции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932CA4" w:rsidRDefault="00562CA2" w:rsidP="008D54F8">
            <w:pPr>
              <w:snapToGrid w:val="0"/>
              <w:jc w:val="center"/>
              <w:rPr>
                <w:bCs/>
              </w:rPr>
            </w:pPr>
            <w:r w:rsidRPr="00932CA4">
              <w:rPr>
                <w:bCs/>
              </w:rPr>
              <w:t>0,00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Дотация от реализации сельхозсырья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jc w:val="center"/>
              <w:rPr>
                <w:b/>
                <w:bCs/>
              </w:rPr>
            </w:pPr>
            <w:r w:rsidRPr="001A1D46">
              <w:rPr>
                <w:b/>
                <w:bCs/>
              </w:rPr>
              <w:t>0,00</w:t>
            </w:r>
          </w:p>
        </w:tc>
      </w:tr>
      <w:tr w:rsidR="00562CA2" w:rsidRPr="001A1D46" w:rsidTr="008D54F8">
        <w:trPr>
          <w:trHeight w:val="315"/>
        </w:trPr>
        <w:tc>
          <w:tcPr>
            <w:tcW w:w="3420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2 02 03000 00 0000 151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Целевые субвенции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72,3</w:t>
            </w:r>
          </w:p>
        </w:tc>
      </w:tr>
      <w:tr w:rsidR="00562CA2" w:rsidRPr="001A1D46" w:rsidTr="008D54F8">
        <w:trPr>
          <w:trHeight w:val="255"/>
        </w:trPr>
        <w:tc>
          <w:tcPr>
            <w:tcW w:w="3420" w:type="dxa"/>
            <w:tcBorders>
              <w:left w:val="single" w:sz="2" w:space="0" w:color="000000"/>
              <w:bottom w:val="single" w:sz="4" w:space="0" w:color="auto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rPr>
                <w:b/>
                <w:bCs/>
              </w:rPr>
              <w:t>2 02 03015 10 0000 151</w:t>
            </w:r>
          </w:p>
        </w:tc>
        <w:tc>
          <w:tcPr>
            <w:tcW w:w="5633" w:type="dxa"/>
            <w:tcBorders>
              <w:left w:val="single" w:sz="2" w:space="0" w:color="000000"/>
              <w:bottom w:val="single" w:sz="4" w:space="0" w:color="auto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На первичный воинский учет</w:t>
            </w:r>
          </w:p>
        </w:tc>
        <w:tc>
          <w:tcPr>
            <w:tcW w:w="1260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264CE3" w:rsidRDefault="00562CA2" w:rsidP="008D54F8">
            <w:pPr>
              <w:snapToGrid w:val="0"/>
              <w:jc w:val="center"/>
              <w:rPr>
                <w:b/>
                <w:bCs/>
              </w:rPr>
            </w:pPr>
            <w:r>
              <w:t>72,1</w:t>
            </w:r>
          </w:p>
        </w:tc>
      </w:tr>
      <w:tr w:rsidR="00562CA2" w:rsidRPr="001A1D46" w:rsidTr="008D54F8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rPr>
                <w:b/>
                <w:bCs/>
              </w:rPr>
              <w:t>2 02 03024 10 0000 151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</w:tcPr>
          <w:p w:rsidR="00562CA2" w:rsidRPr="001A1D46" w:rsidRDefault="00562CA2" w:rsidP="008D54F8">
            <w:pPr>
              <w:snapToGrid w:val="0"/>
            </w:pPr>
            <w:r w:rsidRPr="001A1D46">
              <w:t>На реал.гос.полн.по опред.перечня должн.лиц,уполн.составлять протоколы об адм.правонар.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jc w:val="center"/>
            </w:pPr>
            <w:r>
              <w:t>0,2</w:t>
            </w:r>
          </w:p>
        </w:tc>
      </w:tr>
      <w:tr w:rsidR="00562CA2" w:rsidRPr="001A1D46" w:rsidTr="008D54F8">
        <w:trPr>
          <w:trHeight w:val="255"/>
        </w:trPr>
        <w:tc>
          <w:tcPr>
            <w:tcW w:w="342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62CA2" w:rsidRPr="001A1D46" w:rsidRDefault="00562CA2" w:rsidP="008D54F8">
            <w:pPr>
              <w:snapToGrid w:val="0"/>
              <w:rPr>
                <w:b/>
                <w:bCs/>
              </w:rPr>
            </w:pPr>
            <w:r w:rsidRPr="001A1D46">
              <w:rPr>
                <w:b/>
                <w:bCs/>
              </w:rPr>
              <w:t>2 02 0</w:t>
            </w:r>
            <w:r>
              <w:rPr>
                <w:b/>
                <w:bCs/>
              </w:rPr>
              <w:t>4</w:t>
            </w:r>
            <w:r w:rsidRPr="001A1D46">
              <w:rPr>
                <w:b/>
                <w:bCs/>
              </w:rPr>
              <w:t>0</w:t>
            </w:r>
            <w:r>
              <w:rPr>
                <w:b/>
                <w:bCs/>
              </w:rPr>
              <w:t>00</w:t>
            </w:r>
            <w:r w:rsidRPr="001A1D46">
              <w:rPr>
                <w:b/>
                <w:bCs/>
              </w:rPr>
              <w:t xml:space="preserve"> 10 0000 151</w:t>
            </w:r>
          </w:p>
        </w:tc>
        <w:tc>
          <w:tcPr>
            <w:tcW w:w="56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562CA2" w:rsidRPr="00BA246A" w:rsidRDefault="00562CA2" w:rsidP="008D54F8">
            <w:pPr>
              <w:tabs>
                <w:tab w:val="left" w:pos="6579"/>
              </w:tabs>
              <w:rPr>
                <w:b/>
                <w:iCs/>
              </w:rPr>
            </w:pPr>
            <w:r>
              <w:rPr>
                <w:b/>
                <w:iCs/>
              </w:rPr>
              <w:t>Межбюджетные трансферты на осуществление т</w:t>
            </w:r>
            <w:r w:rsidRPr="00BA246A">
              <w:rPr>
                <w:b/>
                <w:iCs/>
              </w:rPr>
              <w:t>екущ</w:t>
            </w:r>
            <w:r>
              <w:rPr>
                <w:b/>
                <w:iCs/>
              </w:rPr>
              <w:t>его</w:t>
            </w:r>
            <w:r w:rsidRPr="00BA246A">
              <w:rPr>
                <w:b/>
                <w:iCs/>
              </w:rPr>
              <w:t xml:space="preserve"> ремонт</w:t>
            </w:r>
            <w:r>
              <w:rPr>
                <w:b/>
                <w:iCs/>
              </w:rPr>
              <w:t>а</w:t>
            </w:r>
            <w:r w:rsidRPr="00BA246A">
              <w:rPr>
                <w:b/>
                <w:iCs/>
              </w:rPr>
              <w:t xml:space="preserve"> и содержание автомобильных дорог</w:t>
            </w:r>
          </w:p>
          <w:p w:rsidR="00562CA2" w:rsidRPr="001A1D46" w:rsidRDefault="00562CA2" w:rsidP="008D54F8">
            <w:pPr>
              <w:snapToGrid w:val="0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9B5949" w:rsidRDefault="00562CA2" w:rsidP="008D54F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96,2</w:t>
            </w:r>
          </w:p>
        </w:tc>
      </w:tr>
    </w:tbl>
    <w:p w:rsidR="00562CA2" w:rsidRDefault="00562CA2" w:rsidP="00616EEE"/>
    <w:p w:rsidR="00562CA2" w:rsidRDefault="00562CA2" w:rsidP="00616EEE">
      <w:pPr>
        <w:jc w:val="right"/>
      </w:pPr>
    </w:p>
    <w:p w:rsidR="00562CA2" w:rsidRDefault="00562CA2" w:rsidP="00616EEE">
      <w:pPr>
        <w:jc w:val="right"/>
      </w:pPr>
    </w:p>
    <w:p w:rsidR="00562CA2" w:rsidRDefault="00562CA2" w:rsidP="00616EEE">
      <w:pPr>
        <w:jc w:val="right"/>
      </w:pPr>
    </w:p>
    <w:p w:rsidR="00562CA2" w:rsidRPr="00772225" w:rsidRDefault="00562CA2" w:rsidP="00616EEE">
      <w:pPr>
        <w:jc w:val="right"/>
      </w:pPr>
      <w:r w:rsidRPr="00C063A8">
        <w:t xml:space="preserve">Приложение </w:t>
      </w:r>
      <w:r>
        <w:t>2</w:t>
      </w:r>
    </w:p>
    <w:p w:rsidR="00562CA2" w:rsidRDefault="00562CA2" w:rsidP="00616EEE">
      <w:pPr>
        <w:jc w:val="right"/>
      </w:pPr>
      <w:r w:rsidRPr="00C063A8">
        <w:t xml:space="preserve">к решению сессии «О внесении изменений </w:t>
      </w:r>
    </w:p>
    <w:p w:rsidR="00562CA2" w:rsidRDefault="00562CA2" w:rsidP="00616EEE">
      <w:pPr>
        <w:jc w:val="right"/>
      </w:pPr>
      <w:r w:rsidRPr="00C063A8">
        <w:t xml:space="preserve">в решение Совета депутатов  Русско-Тювеевского </w:t>
      </w:r>
    </w:p>
    <w:p w:rsidR="00562CA2" w:rsidRDefault="00562CA2" w:rsidP="00616EEE">
      <w:pPr>
        <w:jc w:val="right"/>
      </w:pPr>
      <w:r w:rsidRPr="00C063A8">
        <w:t xml:space="preserve">сельского поселения Темниковского муниципального района </w:t>
      </w:r>
    </w:p>
    <w:p w:rsidR="00562CA2" w:rsidRDefault="00562CA2" w:rsidP="00616EEE">
      <w:pPr>
        <w:jc w:val="right"/>
      </w:pPr>
      <w:r w:rsidRPr="00C063A8">
        <w:t>Республики Мордовия от 27 декабря 201</w:t>
      </w:r>
      <w:r>
        <w:t>7</w:t>
      </w:r>
      <w:r w:rsidRPr="00C063A8">
        <w:t xml:space="preserve"> года  № 46 </w:t>
      </w:r>
    </w:p>
    <w:p w:rsidR="00562CA2" w:rsidRDefault="00562CA2" w:rsidP="00616EEE">
      <w:pPr>
        <w:jc w:val="right"/>
      </w:pPr>
      <w:r w:rsidRPr="00C063A8">
        <w:t xml:space="preserve"> «О бюджете Русско-Тювеевского сельского поселения </w:t>
      </w:r>
    </w:p>
    <w:p w:rsidR="00562CA2" w:rsidRDefault="00562CA2" w:rsidP="00616EEE">
      <w:pPr>
        <w:jc w:val="right"/>
      </w:pPr>
      <w:r w:rsidRPr="00C063A8">
        <w:t xml:space="preserve">Темниковского муниципального района </w:t>
      </w:r>
    </w:p>
    <w:p w:rsidR="00562CA2" w:rsidRDefault="00562CA2" w:rsidP="00616EEE">
      <w:pPr>
        <w:jc w:val="right"/>
        <w:rPr>
          <w:bCs/>
        </w:rPr>
      </w:pPr>
      <w:r w:rsidRPr="00C063A8">
        <w:t xml:space="preserve">Республики Мордовия на 2018 год </w:t>
      </w:r>
      <w:r w:rsidRPr="00C063A8">
        <w:rPr>
          <w:bCs/>
        </w:rPr>
        <w:t>и</w:t>
      </w:r>
      <w:r>
        <w:rPr>
          <w:bCs/>
        </w:rPr>
        <w:t xml:space="preserve"> </w:t>
      </w:r>
      <w:r w:rsidRPr="00C063A8">
        <w:rPr>
          <w:bCs/>
        </w:rPr>
        <w:t xml:space="preserve">на </w:t>
      </w:r>
    </w:p>
    <w:p w:rsidR="00562CA2" w:rsidRPr="00C063A8" w:rsidRDefault="00562CA2" w:rsidP="00616EEE">
      <w:pPr>
        <w:jc w:val="right"/>
      </w:pPr>
      <w:r w:rsidRPr="00C063A8">
        <w:rPr>
          <w:bCs/>
        </w:rPr>
        <w:t>плановый период 2019-2020 годы</w:t>
      </w:r>
      <w:r w:rsidRPr="00C063A8">
        <w:t>»</w:t>
      </w:r>
    </w:p>
    <w:p w:rsidR="00562CA2" w:rsidRPr="00C063A8" w:rsidRDefault="00562CA2" w:rsidP="00616EEE">
      <w:pPr>
        <w:jc w:val="right"/>
      </w:pPr>
      <w:r w:rsidRPr="00C063A8">
        <w:t>от 2</w:t>
      </w:r>
      <w:r>
        <w:t>8</w:t>
      </w:r>
      <w:r w:rsidRPr="00C063A8"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C063A8">
          <w:t>201</w:t>
        </w:r>
        <w:r>
          <w:t>8</w:t>
        </w:r>
        <w:r w:rsidRPr="00C063A8">
          <w:t xml:space="preserve"> г</w:t>
        </w:r>
      </w:smartTag>
      <w:r w:rsidRPr="00C063A8">
        <w:t xml:space="preserve">. № </w:t>
      </w:r>
      <w:r>
        <w:t>90</w:t>
      </w:r>
    </w:p>
    <w:p w:rsidR="00562CA2" w:rsidRDefault="00562CA2" w:rsidP="00616EEE">
      <w:pPr>
        <w:keepNext/>
        <w:tabs>
          <w:tab w:val="left" w:pos="1080"/>
        </w:tabs>
        <w:ind w:left="1080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562CA2" w:rsidRPr="00D14D89" w:rsidRDefault="00562CA2" w:rsidP="00616EEE">
      <w:pPr>
        <w:keepNext/>
        <w:tabs>
          <w:tab w:val="left" w:pos="1080"/>
          <w:tab w:val="left" w:pos="6579"/>
        </w:tabs>
        <w:ind w:left="1080"/>
        <w:jc w:val="center"/>
      </w:pPr>
      <w:r>
        <w:rPr>
          <w:b/>
          <w:bCs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562CA2" w:rsidRDefault="00562CA2" w:rsidP="00616EEE">
      <w:pPr>
        <w:tabs>
          <w:tab w:val="left" w:pos="6579"/>
        </w:tabs>
        <w:spacing w:line="240" w:lineRule="exact"/>
        <w:jc w:val="right"/>
        <w:rPr>
          <w:rFonts w:ascii="Arial CYR" w:hAnsi="Arial CYR" w:cs="Arial CYR"/>
          <w:b/>
          <w:bCs/>
        </w:rPr>
      </w:pPr>
      <w:r>
        <w:t>(тыс. рублей)</w:t>
      </w:r>
    </w:p>
    <w:tbl>
      <w:tblPr>
        <w:tblW w:w="10421" w:type="dxa"/>
        <w:tblLayout w:type="fixed"/>
        <w:tblLook w:val="0000"/>
      </w:tblPr>
      <w:tblGrid>
        <w:gridCol w:w="5636"/>
        <w:gridCol w:w="580"/>
        <w:gridCol w:w="766"/>
        <w:gridCol w:w="1659"/>
        <w:gridCol w:w="696"/>
        <w:gridCol w:w="1084"/>
      </w:tblGrid>
      <w:tr w:rsidR="00562CA2" w:rsidRPr="009350A0" w:rsidTr="008D54F8">
        <w:trPr>
          <w:trHeight w:val="255"/>
        </w:trPr>
        <w:tc>
          <w:tcPr>
            <w:tcW w:w="5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Рз</w:t>
            </w:r>
          </w:p>
        </w:tc>
        <w:tc>
          <w:tcPr>
            <w:tcW w:w="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ПРз</w:t>
            </w:r>
          </w:p>
        </w:tc>
        <w:tc>
          <w:tcPr>
            <w:tcW w:w="16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ВР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snapToGri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 w:rsidRPr="00772225">
                <w:t>2018 г</w:t>
              </w:r>
            </w:smartTag>
            <w:r w:rsidRPr="00772225">
              <w:t>.,</w:t>
            </w:r>
          </w:p>
          <w:p w:rsidR="00562CA2" w:rsidRPr="00772225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772225">
              <w:t>сумма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6C30AF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8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2</w:t>
            </w:r>
          </w:p>
        </w:tc>
        <w:tc>
          <w:tcPr>
            <w:tcW w:w="76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3</w:t>
            </w:r>
          </w:p>
        </w:tc>
        <w:tc>
          <w:tcPr>
            <w:tcW w:w="165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4</w:t>
            </w:r>
          </w:p>
        </w:tc>
        <w:tc>
          <w:tcPr>
            <w:tcW w:w="696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5</w:t>
            </w:r>
          </w:p>
        </w:tc>
        <w:tc>
          <w:tcPr>
            <w:tcW w:w="108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snapToGrid w:val="0"/>
              <w:jc w:val="center"/>
            </w:pPr>
            <w:r w:rsidRPr="00772225">
              <w:t>6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ВСЕГО</w:t>
            </w:r>
          </w:p>
        </w:tc>
        <w:tc>
          <w:tcPr>
            <w:tcW w:w="580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jc w:val="center"/>
              <w:rPr>
                <w:b/>
              </w:rPr>
            </w:pPr>
            <w:r w:rsidRPr="00772225">
              <w:rPr>
                <w:b/>
              </w:rPr>
              <w:t>26</w:t>
            </w:r>
            <w:r>
              <w:rPr>
                <w:b/>
              </w:rPr>
              <w:t>8</w:t>
            </w:r>
            <w:r w:rsidRPr="00772225">
              <w:rPr>
                <w:b/>
              </w:rPr>
              <w:t>7,</w:t>
            </w:r>
            <w:r>
              <w:rPr>
                <w:b/>
              </w:rPr>
              <w:t>3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jc w:val="center"/>
            </w:pP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rPr>
                <w:bCs/>
              </w:rPr>
            </w:pPr>
            <w:r w:rsidRPr="005C6E3A">
              <w:rPr>
                <w:b/>
                <w:iCs/>
              </w:rPr>
              <w:t>Глава исполнительной власти местного самоуправление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  <w:r w:rsidRPr="00772225">
              <w:rPr>
                <w:b/>
              </w:rPr>
              <w:t>02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FE2A6D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  <w:r>
              <w:rPr>
                <w:b/>
              </w:rPr>
              <w:t>364,9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DD1C6C" w:rsidRDefault="00562CA2" w:rsidP="008D54F8">
            <w:pPr>
              <w:tabs>
                <w:tab w:val="left" w:pos="6579"/>
              </w:tabs>
              <w:rPr>
                <w:iCs/>
              </w:rPr>
            </w:pPr>
            <w:r w:rsidRPr="00DD1C6C">
              <w:rPr>
                <w:iCs/>
              </w:rPr>
              <w:t>Глава исполнительной власти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02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280,8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i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02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129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84,1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Default="00562CA2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5C6E3A">
              <w:rPr>
                <w:b/>
                <w:iCs/>
              </w:rPr>
              <w:t xml:space="preserve">Руководство и управление в </w:t>
            </w:r>
          </w:p>
          <w:p w:rsidR="00562CA2" w:rsidRPr="009350A0" w:rsidRDefault="00562CA2" w:rsidP="008D54F8">
            <w:pPr>
              <w:tabs>
                <w:tab w:val="left" w:pos="6579"/>
              </w:tabs>
              <w:rPr>
                <w:iCs/>
              </w:rPr>
            </w:pPr>
            <w:r w:rsidRPr="005C6E3A">
              <w:rPr>
                <w:b/>
                <w:iCs/>
              </w:rPr>
              <w:t>сфере установленных функций (администрация)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CC0A0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1207,5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BA246A" w:rsidRDefault="00562CA2" w:rsidP="008D54F8">
            <w:pPr>
              <w:tabs>
                <w:tab w:val="left" w:pos="6579"/>
              </w:tabs>
              <w:rPr>
                <w:iCs/>
              </w:rPr>
            </w:pPr>
            <w:r w:rsidRPr="00BA246A">
              <w:rPr>
                <w:iCs/>
              </w:rPr>
              <w:t>Центральный аппарат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  <w:r w:rsidRPr="00772225"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E25138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E25138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543380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543380">
              <w:rPr>
                <w:iCs/>
              </w:rPr>
              <w:t>58,5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BA246A" w:rsidRDefault="00562CA2" w:rsidP="008D54F8">
            <w:pPr>
              <w:tabs>
                <w:tab w:val="left" w:pos="6579"/>
              </w:tabs>
              <w:rPr>
                <w:iCs/>
              </w:rPr>
            </w:pPr>
            <w:r w:rsidRPr="00BA246A">
              <w:rPr>
                <w:iCs/>
              </w:rPr>
              <w:t>Центральный аппарат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  <w:r w:rsidRPr="00772225"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Default="00562CA2" w:rsidP="008D54F8">
            <w:pPr>
              <w:jc w:val="center"/>
            </w:pPr>
            <w:r w:rsidRPr="009D7F5F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121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E25138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427,2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  <w:r w:rsidRPr="00772225"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Default="00562CA2" w:rsidP="008D54F8">
            <w:pPr>
              <w:jc w:val="center"/>
              <w:rPr>
                <w:iCs/>
              </w:rPr>
            </w:pPr>
          </w:p>
          <w:p w:rsidR="00562CA2" w:rsidRDefault="00562CA2" w:rsidP="008D54F8">
            <w:pPr>
              <w:jc w:val="center"/>
            </w:pPr>
            <w:r w:rsidRPr="009D7F5F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129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CC0A0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146,6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iCs/>
              </w:rPr>
              <w:t>Выполнение функций органами местного самоуправления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CC0A0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6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CC0A05" w:rsidRDefault="00562CA2" w:rsidP="008D54F8">
            <w:pPr>
              <w:tabs>
                <w:tab w:val="left" w:pos="6579"/>
              </w:tabs>
              <w:jc w:val="center"/>
            </w:pPr>
            <w: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Default="00562CA2" w:rsidP="008D54F8">
            <w:pPr>
              <w:jc w:val="center"/>
              <w:rPr>
                <w:iCs/>
              </w:rPr>
            </w:pPr>
          </w:p>
          <w:p w:rsidR="00562CA2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CC0A0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575,2</w:t>
            </w:r>
          </w:p>
        </w:tc>
      </w:tr>
      <w:tr w:rsidR="00562CA2" w:rsidRPr="009350A0" w:rsidTr="008D54F8">
        <w:trPr>
          <w:trHeight w:val="457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Default="00562CA2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Осуществление полномочий составлять протоколы об административных </w:t>
            </w:r>
          </w:p>
          <w:p w:rsidR="00562CA2" w:rsidRDefault="00562CA2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правонарушениях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jc w:val="center"/>
              <w:rPr>
                <w:b/>
              </w:rPr>
            </w:pPr>
            <w:r w:rsidRPr="00772225">
              <w:rPr>
                <w:b/>
              </w:rP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jc w:val="center"/>
              <w:rPr>
                <w:b/>
              </w:rPr>
            </w:pPr>
            <w:r w:rsidRPr="00772225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0,2</w:t>
            </w:r>
          </w:p>
        </w:tc>
      </w:tr>
      <w:tr w:rsidR="00562CA2" w:rsidRPr="009350A0" w:rsidTr="008D54F8">
        <w:trPr>
          <w:trHeight w:val="457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0736D4" w:rsidRDefault="00562CA2" w:rsidP="008D54F8">
            <w:pPr>
              <w:rPr>
                <w:bCs/>
              </w:rPr>
            </w:pPr>
            <w:r w:rsidRPr="000736D4">
              <w:rPr>
                <w:bCs/>
              </w:rPr>
              <w:t>Осуществление полномочий</w:t>
            </w:r>
            <w:r>
              <w:rPr>
                <w:bCs/>
              </w:rPr>
              <w:t xml:space="preserve"> </w:t>
            </w:r>
            <w:r w:rsidRPr="000736D4">
              <w:rPr>
                <w:bCs/>
              </w:rPr>
              <w:t>составлять протоколы об административных</w:t>
            </w:r>
            <w:r>
              <w:rPr>
                <w:bCs/>
              </w:rPr>
              <w:t xml:space="preserve"> </w:t>
            </w:r>
            <w:r w:rsidRPr="000736D4">
              <w:rPr>
                <w:bCs/>
              </w:rPr>
              <w:t xml:space="preserve"> правонарушениях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jc w:val="center"/>
            </w:pPr>
            <w:r w:rsidRPr="00772225"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jc w:val="center"/>
              <w:rPr>
                <w:bCs/>
              </w:rPr>
            </w:pPr>
            <w:r w:rsidRPr="00772225">
              <w:rPr>
                <w:bCs/>
              </w:rPr>
              <w:t>04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jc w:val="center"/>
            </w:pPr>
            <w:r w:rsidRPr="00772225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jc w:val="center"/>
              <w:rPr>
                <w:bCs/>
              </w:rPr>
            </w:pPr>
            <w:r w:rsidRPr="00772225">
              <w:rPr>
                <w:b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jc w:val="center"/>
              <w:rPr>
                <w:bCs/>
              </w:rPr>
            </w:pPr>
            <w:r w:rsidRPr="00772225">
              <w:rPr>
                <w:bCs/>
              </w:rPr>
              <w:t>0,2</w:t>
            </w:r>
          </w:p>
        </w:tc>
      </w:tr>
      <w:tr w:rsidR="00562CA2" w:rsidRPr="009350A0" w:rsidTr="008D54F8">
        <w:trPr>
          <w:trHeight w:val="457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340178" w:rsidRDefault="00562CA2" w:rsidP="008D54F8">
            <w:pPr>
              <w:rPr>
                <w:b/>
                <w:bCs/>
              </w:rPr>
            </w:pPr>
            <w:r w:rsidRPr="00340178">
              <w:rPr>
                <w:b/>
                <w:iCs/>
              </w:rPr>
              <w:t>Расходы, связанные с проведением выборов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340178" w:rsidRDefault="00562CA2" w:rsidP="008D54F8">
            <w:pPr>
              <w:jc w:val="center"/>
            </w:pPr>
            <w:r>
              <w:t>01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62CA2" w:rsidRPr="00340178" w:rsidRDefault="00562CA2" w:rsidP="008D54F8">
            <w:pPr>
              <w:jc w:val="center"/>
              <w:rPr>
                <w:bCs/>
              </w:rPr>
            </w:pPr>
            <w:r>
              <w:rPr>
                <w:bCs/>
              </w:rPr>
              <w:t>07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FC654D" w:rsidRDefault="00562CA2" w:rsidP="008D54F8">
            <w:r>
              <w:t>8910041130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FC654D" w:rsidRDefault="00562CA2" w:rsidP="008D54F8">
            <w:pPr>
              <w:rPr>
                <w:bCs/>
              </w:rPr>
            </w:pPr>
            <w:r>
              <w:rPr>
                <w:bCs/>
              </w:rPr>
              <w:t>880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340178" w:rsidRDefault="00562CA2" w:rsidP="008D54F8">
            <w:pPr>
              <w:jc w:val="center"/>
              <w:rPr>
                <w:bCs/>
              </w:rPr>
            </w:pPr>
            <w:r>
              <w:rPr>
                <w:bCs/>
              </w:rPr>
              <w:t>5,0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Национальная оборона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</w:rPr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562CA2" w:rsidRPr="005F3166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72,1</w:t>
            </w:r>
          </w:p>
        </w:tc>
      </w:tr>
      <w:tr w:rsidR="00562CA2" w:rsidRPr="009350A0" w:rsidTr="008D54F8">
        <w:trPr>
          <w:trHeight w:val="25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Cs/>
              </w:rPr>
            </w:pPr>
            <w:r w:rsidRPr="009350A0">
              <w:rPr>
                <w:bCs/>
              </w:rPr>
              <w:t>Военкомат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02</w:t>
            </w:r>
          </w:p>
        </w:tc>
        <w:tc>
          <w:tcPr>
            <w:tcW w:w="766" w:type="dxa"/>
            <w:tcBorders>
              <w:top w:val="nil"/>
              <w:left w:val="nil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  <w:r w:rsidRPr="00772225">
              <w:t>03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772225">
              <w:rPr>
                <w:bCs/>
              </w:rPr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5F3166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>
              <w:rPr>
                <w:bCs/>
              </w:rPr>
              <w:t>72,1</w:t>
            </w:r>
          </w:p>
        </w:tc>
      </w:tr>
      <w:tr w:rsidR="00562CA2" w:rsidRPr="009350A0" w:rsidTr="008D54F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562CA2" w:rsidRPr="00BA246A" w:rsidRDefault="00562CA2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BA246A">
              <w:rPr>
                <w:b/>
                <w:iCs/>
              </w:rPr>
              <w:t>Текущий ремонт и содержание автомобильных дорог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04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09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1300142010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772225" w:rsidRDefault="00562CA2" w:rsidP="008D54F8">
            <w:pPr>
              <w:jc w:val="center"/>
              <w:rPr>
                <w:b/>
              </w:rPr>
            </w:pPr>
            <w:r>
              <w:rPr>
                <w:b/>
              </w:rPr>
              <w:t>96,2</w:t>
            </w:r>
          </w:p>
        </w:tc>
      </w:tr>
      <w:tr w:rsidR="00562CA2" w:rsidRPr="009350A0" w:rsidTr="008D54F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  <w:r w:rsidRPr="009350A0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bCs/>
              </w:rPr>
            </w:pPr>
            <w:r w:rsidRPr="00772225">
              <w:rPr>
                <w:b/>
                <w:bCs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621060" w:rsidRDefault="00562CA2" w:rsidP="008D54F8">
            <w:pPr>
              <w:tabs>
                <w:tab w:val="left" w:pos="6579"/>
              </w:tabs>
              <w:jc w:val="center"/>
              <w:rPr>
                <w:b/>
                <w:highlight w:val="yellow"/>
              </w:rPr>
            </w:pPr>
            <w:r>
              <w:rPr>
                <w:b/>
              </w:rPr>
              <w:t>224,8</w:t>
            </w:r>
          </w:p>
        </w:tc>
      </w:tr>
      <w:tr w:rsidR="00562CA2" w:rsidRPr="009350A0" w:rsidTr="008D54F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b/>
                <w:bCs/>
              </w:rPr>
            </w:pP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D54D44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D54D44">
              <w:rPr>
                <w:bCs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CA2" w:rsidRPr="00D54D44" w:rsidRDefault="00562CA2" w:rsidP="008D54F8">
            <w:pPr>
              <w:tabs>
                <w:tab w:val="left" w:pos="6579"/>
              </w:tabs>
              <w:jc w:val="center"/>
            </w:pPr>
            <w:r w:rsidRPr="00D54D44">
              <w:t>01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  <w:r w:rsidRPr="00772225">
              <w:rPr>
                <w:iCs/>
              </w:rPr>
              <w:t>891004</w:t>
            </w:r>
            <w:r>
              <w:rPr>
                <w:iCs/>
              </w:rPr>
              <w:t>2</w:t>
            </w:r>
            <w:r w:rsidRPr="00772225">
              <w:rPr>
                <w:iCs/>
              </w:rPr>
              <w:t>0</w:t>
            </w:r>
            <w:r>
              <w:rPr>
                <w:iCs/>
              </w:rPr>
              <w:t>2</w:t>
            </w:r>
            <w:r w:rsidRPr="00772225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Default="00562CA2" w:rsidP="008D54F8">
            <w:r w:rsidRPr="009208FB"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D54D44" w:rsidRDefault="00562CA2" w:rsidP="008D54F8">
            <w:pPr>
              <w:tabs>
                <w:tab w:val="left" w:pos="6579"/>
              </w:tabs>
              <w:jc w:val="center"/>
            </w:pPr>
            <w:r w:rsidRPr="00D54D44">
              <w:t>110,2</w:t>
            </w:r>
          </w:p>
        </w:tc>
      </w:tr>
      <w:tr w:rsidR="00562CA2" w:rsidRPr="009350A0" w:rsidTr="008D54F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562CA2" w:rsidRPr="009350A0" w:rsidRDefault="00562CA2" w:rsidP="008D54F8">
            <w:pPr>
              <w:tabs>
                <w:tab w:val="left" w:pos="6579"/>
              </w:tabs>
              <w:rPr>
                <w:iCs/>
              </w:rPr>
            </w:pPr>
            <w:r>
              <w:rPr>
                <w:iCs/>
              </w:rPr>
              <w:t>Расходы на капитальный ремонт муниципального жилого фонда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D54D44" w:rsidRDefault="00562CA2" w:rsidP="008D54F8">
            <w:pPr>
              <w:tabs>
                <w:tab w:val="left" w:pos="6579"/>
              </w:tabs>
              <w:jc w:val="center"/>
              <w:rPr>
                <w:bCs/>
              </w:rPr>
            </w:pPr>
            <w:r w:rsidRPr="00D54D44">
              <w:rPr>
                <w:bCs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CA2" w:rsidRPr="00D54D44" w:rsidRDefault="00562CA2" w:rsidP="008D54F8">
            <w:pPr>
              <w:tabs>
                <w:tab w:val="left" w:pos="6579"/>
              </w:tabs>
              <w:jc w:val="center"/>
            </w:pPr>
            <w:r w:rsidRPr="00D54D44">
              <w:t>01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</w:pPr>
            <w:r w:rsidRPr="00772225">
              <w:rPr>
                <w:iCs/>
              </w:rPr>
              <w:t>891004</w:t>
            </w:r>
            <w:r>
              <w:rPr>
                <w:iCs/>
              </w:rPr>
              <w:t>236</w:t>
            </w:r>
            <w:r w:rsidRPr="00772225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Default="00562CA2" w:rsidP="008D54F8">
            <w:r w:rsidRPr="009208FB"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D54D44" w:rsidRDefault="00562CA2" w:rsidP="008D54F8">
            <w:pPr>
              <w:tabs>
                <w:tab w:val="left" w:pos="6579"/>
              </w:tabs>
              <w:jc w:val="center"/>
            </w:pPr>
            <w:r w:rsidRPr="00D54D44">
              <w:t>101,6</w:t>
            </w:r>
          </w:p>
        </w:tc>
      </w:tr>
      <w:tr w:rsidR="00562CA2" w:rsidRPr="009350A0" w:rsidTr="008D54F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9350A0" w:rsidRDefault="00562CA2" w:rsidP="008D54F8">
            <w:pPr>
              <w:tabs>
                <w:tab w:val="left" w:pos="6579"/>
              </w:tabs>
            </w:pPr>
            <w:r w:rsidRPr="009350A0">
              <w:t>Благоустройство территории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05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03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 w:rsidRPr="00772225">
              <w:rPr>
                <w:iCs/>
              </w:rPr>
              <w:t>244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413E72" w:rsidRDefault="00562CA2" w:rsidP="008D54F8">
            <w:pPr>
              <w:tabs>
                <w:tab w:val="left" w:pos="6579"/>
              </w:tabs>
              <w:jc w:val="center"/>
              <w:rPr>
                <w:iCs/>
              </w:rPr>
            </w:pPr>
            <w:r>
              <w:rPr>
                <w:iCs/>
              </w:rPr>
              <w:t>13,0</w:t>
            </w:r>
          </w:p>
        </w:tc>
      </w:tr>
      <w:tr w:rsidR="00562CA2" w:rsidRPr="009350A0" w:rsidTr="008D54F8">
        <w:trPr>
          <w:trHeight w:val="225"/>
        </w:trPr>
        <w:tc>
          <w:tcPr>
            <w:tcW w:w="56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562CA2" w:rsidRPr="00335C99" w:rsidRDefault="00562CA2" w:rsidP="008D54F8">
            <w:pPr>
              <w:tabs>
                <w:tab w:val="left" w:pos="6579"/>
              </w:tabs>
              <w:rPr>
                <w:b/>
                <w:iCs/>
              </w:rPr>
            </w:pPr>
            <w:r w:rsidRPr="00335C99">
              <w:rPr>
                <w:b/>
                <w:iCs/>
              </w:rPr>
              <w:t>Обеспечение деятельности подведомственных учреждений</w:t>
            </w:r>
          </w:p>
        </w:tc>
        <w:tc>
          <w:tcPr>
            <w:tcW w:w="58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335C99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08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2CA2" w:rsidRPr="00335C99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01</w:t>
            </w:r>
          </w:p>
        </w:tc>
        <w:tc>
          <w:tcPr>
            <w:tcW w:w="165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335C99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0500276010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562CA2" w:rsidRPr="00335C99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335C99">
              <w:rPr>
                <w:b/>
                <w:iCs/>
              </w:rPr>
              <w:t>540</w:t>
            </w:r>
          </w:p>
        </w:tc>
        <w:tc>
          <w:tcPr>
            <w:tcW w:w="10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62CA2" w:rsidRPr="00335C99" w:rsidRDefault="00562CA2" w:rsidP="008D54F8">
            <w:pPr>
              <w:jc w:val="center"/>
              <w:rPr>
                <w:b/>
              </w:rPr>
            </w:pPr>
            <w:r w:rsidRPr="00335C99">
              <w:rPr>
                <w:b/>
              </w:rPr>
              <w:t>654,9</w:t>
            </w:r>
          </w:p>
        </w:tc>
      </w:tr>
      <w:tr w:rsidR="00562CA2" w:rsidRPr="009350A0" w:rsidTr="008D54F8">
        <w:trPr>
          <w:trHeight w:val="270"/>
        </w:trPr>
        <w:tc>
          <w:tcPr>
            <w:tcW w:w="56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85573D" w:rsidRDefault="00562CA2" w:rsidP="008D54F8">
            <w:pPr>
              <w:tabs>
                <w:tab w:val="left" w:pos="6579"/>
              </w:tabs>
              <w:rPr>
                <w:b/>
              </w:rPr>
            </w:pPr>
            <w:r w:rsidRPr="0085573D">
              <w:rPr>
                <w:b/>
              </w:rPr>
              <w:t>Пенсионное обеспечение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10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01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562CA2" w:rsidRPr="00772225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312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CA2" w:rsidRPr="00413E72" w:rsidRDefault="00562CA2" w:rsidP="008D54F8">
            <w:pPr>
              <w:tabs>
                <w:tab w:val="left" w:pos="6579"/>
              </w:tabs>
              <w:jc w:val="center"/>
              <w:rPr>
                <w:b/>
                <w:iCs/>
              </w:rPr>
            </w:pPr>
            <w:r w:rsidRPr="00772225">
              <w:rPr>
                <w:b/>
                <w:iCs/>
              </w:rPr>
              <w:t>61,</w:t>
            </w:r>
            <w:r>
              <w:rPr>
                <w:b/>
                <w:iCs/>
              </w:rPr>
              <w:t>7</w:t>
            </w:r>
          </w:p>
        </w:tc>
      </w:tr>
    </w:tbl>
    <w:p w:rsidR="00562CA2" w:rsidRDefault="00562CA2" w:rsidP="00616EEE">
      <w:pPr>
        <w:ind w:left="6300"/>
        <w:jc w:val="right"/>
      </w:pPr>
    </w:p>
    <w:p w:rsidR="00562CA2" w:rsidRDefault="00562CA2" w:rsidP="00616EEE">
      <w:pPr>
        <w:jc w:val="right"/>
      </w:pPr>
    </w:p>
    <w:p w:rsidR="00562CA2" w:rsidRDefault="00562CA2" w:rsidP="00616EEE">
      <w:pPr>
        <w:jc w:val="right"/>
      </w:pPr>
    </w:p>
    <w:p w:rsidR="00562CA2" w:rsidRPr="00772225" w:rsidRDefault="00562CA2" w:rsidP="00616EEE">
      <w:pPr>
        <w:jc w:val="right"/>
      </w:pPr>
      <w:r w:rsidRPr="00C063A8">
        <w:t xml:space="preserve">Приложение </w:t>
      </w:r>
      <w:r>
        <w:t>3</w:t>
      </w:r>
    </w:p>
    <w:p w:rsidR="00562CA2" w:rsidRDefault="00562CA2" w:rsidP="00616EEE">
      <w:pPr>
        <w:jc w:val="right"/>
      </w:pPr>
      <w:r w:rsidRPr="00C063A8">
        <w:t xml:space="preserve">к решению сессии «О внесении изменений </w:t>
      </w:r>
    </w:p>
    <w:p w:rsidR="00562CA2" w:rsidRDefault="00562CA2" w:rsidP="00616EEE">
      <w:pPr>
        <w:jc w:val="right"/>
      </w:pPr>
      <w:r w:rsidRPr="00C063A8">
        <w:t xml:space="preserve">в решение Совета депутатов  Русско-Тювеевского </w:t>
      </w:r>
    </w:p>
    <w:p w:rsidR="00562CA2" w:rsidRDefault="00562CA2" w:rsidP="00616EEE">
      <w:pPr>
        <w:jc w:val="right"/>
      </w:pPr>
      <w:r w:rsidRPr="00C063A8">
        <w:t xml:space="preserve">сельского поселения Темниковского муниципального района </w:t>
      </w:r>
    </w:p>
    <w:p w:rsidR="00562CA2" w:rsidRDefault="00562CA2" w:rsidP="00616EEE">
      <w:pPr>
        <w:jc w:val="right"/>
      </w:pPr>
      <w:r w:rsidRPr="00C063A8">
        <w:t>Республики Мордовия от 27 декабря 201</w:t>
      </w:r>
      <w:r>
        <w:t>7</w:t>
      </w:r>
      <w:r w:rsidRPr="00C063A8">
        <w:t xml:space="preserve"> года  № 46 </w:t>
      </w:r>
    </w:p>
    <w:p w:rsidR="00562CA2" w:rsidRDefault="00562CA2" w:rsidP="00616EEE">
      <w:pPr>
        <w:jc w:val="right"/>
      </w:pPr>
      <w:r w:rsidRPr="00C063A8">
        <w:t xml:space="preserve"> «О бюджете Русско-Тювеевского сельского поселения </w:t>
      </w:r>
    </w:p>
    <w:p w:rsidR="00562CA2" w:rsidRDefault="00562CA2" w:rsidP="00616EEE">
      <w:pPr>
        <w:jc w:val="right"/>
      </w:pPr>
      <w:r w:rsidRPr="00C063A8">
        <w:t xml:space="preserve">Темниковского муниципального района </w:t>
      </w:r>
    </w:p>
    <w:p w:rsidR="00562CA2" w:rsidRDefault="00562CA2" w:rsidP="00616EEE">
      <w:pPr>
        <w:jc w:val="right"/>
        <w:rPr>
          <w:bCs/>
        </w:rPr>
      </w:pPr>
      <w:r w:rsidRPr="00C063A8">
        <w:t xml:space="preserve">Республики Мордовия на 2018 год </w:t>
      </w:r>
      <w:r w:rsidRPr="00C063A8">
        <w:rPr>
          <w:bCs/>
        </w:rPr>
        <w:t>и</w:t>
      </w:r>
      <w:r>
        <w:rPr>
          <w:bCs/>
        </w:rPr>
        <w:t xml:space="preserve"> </w:t>
      </w:r>
      <w:r w:rsidRPr="00C063A8">
        <w:rPr>
          <w:bCs/>
        </w:rPr>
        <w:t xml:space="preserve">на </w:t>
      </w:r>
    </w:p>
    <w:p w:rsidR="00562CA2" w:rsidRPr="00C063A8" w:rsidRDefault="00562CA2" w:rsidP="00616EEE">
      <w:pPr>
        <w:jc w:val="right"/>
      </w:pPr>
      <w:r w:rsidRPr="00C063A8">
        <w:rPr>
          <w:bCs/>
        </w:rPr>
        <w:t>плановый период 2019-2020 годы</w:t>
      </w:r>
      <w:r w:rsidRPr="00C063A8">
        <w:t>»</w:t>
      </w:r>
    </w:p>
    <w:p w:rsidR="00562CA2" w:rsidRPr="00C063A8" w:rsidRDefault="00562CA2" w:rsidP="00616EEE">
      <w:pPr>
        <w:jc w:val="right"/>
      </w:pPr>
      <w:r w:rsidRPr="00C063A8">
        <w:t>от 2</w:t>
      </w:r>
      <w:r>
        <w:t>8</w:t>
      </w:r>
      <w:r w:rsidRPr="00C063A8">
        <w:t xml:space="preserve"> декабря </w:t>
      </w:r>
      <w:smartTag w:uri="urn:schemas-microsoft-com:office:smarttags" w:element="metricconverter">
        <w:smartTagPr>
          <w:attr w:name="ProductID" w:val="2018 г"/>
        </w:smartTagPr>
        <w:r w:rsidRPr="00C063A8">
          <w:t>201</w:t>
        </w:r>
        <w:r>
          <w:t>8</w:t>
        </w:r>
        <w:r w:rsidRPr="00C063A8">
          <w:t xml:space="preserve"> г</w:t>
        </w:r>
      </w:smartTag>
      <w:r w:rsidRPr="00C063A8">
        <w:t xml:space="preserve">. № </w:t>
      </w:r>
      <w:r>
        <w:t>90</w:t>
      </w:r>
    </w:p>
    <w:p w:rsidR="00562CA2" w:rsidRDefault="00562CA2" w:rsidP="00616EEE">
      <w:pPr>
        <w:jc w:val="right"/>
      </w:pPr>
    </w:p>
    <w:p w:rsidR="00562CA2" w:rsidRDefault="00562CA2" w:rsidP="00616EEE">
      <w:pPr>
        <w:spacing w:line="240" w:lineRule="exact"/>
        <w:jc w:val="center"/>
        <w:rPr>
          <w:b/>
          <w:bCs/>
        </w:rPr>
      </w:pPr>
      <w:r>
        <w:rPr>
          <w:b/>
          <w:bCs/>
        </w:rPr>
        <w:t>Распределение</w:t>
      </w:r>
    </w:p>
    <w:p w:rsidR="00562CA2" w:rsidRDefault="00562CA2" w:rsidP="00616EEE">
      <w:pPr>
        <w:spacing w:after="120"/>
        <w:jc w:val="center"/>
      </w:pPr>
      <w:r>
        <w:rPr>
          <w:b/>
          <w:bCs/>
        </w:rPr>
        <w:t>расходов местного бюджета по ведомственной классификации расходов бюджетов Российской Федерации</w:t>
      </w:r>
      <w:r>
        <w:t xml:space="preserve">   </w:t>
      </w:r>
    </w:p>
    <w:p w:rsidR="00562CA2" w:rsidRDefault="00562CA2" w:rsidP="00616EEE">
      <w:pPr>
        <w:spacing w:after="120"/>
        <w:jc w:val="center"/>
      </w:pPr>
      <w:r>
        <w:t xml:space="preserve">                                                                            (тыс. рублей)</w:t>
      </w:r>
    </w:p>
    <w:p w:rsidR="00562CA2" w:rsidRPr="00340178" w:rsidRDefault="00562CA2" w:rsidP="00616EEE">
      <w:pPr>
        <w:spacing w:after="120"/>
        <w:jc w:val="center"/>
      </w:pPr>
    </w:p>
    <w:tbl>
      <w:tblPr>
        <w:tblpPr w:leftFromText="180" w:rightFromText="180" w:vertAnchor="text" w:horzAnchor="margin" w:tblpXSpec="center" w:tblpY="-78"/>
        <w:tblW w:w="10272" w:type="dxa"/>
        <w:tblLayout w:type="fixed"/>
        <w:tblLook w:val="0000"/>
      </w:tblPr>
      <w:tblGrid>
        <w:gridCol w:w="4068"/>
        <w:gridCol w:w="795"/>
        <w:gridCol w:w="678"/>
        <w:gridCol w:w="519"/>
        <w:gridCol w:w="1536"/>
        <w:gridCol w:w="696"/>
        <w:gridCol w:w="720"/>
        <w:gridCol w:w="1260"/>
      </w:tblGrid>
      <w:tr w:rsidR="00562CA2" w:rsidRPr="009350A0" w:rsidTr="008D54F8">
        <w:trPr>
          <w:trHeight w:val="255"/>
        </w:trPr>
        <w:tc>
          <w:tcPr>
            <w:tcW w:w="4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Наименование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Рз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ПРз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ЦСР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rPr>
                <w:b/>
                <w:bCs/>
              </w:rPr>
            </w:pPr>
            <w:r w:rsidRPr="009350A0">
              <w:rPr>
                <w:b/>
                <w:bCs/>
              </w:rPr>
              <w:t>ВР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r w:rsidRPr="009350A0">
              <w:rPr>
                <w:b/>
                <w:bCs/>
              </w:rPr>
              <w:t>ЭК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562CA2" w:rsidRPr="009350A0" w:rsidRDefault="00562CA2" w:rsidP="008D54F8">
            <w:pPr>
              <w:jc w:val="center"/>
              <w:rPr>
                <w:b/>
                <w:bCs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  <w:r>
              <w:t>.,  с</w:t>
            </w:r>
            <w:r w:rsidRPr="001A1D46">
              <w:t>умма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C66F84" w:rsidRDefault="00562CA2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C66F84" w:rsidRDefault="00562CA2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C66F84" w:rsidRDefault="00562CA2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C66F84" w:rsidRDefault="00562CA2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C66F84" w:rsidRDefault="00562CA2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C66F84" w:rsidRDefault="00562CA2" w:rsidP="008D54F8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C66F84" w:rsidRDefault="00562CA2" w:rsidP="008D54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562CA2" w:rsidRDefault="00562CA2" w:rsidP="008D54F8">
            <w:pPr>
              <w:jc w:val="center"/>
            </w:pPr>
            <w:r>
              <w:t>8</w:t>
            </w:r>
          </w:p>
        </w:tc>
      </w:tr>
      <w:tr w:rsidR="00562CA2" w:rsidRPr="009350A0" w:rsidTr="008D54F8">
        <w:trPr>
          <w:trHeight w:val="224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9350A0" w:rsidRDefault="00562CA2" w:rsidP="008D54F8">
            <w:pPr>
              <w:rPr>
                <w:b/>
                <w:bCs/>
              </w:rPr>
            </w:pPr>
            <w:r w:rsidRPr="009350A0">
              <w:rPr>
                <w:b/>
                <w:bCs/>
              </w:rPr>
              <w:t>ВСЕГО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2687,3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bCs/>
              </w:rPr>
            </w:pPr>
            <w:r w:rsidRPr="00D063CA">
              <w:rPr>
                <w:bCs/>
              </w:rPr>
              <w:t>Администрация  Русско-Тювеевского сельского поселения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1008,0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407084" w:rsidRDefault="00562CA2" w:rsidP="008D54F8">
            <w:pPr>
              <w:tabs>
                <w:tab w:val="left" w:pos="6579"/>
              </w:tabs>
              <w:rPr>
                <w:b/>
              </w:rPr>
            </w:pPr>
            <w:r w:rsidRPr="00407084">
              <w:rPr>
                <w:b/>
                <w:iCs/>
              </w:rPr>
              <w:t>Глава исполнительной власти местного самоуправление</w:t>
            </w:r>
            <w:r w:rsidRPr="00407084">
              <w:rPr>
                <w:b/>
              </w:rPr>
              <w:t xml:space="preserve"> 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  <w:iCs/>
              </w:rPr>
              <w:t>364,9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364,9</w:t>
            </w:r>
          </w:p>
        </w:tc>
      </w:tr>
      <w:tr w:rsidR="00562CA2" w:rsidRPr="009350A0" w:rsidTr="008D54F8">
        <w:trPr>
          <w:trHeight w:val="323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280,8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02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84,1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407084" w:rsidRDefault="00562CA2" w:rsidP="008D54F8">
            <w:pPr>
              <w:rPr>
                <w:b/>
              </w:rPr>
            </w:pPr>
            <w:r w:rsidRPr="00407084">
              <w:rPr>
                <w:b/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1207,5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E02D78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632,5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6510041110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58,5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427,2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  <w:p w:rsidR="00562CA2" w:rsidRPr="00F20A30" w:rsidRDefault="00562CA2" w:rsidP="008D54F8">
            <w:pPr>
              <w:jc w:val="center"/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129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146,6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Прочие выплаты (командировочные,</w:t>
            </w:r>
            <w:r>
              <w:rPr>
                <w:iCs/>
              </w:rPr>
              <w:t>с</w:t>
            </w:r>
            <w:r w:rsidRPr="00D063CA">
              <w:rPr>
                <w:iCs/>
              </w:rPr>
              <w:t>уточные)</w:t>
            </w:r>
          </w:p>
          <w:p w:rsidR="00562CA2" w:rsidRPr="00D063CA" w:rsidRDefault="00562CA2" w:rsidP="008D54F8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6510076010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122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212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  <w:color w:val="000000"/>
              </w:rPr>
            </w:pPr>
            <w:r w:rsidRPr="00F20A30">
              <w:rPr>
                <w:iCs/>
                <w:color w:val="000000"/>
              </w:rPr>
              <w:t>0,0</w:t>
            </w:r>
          </w:p>
        </w:tc>
      </w:tr>
      <w:tr w:rsidR="00562CA2" w:rsidRPr="009350A0" w:rsidTr="008D54F8">
        <w:trPr>
          <w:trHeight w:val="76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Налог на имущество</w:t>
            </w:r>
            <w:r>
              <w:rPr>
                <w:iCs/>
              </w:rPr>
              <w:t>,</w:t>
            </w:r>
          </w:p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Земельный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851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4577B5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38,1</w:t>
            </w:r>
          </w:p>
        </w:tc>
      </w:tr>
      <w:tr w:rsidR="00562CA2" w:rsidRPr="009350A0" w:rsidTr="008D54F8">
        <w:trPr>
          <w:trHeight w:val="438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>
              <w:rPr>
                <w:iCs/>
              </w:rPr>
              <w:t>Транспорт</w:t>
            </w:r>
            <w:r w:rsidRPr="00D063CA">
              <w:rPr>
                <w:iCs/>
              </w:rPr>
              <w:t>ный налог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0D5C1B" w:rsidRDefault="00562CA2" w:rsidP="008D54F8">
            <w:pPr>
              <w:jc w:val="center"/>
            </w:pPr>
            <w:r w:rsidRPr="00F20A30">
              <w:t>0</w:t>
            </w:r>
            <w:r>
              <w:t>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4577B5" w:rsidRDefault="00562CA2" w:rsidP="008D54F8">
            <w:pPr>
              <w:jc w:val="center"/>
            </w:pPr>
            <w:r w:rsidRPr="00F20A30">
              <w:t>85</w:t>
            </w:r>
            <w:r>
              <w:t>2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4577B5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1,2</w:t>
            </w:r>
          </w:p>
        </w:tc>
      </w:tr>
      <w:tr w:rsidR="00562CA2" w:rsidRPr="009350A0" w:rsidTr="008D54F8">
        <w:trPr>
          <w:trHeight w:val="438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pPr>
              <w:rPr>
                <w:iCs/>
              </w:rPr>
            </w:pPr>
            <w:r>
              <w:rPr>
                <w:iCs/>
              </w:rPr>
              <w:t>Пени, штрафы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0D5C1B" w:rsidRDefault="00562CA2" w:rsidP="008D54F8">
            <w:pPr>
              <w:jc w:val="center"/>
            </w:pPr>
            <w:r w:rsidRPr="00F20A30">
              <w:t>0</w:t>
            </w:r>
            <w:r>
              <w:t>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4577B5" w:rsidRDefault="00562CA2" w:rsidP="008D54F8">
            <w:pPr>
              <w:jc w:val="center"/>
            </w:pPr>
            <w:r w:rsidRPr="00F20A30">
              <w:t>85</w:t>
            </w:r>
            <w:r>
              <w:t>3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95CBF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290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4,1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Приобретение услуг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</w:t>
            </w:r>
            <w:r>
              <w:rPr>
                <w:iCs/>
              </w:rPr>
              <w:t>4112</w:t>
            </w:r>
            <w:r w:rsidRPr="00F20A30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246,7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Услуги связи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rPr>
                <w:iCs/>
              </w:rPr>
              <w:t>65100</w:t>
            </w:r>
            <w:r>
              <w:rPr>
                <w:iCs/>
              </w:rPr>
              <w:t>4112</w:t>
            </w:r>
            <w:r w:rsidRPr="00F20A30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22</w:t>
            </w:r>
            <w:r w:rsidRPr="00F20A30">
              <w:rPr>
                <w:iCs/>
              </w:rPr>
              <w:t>,3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Транспортные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773E8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222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9D1107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0,00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773E8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56,8</w:t>
            </w:r>
          </w:p>
        </w:tc>
      </w:tr>
      <w:tr w:rsidR="00562CA2" w:rsidRPr="009350A0" w:rsidTr="008D54F8">
        <w:trPr>
          <w:trHeight w:val="37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Услуги по содержанию имущества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  <w:p w:rsidR="00562CA2" w:rsidRPr="00F20A30" w:rsidRDefault="00562CA2" w:rsidP="008D54F8">
            <w:pPr>
              <w:jc w:val="center"/>
            </w:pP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773E8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9D1107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37,6</w:t>
            </w:r>
          </w:p>
        </w:tc>
      </w:tr>
      <w:tr w:rsidR="00562CA2" w:rsidRPr="009350A0" w:rsidTr="008D54F8">
        <w:trPr>
          <w:trHeight w:val="35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562CA2" w:rsidRPr="00D063CA" w:rsidRDefault="00562CA2" w:rsidP="008D54F8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95545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9D1107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1</w:t>
            </w:r>
            <w:r w:rsidRPr="00F20A30">
              <w:rPr>
                <w:iCs/>
              </w:rPr>
              <w:t>68,</w:t>
            </w:r>
            <w:r>
              <w:rPr>
                <w:iCs/>
              </w:rPr>
              <w:t>2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95545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84</w:t>
            </w:r>
            <w:r w:rsidRPr="00F20A30">
              <w:rPr>
                <w:iCs/>
              </w:rPr>
              <w:t>,7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r w:rsidRPr="00D063CA">
              <w:t>Увеличение стоимости основных средств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95545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310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4577B5" w:rsidRDefault="00562CA2" w:rsidP="008D54F8">
            <w:pPr>
              <w:jc w:val="center"/>
            </w:pPr>
            <w:r>
              <w:t>0,0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955451">
              <w:rPr>
                <w:iCs/>
              </w:rPr>
              <w:t>6510041120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4577B5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84,7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562CA2" w:rsidRPr="00D063CA" w:rsidRDefault="00562CA2" w:rsidP="008D54F8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773E81">
              <w:rPr>
                <w:iCs/>
              </w:rPr>
              <w:t>65100</w:t>
            </w:r>
            <w:r>
              <w:rPr>
                <w:iCs/>
              </w:rPr>
              <w:t>7601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103757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200,2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Коммунальные услуги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773E81">
              <w:rPr>
                <w:iCs/>
              </w:rPr>
              <w:t>65100</w:t>
            </w:r>
            <w:r>
              <w:rPr>
                <w:iCs/>
              </w:rPr>
              <w:t>7601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2D6383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72,1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Прочие услуги</w:t>
            </w:r>
          </w:p>
          <w:p w:rsidR="00562CA2" w:rsidRPr="00D063CA" w:rsidRDefault="00562CA2" w:rsidP="008D54F8">
            <w:pPr>
              <w:rPr>
                <w:iCs/>
              </w:rPr>
            </w:pP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Default="00562CA2" w:rsidP="008D54F8">
            <w:r>
              <w:rPr>
                <w:iCs/>
              </w:rPr>
              <w:t xml:space="preserve"> </w:t>
            </w:r>
            <w:r w:rsidRPr="00773E81">
              <w:rPr>
                <w:iCs/>
              </w:rPr>
              <w:t>65100</w:t>
            </w:r>
            <w:r>
              <w:rPr>
                <w:iCs/>
              </w:rPr>
              <w:t>7601</w:t>
            </w:r>
            <w:r w:rsidRPr="00773E81">
              <w:rPr>
                <w:iCs/>
              </w:rPr>
              <w:t>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iCs/>
              </w:rPr>
            </w:pPr>
            <w:r w:rsidRPr="00F20A30">
              <w:rPr>
                <w:iCs/>
              </w:rPr>
              <w:t>226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9D1107" w:rsidRDefault="00562CA2" w:rsidP="008D54F8">
            <w:pPr>
              <w:jc w:val="center"/>
              <w:rPr>
                <w:iCs/>
              </w:rPr>
            </w:pPr>
            <w:r>
              <w:rPr>
                <w:iCs/>
              </w:rPr>
              <w:t>128,1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7C4F7E" w:rsidRDefault="00562CA2" w:rsidP="008D54F8">
            <w:pPr>
              <w:rPr>
                <w:b/>
                <w:bCs/>
              </w:rPr>
            </w:pPr>
            <w:r w:rsidRPr="007C4F7E">
              <w:rPr>
                <w:b/>
                <w:bCs/>
              </w:rPr>
              <w:t>Осуществление полномочий составлять протоколы об административных правонарушениях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0,2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b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0,2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b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8910077150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0,2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b/>
                <w:bCs/>
              </w:rPr>
            </w:pPr>
            <w:r w:rsidRPr="00D063CA">
              <w:rPr>
                <w:b/>
                <w:bCs/>
              </w:rPr>
              <w:t>Военкомат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</w:rPr>
            </w:pPr>
            <w:r w:rsidRPr="00F20A30">
              <w:rPr>
                <w:b/>
              </w:rPr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/>
                <w:bCs/>
              </w:rPr>
            </w:pPr>
            <w:r w:rsidRPr="00F20A30">
              <w:rPr>
                <w:b/>
                <w:bCs/>
              </w:rPr>
              <w:t>72,1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r w:rsidRPr="00D063CA">
              <w:t>Расходы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72,1</w:t>
            </w:r>
          </w:p>
        </w:tc>
      </w:tr>
      <w:tr w:rsidR="00562CA2" w:rsidRPr="009350A0" w:rsidTr="008D54F8">
        <w:trPr>
          <w:trHeight w:val="656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Оплата труда и 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210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64,6</w:t>
            </w:r>
          </w:p>
        </w:tc>
      </w:tr>
      <w:tr w:rsidR="00562CA2" w:rsidRPr="009350A0" w:rsidTr="008D54F8">
        <w:trPr>
          <w:trHeight w:val="252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Заработная плата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211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49,6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iCs/>
              </w:rPr>
            </w:pPr>
            <w:r w:rsidRPr="00D063CA">
              <w:rPr>
                <w:iCs/>
              </w:rPr>
              <w:t>Начисления на оплату труда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</w:p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  <w:p w:rsidR="00562CA2" w:rsidRPr="00F20A30" w:rsidRDefault="00562CA2" w:rsidP="008D54F8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121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213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15,0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bCs/>
              </w:rPr>
            </w:pPr>
            <w:r w:rsidRPr="00D063CA">
              <w:rPr>
                <w:iCs/>
              </w:rPr>
              <w:t>Поступление нефинансовых активов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</w:p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02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  <w:p w:rsidR="00562CA2" w:rsidRPr="00F20A30" w:rsidRDefault="00562CA2" w:rsidP="008D54F8">
            <w:pPr>
              <w:jc w:val="center"/>
            </w:pPr>
            <w:r w:rsidRPr="00F20A30"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300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7,5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D063CA" w:rsidRDefault="00562CA2" w:rsidP="008D54F8">
            <w:pPr>
              <w:rPr>
                <w:bCs/>
              </w:rPr>
            </w:pPr>
            <w:r w:rsidRPr="00D063CA">
              <w:rPr>
                <w:iCs/>
              </w:rPr>
              <w:t>Увеличение стоимости материальных запасов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</w:p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</w:p>
          <w:p w:rsidR="00562CA2" w:rsidRPr="00F20A30" w:rsidRDefault="00562CA2" w:rsidP="008D54F8">
            <w:pPr>
              <w:jc w:val="center"/>
            </w:pPr>
            <w:r w:rsidRPr="00F20A30">
              <w:t>04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8910051180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340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</w:rPr>
            </w:pPr>
            <w:r w:rsidRPr="00F20A30">
              <w:rPr>
                <w:bCs/>
              </w:rPr>
              <w:t>7,5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rPr>
                <w:b/>
                <w:iCs/>
              </w:rPr>
            </w:pPr>
            <w:r w:rsidRPr="005F7A11">
              <w:rPr>
                <w:b/>
                <w:iCs/>
              </w:rPr>
              <w:t>Расходы, связанные с проведением выборов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</w:rPr>
            </w:pPr>
            <w:r w:rsidRPr="005F7A11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  <w:bCs/>
              </w:rPr>
            </w:pPr>
            <w:r w:rsidRPr="005F7A11">
              <w:rPr>
                <w:b/>
                <w:bCs/>
              </w:rPr>
              <w:t>01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</w:rPr>
            </w:pPr>
            <w:r w:rsidRPr="005F7A11">
              <w:rPr>
                <w:b/>
              </w:rPr>
              <w:t>07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</w:rPr>
            </w:pPr>
            <w:r w:rsidRPr="005F7A11">
              <w:rPr>
                <w:b/>
              </w:rPr>
              <w:t>8910041130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  <w:bCs/>
              </w:rPr>
            </w:pPr>
            <w:r w:rsidRPr="005F7A11">
              <w:rPr>
                <w:b/>
                <w:bCs/>
              </w:rPr>
              <w:t>880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5F7A11" w:rsidRDefault="00562CA2" w:rsidP="008D54F8">
            <w:pPr>
              <w:jc w:val="center"/>
              <w:rPr>
                <w:b/>
                <w:bCs/>
              </w:rPr>
            </w:pPr>
            <w:r w:rsidRPr="005F7A11">
              <w:rPr>
                <w:b/>
                <w:bCs/>
              </w:rPr>
              <w:t>5,0</w:t>
            </w:r>
          </w:p>
        </w:tc>
      </w:tr>
      <w:tr w:rsidR="00562CA2" w:rsidRPr="009350A0" w:rsidTr="008D54F8">
        <w:trPr>
          <w:trHeight w:val="255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1F0E" w:rsidRDefault="00562CA2" w:rsidP="008D54F8">
            <w:pPr>
              <w:rPr>
                <w:b/>
                <w:bCs/>
              </w:rPr>
            </w:pPr>
            <w:r w:rsidRPr="00F21F0E">
              <w:rPr>
                <w:b/>
                <w:iCs/>
              </w:rPr>
              <w:t>Текущий ремонт и содержание автомобильных дорог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04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09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1300142010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96,2</w:t>
            </w:r>
          </w:p>
        </w:tc>
      </w:tr>
      <w:tr w:rsidR="00562CA2" w:rsidRPr="00896CA1" w:rsidTr="008D54F8">
        <w:trPr>
          <w:trHeight w:val="569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rPr>
                <w:b/>
                <w:bCs/>
              </w:rPr>
            </w:pPr>
            <w:r w:rsidRPr="00FB6D3B">
              <w:rPr>
                <w:b/>
                <w:bCs/>
              </w:rPr>
              <w:t>Жилищно-комунальное хозяйство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</w:rPr>
            </w:pPr>
            <w:r w:rsidRPr="00FB6D3B">
              <w:rPr>
                <w:b/>
              </w:rPr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  <w:bCs/>
                <w:iCs/>
              </w:rPr>
            </w:pP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8910042020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  <w:bCs/>
                <w:iCs/>
              </w:rPr>
            </w:pPr>
            <w:r w:rsidRPr="00FB6D3B">
              <w:rPr>
                <w:b/>
                <w:bCs/>
                <w:iCs/>
              </w:rPr>
              <w:t>220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/>
                <w:bCs/>
                <w:iCs/>
                <w:highlight w:val="yellow"/>
              </w:rPr>
            </w:pPr>
            <w:r w:rsidRPr="00FB6D3B">
              <w:rPr>
                <w:b/>
                <w:bCs/>
                <w:iCs/>
              </w:rPr>
              <w:t>224,8</w:t>
            </w:r>
          </w:p>
        </w:tc>
      </w:tr>
      <w:tr w:rsidR="00562CA2" w:rsidRPr="00896CA1" w:rsidTr="008D54F8">
        <w:trPr>
          <w:trHeight w:val="569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0A6FA8" w:rsidRDefault="00562CA2" w:rsidP="008D54F8">
            <w:pPr>
              <w:rPr>
                <w:b/>
                <w:bCs/>
              </w:rPr>
            </w:pPr>
            <w:r w:rsidRPr="000A6FA8">
              <w:rPr>
                <w:b/>
                <w:bCs/>
              </w:rPr>
              <w:t>Расходы на капитальный ремонт муниципального жилого фонда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01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8910042020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Cs/>
                <w:iCs/>
              </w:rPr>
            </w:pPr>
            <w:r w:rsidRPr="00FB6D3B">
              <w:rPr>
                <w:bCs/>
                <w:iCs/>
              </w:rPr>
              <w:t>101,6</w:t>
            </w:r>
          </w:p>
        </w:tc>
      </w:tr>
      <w:tr w:rsidR="00562CA2" w:rsidRPr="00896CA1" w:rsidTr="008D54F8">
        <w:trPr>
          <w:trHeight w:val="569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0A6FA8" w:rsidRDefault="00562CA2" w:rsidP="008D54F8">
            <w:pPr>
              <w:rPr>
                <w:b/>
                <w:bCs/>
              </w:rPr>
            </w:pPr>
            <w:r w:rsidRPr="000A6FA8">
              <w:rPr>
                <w:b/>
                <w:bCs/>
              </w:rPr>
              <w:t>Расходы на капитальный ремонт муниципального жилого фонда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01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8910042360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223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B6D3B" w:rsidRDefault="00562CA2" w:rsidP="008D54F8">
            <w:pPr>
              <w:jc w:val="center"/>
              <w:rPr>
                <w:bCs/>
                <w:iCs/>
              </w:rPr>
            </w:pPr>
            <w:r w:rsidRPr="00FB6D3B">
              <w:rPr>
                <w:bCs/>
                <w:iCs/>
              </w:rPr>
              <w:t>110,1</w:t>
            </w:r>
          </w:p>
        </w:tc>
      </w:tr>
      <w:tr w:rsidR="00562CA2" w:rsidRPr="009350A0" w:rsidTr="008D54F8">
        <w:trPr>
          <w:trHeight w:val="318"/>
        </w:trPr>
        <w:tc>
          <w:tcPr>
            <w:tcW w:w="406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421DD0" w:rsidRDefault="00562CA2" w:rsidP="008D54F8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Благоустройство</w:t>
            </w:r>
          </w:p>
        </w:tc>
        <w:tc>
          <w:tcPr>
            <w:tcW w:w="7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05</w:t>
            </w:r>
          </w:p>
        </w:tc>
        <w:tc>
          <w:tcPr>
            <w:tcW w:w="5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03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8910043040</w:t>
            </w:r>
          </w:p>
        </w:tc>
        <w:tc>
          <w:tcPr>
            <w:tcW w:w="69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244</w:t>
            </w:r>
          </w:p>
        </w:tc>
        <w:tc>
          <w:tcPr>
            <w:tcW w:w="7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225</w:t>
            </w:r>
          </w:p>
        </w:tc>
        <w:tc>
          <w:tcPr>
            <w:tcW w:w="126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  <w:rPr>
                <w:bCs/>
                <w:iCs/>
              </w:rPr>
            </w:pPr>
            <w:r w:rsidRPr="00F20A30">
              <w:rPr>
                <w:bCs/>
                <w:iCs/>
              </w:rPr>
              <w:t>13,0</w:t>
            </w:r>
          </w:p>
        </w:tc>
      </w:tr>
      <w:tr w:rsidR="00562CA2" w:rsidRPr="009350A0" w:rsidTr="008D54F8">
        <w:trPr>
          <w:trHeight w:val="510"/>
        </w:trPr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421DD0" w:rsidRDefault="00562CA2" w:rsidP="008D54F8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08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0500276010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540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661897" w:rsidRDefault="00562CA2" w:rsidP="008D54F8">
            <w:pPr>
              <w:jc w:val="center"/>
            </w:pPr>
            <w:r>
              <w:t>251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654,9</w:t>
            </w:r>
          </w:p>
        </w:tc>
      </w:tr>
      <w:tr w:rsidR="00562CA2" w:rsidRPr="00660CFF" w:rsidTr="008D54F8">
        <w:trPr>
          <w:trHeight w:val="285"/>
        </w:trPr>
        <w:tc>
          <w:tcPr>
            <w:tcW w:w="4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421DD0" w:rsidRDefault="00562CA2" w:rsidP="008D54F8">
            <w:pPr>
              <w:rPr>
                <w:b/>
                <w:bCs/>
              </w:rPr>
            </w:pPr>
            <w:r w:rsidRPr="00421DD0">
              <w:rPr>
                <w:b/>
                <w:bCs/>
              </w:rPr>
              <w:t>Пенсионное обеспечение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927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10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01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8910003010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312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263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562CA2" w:rsidRPr="00F20A30" w:rsidRDefault="00562CA2" w:rsidP="008D54F8">
            <w:pPr>
              <w:jc w:val="center"/>
            </w:pPr>
            <w:r w:rsidRPr="00F20A30">
              <w:t>61,7</w:t>
            </w:r>
          </w:p>
        </w:tc>
      </w:tr>
    </w:tbl>
    <w:p w:rsidR="00562CA2" w:rsidRDefault="00562CA2" w:rsidP="00616EEE">
      <w:pPr>
        <w:ind w:left="6300"/>
        <w:jc w:val="right"/>
      </w:pPr>
    </w:p>
    <w:p w:rsidR="00562CA2" w:rsidRDefault="00562CA2" w:rsidP="00616EEE">
      <w:pPr>
        <w:ind w:left="6300"/>
        <w:jc w:val="right"/>
      </w:pPr>
    </w:p>
    <w:p w:rsidR="00562CA2" w:rsidRDefault="00562CA2" w:rsidP="00616EEE">
      <w:pPr>
        <w:ind w:left="6300"/>
        <w:jc w:val="center"/>
      </w:pPr>
    </w:p>
    <w:p w:rsidR="00562CA2" w:rsidRDefault="00562CA2" w:rsidP="002C085F">
      <w:pPr>
        <w:tabs>
          <w:tab w:val="left" w:pos="1080"/>
        </w:tabs>
        <w:jc w:val="both"/>
        <w:rPr>
          <w:b/>
          <w:szCs w:val="28"/>
        </w:rPr>
      </w:pPr>
    </w:p>
    <w:p w:rsidR="00562CA2" w:rsidRDefault="00562CA2" w:rsidP="002C085F">
      <w:pPr>
        <w:tabs>
          <w:tab w:val="left" w:pos="1080"/>
        </w:tabs>
        <w:jc w:val="both"/>
        <w:rPr>
          <w:b/>
          <w:szCs w:val="28"/>
        </w:rPr>
      </w:pPr>
    </w:p>
    <w:p w:rsidR="00562CA2" w:rsidRPr="00E1341F" w:rsidRDefault="00562CA2" w:rsidP="002C085F">
      <w:pPr>
        <w:tabs>
          <w:tab w:val="left" w:pos="1080"/>
        </w:tabs>
        <w:jc w:val="both"/>
        <w:rPr>
          <w:b/>
          <w:szCs w:val="28"/>
        </w:rPr>
      </w:pPr>
      <w:r>
        <w:rPr>
          <w:b/>
          <w:szCs w:val="28"/>
        </w:rPr>
        <w:t>И</w:t>
      </w:r>
      <w:r w:rsidRPr="00E1341F">
        <w:rPr>
          <w:b/>
          <w:szCs w:val="28"/>
        </w:rPr>
        <w:t xml:space="preserve">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67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29</w:t>
      </w:r>
      <w:r w:rsidRPr="00E1341F">
        <w:rPr>
          <w:b/>
          <w:szCs w:val="28"/>
        </w:rPr>
        <w:t>.1</w:t>
      </w:r>
      <w:r>
        <w:rPr>
          <w:b/>
          <w:szCs w:val="28"/>
        </w:rPr>
        <w:t>2</w:t>
      </w:r>
      <w:r w:rsidRPr="00E1341F">
        <w:rPr>
          <w:b/>
          <w:szCs w:val="28"/>
        </w:rPr>
        <w:t>.2018 года.</w:t>
      </w:r>
    </w:p>
    <w:p w:rsidR="00562CA2" w:rsidRPr="00E1341F" w:rsidRDefault="00562CA2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562CA2" w:rsidRPr="00E1341F" w:rsidRDefault="00562CA2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562CA2" w:rsidRPr="00E1341F" w:rsidSect="00390A4D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517A3"/>
    <w:rsid w:val="000736D4"/>
    <w:rsid w:val="00073F8A"/>
    <w:rsid w:val="00084753"/>
    <w:rsid w:val="00087705"/>
    <w:rsid w:val="00090CAE"/>
    <w:rsid w:val="000946A2"/>
    <w:rsid w:val="000A31A5"/>
    <w:rsid w:val="000A6FA8"/>
    <w:rsid w:val="000D5C1B"/>
    <w:rsid w:val="00103757"/>
    <w:rsid w:val="00114454"/>
    <w:rsid w:val="001445DC"/>
    <w:rsid w:val="001517D6"/>
    <w:rsid w:val="00155463"/>
    <w:rsid w:val="00160E78"/>
    <w:rsid w:val="001616DB"/>
    <w:rsid w:val="00166292"/>
    <w:rsid w:val="00172645"/>
    <w:rsid w:val="001971B2"/>
    <w:rsid w:val="001A1D46"/>
    <w:rsid w:val="001B3B0B"/>
    <w:rsid w:val="001C2DC9"/>
    <w:rsid w:val="001C7433"/>
    <w:rsid w:val="001E3371"/>
    <w:rsid w:val="00206E06"/>
    <w:rsid w:val="00211A09"/>
    <w:rsid w:val="002143E9"/>
    <w:rsid w:val="00216BC7"/>
    <w:rsid w:val="00221678"/>
    <w:rsid w:val="0022446E"/>
    <w:rsid w:val="00242357"/>
    <w:rsid w:val="002434FB"/>
    <w:rsid w:val="00264CE3"/>
    <w:rsid w:val="00287A41"/>
    <w:rsid w:val="00287B8A"/>
    <w:rsid w:val="00293C71"/>
    <w:rsid w:val="002B0A76"/>
    <w:rsid w:val="002C085F"/>
    <w:rsid w:val="002D5489"/>
    <w:rsid w:val="002D598C"/>
    <w:rsid w:val="002D6383"/>
    <w:rsid w:val="002E744E"/>
    <w:rsid w:val="002F1315"/>
    <w:rsid w:val="00335C99"/>
    <w:rsid w:val="00340178"/>
    <w:rsid w:val="00374227"/>
    <w:rsid w:val="00390A4D"/>
    <w:rsid w:val="00394103"/>
    <w:rsid w:val="003A2B01"/>
    <w:rsid w:val="003C3D1C"/>
    <w:rsid w:val="003D5DEE"/>
    <w:rsid w:val="003E7C70"/>
    <w:rsid w:val="003F5AB6"/>
    <w:rsid w:val="00406558"/>
    <w:rsid w:val="00407084"/>
    <w:rsid w:val="00413E72"/>
    <w:rsid w:val="00414E33"/>
    <w:rsid w:val="0042130F"/>
    <w:rsid w:val="00421DD0"/>
    <w:rsid w:val="00435787"/>
    <w:rsid w:val="004465C2"/>
    <w:rsid w:val="004577B5"/>
    <w:rsid w:val="004733AB"/>
    <w:rsid w:val="00493B8D"/>
    <w:rsid w:val="004A0A4B"/>
    <w:rsid w:val="004B62E6"/>
    <w:rsid w:val="004E6B6D"/>
    <w:rsid w:val="0050453A"/>
    <w:rsid w:val="005062F7"/>
    <w:rsid w:val="00543380"/>
    <w:rsid w:val="00547C2F"/>
    <w:rsid w:val="00562CA2"/>
    <w:rsid w:val="0059660D"/>
    <w:rsid w:val="005C6E3A"/>
    <w:rsid w:val="005F3166"/>
    <w:rsid w:val="005F522F"/>
    <w:rsid w:val="005F7A11"/>
    <w:rsid w:val="00610BD7"/>
    <w:rsid w:val="00612868"/>
    <w:rsid w:val="00612A38"/>
    <w:rsid w:val="00616EEE"/>
    <w:rsid w:val="00621060"/>
    <w:rsid w:val="006237AE"/>
    <w:rsid w:val="00625A1F"/>
    <w:rsid w:val="00637E8F"/>
    <w:rsid w:val="006428EB"/>
    <w:rsid w:val="0064351E"/>
    <w:rsid w:val="00646A53"/>
    <w:rsid w:val="00660CFF"/>
    <w:rsid w:val="00661897"/>
    <w:rsid w:val="006638C1"/>
    <w:rsid w:val="00667505"/>
    <w:rsid w:val="00685F07"/>
    <w:rsid w:val="006864A3"/>
    <w:rsid w:val="006A4408"/>
    <w:rsid w:val="006B0100"/>
    <w:rsid w:val="006C30AF"/>
    <w:rsid w:val="006C596C"/>
    <w:rsid w:val="006E72B2"/>
    <w:rsid w:val="006E76D5"/>
    <w:rsid w:val="006F3022"/>
    <w:rsid w:val="006F549E"/>
    <w:rsid w:val="006F67EE"/>
    <w:rsid w:val="0071083D"/>
    <w:rsid w:val="00721FA4"/>
    <w:rsid w:val="0073726B"/>
    <w:rsid w:val="007462B6"/>
    <w:rsid w:val="007569B2"/>
    <w:rsid w:val="00756A43"/>
    <w:rsid w:val="00770E9B"/>
    <w:rsid w:val="00772225"/>
    <w:rsid w:val="00772DBA"/>
    <w:rsid w:val="00773E81"/>
    <w:rsid w:val="00792704"/>
    <w:rsid w:val="007A1B5A"/>
    <w:rsid w:val="007B0B70"/>
    <w:rsid w:val="007C4F7E"/>
    <w:rsid w:val="007D1398"/>
    <w:rsid w:val="007E4F70"/>
    <w:rsid w:val="007F270F"/>
    <w:rsid w:val="008358A9"/>
    <w:rsid w:val="00841307"/>
    <w:rsid w:val="00843492"/>
    <w:rsid w:val="0085573D"/>
    <w:rsid w:val="00890F11"/>
    <w:rsid w:val="00896CA1"/>
    <w:rsid w:val="008A2632"/>
    <w:rsid w:val="008B37C1"/>
    <w:rsid w:val="008D0F62"/>
    <w:rsid w:val="008D54F8"/>
    <w:rsid w:val="00912603"/>
    <w:rsid w:val="009208FB"/>
    <w:rsid w:val="00921173"/>
    <w:rsid w:val="0092175A"/>
    <w:rsid w:val="00926372"/>
    <w:rsid w:val="00927567"/>
    <w:rsid w:val="00932CA4"/>
    <w:rsid w:val="009350A0"/>
    <w:rsid w:val="009544F3"/>
    <w:rsid w:val="009553D3"/>
    <w:rsid w:val="00955451"/>
    <w:rsid w:val="00957B64"/>
    <w:rsid w:val="00973F64"/>
    <w:rsid w:val="00976C1C"/>
    <w:rsid w:val="00983000"/>
    <w:rsid w:val="00990A2C"/>
    <w:rsid w:val="00991EE0"/>
    <w:rsid w:val="009A6822"/>
    <w:rsid w:val="009B5949"/>
    <w:rsid w:val="009B73FB"/>
    <w:rsid w:val="009B78ED"/>
    <w:rsid w:val="009C0F24"/>
    <w:rsid w:val="009D1107"/>
    <w:rsid w:val="009D45A9"/>
    <w:rsid w:val="009D7F5F"/>
    <w:rsid w:val="009E0D18"/>
    <w:rsid w:val="009E46DF"/>
    <w:rsid w:val="009E70AE"/>
    <w:rsid w:val="00A07FD2"/>
    <w:rsid w:val="00A4442E"/>
    <w:rsid w:val="00A44FBF"/>
    <w:rsid w:val="00A52788"/>
    <w:rsid w:val="00A60EA3"/>
    <w:rsid w:val="00A726E8"/>
    <w:rsid w:val="00A800DC"/>
    <w:rsid w:val="00A80855"/>
    <w:rsid w:val="00A822BE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90743"/>
    <w:rsid w:val="00BA246A"/>
    <w:rsid w:val="00BB017E"/>
    <w:rsid w:val="00BC1AF3"/>
    <w:rsid w:val="00BE2E56"/>
    <w:rsid w:val="00BE5A0A"/>
    <w:rsid w:val="00BF5C75"/>
    <w:rsid w:val="00C063A8"/>
    <w:rsid w:val="00C14FC4"/>
    <w:rsid w:val="00C4658D"/>
    <w:rsid w:val="00C47158"/>
    <w:rsid w:val="00C657D0"/>
    <w:rsid w:val="00C66F84"/>
    <w:rsid w:val="00C815AC"/>
    <w:rsid w:val="00C8269D"/>
    <w:rsid w:val="00C94530"/>
    <w:rsid w:val="00CB5B54"/>
    <w:rsid w:val="00CC0A05"/>
    <w:rsid w:val="00CE0DA4"/>
    <w:rsid w:val="00CF2814"/>
    <w:rsid w:val="00D00BB8"/>
    <w:rsid w:val="00D02D05"/>
    <w:rsid w:val="00D063CA"/>
    <w:rsid w:val="00D14D89"/>
    <w:rsid w:val="00D403E8"/>
    <w:rsid w:val="00D43F94"/>
    <w:rsid w:val="00D54D44"/>
    <w:rsid w:val="00D67BE4"/>
    <w:rsid w:val="00D7457E"/>
    <w:rsid w:val="00D90E41"/>
    <w:rsid w:val="00DD1C6C"/>
    <w:rsid w:val="00DD2A32"/>
    <w:rsid w:val="00E02D78"/>
    <w:rsid w:val="00E1341F"/>
    <w:rsid w:val="00E167E7"/>
    <w:rsid w:val="00E21495"/>
    <w:rsid w:val="00E25138"/>
    <w:rsid w:val="00E254CA"/>
    <w:rsid w:val="00E26A41"/>
    <w:rsid w:val="00E34994"/>
    <w:rsid w:val="00E42E23"/>
    <w:rsid w:val="00E54197"/>
    <w:rsid w:val="00E55BAC"/>
    <w:rsid w:val="00E570B6"/>
    <w:rsid w:val="00E84704"/>
    <w:rsid w:val="00EC0D7E"/>
    <w:rsid w:val="00F016D5"/>
    <w:rsid w:val="00F03AD8"/>
    <w:rsid w:val="00F05FD9"/>
    <w:rsid w:val="00F10F1C"/>
    <w:rsid w:val="00F126D2"/>
    <w:rsid w:val="00F20A30"/>
    <w:rsid w:val="00F21E5B"/>
    <w:rsid w:val="00F21F0E"/>
    <w:rsid w:val="00F31E24"/>
    <w:rsid w:val="00F33AAA"/>
    <w:rsid w:val="00F33D55"/>
    <w:rsid w:val="00F76FEA"/>
    <w:rsid w:val="00F8582E"/>
    <w:rsid w:val="00F95CBF"/>
    <w:rsid w:val="00FB4DD7"/>
    <w:rsid w:val="00FB5606"/>
    <w:rsid w:val="00FB6D3B"/>
    <w:rsid w:val="00FC654D"/>
    <w:rsid w:val="00FC6641"/>
    <w:rsid w:val="00FD262B"/>
    <w:rsid w:val="00FE2A6D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9B78ED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403E8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a1">
    <w:name w:val="Содержимое таблицы"/>
    <w:basedOn w:val="Normal"/>
    <w:uiPriority w:val="99"/>
    <w:rsid w:val="009B78ED"/>
    <w:pPr>
      <w:widowControl w:val="0"/>
      <w:suppressLineNumbers/>
      <w:suppressAutoHyphens/>
    </w:pPr>
    <w:rPr>
      <w:rFonts w:eastAsia="SimSun" w:cs="Lucida Sans"/>
      <w:kern w:val="1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616EEE"/>
    <w:pPr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paragraph" w:customStyle="1" w:styleId="3f3f3f2f3f3f3fWeb">
    <w:name w:val="Î3fá3fû3f÷2fí3fû3fé3f (Web)"/>
    <w:basedOn w:val="Normal"/>
    <w:uiPriority w:val="99"/>
    <w:rsid w:val="00616EEE"/>
    <w:pPr>
      <w:widowControl w:val="0"/>
      <w:autoSpaceDN w:val="0"/>
      <w:adjustRightInd w:val="0"/>
      <w:spacing w:before="100" w:after="100"/>
    </w:pPr>
    <w:rPr>
      <w:rFonts w:ascii="Arial Unicode MS" w:hAnsi="Arial Unicode MS" w:cs="Arial Unicode MS"/>
      <w:sz w:val="24"/>
      <w:szCs w:val="24"/>
    </w:rPr>
  </w:style>
  <w:style w:type="character" w:customStyle="1" w:styleId="hl41">
    <w:name w:val="hl41"/>
    <w:basedOn w:val="DefaultParagraphFont"/>
    <w:uiPriority w:val="99"/>
    <w:rsid w:val="00616EEE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7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</TotalTime>
  <Pages>8</Pages>
  <Words>1523</Words>
  <Characters>8687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18</cp:revision>
  <dcterms:created xsi:type="dcterms:W3CDTF">2018-10-05T11:09:00Z</dcterms:created>
  <dcterms:modified xsi:type="dcterms:W3CDTF">2019-01-14T11:44:00Z</dcterms:modified>
</cp:coreProperties>
</file>