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ECA" w:rsidRPr="00211A09" w:rsidRDefault="00576ECA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576ECA" w:rsidRPr="00211A09" w:rsidRDefault="00576ECA" w:rsidP="002C085F">
      <w:pPr>
        <w:ind w:left="-360"/>
        <w:jc w:val="center"/>
        <w:rPr>
          <w:b/>
          <w:szCs w:val="28"/>
        </w:rPr>
      </w:pPr>
    </w:p>
    <w:p w:rsidR="00576ECA" w:rsidRPr="00211A09" w:rsidRDefault="00576ECA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576ECA" w:rsidRPr="00211A09" w:rsidRDefault="00576ECA" w:rsidP="00E1341F">
      <w:pPr>
        <w:rPr>
          <w:b/>
          <w:szCs w:val="28"/>
        </w:rPr>
      </w:pPr>
    </w:p>
    <w:p w:rsidR="00576ECA" w:rsidRDefault="00576ECA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576ECA" w:rsidRDefault="00576ECA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576ECA" w:rsidRDefault="00576ECA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576ECA" w:rsidRPr="00211A09" w:rsidRDefault="00576ECA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576ECA" w:rsidRPr="00211A09" w:rsidRDefault="00576ECA" w:rsidP="00E1341F">
      <w:pPr>
        <w:outlineLvl w:val="0"/>
        <w:rPr>
          <w:b/>
          <w:szCs w:val="28"/>
        </w:rPr>
      </w:pPr>
    </w:p>
    <w:p w:rsidR="00576ECA" w:rsidRPr="00C94530" w:rsidRDefault="00576ECA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6</w:t>
      </w:r>
      <w:r>
        <w:rPr>
          <w:b/>
          <w:szCs w:val="28"/>
        </w:rPr>
        <w:t>8</w:t>
      </w:r>
    </w:p>
    <w:p w:rsidR="00576ECA" w:rsidRPr="007E4F70" w:rsidRDefault="00576ECA" w:rsidP="002C085F">
      <w:pPr>
        <w:jc w:val="both"/>
        <w:outlineLvl w:val="0"/>
        <w:rPr>
          <w:szCs w:val="28"/>
        </w:rPr>
      </w:pPr>
    </w:p>
    <w:p w:rsidR="00576ECA" w:rsidRDefault="00576ECA" w:rsidP="002C085F">
      <w:pPr>
        <w:tabs>
          <w:tab w:val="left" w:pos="1080"/>
        </w:tabs>
        <w:jc w:val="both"/>
        <w:rPr>
          <w:b/>
          <w:szCs w:val="28"/>
        </w:rPr>
      </w:pPr>
    </w:p>
    <w:p w:rsidR="00576ECA" w:rsidRPr="00A510B6" w:rsidRDefault="00576ECA" w:rsidP="003B1FEE">
      <w:pPr>
        <w:pStyle w:val="Subtitle"/>
        <w:ind w:firstLine="871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576ECA" w:rsidRDefault="00576ECA" w:rsidP="003B1FEE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576ECA" w:rsidRPr="00A510B6" w:rsidRDefault="00576ECA" w:rsidP="003B1FEE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576ECA" w:rsidRPr="00A510B6" w:rsidRDefault="00576ECA" w:rsidP="003B1FEE">
      <w:pPr>
        <w:ind w:firstLine="709"/>
        <w:jc w:val="center"/>
        <w:rPr>
          <w:szCs w:val="28"/>
        </w:rPr>
      </w:pPr>
      <w:r w:rsidRPr="00A510B6">
        <w:rPr>
          <w:szCs w:val="28"/>
        </w:rPr>
        <w:t>РЕСПУБЛИКИ МОРДОВИЯ</w:t>
      </w:r>
    </w:p>
    <w:p w:rsidR="00576ECA" w:rsidRPr="00A510B6" w:rsidRDefault="00576ECA" w:rsidP="003B1FEE">
      <w:pPr>
        <w:ind w:firstLine="709"/>
        <w:jc w:val="center"/>
        <w:rPr>
          <w:szCs w:val="28"/>
        </w:rPr>
      </w:pPr>
    </w:p>
    <w:p w:rsidR="00576ECA" w:rsidRPr="00A510B6" w:rsidRDefault="00576ECA" w:rsidP="003B1FEE">
      <w:pPr>
        <w:ind w:firstLine="709"/>
        <w:jc w:val="center"/>
        <w:rPr>
          <w:szCs w:val="28"/>
        </w:rPr>
      </w:pPr>
    </w:p>
    <w:p w:rsidR="00576ECA" w:rsidRPr="00A510B6" w:rsidRDefault="00576ECA" w:rsidP="003B1FEE">
      <w:pPr>
        <w:ind w:firstLine="709"/>
        <w:jc w:val="center"/>
        <w:outlineLvl w:val="0"/>
        <w:rPr>
          <w:b/>
          <w:bCs/>
          <w:szCs w:val="28"/>
        </w:rPr>
      </w:pPr>
      <w:r w:rsidRPr="00A510B6">
        <w:rPr>
          <w:b/>
          <w:bCs/>
          <w:szCs w:val="28"/>
        </w:rPr>
        <w:t>Р Е Ш Е Н И Е</w:t>
      </w:r>
    </w:p>
    <w:p w:rsidR="00576ECA" w:rsidRPr="00A510B6" w:rsidRDefault="00576ECA" w:rsidP="003B1FEE">
      <w:pPr>
        <w:ind w:firstLine="709"/>
        <w:rPr>
          <w:szCs w:val="28"/>
        </w:rPr>
      </w:pPr>
    </w:p>
    <w:p w:rsidR="00576ECA" w:rsidRPr="00A510B6" w:rsidRDefault="00576ECA" w:rsidP="003B1FEE">
      <w:pPr>
        <w:rPr>
          <w:szCs w:val="28"/>
        </w:rPr>
      </w:pPr>
      <w:r w:rsidRPr="00A510B6">
        <w:rPr>
          <w:szCs w:val="28"/>
        </w:rPr>
        <w:t xml:space="preserve"> «</w:t>
      </w:r>
      <w:r>
        <w:rPr>
          <w:szCs w:val="28"/>
        </w:rPr>
        <w:t>28</w:t>
      </w:r>
      <w:r w:rsidRPr="00A510B6">
        <w:rPr>
          <w:szCs w:val="28"/>
        </w:rPr>
        <w:t xml:space="preserve">» декабря  2018 года                                                                                               № </w:t>
      </w:r>
      <w:r>
        <w:rPr>
          <w:szCs w:val="28"/>
        </w:rPr>
        <w:t>91</w:t>
      </w:r>
    </w:p>
    <w:p w:rsidR="00576ECA" w:rsidRPr="00A510B6" w:rsidRDefault="00576ECA" w:rsidP="003B1FEE">
      <w:pPr>
        <w:ind w:firstLine="709"/>
        <w:jc w:val="center"/>
        <w:rPr>
          <w:szCs w:val="28"/>
        </w:rPr>
      </w:pPr>
      <w:r w:rsidRPr="00A510B6">
        <w:rPr>
          <w:szCs w:val="28"/>
        </w:rPr>
        <w:t>д.Русское Тювеево</w:t>
      </w:r>
    </w:p>
    <w:p w:rsidR="00576ECA" w:rsidRPr="00A510B6" w:rsidRDefault="00576ECA" w:rsidP="003B1FEE">
      <w:pPr>
        <w:ind w:firstLine="709"/>
        <w:rPr>
          <w:b/>
          <w:bCs/>
          <w:color w:val="000000"/>
          <w:spacing w:val="1"/>
          <w:szCs w:val="28"/>
        </w:rPr>
      </w:pPr>
    </w:p>
    <w:p w:rsidR="00576ECA" w:rsidRPr="00AF350D" w:rsidRDefault="00576ECA" w:rsidP="003B1FEE">
      <w:pPr>
        <w:ind w:firstLine="709"/>
        <w:rPr>
          <w:b/>
          <w:szCs w:val="28"/>
        </w:rPr>
      </w:pPr>
      <w:r w:rsidRPr="00A510B6">
        <w:rPr>
          <w:b/>
          <w:szCs w:val="28"/>
        </w:rPr>
        <w:t>О бюджете  Русско-Тювеевского сельского поселения  Темниковского муниципального района на 2019 год</w:t>
      </w:r>
      <w:r>
        <w:rPr>
          <w:b/>
          <w:szCs w:val="28"/>
        </w:rPr>
        <w:t xml:space="preserve"> и на плановый период 2020 и 2021годов</w:t>
      </w:r>
    </w:p>
    <w:p w:rsidR="00576ECA" w:rsidRPr="00A510B6" w:rsidRDefault="00576ECA" w:rsidP="003B1FEE">
      <w:pPr>
        <w:ind w:firstLine="709"/>
        <w:jc w:val="center"/>
        <w:rPr>
          <w:b/>
          <w:szCs w:val="28"/>
        </w:rPr>
      </w:pPr>
    </w:p>
    <w:p w:rsidR="00576ECA" w:rsidRPr="00A510B6" w:rsidRDefault="00576ECA" w:rsidP="003B1FEE">
      <w:pPr>
        <w:pStyle w:val="ConsTitle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510B6">
        <w:rPr>
          <w:rFonts w:ascii="Times New Roman" w:hAnsi="Times New Roman" w:cs="Times New Roman"/>
          <w:b w:val="0"/>
          <w:sz w:val="28"/>
          <w:szCs w:val="28"/>
        </w:rPr>
        <w:t>Руководствуясь Бюджетным кодексом Российской Федерации,  Федеральным законом от 06.10.03 г. № 131-ФЗ «Об общих принципах организации местного самоуправления в Российской Федерации», Решением сессии Совета депутатов Русско-Тювеевского  сельского поселения Темниковского муниципального района  от 06.07.2018 г. «Об утверждении Положения о бюджетном процессе» в Русско-Тювеевском  сельском поселении Темниковского муниципального района, Уставом Русско-Тювеевского  сельского поселения, Совет депутатов Русско-Тювеевского  сельского поселения р е ш и л:</w:t>
      </w:r>
    </w:p>
    <w:p w:rsidR="00576ECA" w:rsidRPr="00F53EE2" w:rsidRDefault="00576ECA" w:rsidP="003B1FEE">
      <w:pPr>
        <w:tabs>
          <w:tab w:val="num" w:pos="928"/>
        </w:tabs>
        <w:jc w:val="both"/>
        <w:rPr>
          <w:szCs w:val="28"/>
        </w:rPr>
      </w:pPr>
      <w:r w:rsidRPr="00F53EE2">
        <w:rPr>
          <w:szCs w:val="28"/>
        </w:rPr>
        <w:t>1.Утвердить основные характеристики бюджета Русско-Тювеевского</w:t>
      </w:r>
      <w:r>
        <w:rPr>
          <w:szCs w:val="28"/>
        </w:rPr>
        <w:t xml:space="preserve"> </w:t>
      </w:r>
      <w:r w:rsidRPr="00F53EE2">
        <w:rPr>
          <w:szCs w:val="28"/>
        </w:rPr>
        <w:t>сельского поселения (далее – местный бюджет) на 2019 год:</w:t>
      </w:r>
    </w:p>
    <w:p w:rsidR="00576ECA" w:rsidRPr="00F53EE2" w:rsidRDefault="00576ECA" w:rsidP="003B1FEE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в сумме </w:t>
      </w:r>
      <w:r w:rsidRPr="00F53EE2">
        <w:rPr>
          <w:sz w:val="28"/>
          <w:szCs w:val="28"/>
          <w:lang w:val="ru-RU" w:eastAsia="ru-RU"/>
        </w:rPr>
        <w:t xml:space="preserve">1733,8 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</w:t>
      </w:r>
      <w:r w:rsidRPr="00F53EE2">
        <w:rPr>
          <w:sz w:val="28"/>
          <w:szCs w:val="28"/>
          <w:lang w:val="ru-RU" w:eastAsia="ru-RU"/>
        </w:rPr>
        <w:t>1121,8</w:t>
      </w:r>
      <w:r w:rsidRPr="00F53EE2">
        <w:rPr>
          <w:sz w:val="28"/>
          <w:szCs w:val="28"/>
          <w:lang w:eastAsia="ru-RU"/>
        </w:rPr>
        <w:t xml:space="preserve"> тыс. руб.; 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в сумме </w:t>
      </w:r>
      <w:r w:rsidRPr="00F53EE2">
        <w:rPr>
          <w:sz w:val="28"/>
          <w:szCs w:val="28"/>
          <w:lang w:val="ru-RU"/>
        </w:rPr>
        <w:t>1733,8</w:t>
      </w:r>
      <w:r w:rsidRPr="00F53EE2">
        <w:rPr>
          <w:sz w:val="28"/>
          <w:szCs w:val="28"/>
        </w:rPr>
        <w:t xml:space="preserve"> тыс. руб.</w:t>
      </w:r>
      <w:r w:rsidRPr="00F53EE2">
        <w:rPr>
          <w:sz w:val="28"/>
          <w:szCs w:val="28"/>
          <w:lang w:val="ru-RU"/>
        </w:rPr>
        <w:t xml:space="preserve">;                                                                                                                 </w:t>
      </w:r>
      <w:r w:rsidRPr="00F53EE2">
        <w:rPr>
          <w:sz w:val="28"/>
          <w:szCs w:val="28"/>
        </w:rPr>
        <w:t>- размер дефицита бюджета в сумме 0 тыс. рублей.</w:t>
      </w:r>
    </w:p>
    <w:p w:rsidR="00576ECA" w:rsidRPr="00F53EE2" w:rsidRDefault="00576ECA" w:rsidP="003B1FEE">
      <w:pPr>
        <w:tabs>
          <w:tab w:val="num" w:pos="928"/>
        </w:tabs>
        <w:jc w:val="both"/>
        <w:rPr>
          <w:szCs w:val="28"/>
        </w:rPr>
      </w:pPr>
      <w:r w:rsidRPr="00F53EE2">
        <w:rPr>
          <w:szCs w:val="28"/>
        </w:rPr>
        <w:t>2.Утвердить основные характеристики бюджета Русско-Тювеевского  сельского поселения на плановый период 2020 и 2021 годов:</w:t>
      </w:r>
    </w:p>
    <w:p w:rsidR="00576ECA" w:rsidRPr="00F53EE2" w:rsidRDefault="00576ECA" w:rsidP="003B1FEE">
      <w:pPr>
        <w:pStyle w:val="BodyText2"/>
        <w:spacing w:line="240" w:lineRule="auto"/>
        <w:jc w:val="both"/>
        <w:rPr>
          <w:sz w:val="28"/>
          <w:szCs w:val="28"/>
          <w:lang w:eastAsia="ru-RU"/>
        </w:rPr>
      </w:pPr>
      <w:r w:rsidRPr="00F53EE2">
        <w:rPr>
          <w:sz w:val="28"/>
          <w:szCs w:val="28"/>
          <w:lang w:eastAsia="ru-RU"/>
        </w:rPr>
        <w:t xml:space="preserve">-прогнозируемый объем доходов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1515, 1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1014,2</w:t>
      </w:r>
      <w:r w:rsidRPr="00F53EE2">
        <w:rPr>
          <w:sz w:val="28"/>
          <w:szCs w:val="28"/>
          <w:lang w:eastAsia="ru-RU"/>
        </w:rPr>
        <w:t xml:space="preserve"> тыс. руб.; </w:t>
      </w:r>
    </w:p>
    <w:p w:rsidR="00576ECA" w:rsidRPr="00F53EE2" w:rsidRDefault="00576ECA" w:rsidP="003B1FEE">
      <w:pPr>
        <w:pStyle w:val="BodyText2"/>
        <w:spacing w:line="240" w:lineRule="auto"/>
        <w:jc w:val="both"/>
        <w:rPr>
          <w:sz w:val="28"/>
          <w:szCs w:val="28"/>
        </w:rPr>
      </w:pPr>
      <w:r w:rsidRPr="00F53EE2">
        <w:rPr>
          <w:sz w:val="28"/>
          <w:szCs w:val="28"/>
          <w:lang w:eastAsia="ru-RU"/>
        </w:rPr>
        <w:t xml:space="preserve">- прогнозируемый объем доходов местного бюджета на 2021 год в сумме </w:t>
      </w:r>
      <w:r w:rsidRPr="00F53EE2">
        <w:rPr>
          <w:sz w:val="28"/>
          <w:szCs w:val="28"/>
          <w:lang w:val="ru-RU" w:eastAsia="ru-RU"/>
        </w:rPr>
        <w:t>1379,2</w:t>
      </w:r>
      <w:r w:rsidRPr="00F53EE2">
        <w:rPr>
          <w:sz w:val="28"/>
          <w:szCs w:val="28"/>
          <w:lang w:eastAsia="ru-RU"/>
        </w:rPr>
        <w:t xml:space="preserve"> тыс. рублей, в том числе объём межбюджетных трансфертов из бюджетов других уровней бюджетной системы Российской Федерации – </w:t>
      </w:r>
      <w:r w:rsidRPr="00F53EE2">
        <w:rPr>
          <w:sz w:val="28"/>
          <w:szCs w:val="28"/>
          <w:lang w:val="ru-RU" w:eastAsia="ru-RU"/>
        </w:rPr>
        <w:t>874,1</w:t>
      </w:r>
      <w:r w:rsidRPr="00F53EE2">
        <w:rPr>
          <w:sz w:val="28"/>
          <w:szCs w:val="28"/>
          <w:lang w:eastAsia="ru-RU"/>
        </w:rPr>
        <w:t xml:space="preserve"> тыс. руб.;</w:t>
      </w:r>
      <w:r w:rsidRPr="00F53EE2">
        <w:rPr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</w:t>
      </w:r>
      <w:r w:rsidRPr="00F53EE2">
        <w:rPr>
          <w:sz w:val="28"/>
          <w:szCs w:val="28"/>
        </w:rPr>
        <w:t xml:space="preserve">-общий объем расходов местного бюджета на 2020 год в сумме </w:t>
      </w:r>
      <w:r w:rsidRPr="00F53EE2">
        <w:rPr>
          <w:sz w:val="28"/>
          <w:szCs w:val="28"/>
          <w:lang w:val="ru-RU" w:eastAsia="ru-RU"/>
        </w:rPr>
        <w:t>1515,1</w:t>
      </w:r>
      <w:r w:rsidRPr="00F53EE2">
        <w:rPr>
          <w:sz w:val="28"/>
          <w:szCs w:val="28"/>
          <w:lang w:eastAsia="ru-RU"/>
        </w:rPr>
        <w:t xml:space="preserve"> </w:t>
      </w:r>
      <w:r w:rsidRPr="00F53EE2">
        <w:rPr>
          <w:sz w:val="28"/>
          <w:szCs w:val="28"/>
        </w:rPr>
        <w:t xml:space="preserve"> тыс. рублей;</w:t>
      </w:r>
    </w:p>
    <w:p w:rsidR="00576ECA" w:rsidRPr="00F53EE2" w:rsidRDefault="00576ECA" w:rsidP="003B1FEE">
      <w:pPr>
        <w:jc w:val="both"/>
        <w:rPr>
          <w:szCs w:val="28"/>
        </w:rPr>
      </w:pPr>
      <w:r w:rsidRPr="00F53EE2">
        <w:rPr>
          <w:szCs w:val="28"/>
        </w:rPr>
        <w:t xml:space="preserve">- общий объем расходов местного бюджета на 2021 год в сумме </w:t>
      </w:r>
      <w:bookmarkStart w:id="0" w:name="_GoBack"/>
      <w:bookmarkEnd w:id="0"/>
      <w:r w:rsidRPr="00F53EE2">
        <w:rPr>
          <w:szCs w:val="28"/>
        </w:rPr>
        <w:t>1379,2 тыс. рублей;</w:t>
      </w:r>
    </w:p>
    <w:p w:rsidR="00576ECA" w:rsidRPr="00F53EE2" w:rsidRDefault="00576ECA" w:rsidP="003B1FEE">
      <w:pPr>
        <w:jc w:val="both"/>
        <w:rPr>
          <w:szCs w:val="28"/>
        </w:rPr>
      </w:pPr>
      <w:r w:rsidRPr="00F53EE2">
        <w:rPr>
          <w:szCs w:val="28"/>
        </w:rPr>
        <w:t>- размер дефицита бюджета на 2020 год в сумме 0 тысяч рублей, на 2021 год в сумме 0 тысяч рублей.</w:t>
      </w:r>
    </w:p>
    <w:p w:rsidR="00576ECA" w:rsidRPr="00F53EE2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F53EE2">
        <w:rPr>
          <w:bCs/>
          <w:szCs w:val="28"/>
        </w:rPr>
        <w:t xml:space="preserve">3. Утвердить </w:t>
      </w:r>
      <w:r w:rsidRPr="00F53EE2">
        <w:rPr>
          <w:szCs w:val="28"/>
        </w:rPr>
        <w:t>верхний предел муниципального долга Русско-Тювеевского  сельского поселения по долговым обязательствам Русско-Тювеевского  сельского поселения:</w:t>
      </w:r>
    </w:p>
    <w:p w:rsidR="00576ECA" w:rsidRPr="00F53EE2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>
        <w:rPr>
          <w:szCs w:val="28"/>
        </w:rPr>
        <w:t xml:space="preserve">           </w:t>
      </w:r>
      <w:r w:rsidRPr="00F53EE2">
        <w:rPr>
          <w:szCs w:val="28"/>
        </w:rPr>
        <w:t xml:space="preserve">- на 1 января  2020 года в сумме </w:t>
      </w:r>
      <w:r w:rsidRPr="00F53EE2">
        <w:rPr>
          <w:bCs/>
          <w:szCs w:val="28"/>
        </w:rPr>
        <w:t xml:space="preserve">363,9 </w:t>
      </w:r>
      <w:r w:rsidRPr="00F53EE2">
        <w:rPr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 xml:space="preserve">- на 1 января  2021 года в сумме </w:t>
      </w:r>
      <w:r>
        <w:rPr>
          <w:bCs/>
          <w:szCs w:val="28"/>
        </w:rPr>
        <w:t>365,9</w:t>
      </w:r>
      <w:r w:rsidRPr="00A510B6">
        <w:rPr>
          <w:bCs/>
          <w:szCs w:val="28"/>
        </w:rPr>
        <w:t xml:space="preserve"> </w:t>
      </w:r>
      <w:r w:rsidRPr="00A510B6">
        <w:rPr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 xml:space="preserve">- на 1 января  2022 года в сумме </w:t>
      </w:r>
      <w:r>
        <w:rPr>
          <w:bCs/>
          <w:szCs w:val="28"/>
        </w:rPr>
        <w:t>367,9</w:t>
      </w:r>
      <w:r w:rsidRPr="00A510B6">
        <w:rPr>
          <w:bCs/>
          <w:szCs w:val="28"/>
        </w:rPr>
        <w:t xml:space="preserve"> </w:t>
      </w:r>
      <w:r w:rsidRPr="00A510B6">
        <w:rPr>
          <w:szCs w:val="28"/>
        </w:rPr>
        <w:t xml:space="preserve"> тыс. руб.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bCs/>
          <w:szCs w:val="28"/>
        </w:rPr>
        <w:t>4. Утвердить предельный объем муниципального</w:t>
      </w:r>
      <w:r>
        <w:rPr>
          <w:bCs/>
          <w:szCs w:val="28"/>
        </w:rPr>
        <w:t xml:space="preserve"> долга</w:t>
      </w:r>
      <w:r w:rsidRPr="00A510B6">
        <w:rPr>
          <w:bCs/>
          <w:szCs w:val="28"/>
        </w:rPr>
        <w:t xml:space="preserve"> </w:t>
      </w:r>
      <w:r w:rsidRPr="00A510B6">
        <w:rPr>
          <w:szCs w:val="28"/>
        </w:rPr>
        <w:t>Русско-Тювеевского  сельского поселения: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bCs/>
          <w:szCs w:val="28"/>
        </w:rPr>
      </w:pPr>
      <w:r w:rsidRPr="00A510B6">
        <w:rPr>
          <w:szCs w:val="28"/>
        </w:rPr>
        <w:tab/>
        <w:t>- на 2019 год</w:t>
      </w:r>
      <w:r w:rsidRPr="00A510B6">
        <w:rPr>
          <w:bCs/>
          <w:szCs w:val="28"/>
        </w:rPr>
        <w:t xml:space="preserve">  </w:t>
      </w:r>
      <w:r w:rsidRPr="00A510B6">
        <w:rPr>
          <w:szCs w:val="28"/>
        </w:rPr>
        <w:t xml:space="preserve">в сумме </w:t>
      </w:r>
      <w:r>
        <w:rPr>
          <w:bCs/>
          <w:szCs w:val="28"/>
        </w:rPr>
        <w:t>363,9</w:t>
      </w:r>
      <w:r w:rsidRPr="00A510B6">
        <w:rPr>
          <w:bCs/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bCs/>
          <w:szCs w:val="28"/>
        </w:rPr>
      </w:pPr>
      <w:r w:rsidRPr="00A510B6">
        <w:rPr>
          <w:szCs w:val="28"/>
        </w:rPr>
        <w:tab/>
        <w:t>- на 2020 год</w:t>
      </w:r>
      <w:r w:rsidRPr="00A510B6">
        <w:rPr>
          <w:bCs/>
          <w:szCs w:val="28"/>
        </w:rPr>
        <w:t xml:space="preserve">  </w:t>
      </w:r>
      <w:r w:rsidRPr="00A510B6">
        <w:rPr>
          <w:szCs w:val="28"/>
        </w:rPr>
        <w:t xml:space="preserve">в сумме </w:t>
      </w:r>
      <w:r>
        <w:rPr>
          <w:bCs/>
          <w:szCs w:val="28"/>
        </w:rPr>
        <w:t>365,9</w:t>
      </w:r>
      <w:r w:rsidRPr="00A510B6">
        <w:rPr>
          <w:bCs/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>- на 2021 год</w:t>
      </w:r>
      <w:r w:rsidRPr="00A510B6">
        <w:rPr>
          <w:bCs/>
          <w:szCs w:val="28"/>
        </w:rPr>
        <w:t xml:space="preserve">  </w:t>
      </w:r>
      <w:r w:rsidRPr="00A510B6">
        <w:rPr>
          <w:szCs w:val="28"/>
        </w:rPr>
        <w:t xml:space="preserve">в сумме </w:t>
      </w:r>
      <w:r>
        <w:rPr>
          <w:bCs/>
          <w:szCs w:val="28"/>
        </w:rPr>
        <w:t>367,9</w:t>
      </w:r>
      <w:r w:rsidRPr="00A510B6">
        <w:rPr>
          <w:bCs/>
          <w:szCs w:val="28"/>
        </w:rPr>
        <w:t xml:space="preserve"> тыс. руб.</w:t>
      </w:r>
    </w:p>
    <w:p w:rsidR="00576ECA" w:rsidRPr="00A510B6" w:rsidRDefault="00576ECA" w:rsidP="003B1FEE">
      <w:pPr>
        <w:tabs>
          <w:tab w:val="left" w:pos="720"/>
        </w:tabs>
        <w:jc w:val="both"/>
        <w:rPr>
          <w:szCs w:val="28"/>
        </w:rPr>
      </w:pPr>
      <w:r w:rsidRPr="00A510B6">
        <w:rPr>
          <w:bCs/>
          <w:szCs w:val="28"/>
        </w:rPr>
        <w:t>5. Утвердить</w:t>
      </w:r>
      <w:r w:rsidRPr="00A510B6">
        <w:rPr>
          <w:szCs w:val="28"/>
        </w:rPr>
        <w:t xml:space="preserve"> предельный объем расходов на обслуживание муниципального долга Русско-Тювеевского  сельского поселения: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 xml:space="preserve">- в 2019 году </w:t>
      </w:r>
      <w:r>
        <w:rPr>
          <w:szCs w:val="28"/>
        </w:rPr>
        <w:t xml:space="preserve">в </w:t>
      </w:r>
      <w:r w:rsidRPr="00A510B6">
        <w:rPr>
          <w:szCs w:val="28"/>
        </w:rPr>
        <w:t xml:space="preserve">сумме </w:t>
      </w:r>
      <w:r>
        <w:rPr>
          <w:bCs/>
          <w:szCs w:val="28"/>
        </w:rPr>
        <w:t>363,</w:t>
      </w:r>
      <w:r w:rsidRPr="00A510B6">
        <w:rPr>
          <w:szCs w:val="28"/>
        </w:rPr>
        <w:t xml:space="preserve">тыс. руб.; 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 xml:space="preserve">- в 2020 году в сумме </w:t>
      </w:r>
      <w:r>
        <w:rPr>
          <w:bCs/>
          <w:szCs w:val="28"/>
        </w:rPr>
        <w:t>365,9</w:t>
      </w:r>
      <w:r w:rsidRPr="00A510B6">
        <w:rPr>
          <w:bCs/>
          <w:szCs w:val="28"/>
        </w:rPr>
        <w:t xml:space="preserve"> </w:t>
      </w:r>
      <w:r w:rsidRPr="00A510B6">
        <w:rPr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 xml:space="preserve">- в 2021 году в сумме </w:t>
      </w:r>
      <w:r>
        <w:rPr>
          <w:bCs/>
          <w:szCs w:val="28"/>
        </w:rPr>
        <w:t>367,9</w:t>
      </w:r>
      <w:r w:rsidRPr="00A510B6">
        <w:rPr>
          <w:szCs w:val="28"/>
        </w:rPr>
        <w:t xml:space="preserve"> тыс. руб.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bCs/>
          <w:szCs w:val="28"/>
        </w:rPr>
        <w:t>6. Утвердить</w:t>
      </w:r>
      <w:r w:rsidRPr="00A510B6">
        <w:rPr>
          <w:szCs w:val="28"/>
        </w:rPr>
        <w:t xml:space="preserve"> верхний предел долга по муниципальным гарантиям Русско-Тювеевского  сельского поселения: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>- на 1 января  2020 года в сумме 0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>- на 1 января  2021 года в сумме 0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>- на 1 января  2022 года в сумме 0 тыс. руб.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7. Утвердить общий объем бюджетных ассигнований, направленных на исполнение публичных нормативных обязательств Русско-Тювеевского  сельского поселения: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 xml:space="preserve">- в 2019 году 0 тыс. руб.; 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>- в 2020 году 0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>- в 2021 году 0 тыс. руб.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8. Утвердить, что в расходной части  создается резервный фонд Русско-Тювеевского  сельского поселения в размере: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 xml:space="preserve">- в 2019 году 1 тыс. руб.; 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>- в 2020 году 1 тыс. руб.;</w:t>
      </w:r>
    </w:p>
    <w:p w:rsidR="00576ECA" w:rsidRPr="00A510B6" w:rsidRDefault="00576ECA" w:rsidP="003B1FEE">
      <w:pPr>
        <w:tabs>
          <w:tab w:val="left" w:pos="720"/>
          <w:tab w:val="num" w:pos="928"/>
        </w:tabs>
        <w:ind w:left="420"/>
        <w:jc w:val="both"/>
        <w:rPr>
          <w:szCs w:val="28"/>
        </w:rPr>
      </w:pPr>
      <w:r w:rsidRPr="00A510B6">
        <w:rPr>
          <w:szCs w:val="28"/>
        </w:rPr>
        <w:tab/>
        <w:t>- в 2021 году 1 тыс. руб.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9. Утвердить объем бюджетных ассигнований дорожного фонда Русско-Тювеевского  сельского поселения в размере: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 xml:space="preserve">- в 2019 году </w:t>
      </w:r>
      <w:r>
        <w:rPr>
          <w:szCs w:val="28"/>
        </w:rPr>
        <w:t>92,6</w:t>
      </w:r>
      <w:r w:rsidRPr="00A510B6">
        <w:rPr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 xml:space="preserve">- в 2020 году </w:t>
      </w:r>
      <w:r>
        <w:rPr>
          <w:szCs w:val="28"/>
        </w:rPr>
        <w:t>0</w:t>
      </w:r>
      <w:r w:rsidRPr="00A510B6">
        <w:rPr>
          <w:szCs w:val="28"/>
        </w:rPr>
        <w:t xml:space="preserve"> тыс. руб.;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ab/>
        <w:t xml:space="preserve">- в 2021 году </w:t>
      </w:r>
      <w:r>
        <w:rPr>
          <w:szCs w:val="28"/>
        </w:rPr>
        <w:t>0</w:t>
      </w:r>
      <w:r w:rsidRPr="00A510B6">
        <w:rPr>
          <w:szCs w:val="28"/>
        </w:rPr>
        <w:t xml:space="preserve"> тыс. руб.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10. Утвердить, что доходы местного бюджета Русско-Тювеевского  сельского поселения, поступающие в 2019 году и плановом периоде 2020 и 2021 годов формируются за счет:</w:t>
      </w:r>
    </w:p>
    <w:p w:rsidR="00576ECA" w:rsidRPr="00A510B6" w:rsidRDefault="00576ECA" w:rsidP="003B1FEE">
      <w:pPr>
        <w:numPr>
          <w:ilvl w:val="1"/>
          <w:numId w:val="23"/>
        </w:numPr>
        <w:ind w:left="1080"/>
        <w:jc w:val="both"/>
        <w:rPr>
          <w:szCs w:val="28"/>
        </w:rPr>
      </w:pPr>
      <w:r w:rsidRPr="00A510B6">
        <w:rPr>
          <w:szCs w:val="28"/>
        </w:rPr>
        <w:t xml:space="preserve">налоговых доходов, </w:t>
      </w:r>
    </w:p>
    <w:p w:rsidR="00576ECA" w:rsidRPr="00A510B6" w:rsidRDefault="00576ECA" w:rsidP="003B1FEE">
      <w:pPr>
        <w:numPr>
          <w:ilvl w:val="1"/>
          <w:numId w:val="23"/>
        </w:numPr>
        <w:ind w:left="1080"/>
        <w:jc w:val="both"/>
        <w:rPr>
          <w:szCs w:val="28"/>
        </w:rPr>
      </w:pPr>
      <w:r w:rsidRPr="00A510B6">
        <w:rPr>
          <w:szCs w:val="28"/>
        </w:rPr>
        <w:t xml:space="preserve">неналоговых доходов, </w:t>
      </w:r>
    </w:p>
    <w:p w:rsidR="00576ECA" w:rsidRPr="00A510B6" w:rsidRDefault="00576ECA" w:rsidP="003B1FEE">
      <w:pPr>
        <w:numPr>
          <w:ilvl w:val="1"/>
          <w:numId w:val="23"/>
        </w:numPr>
        <w:ind w:left="1080"/>
        <w:jc w:val="both"/>
        <w:rPr>
          <w:szCs w:val="28"/>
        </w:rPr>
      </w:pPr>
      <w:r w:rsidRPr="00A510B6">
        <w:rPr>
          <w:szCs w:val="28"/>
        </w:rPr>
        <w:t>безвозмездных поступлений.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F53EE2">
        <w:rPr>
          <w:szCs w:val="28"/>
        </w:rPr>
        <w:t>11. Утвердить прогнозируемые доходы бюджета Русско-Тювеевского  сельского поселения на 2019 год и плановый период 2020 и 2021 годов по классификации доходов бюджетов Российской Федерации согласно приложениям 1, 2 к настоящему решению.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12. Утвердить перечень главных администраторов доходов бюджета Русско-Тювеевского  сельского поселения согласно приложению 3 к настоящему решению.</w:t>
      </w:r>
    </w:p>
    <w:p w:rsidR="00576ECA" w:rsidRPr="00A510B6" w:rsidRDefault="00576ECA" w:rsidP="003B1FEE">
      <w:pPr>
        <w:tabs>
          <w:tab w:val="left" w:pos="720"/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13. Утвердить перечень главных администраторов источников финансирования дефицита бюджета Русско-Тювеевского  сельского поселения согласно приложению 4 к настоящему решению.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F53EE2">
        <w:rPr>
          <w:color w:val="000000"/>
          <w:szCs w:val="28"/>
        </w:rPr>
        <w:t xml:space="preserve">14. </w:t>
      </w:r>
      <w:r w:rsidRPr="00F53EE2">
        <w:rPr>
          <w:szCs w:val="28"/>
        </w:rPr>
        <w:t>Утвердить распределение бюджетных ассигнований на 2019 год и плановый период 2020 и 2021 годов по разделам и подразделам классификации расходов бюджетов Российской Федерации согласно приложениям 5, 6 к настоящему решению.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>15. Утвердить распределение бюджетных ассигнований на 2019 год и плановый период 2020 и 2021 годов по разделам, подразделам, целевым статьям муниципальным программам и непрограммным направлениям деятельности, группам видов расходов классификации расходов бюджетов Российской Федерации согласно приложениям 7, 8 к настоящему решению.</w:t>
      </w:r>
    </w:p>
    <w:p w:rsidR="00576ECA" w:rsidRPr="00A510B6" w:rsidRDefault="00576ECA" w:rsidP="003B1FEE">
      <w:pPr>
        <w:tabs>
          <w:tab w:val="left" w:pos="900"/>
        </w:tabs>
        <w:jc w:val="both"/>
        <w:rPr>
          <w:szCs w:val="28"/>
        </w:rPr>
      </w:pPr>
      <w:r w:rsidRPr="00A510B6">
        <w:rPr>
          <w:szCs w:val="28"/>
        </w:rPr>
        <w:t>16. Утвердить ведомственную структуру расходов местного  бюджета на 2019 год и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согласно приложениям 9, 10 к настоящему решению.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 xml:space="preserve">17. Утвердить объем иных межбюджетных трансфертов, выделяемых </w:t>
      </w:r>
      <w:r w:rsidRPr="00A510B6">
        <w:rPr>
          <w:bCs/>
          <w:szCs w:val="28"/>
        </w:rPr>
        <w:t xml:space="preserve">из местного бюджета бюджету Темниковского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A510B6">
        <w:rPr>
          <w:szCs w:val="28"/>
        </w:rPr>
        <w:t>Русско-Тювеевского  сельского поселения на 2019 год и плановый период 2020 и 2021 годов</w:t>
      </w:r>
      <w:r w:rsidRPr="00A510B6">
        <w:rPr>
          <w:bCs/>
          <w:szCs w:val="28"/>
        </w:rPr>
        <w:t xml:space="preserve"> в размерах согласно приложениям 11, 12 к настоящему решению.</w:t>
      </w:r>
    </w:p>
    <w:p w:rsidR="00576ECA" w:rsidRPr="00A510B6" w:rsidRDefault="00576ECA" w:rsidP="003B1FEE">
      <w:pPr>
        <w:tabs>
          <w:tab w:val="num" w:pos="928"/>
        </w:tabs>
        <w:jc w:val="both"/>
        <w:rPr>
          <w:szCs w:val="28"/>
        </w:rPr>
      </w:pPr>
      <w:r w:rsidRPr="00A510B6">
        <w:rPr>
          <w:szCs w:val="28"/>
        </w:rPr>
        <w:t xml:space="preserve">18. Утвердить источники внутреннего финансирования дефицита местного бюджета на 2019 год и плановый период 2020 и 2021 годов согласно приложениям 13, 14 к настоящему решению. </w:t>
      </w:r>
    </w:p>
    <w:p w:rsidR="00576ECA" w:rsidRPr="00A510B6" w:rsidRDefault="00576ECA" w:rsidP="003B1FEE">
      <w:pPr>
        <w:tabs>
          <w:tab w:val="left" w:pos="720"/>
          <w:tab w:val="left" w:pos="900"/>
        </w:tabs>
        <w:jc w:val="both"/>
        <w:rPr>
          <w:szCs w:val="28"/>
        </w:rPr>
      </w:pPr>
      <w:r w:rsidRPr="00A510B6">
        <w:rPr>
          <w:szCs w:val="28"/>
        </w:rPr>
        <w:t>19. Утвердить, что остатки средств местного бюджета на начало текущего финансового года в объеме 100 процентов направляются на покрытие временных кассовых разрывов, возникающих при исполнении местного бюджета.</w:t>
      </w:r>
    </w:p>
    <w:p w:rsidR="00576ECA" w:rsidRPr="00A510B6" w:rsidRDefault="00576ECA" w:rsidP="003B1FEE">
      <w:pPr>
        <w:tabs>
          <w:tab w:val="left" w:pos="0"/>
        </w:tabs>
        <w:jc w:val="both"/>
        <w:rPr>
          <w:szCs w:val="28"/>
        </w:rPr>
      </w:pPr>
      <w:r w:rsidRPr="00A510B6">
        <w:rPr>
          <w:szCs w:val="28"/>
        </w:rPr>
        <w:t>20. Настоящее решение вступает в силу 1 января 2019 года.</w:t>
      </w:r>
    </w:p>
    <w:p w:rsidR="00576ECA" w:rsidRPr="00A510B6" w:rsidRDefault="00576ECA" w:rsidP="003B1FEE">
      <w:pPr>
        <w:tabs>
          <w:tab w:val="left" w:pos="0"/>
        </w:tabs>
        <w:jc w:val="both"/>
        <w:rPr>
          <w:szCs w:val="28"/>
        </w:rPr>
      </w:pPr>
      <w:r w:rsidRPr="00A510B6">
        <w:rPr>
          <w:szCs w:val="28"/>
        </w:rPr>
        <w:t xml:space="preserve">21. </w:t>
      </w:r>
      <w:r w:rsidRPr="00A510B6">
        <w:rPr>
          <w:bCs/>
          <w:szCs w:val="28"/>
        </w:rPr>
        <w:t xml:space="preserve">Настоящее решение подлежит официальному опубликованию и размещению на официальном сайте администрации </w:t>
      </w:r>
      <w:r w:rsidRPr="00A510B6">
        <w:rPr>
          <w:szCs w:val="28"/>
        </w:rPr>
        <w:t xml:space="preserve">Русско-Тювеевского  сельского поселения </w:t>
      </w:r>
      <w:r w:rsidRPr="00A510B6">
        <w:rPr>
          <w:bCs/>
          <w:szCs w:val="28"/>
        </w:rPr>
        <w:t>в информационно - коммуникационной сети «Интернет».</w:t>
      </w:r>
    </w:p>
    <w:p w:rsidR="00576ECA" w:rsidRPr="00A97D11" w:rsidRDefault="00576ECA" w:rsidP="003B1FEE">
      <w:pPr>
        <w:pStyle w:val="ConsTitle"/>
        <w:widowControl/>
        <w:tabs>
          <w:tab w:val="left" w:pos="720"/>
        </w:tabs>
        <w:ind w:right="0"/>
        <w:jc w:val="both"/>
        <w:rPr>
          <w:rFonts w:ascii="Times New Roman" w:hAnsi="Times New Roman"/>
          <w:b w:val="0"/>
          <w:sz w:val="28"/>
          <w:szCs w:val="28"/>
        </w:rPr>
      </w:pPr>
    </w:p>
    <w:p w:rsidR="00576ECA" w:rsidRDefault="00576ECA" w:rsidP="003B1FEE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6ECA" w:rsidRPr="00D43F94" w:rsidRDefault="00576ECA" w:rsidP="003B1FEE">
      <w:pPr>
        <w:ind w:firstLine="709"/>
        <w:jc w:val="both"/>
        <w:rPr>
          <w:szCs w:val="28"/>
        </w:rPr>
      </w:pPr>
    </w:p>
    <w:p w:rsidR="00576ECA" w:rsidRPr="006F7927" w:rsidRDefault="00576ECA" w:rsidP="003B1FEE">
      <w:pPr>
        <w:ind w:firstLine="709"/>
        <w:jc w:val="both"/>
        <w:rPr>
          <w:szCs w:val="28"/>
        </w:rPr>
      </w:pPr>
      <w:r w:rsidRPr="006F7927">
        <w:rPr>
          <w:szCs w:val="28"/>
        </w:rPr>
        <w:t>Глава Русско-Тювеевского</w:t>
      </w:r>
    </w:p>
    <w:p w:rsidR="00576ECA" w:rsidRDefault="00576ECA" w:rsidP="003B1FEE">
      <w:pPr>
        <w:jc w:val="both"/>
        <w:rPr>
          <w:szCs w:val="28"/>
        </w:rPr>
      </w:pPr>
      <w:r w:rsidRPr="006F7927">
        <w:rPr>
          <w:szCs w:val="28"/>
        </w:rPr>
        <w:t xml:space="preserve">сельского поселения:                                                                     </w:t>
      </w:r>
      <w:r>
        <w:rPr>
          <w:szCs w:val="28"/>
        </w:rPr>
        <w:t xml:space="preserve">               </w:t>
      </w:r>
      <w:r w:rsidRPr="006F7927">
        <w:rPr>
          <w:szCs w:val="28"/>
        </w:rPr>
        <w:t>Ф.Ф.Леонович</w:t>
      </w:r>
    </w:p>
    <w:p w:rsidR="00576ECA" w:rsidRDefault="00576ECA" w:rsidP="003B1FEE">
      <w:pPr>
        <w:jc w:val="both"/>
        <w:rPr>
          <w:szCs w:val="28"/>
        </w:rPr>
      </w:pPr>
    </w:p>
    <w:p w:rsidR="00576ECA" w:rsidRDefault="00576ECA" w:rsidP="003B1FEE">
      <w:pPr>
        <w:jc w:val="both"/>
        <w:rPr>
          <w:szCs w:val="28"/>
        </w:rPr>
      </w:pPr>
    </w:p>
    <w:p w:rsidR="00576ECA" w:rsidRDefault="00576ECA" w:rsidP="003B1FEE">
      <w:pPr>
        <w:jc w:val="both"/>
        <w:rPr>
          <w:szCs w:val="28"/>
        </w:rPr>
      </w:pPr>
    </w:p>
    <w:p w:rsidR="00576ECA" w:rsidRDefault="00576ECA" w:rsidP="003B1FEE">
      <w:pPr>
        <w:jc w:val="both"/>
        <w:rPr>
          <w:szCs w:val="28"/>
        </w:rPr>
      </w:pPr>
    </w:p>
    <w:p w:rsidR="00576ECA" w:rsidRDefault="00576ECA" w:rsidP="003B1FEE">
      <w:pPr>
        <w:jc w:val="both"/>
        <w:rPr>
          <w:szCs w:val="28"/>
        </w:rPr>
      </w:pPr>
    </w:p>
    <w:p w:rsidR="00576ECA" w:rsidRDefault="00576ECA" w:rsidP="003B1FEE">
      <w:pPr>
        <w:jc w:val="both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Приложение 1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spacing w:line="240" w:lineRule="exact"/>
        <w:jc w:val="right"/>
      </w:pPr>
    </w:p>
    <w:p w:rsidR="00576ECA" w:rsidRDefault="00576ECA" w:rsidP="003B1FEE">
      <w:pPr>
        <w:spacing w:line="240" w:lineRule="exact"/>
        <w:jc w:val="right"/>
      </w:pPr>
    </w:p>
    <w:p w:rsidR="00576ECA" w:rsidRPr="008C7C68" w:rsidRDefault="00576ECA" w:rsidP="003B1FEE">
      <w:pPr>
        <w:pStyle w:val="3f3f3f2f3f3f3fWeb"/>
        <w:spacing w:before="0" w:after="0" w:line="240" w:lineRule="exact"/>
        <w:jc w:val="center"/>
        <w:rPr>
          <w:rFonts w:cs="Times New Roman"/>
          <w:sz w:val="28"/>
          <w:szCs w:val="28"/>
        </w:rPr>
      </w:pPr>
      <w:r w:rsidRPr="008C7C68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576ECA" w:rsidRDefault="00576ECA" w:rsidP="003B1FEE">
      <w:pPr>
        <w:jc w:val="right"/>
      </w:pPr>
      <w:r>
        <w:t xml:space="preserve"> (тыс.рублей)</w:t>
      </w:r>
    </w:p>
    <w:tbl>
      <w:tblPr>
        <w:tblW w:w="10260" w:type="dxa"/>
        <w:tblInd w:w="-72" w:type="dxa"/>
        <w:tblLayout w:type="fixed"/>
        <w:tblLook w:val="0000"/>
      </w:tblPr>
      <w:tblGrid>
        <w:gridCol w:w="2736"/>
        <w:gridCol w:w="5700"/>
        <w:gridCol w:w="1824"/>
      </w:tblGrid>
      <w:tr w:rsidR="00576ECA" w:rsidRPr="001A1D46" w:rsidTr="008D54F8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6ECA" w:rsidRDefault="00576ECA" w:rsidP="008D54F8">
            <w:pPr>
              <w:snapToGrid w:val="0"/>
            </w:pPr>
            <w:r w:rsidRPr="008C7C68">
              <w:t xml:space="preserve">Код бюджетной </w:t>
            </w:r>
          </w:p>
          <w:p w:rsidR="00576ECA" w:rsidRDefault="00576ECA" w:rsidP="008D54F8">
            <w:pPr>
              <w:snapToGrid w:val="0"/>
            </w:pPr>
            <w:r w:rsidRPr="008C7C68">
              <w:t xml:space="preserve">классификации </w:t>
            </w:r>
          </w:p>
          <w:p w:rsidR="00576ECA" w:rsidRPr="008C7C68" w:rsidRDefault="00576ECA" w:rsidP="008D54F8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76ECA" w:rsidRPr="008C7C68" w:rsidRDefault="00576ECA" w:rsidP="008D54F8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2019 г"/>
              </w:smartTagPr>
              <w:r w:rsidRPr="008C7C68">
                <w:t>2019 г</w:t>
              </w:r>
            </w:smartTag>
            <w:r w:rsidRPr="008C7C68">
              <w:t>.,</w:t>
            </w:r>
          </w:p>
          <w:p w:rsidR="00576ECA" w:rsidRPr="008C7C68" w:rsidRDefault="00576ECA" w:rsidP="008D54F8">
            <w:pPr>
              <w:snapToGrid w:val="0"/>
              <w:jc w:val="center"/>
            </w:pPr>
            <w:r w:rsidRPr="008C7C68">
              <w:t>сумма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t>4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1733,8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363,9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 w:rsidRPr="008C7C68">
              <w:t>34,7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0,00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 w:rsidRPr="008C7C68">
              <w:rPr>
                <w:b/>
              </w:rPr>
              <w:t>329,2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20,2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jc w:val="center"/>
            </w:pPr>
            <w:r w:rsidRPr="008C7C68">
              <w:t>309,0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57,0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Плата за пользование жилыми</w:t>
            </w:r>
            <w: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57,0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1113,5</w:t>
            </w:r>
          </w:p>
        </w:tc>
      </w:tr>
      <w:tr w:rsidR="00576ECA" w:rsidRPr="001A1D46" w:rsidTr="008D54F8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5</w:t>
            </w:r>
            <w:r>
              <w:rPr>
                <w:bCs/>
              </w:rPr>
              <w:t>13</w:t>
            </w:r>
            <w:r w:rsidRPr="008C7C68">
              <w:rPr>
                <w:bCs/>
              </w:rPr>
              <w:t>,3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600,2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0,00</w:t>
            </w:r>
          </w:p>
        </w:tc>
      </w:tr>
      <w:tr w:rsidR="00576ECA" w:rsidRPr="001A1D46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75,7</w:t>
            </w:r>
          </w:p>
        </w:tc>
      </w:tr>
      <w:tr w:rsidR="00576ECA" w:rsidRPr="001A1D46" w:rsidTr="008D54F8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576ECA" w:rsidRPr="00F67BD5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left w:val="single" w:sz="2" w:space="0" w:color="000000"/>
              <w:bottom w:val="single" w:sz="4" w:space="0" w:color="auto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82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75,5</w:t>
            </w:r>
          </w:p>
        </w:tc>
      </w:tr>
      <w:tr w:rsidR="00576ECA" w:rsidRPr="001A1D46" w:rsidTr="008D54F8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ECA" w:rsidRPr="00F67BD5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0,2</w:t>
            </w:r>
          </w:p>
        </w:tc>
      </w:tr>
      <w:tr w:rsidR="00576ECA" w:rsidRPr="001A1D46" w:rsidTr="008D54F8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2 02 04000 10 0000 15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7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76ECA" w:rsidRPr="008C7C68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8C7C68">
              <w:rPr>
                <w:b/>
                <w:iCs/>
              </w:rPr>
              <w:t>Межбюджетные трансферты на осуществление текущего ремонта и содержание автомобильных дорог</w:t>
            </w:r>
          </w:p>
          <w:p w:rsidR="00576ECA" w:rsidRPr="008C7C68" w:rsidRDefault="00576ECA" w:rsidP="008D54F8">
            <w:pPr>
              <w:snapToGrid w:val="0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115,4</w:t>
            </w:r>
          </w:p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</w:p>
        </w:tc>
      </w:tr>
    </w:tbl>
    <w:p w:rsidR="00576ECA" w:rsidRDefault="00576ECA" w:rsidP="003B1FEE"/>
    <w:p w:rsidR="00576ECA" w:rsidRDefault="00576ECA" w:rsidP="003B1FEE"/>
    <w:p w:rsidR="00576ECA" w:rsidRDefault="00576ECA" w:rsidP="003B1FEE"/>
    <w:p w:rsidR="00576ECA" w:rsidRDefault="00576ECA" w:rsidP="003B1FEE"/>
    <w:p w:rsidR="00576ECA" w:rsidRDefault="00576ECA" w:rsidP="003B1FEE"/>
    <w:p w:rsidR="00576ECA" w:rsidRDefault="00576ECA" w:rsidP="003B1FEE"/>
    <w:p w:rsidR="00576ECA" w:rsidRPr="00F53EE2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2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</w:pPr>
    </w:p>
    <w:p w:rsidR="00576ECA" w:rsidRDefault="00576ECA" w:rsidP="003B1FEE">
      <w:pPr>
        <w:jc w:val="center"/>
        <w:rPr>
          <w:rStyle w:val="hl41"/>
          <w:szCs w:val="28"/>
        </w:rPr>
      </w:pPr>
      <w:r w:rsidRPr="008C7C68">
        <w:rPr>
          <w:rStyle w:val="hl41"/>
          <w:szCs w:val="28"/>
        </w:rPr>
        <w:t>Объем поступлений доходов по основным источникам</w:t>
      </w:r>
    </w:p>
    <w:p w:rsidR="00576ECA" w:rsidRPr="005853A8" w:rsidRDefault="00576ECA" w:rsidP="003B1FEE">
      <w:pPr>
        <w:jc w:val="center"/>
        <w:rPr>
          <w:b/>
        </w:rPr>
      </w:pPr>
      <w:r>
        <w:rPr>
          <w:rStyle w:val="hl41"/>
          <w:b w:val="0"/>
          <w:szCs w:val="28"/>
        </w:rPr>
        <w:t xml:space="preserve">                                                                                                                               т</w:t>
      </w:r>
      <w:r w:rsidRPr="005853A8">
        <w:rPr>
          <w:rStyle w:val="hl41"/>
          <w:b w:val="0"/>
          <w:szCs w:val="28"/>
        </w:rPr>
        <w:t>ыс.руб.</w:t>
      </w:r>
    </w:p>
    <w:tbl>
      <w:tblPr>
        <w:tblW w:w="10240" w:type="dxa"/>
        <w:tblInd w:w="-72" w:type="dxa"/>
        <w:tblLayout w:type="fixed"/>
        <w:tblLook w:val="0000"/>
      </w:tblPr>
      <w:tblGrid>
        <w:gridCol w:w="2736"/>
        <w:gridCol w:w="5184"/>
        <w:gridCol w:w="1236"/>
        <w:gridCol w:w="1084"/>
      </w:tblGrid>
      <w:tr w:rsidR="00576ECA" w:rsidRPr="008C7C68" w:rsidTr="008D54F8">
        <w:trPr>
          <w:trHeight w:val="945"/>
        </w:trPr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6ECA" w:rsidRDefault="00576ECA" w:rsidP="008D54F8">
            <w:pPr>
              <w:snapToGrid w:val="0"/>
            </w:pPr>
            <w:r w:rsidRPr="008C7C68">
              <w:t xml:space="preserve">Код бюджетной </w:t>
            </w:r>
          </w:p>
          <w:p w:rsidR="00576ECA" w:rsidRDefault="00576ECA" w:rsidP="008D54F8">
            <w:pPr>
              <w:snapToGrid w:val="0"/>
            </w:pPr>
            <w:r w:rsidRPr="008C7C68">
              <w:t xml:space="preserve">классификации </w:t>
            </w:r>
          </w:p>
          <w:p w:rsidR="00576ECA" w:rsidRPr="008C7C68" w:rsidRDefault="00576ECA" w:rsidP="008D54F8">
            <w:pPr>
              <w:snapToGrid w:val="0"/>
            </w:pPr>
            <w:r w:rsidRPr="008C7C68">
              <w:t>доходов бюджета</w:t>
            </w:r>
          </w:p>
        </w:tc>
        <w:tc>
          <w:tcPr>
            <w:tcW w:w="5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Наименование доходов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 xml:space="preserve"> 20</w:t>
            </w:r>
            <w:r>
              <w:t>20</w:t>
            </w:r>
            <w:r w:rsidRPr="008C7C68">
              <w:t xml:space="preserve"> г.,</w:t>
            </w:r>
          </w:p>
          <w:p w:rsidR="00576ECA" w:rsidRPr="008C7C68" w:rsidRDefault="00576ECA" w:rsidP="008D54F8">
            <w:pPr>
              <w:snapToGrid w:val="0"/>
            </w:pPr>
            <w:r w:rsidRPr="008C7C68">
              <w:t xml:space="preserve"> сумма 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20</w:t>
            </w:r>
            <w:r>
              <w:t>21</w:t>
            </w:r>
            <w:r w:rsidRPr="008C7C68">
              <w:t xml:space="preserve"> г.,</w:t>
            </w:r>
          </w:p>
          <w:p w:rsidR="00576ECA" w:rsidRPr="008C7C68" w:rsidRDefault="00576ECA" w:rsidP="008D54F8">
            <w:pPr>
              <w:snapToGrid w:val="0"/>
            </w:pPr>
            <w:r w:rsidRPr="008C7C68">
              <w:t xml:space="preserve"> сумма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1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2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t>4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0 00 00000 00 0000 000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Всего доходов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1515,1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1379,2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1 00 00000 00 0000 000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357,3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358,9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1 01 02000 01 0000 110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Налог на доходы физических лиц</w:t>
            </w:r>
            <w:r w:rsidRPr="008C7C68">
              <w:rPr>
                <w:b/>
                <w:bCs/>
              </w:rPr>
              <w:t xml:space="preserve"> 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t>27,5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6A2701" w:rsidRDefault="00576ECA" w:rsidP="008D54F8">
            <w:pPr>
              <w:snapToGrid w:val="0"/>
              <w:jc w:val="center"/>
            </w:pPr>
            <w:r>
              <w:t>28</w:t>
            </w:r>
            <w:r w:rsidRPr="006A2701">
              <w:t>,5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1 03 02250 01 0000 110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jc w:val="both"/>
            </w:pPr>
            <w:r w:rsidRPr="008C7C68">
              <w:t>Доходы от оплаты акцизов на автом.бензин,подлежащие распр.</w:t>
            </w:r>
            <w:r>
              <w:t xml:space="preserve"> </w:t>
            </w:r>
            <w:r w:rsidRPr="008C7C68">
              <w:t>между бюджетами субъектов РФ и местными бюджетами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0,00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1 06 00000 00 0000 000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Налоги на имущество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329,8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330,4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1 06 01000 00 0000 110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Налог на имущество физических лиц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 w:rsidRPr="008C7C68">
              <w:t>20,</w:t>
            </w:r>
            <w:r>
              <w:t>8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21,4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1 06 06000 00 0000 110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Земельный налог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jc w:val="center"/>
            </w:pPr>
            <w:r w:rsidRPr="008C7C68">
              <w:t>309,0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jc w:val="center"/>
            </w:pPr>
            <w:r>
              <w:t>309,0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1 11 00000 00 0000 00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Неналоговые доходы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70,5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 xml:space="preserve">1 11 05000 00 0000 120 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Плата за пользование жилыми</w:t>
            </w:r>
            <w:r>
              <w:t xml:space="preserve"> </w:t>
            </w:r>
            <w:r w:rsidRPr="008C7C68">
              <w:t xml:space="preserve"> помещениями по договорам социального найма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67,9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70,5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</w:rPr>
              <w:t>1 11 0500000 0000 120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Финансовая помощь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1014,2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874,1</w:t>
            </w:r>
          </w:p>
        </w:tc>
      </w:tr>
      <w:tr w:rsidR="00576ECA" w:rsidRPr="008C7C68" w:rsidTr="008D54F8">
        <w:trPr>
          <w:trHeight w:val="307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2 02 01001 10 0000 15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из ФФПП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546,7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615,4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2 02 02999 10 0000 15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467,5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258,7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Cs/>
              </w:rPr>
            </w:pPr>
            <w:r w:rsidRPr="008C7C68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0,00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576ECA" w:rsidRPr="008C7C68" w:rsidTr="008D54F8">
        <w:trPr>
          <w:trHeight w:val="315"/>
        </w:trPr>
        <w:tc>
          <w:tcPr>
            <w:tcW w:w="2736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F67BD5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2 02 03000 00 0000 15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2" w:space="0" w:color="000000"/>
            </w:tcBorders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 w:rsidRPr="008C7C68">
              <w:rPr>
                <w:b/>
                <w:bCs/>
              </w:rPr>
              <w:t>Целевые субвенции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75,7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8C7C68">
              <w:rPr>
                <w:b/>
                <w:bCs/>
              </w:rPr>
              <w:t>75,7</w:t>
            </w:r>
          </w:p>
        </w:tc>
      </w:tr>
      <w:tr w:rsidR="00576ECA" w:rsidRPr="008C7C68" w:rsidTr="008D54F8">
        <w:trPr>
          <w:trHeight w:val="255"/>
        </w:trPr>
        <w:tc>
          <w:tcPr>
            <w:tcW w:w="2736" w:type="dxa"/>
            <w:tcBorders>
              <w:left w:val="single" w:sz="2" w:space="0" w:color="000000"/>
              <w:bottom w:val="single" w:sz="4" w:space="0" w:color="auto"/>
            </w:tcBorders>
          </w:tcPr>
          <w:p w:rsidR="00576ECA" w:rsidRPr="00F67BD5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2 02 03015 10 0000 15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left w:val="single" w:sz="2" w:space="0" w:color="000000"/>
              <w:bottom w:val="single" w:sz="4" w:space="0" w:color="auto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 первичный воинский учет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75,5</w:t>
            </w:r>
          </w:p>
        </w:tc>
        <w:tc>
          <w:tcPr>
            <w:tcW w:w="1084" w:type="dxa"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  <w:rPr>
                <w:bCs/>
              </w:rPr>
            </w:pPr>
            <w:r w:rsidRPr="008C7C68">
              <w:rPr>
                <w:bCs/>
              </w:rPr>
              <w:t>75,5</w:t>
            </w:r>
          </w:p>
        </w:tc>
      </w:tr>
      <w:tr w:rsidR="00576ECA" w:rsidRPr="008C7C68" w:rsidTr="008D54F8">
        <w:trPr>
          <w:trHeight w:val="255"/>
        </w:trPr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6ECA" w:rsidRPr="00F67BD5" w:rsidRDefault="00576ECA" w:rsidP="008D54F8">
            <w:pPr>
              <w:snapToGrid w:val="0"/>
            </w:pPr>
            <w:r w:rsidRPr="008C7C68">
              <w:rPr>
                <w:b/>
                <w:bCs/>
              </w:rPr>
              <w:t>2 02 03024 10 0000 15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76ECA" w:rsidRPr="008C7C68" w:rsidRDefault="00576ECA" w:rsidP="008D54F8">
            <w:pPr>
              <w:snapToGrid w:val="0"/>
            </w:pPr>
            <w:r w:rsidRPr="008C7C68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0,2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576ECA" w:rsidRPr="008C7C68" w:rsidRDefault="00576ECA" w:rsidP="008D54F8">
            <w:pPr>
              <w:snapToGrid w:val="0"/>
              <w:jc w:val="center"/>
            </w:pPr>
            <w:r>
              <w:t>0,2</w:t>
            </w:r>
          </w:p>
        </w:tc>
      </w:tr>
    </w:tbl>
    <w:p w:rsidR="00576ECA" w:rsidRDefault="00576ECA" w:rsidP="003B1FEE">
      <w:pPr>
        <w:jc w:val="right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F53EE2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3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Pr="00F560DD" w:rsidRDefault="00576ECA" w:rsidP="003B1FEE">
      <w:pPr>
        <w:jc w:val="right"/>
        <w:rPr>
          <w:szCs w:val="28"/>
        </w:rPr>
      </w:pPr>
    </w:p>
    <w:p w:rsidR="00576ECA" w:rsidRPr="00F560DD" w:rsidRDefault="00576ECA" w:rsidP="003B1FEE">
      <w:pPr>
        <w:jc w:val="center"/>
        <w:rPr>
          <w:b/>
        </w:rPr>
      </w:pPr>
      <w:r w:rsidRPr="00F560DD">
        <w:rPr>
          <w:b/>
          <w:szCs w:val="28"/>
        </w:rPr>
        <w:t>Перечень главных администраторов доходов бюджета</w:t>
      </w:r>
    </w:p>
    <w:p w:rsidR="00576ECA" w:rsidRDefault="00576ECA" w:rsidP="003B1FEE">
      <w:pPr>
        <w:jc w:val="right"/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5"/>
        <w:gridCol w:w="1616"/>
        <w:gridCol w:w="815"/>
        <w:gridCol w:w="695"/>
        <w:gridCol w:w="6600"/>
      </w:tblGrid>
      <w:tr w:rsidR="00576ECA" w:rsidTr="008D54F8">
        <w:tc>
          <w:tcPr>
            <w:tcW w:w="3744" w:type="dxa"/>
            <w:gridSpan w:val="4"/>
          </w:tcPr>
          <w:p w:rsidR="00576ECA" w:rsidRPr="00415F24" w:rsidRDefault="00576ECA" w:rsidP="008D54F8">
            <w:pPr>
              <w:jc w:val="center"/>
            </w:pPr>
            <w:r w:rsidRPr="00415F24">
              <w:t>Код бюджетной классификации</w:t>
            </w:r>
          </w:p>
        </w:tc>
        <w:tc>
          <w:tcPr>
            <w:tcW w:w="6677" w:type="dxa"/>
          </w:tcPr>
          <w:p w:rsidR="00576ECA" w:rsidRPr="00415F24" w:rsidRDefault="00576ECA" w:rsidP="008D54F8">
            <w:pPr>
              <w:jc w:val="center"/>
            </w:pPr>
            <w:r w:rsidRPr="00415F24">
              <w:t>Наименование главного администратора доходов бюджета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1010201001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1010203001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3000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1060103010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1060603310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182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1060604310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2100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1110904510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120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</w:p>
        </w:tc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</w:p>
        </w:tc>
      </w:tr>
      <w:tr w:rsidR="00576ECA" w:rsidRPr="00BE0C9B" w:rsidTr="008D54F8"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2021500110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2021999910</w:t>
            </w:r>
          </w:p>
        </w:tc>
        <w:tc>
          <w:tcPr>
            <w:tcW w:w="81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Прочие д</w:t>
            </w:r>
            <w:r w:rsidRPr="00BE0C9B">
              <w:rPr>
                <w:lang w:eastAsia="ru-RU"/>
              </w:rPr>
              <w:t xml:space="preserve">отации бюджетам сельских поселений 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2022999910</w:t>
            </w:r>
          </w:p>
        </w:tc>
        <w:tc>
          <w:tcPr>
            <w:tcW w:w="81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Прочие субсид</w:t>
            </w:r>
            <w:r w:rsidRPr="00BE0C9B">
              <w:rPr>
                <w:lang w:eastAsia="ru-RU"/>
              </w:rPr>
              <w:t xml:space="preserve">ии бюджетам сельских поселений 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D4246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D4246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2023002410</w:t>
            </w:r>
          </w:p>
        </w:tc>
        <w:tc>
          <w:tcPr>
            <w:tcW w:w="816" w:type="dxa"/>
          </w:tcPr>
          <w:p w:rsidR="00576ECA" w:rsidRPr="00D4246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D4246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2023511810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D368D9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eastAsia="ru-RU"/>
              </w:rPr>
              <w:t>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5A51CD" w:rsidRDefault="00576ECA" w:rsidP="008D54F8">
            <w:pPr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2024001410</w:t>
            </w:r>
          </w:p>
        </w:tc>
        <w:tc>
          <w:tcPr>
            <w:tcW w:w="81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202</w:t>
            </w:r>
            <w:r>
              <w:rPr>
                <w:lang w:eastAsia="ru-RU"/>
              </w:rPr>
              <w:t>4</w:t>
            </w:r>
            <w:r w:rsidRPr="00BE0C9B">
              <w:rPr>
                <w:lang w:eastAsia="ru-RU"/>
              </w:rPr>
              <w:t>999910</w:t>
            </w:r>
          </w:p>
        </w:tc>
        <w:tc>
          <w:tcPr>
            <w:tcW w:w="816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937CAB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>15</w:t>
            </w:r>
            <w:r>
              <w:rPr>
                <w:lang w:eastAsia="ru-RU"/>
              </w:rPr>
              <w:t>0</w:t>
            </w:r>
          </w:p>
        </w:tc>
        <w:tc>
          <w:tcPr>
            <w:tcW w:w="6677" w:type="dxa"/>
          </w:tcPr>
          <w:p w:rsidR="00576ECA" w:rsidRPr="00BE0C9B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 xml:space="preserve">Прочие межбюджетные трансферты, передаваемые бюджетам </w:t>
            </w:r>
            <w:r w:rsidRPr="00BE0C9B">
              <w:rPr>
                <w:lang w:eastAsia="ru-RU"/>
              </w:rPr>
              <w:t>сельских поселений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2024516010</w:t>
            </w:r>
          </w:p>
        </w:tc>
        <w:tc>
          <w:tcPr>
            <w:tcW w:w="816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860E79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5A51CD" w:rsidRDefault="00576ECA" w:rsidP="008D54F8">
            <w:pPr>
              <w:outlineLvl w:val="0"/>
              <w:rPr>
                <w:lang w:eastAsia="ru-RU"/>
              </w:rPr>
            </w:pPr>
            <w:r w:rsidRPr="00BE0C9B">
              <w:rPr>
                <w:lang w:eastAsia="ru-RU"/>
              </w:rPr>
              <w:t xml:space="preserve">Межбюджетные трансферты, передаваемые бюджетам сельских поселений </w:t>
            </w:r>
            <w:r>
              <w:rPr>
                <w:lang w:eastAsia="ru-RU"/>
              </w:rPr>
              <w:t>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2070503010</w:t>
            </w:r>
          </w:p>
        </w:tc>
        <w:tc>
          <w:tcPr>
            <w:tcW w:w="81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Прочие безвозмездные поступления в бюджеты сельских поселений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2080500010</w:t>
            </w:r>
          </w:p>
        </w:tc>
        <w:tc>
          <w:tcPr>
            <w:tcW w:w="81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E96A01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Перечисления из бюджетов сельских ( в бюджеты поселений) для осуществления возврата (зачета) излишне уплаченных или излишне взысканных сумм налогов, сборов и иных платежей 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576ECA" w:rsidRPr="00BE0C9B" w:rsidTr="008D54F8">
        <w:tc>
          <w:tcPr>
            <w:tcW w:w="696" w:type="dxa"/>
          </w:tcPr>
          <w:p w:rsidR="00576ECA" w:rsidRPr="004054C5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927</w:t>
            </w:r>
          </w:p>
        </w:tc>
        <w:tc>
          <w:tcPr>
            <w:tcW w:w="1536" w:type="dxa"/>
          </w:tcPr>
          <w:p w:rsidR="00576ECA" w:rsidRPr="004054C5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2180501010</w:t>
            </w:r>
          </w:p>
        </w:tc>
        <w:tc>
          <w:tcPr>
            <w:tcW w:w="816" w:type="dxa"/>
          </w:tcPr>
          <w:p w:rsidR="00576ECA" w:rsidRPr="004054C5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0000</w:t>
            </w:r>
          </w:p>
        </w:tc>
        <w:tc>
          <w:tcPr>
            <w:tcW w:w="696" w:type="dxa"/>
          </w:tcPr>
          <w:p w:rsidR="00576ECA" w:rsidRPr="004054C5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150</w:t>
            </w:r>
          </w:p>
        </w:tc>
        <w:tc>
          <w:tcPr>
            <w:tcW w:w="6677" w:type="dxa"/>
          </w:tcPr>
          <w:p w:rsidR="00576ECA" w:rsidRPr="004054C5" w:rsidRDefault="00576ECA" w:rsidP="008D54F8">
            <w:pPr>
              <w:outlineLvl w:val="0"/>
              <w:rPr>
                <w:lang w:eastAsia="ru-RU"/>
              </w:rPr>
            </w:pPr>
            <w:r>
              <w:rPr>
                <w:lang w:eastAsia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</w:tbl>
    <w:p w:rsidR="00576ECA" w:rsidRPr="00BE0C9B" w:rsidRDefault="00576ECA" w:rsidP="003B1FEE">
      <w:pPr>
        <w:jc w:val="right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4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</w:pPr>
    </w:p>
    <w:p w:rsidR="00576ECA" w:rsidRPr="00F560DD" w:rsidRDefault="00576ECA" w:rsidP="003B1FEE">
      <w:pPr>
        <w:jc w:val="center"/>
        <w:rPr>
          <w:b/>
        </w:rPr>
      </w:pPr>
      <w:r w:rsidRPr="00F560DD">
        <w:rPr>
          <w:b/>
          <w:szCs w:val="28"/>
        </w:rPr>
        <w:t>Перечень главных администраторов источников финансирования дефицита бюджета</w:t>
      </w:r>
    </w:p>
    <w:p w:rsidR="00576ECA" w:rsidRDefault="00576ECA" w:rsidP="003B1FEE">
      <w:pPr>
        <w:jc w:val="center"/>
      </w:pPr>
    </w:p>
    <w:tbl>
      <w:tblPr>
        <w:tblW w:w="10539" w:type="dxa"/>
        <w:tblInd w:w="91" w:type="dxa"/>
        <w:tblLook w:val="0000"/>
      </w:tblPr>
      <w:tblGrid>
        <w:gridCol w:w="1713"/>
        <w:gridCol w:w="3160"/>
        <w:gridCol w:w="5880"/>
      </w:tblGrid>
      <w:tr w:rsidR="00576ECA" w:rsidTr="008D54F8">
        <w:trPr>
          <w:trHeight w:val="2055"/>
        </w:trPr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Pr="00F560DD" w:rsidRDefault="00576ECA" w:rsidP="008D54F8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главного админи-стратора источников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Pr="00F560DD" w:rsidRDefault="00576ECA" w:rsidP="008D54F8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Код бюджетной классификации РФ источников финансирования дефицита местного бюджета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Pr="00F560DD" w:rsidRDefault="00576ECA" w:rsidP="008D54F8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Наименование главного администратора источников финансирования дефицита местного бюджета</w:t>
            </w:r>
          </w:p>
        </w:tc>
      </w:tr>
      <w:tr w:rsidR="00576ECA" w:rsidTr="008D54F8">
        <w:trPr>
          <w:trHeight w:val="46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Pr="00F560DD" w:rsidRDefault="00576ECA" w:rsidP="008D54F8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>9</w:t>
            </w:r>
            <w:r>
              <w:rPr>
                <w:b/>
                <w:bCs/>
              </w:rPr>
              <w:t>27</w:t>
            </w:r>
          </w:p>
        </w:tc>
        <w:tc>
          <w:tcPr>
            <w:tcW w:w="9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576ECA" w:rsidRPr="00F560DD" w:rsidRDefault="00576ECA" w:rsidP="008D54F8">
            <w:pPr>
              <w:jc w:val="center"/>
              <w:rPr>
                <w:b/>
                <w:bCs/>
              </w:rPr>
            </w:pPr>
            <w:r w:rsidRPr="00F560D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Русско-Тювеев</w:t>
            </w:r>
            <w:r w:rsidRPr="00F560DD">
              <w:rPr>
                <w:b/>
                <w:bCs/>
              </w:rPr>
              <w:t>ского сельского поселения</w:t>
            </w:r>
          </w:p>
        </w:tc>
      </w:tr>
      <w:tr w:rsidR="00576ECA" w:rsidTr="008D54F8">
        <w:trPr>
          <w:trHeight w:val="85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6ECA" w:rsidRDefault="00576ECA" w:rsidP="008D54F8">
            <w:pPr>
              <w:jc w:val="center"/>
            </w:pPr>
            <w:r w:rsidRPr="00D41641">
              <w:t>927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ECA" w:rsidRPr="00F560DD" w:rsidRDefault="00576ECA" w:rsidP="008D54F8">
            <w:pPr>
              <w:jc w:val="center"/>
            </w:pPr>
            <w:r w:rsidRPr="00F560DD">
              <w:t>01 03 01 00 10 0000 710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6ECA" w:rsidRPr="00F560DD" w:rsidRDefault="00576ECA" w:rsidP="008D54F8">
            <w:r w:rsidRPr="00F560DD"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576ECA" w:rsidTr="008D54F8">
        <w:trPr>
          <w:trHeight w:val="930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6ECA" w:rsidRDefault="00576ECA" w:rsidP="008D54F8">
            <w:pPr>
              <w:jc w:val="center"/>
            </w:pPr>
            <w:r w:rsidRPr="00D41641">
              <w:t>927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ECA" w:rsidRPr="00F560DD" w:rsidRDefault="00576ECA" w:rsidP="008D54F8">
            <w:pPr>
              <w:jc w:val="center"/>
            </w:pPr>
            <w:r w:rsidRPr="00F560DD">
              <w:t>01 03 01 00 10 0000 810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76ECA" w:rsidRPr="00F560DD" w:rsidRDefault="00576ECA" w:rsidP="008D54F8">
            <w:r w:rsidRPr="00F560DD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576ECA" w:rsidTr="008D54F8">
        <w:trPr>
          <w:trHeight w:val="67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6ECA" w:rsidRDefault="00576ECA" w:rsidP="008D54F8">
            <w:pPr>
              <w:jc w:val="center"/>
            </w:pPr>
            <w:r w:rsidRPr="00D41641">
              <w:t>927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ECA" w:rsidRPr="00F560DD" w:rsidRDefault="00576ECA" w:rsidP="008D54F8">
            <w:pPr>
              <w:jc w:val="center"/>
            </w:pPr>
            <w:r w:rsidRPr="00F560DD">
              <w:t>01 05 02 01 10 0000 510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Pr="00F560DD" w:rsidRDefault="00576ECA" w:rsidP="008D54F8">
            <w:r w:rsidRPr="00F560DD">
              <w:t>Увеличение прочих остатков денежных средств бюджетов сельских поселений</w:t>
            </w:r>
          </w:p>
        </w:tc>
      </w:tr>
      <w:tr w:rsidR="00576ECA" w:rsidTr="008D54F8">
        <w:trPr>
          <w:trHeight w:val="645"/>
        </w:trPr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6ECA" w:rsidRDefault="00576ECA" w:rsidP="008D54F8">
            <w:pPr>
              <w:jc w:val="center"/>
            </w:pPr>
            <w:r w:rsidRPr="00D41641">
              <w:t>927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ECA" w:rsidRPr="00F560DD" w:rsidRDefault="00576ECA" w:rsidP="008D54F8">
            <w:pPr>
              <w:jc w:val="center"/>
            </w:pPr>
            <w:r w:rsidRPr="00F560DD">
              <w:t>01 05 02 01 10 0000 610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Pr="00F560DD" w:rsidRDefault="00576ECA" w:rsidP="008D54F8">
            <w:r w:rsidRPr="00F560DD">
              <w:t>Уменьшение прочих остатков денежных средств бюджетов сельских поселений</w:t>
            </w:r>
          </w:p>
        </w:tc>
      </w:tr>
    </w:tbl>
    <w:p w:rsidR="00576ECA" w:rsidRPr="002D7F67" w:rsidRDefault="00576ECA" w:rsidP="003B1FEE">
      <w:pPr>
        <w:jc w:val="center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5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Pr="006B093C" w:rsidRDefault="00576ECA" w:rsidP="003B1FEE">
      <w:pPr>
        <w:keepNext/>
        <w:tabs>
          <w:tab w:val="left" w:pos="1080"/>
        </w:tabs>
        <w:ind w:left="1080"/>
        <w:jc w:val="center"/>
        <w:rPr>
          <w:b/>
          <w:bCs/>
          <w:szCs w:val="28"/>
        </w:rPr>
      </w:pPr>
      <w:r w:rsidRPr="006B093C">
        <w:rPr>
          <w:b/>
          <w:bCs/>
          <w:szCs w:val="28"/>
        </w:rPr>
        <w:t>Распределение</w:t>
      </w:r>
    </w:p>
    <w:p w:rsidR="00576ECA" w:rsidRPr="002A7396" w:rsidRDefault="00576ECA" w:rsidP="003B1FEE">
      <w:pPr>
        <w:keepNext/>
        <w:tabs>
          <w:tab w:val="left" w:pos="1080"/>
          <w:tab w:val="left" w:pos="6579"/>
        </w:tabs>
        <w:ind w:left="1080"/>
        <w:jc w:val="center"/>
        <w:rPr>
          <w:szCs w:val="28"/>
        </w:rPr>
      </w:pPr>
      <w:r w:rsidRPr="006B093C">
        <w:rPr>
          <w:b/>
          <w:bCs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p w:rsidR="00576ECA" w:rsidRDefault="00576ECA" w:rsidP="003B1FEE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="108" w:tblpY="182"/>
        <w:tblW w:w="10421" w:type="dxa"/>
        <w:tblLook w:val="0000"/>
      </w:tblPr>
      <w:tblGrid>
        <w:gridCol w:w="7095"/>
        <w:gridCol w:w="773"/>
        <w:gridCol w:w="718"/>
        <w:gridCol w:w="1835"/>
      </w:tblGrid>
      <w:tr w:rsidR="00576ECA" w:rsidRPr="00F31E24" w:rsidTr="008D54F8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Default="00576ECA" w:rsidP="008D54F8">
            <w:pPr>
              <w:snapToGrid w:val="0"/>
              <w:jc w:val="center"/>
            </w:pPr>
            <w:r>
              <w:t>2019 г.,</w:t>
            </w:r>
          </w:p>
          <w:p w:rsidR="00576ECA" w:rsidRPr="00F31E24" w:rsidRDefault="00576ECA" w:rsidP="008D54F8">
            <w:pPr>
              <w:snapToGrid w:val="0"/>
              <w:jc w:val="center"/>
            </w:pPr>
            <w:r>
              <w:t>с</w:t>
            </w:r>
            <w:r w:rsidRPr="001A1D46">
              <w:t>умма</w:t>
            </w:r>
          </w:p>
        </w:tc>
      </w:tr>
      <w:tr w:rsidR="00576ECA" w:rsidTr="008D54F8">
        <w:trPr>
          <w:trHeight w:val="255"/>
        </w:trPr>
        <w:tc>
          <w:tcPr>
            <w:tcW w:w="7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3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613AEF" w:rsidRDefault="00576ECA" w:rsidP="008D54F8">
            <w:pPr>
              <w:snapToGrid w:val="0"/>
              <w:jc w:val="center"/>
            </w:pPr>
            <w:r w:rsidRPr="00613AEF">
              <w:t>7</w:t>
            </w:r>
          </w:p>
        </w:tc>
      </w:tr>
      <w:tr w:rsidR="00576ECA" w:rsidRPr="00063F8E" w:rsidTr="008D54F8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613AEF" w:rsidRDefault="00576ECA" w:rsidP="008D54F8">
            <w:pPr>
              <w:snapToGrid w:val="0"/>
              <w:jc w:val="center"/>
              <w:rPr>
                <w:b/>
              </w:rPr>
            </w:pPr>
            <w:r w:rsidRPr="00613AEF">
              <w:rPr>
                <w:b/>
              </w:rPr>
              <w:t>1733,8</w:t>
            </w:r>
          </w:p>
        </w:tc>
      </w:tr>
      <w:tr w:rsidR="00576ECA" w:rsidRPr="00D063CA" w:rsidTr="008D54F8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B621E0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B621E0">
              <w:rPr>
                <w:b/>
                <w:bCs/>
              </w:rPr>
              <w:t>1075,8</w:t>
            </w:r>
          </w:p>
        </w:tc>
      </w:tr>
      <w:tr w:rsidR="00576ECA" w:rsidTr="008D54F8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B621E0" w:rsidRDefault="00576ECA" w:rsidP="008D54F8">
            <w:pPr>
              <w:tabs>
                <w:tab w:val="left" w:pos="6579"/>
              </w:tabs>
              <w:jc w:val="center"/>
              <w:rPr>
                <w:b/>
              </w:rPr>
            </w:pPr>
            <w:r w:rsidRPr="00B621E0">
              <w:rPr>
                <w:b/>
              </w:rPr>
              <w:t>288,5</w:t>
            </w:r>
          </w:p>
        </w:tc>
      </w:tr>
      <w:tr w:rsidR="00576ECA" w:rsidRPr="00BA246A" w:rsidTr="008D54F8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B621E0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B621E0">
              <w:rPr>
                <w:b/>
              </w:rPr>
              <w:t>724,4</w:t>
            </w:r>
          </w:p>
        </w:tc>
      </w:tr>
      <w:tr w:rsidR="00576ECA" w:rsidRPr="00660CFF" w:rsidTr="008D54F8">
        <w:trPr>
          <w:trHeight w:val="457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B621E0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B621E0">
              <w:rPr>
                <w:b/>
                <w:bCs/>
              </w:rPr>
              <w:t>0,2</w:t>
            </w:r>
          </w:p>
        </w:tc>
      </w:tr>
      <w:tr w:rsidR="00576ECA" w:rsidRPr="00B57667" w:rsidTr="008D54F8">
        <w:trPr>
          <w:trHeight w:val="25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CC67FF" w:rsidRDefault="00576ECA" w:rsidP="008D54F8">
            <w:pPr>
              <w:tabs>
                <w:tab w:val="left" w:pos="6579"/>
              </w:tabs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B621E0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B621E0">
              <w:rPr>
                <w:b/>
                <w:bCs/>
              </w:rPr>
              <w:t>75,5</w:t>
            </w:r>
          </w:p>
        </w:tc>
      </w:tr>
      <w:tr w:rsidR="00576ECA" w:rsidRPr="00660CFF" w:rsidTr="008D54F8">
        <w:trPr>
          <w:trHeight w:val="374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6ECA" w:rsidRPr="00CC67FF" w:rsidRDefault="00576ECA" w:rsidP="008D54F8">
            <w:pPr>
              <w:tabs>
                <w:tab w:val="left" w:pos="6579"/>
              </w:tabs>
            </w:pPr>
            <w: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B621E0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B621E0">
              <w:rPr>
                <w:b/>
                <w:bCs/>
              </w:rPr>
              <w:t>404,0</w:t>
            </w:r>
          </w:p>
        </w:tc>
      </w:tr>
      <w:tr w:rsidR="00576ECA" w:rsidRPr="00660CFF" w:rsidTr="008D54F8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B621E0" w:rsidRDefault="00576ECA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B621E0">
              <w:rPr>
                <w:b/>
                <w:iCs/>
              </w:rPr>
              <w:t>62,9</w:t>
            </w:r>
          </w:p>
        </w:tc>
      </w:tr>
      <w:tr w:rsidR="00576ECA" w:rsidRPr="00660CFF" w:rsidTr="008D54F8">
        <w:trPr>
          <w:trHeight w:val="270"/>
        </w:trPr>
        <w:tc>
          <w:tcPr>
            <w:tcW w:w="71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iCs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09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B621E0" w:rsidRDefault="00576ECA" w:rsidP="008D54F8">
            <w:pPr>
              <w:jc w:val="center"/>
              <w:rPr>
                <w:b/>
              </w:rPr>
            </w:pPr>
            <w:r w:rsidRPr="00B621E0">
              <w:rPr>
                <w:b/>
              </w:rPr>
              <w:t>92,6</w:t>
            </w:r>
          </w:p>
        </w:tc>
      </w:tr>
      <w:tr w:rsidR="00576ECA" w:rsidRPr="00427F4A" w:rsidTr="008D54F8">
        <w:trPr>
          <w:trHeight w:val="225"/>
        </w:trPr>
        <w:tc>
          <w:tcPr>
            <w:tcW w:w="71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Благоустройство территории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B621E0" w:rsidRDefault="00576ECA" w:rsidP="008D54F8">
            <w:pPr>
              <w:snapToGrid w:val="0"/>
              <w:jc w:val="center"/>
              <w:rPr>
                <w:b/>
              </w:rPr>
            </w:pPr>
            <w:r w:rsidRPr="00B621E0">
              <w:rPr>
                <w:b/>
              </w:rPr>
              <w:t>22,8</w:t>
            </w:r>
          </w:p>
        </w:tc>
      </w:tr>
    </w:tbl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ind w:left="6300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6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ind w:left="6300"/>
      </w:pPr>
    </w:p>
    <w:p w:rsidR="00576ECA" w:rsidRPr="006B093C" w:rsidRDefault="00576ECA" w:rsidP="003B1FEE">
      <w:pPr>
        <w:keepNext/>
        <w:tabs>
          <w:tab w:val="left" w:pos="1080"/>
        </w:tabs>
        <w:ind w:left="1080"/>
        <w:jc w:val="center"/>
        <w:rPr>
          <w:b/>
          <w:bCs/>
          <w:szCs w:val="28"/>
        </w:rPr>
      </w:pPr>
      <w:r w:rsidRPr="006B093C">
        <w:rPr>
          <w:b/>
          <w:bCs/>
          <w:szCs w:val="28"/>
        </w:rPr>
        <w:t>Распределение</w:t>
      </w:r>
    </w:p>
    <w:p w:rsidR="00576ECA" w:rsidRDefault="00576ECA" w:rsidP="003B1FEE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szCs w:val="28"/>
        </w:rPr>
      </w:pPr>
      <w:r w:rsidRPr="006B093C">
        <w:rPr>
          <w:b/>
          <w:bCs/>
          <w:szCs w:val="28"/>
        </w:rPr>
        <w:t>расходов местного бюджета по разделам, подразделам классификации расходов Российской Федерации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6172"/>
        <w:gridCol w:w="795"/>
        <w:gridCol w:w="580"/>
        <w:gridCol w:w="766"/>
        <w:gridCol w:w="1084"/>
        <w:gridCol w:w="1024"/>
      </w:tblGrid>
      <w:tr w:rsidR="00576ECA" w:rsidRPr="006B093C" w:rsidTr="008D54F8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20</w:t>
            </w:r>
            <w:r w:rsidRPr="006B093C">
              <w:t xml:space="preserve"> 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</w:pPr>
            <w:r w:rsidRPr="006B093C">
              <w:t>20</w:t>
            </w:r>
            <w:r>
              <w:t>21</w:t>
            </w:r>
            <w:r w:rsidRPr="006B093C">
              <w:t>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</w:tr>
      <w:tr w:rsidR="00576ECA" w:rsidRPr="006B093C" w:rsidTr="008D54F8">
        <w:trPr>
          <w:trHeight w:val="255"/>
        </w:trPr>
        <w:tc>
          <w:tcPr>
            <w:tcW w:w="6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3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4</w:t>
            </w:r>
          </w:p>
        </w:tc>
        <w:tc>
          <w:tcPr>
            <w:tcW w:w="1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</w:p>
        </w:tc>
      </w:tr>
      <w:tr w:rsidR="00576ECA" w:rsidRPr="008C7C68" w:rsidTr="008D54F8">
        <w:trPr>
          <w:trHeight w:val="224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1379,2</w:t>
            </w:r>
          </w:p>
        </w:tc>
      </w:tr>
      <w:tr w:rsidR="00576ECA" w:rsidRPr="006B093C" w:rsidTr="008D54F8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812,7</w:t>
            </w:r>
          </w:p>
        </w:tc>
      </w:tr>
      <w:tr w:rsidR="00576ECA" w:rsidRPr="00C60516" w:rsidTr="008D54F8">
        <w:trPr>
          <w:trHeight w:val="82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tabs>
                <w:tab w:val="left" w:pos="6579"/>
              </w:tabs>
            </w:pPr>
            <w:r w:rsidRPr="00B621E0">
              <w:rPr>
                <w:iCs/>
              </w:rPr>
              <w:t>Глава исполнительной власти местного самоуправление</w:t>
            </w:r>
            <w:r w:rsidRPr="00B621E0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02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r w:rsidRPr="00B621E0">
              <w:rPr>
                <w:iCs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r w:rsidRPr="00B621E0">
              <w:rPr>
                <w:iCs/>
              </w:rPr>
              <w:t>288,5</w:t>
            </w:r>
          </w:p>
        </w:tc>
      </w:tr>
      <w:tr w:rsidR="00576ECA" w:rsidRPr="00C60516" w:rsidTr="008D54F8">
        <w:trPr>
          <w:trHeight w:val="76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pPr>
              <w:snapToGrid w:val="0"/>
            </w:pPr>
            <w:r w:rsidRPr="00B621E0"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pPr>
              <w:snapToGrid w:val="0"/>
            </w:pPr>
            <w:r w:rsidRPr="00B621E0">
              <w:t>524,2</w:t>
            </w:r>
          </w:p>
        </w:tc>
      </w:tr>
      <w:tr w:rsidR="00576ECA" w:rsidRPr="006B093C" w:rsidTr="008D54F8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0,2</w:t>
            </w:r>
          </w:p>
        </w:tc>
      </w:tr>
      <w:tr w:rsidR="00576ECA" w:rsidRPr="006B093C" w:rsidTr="008D54F8">
        <w:trPr>
          <w:trHeight w:val="255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75,5</w:t>
            </w:r>
          </w:p>
        </w:tc>
      </w:tr>
      <w:tr w:rsidR="00576ECA" w:rsidRPr="00B90ADD" w:rsidTr="008D54F8">
        <w:trPr>
          <w:trHeight w:val="569"/>
        </w:trPr>
        <w:tc>
          <w:tcPr>
            <w:tcW w:w="61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03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  <w:iCs/>
              </w:rPr>
            </w:pPr>
            <w:r w:rsidRPr="00B621E0">
              <w:rPr>
                <w:bCs/>
                <w:iCs/>
              </w:rPr>
              <w:t>423,7</w:t>
            </w:r>
          </w:p>
        </w:tc>
      </w:tr>
      <w:tr w:rsidR="00576ECA" w:rsidRPr="00B90ADD" w:rsidTr="008D54F8">
        <w:trPr>
          <w:trHeight w:val="285"/>
        </w:trPr>
        <w:tc>
          <w:tcPr>
            <w:tcW w:w="61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621E0" w:rsidRDefault="00576ECA" w:rsidP="008D54F8">
            <w:pPr>
              <w:rPr>
                <w:bCs/>
              </w:rPr>
            </w:pPr>
            <w:r w:rsidRPr="00B621E0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621E0" w:rsidRDefault="00576ECA" w:rsidP="008D54F8">
            <w:r w:rsidRPr="00B621E0">
              <w:t>01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ECA" w:rsidRPr="00B621E0" w:rsidRDefault="00576ECA" w:rsidP="008D54F8">
            <w:r w:rsidRPr="00B621E0"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B621E0" w:rsidRDefault="00576ECA" w:rsidP="008D54F8">
            <w:r w:rsidRPr="00B621E0">
              <w:t>67,1</w:t>
            </w:r>
          </w:p>
        </w:tc>
      </w:tr>
    </w:tbl>
    <w:p w:rsidR="00576ECA" w:rsidRDefault="00576ECA" w:rsidP="003B1FEE">
      <w:pPr>
        <w:keepNext/>
        <w:tabs>
          <w:tab w:val="left" w:pos="1080"/>
        </w:tabs>
        <w:ind w:left="1080"/>
        <w:jc w:val="center"/>
        <w:rPr>
          <w:b/>
          <w:bCs/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7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keepNext/>
        <w:tabs>
          <w:tab w:val="left" w:pos="1080"/>
        </w:tabs>
        <w:ind w:left="1080"/>
        <w:jc w:val="center"/>
        <w:rPr>
          <w:b/>
          <w:bCs/>
          <w:szCs w:val="28"/>
        </w:rPr>
      </w:pPr>
    </w:p>
    <w:p w:rsidR="00576ECA" w:rsidRPr="002C4270" w:rsidRDefault="00576ECA" w:rsidP="003B1FEE">
      <w:pPr>
        <w:tabs>
          <w:tab w:val="left" w:pos="6579"/>
        </w:tabs>
        <w:jc w:val="center"/>
        <w:rPr>
          <w:b/>
          <w:szCs w:val="28"/>
        </w:rPr>
      </w:pPr>
      <w:r w:rsidRPr="002C4270">
        <w:rPr>
          <w:b/>
          <w:szCs w:val="28"/>
        </w:rPr>
        <w:t>Распределение бюджетных ассигнований на 2019 год по разделам, подразделам, целевым статьям, группам видов расходов классификации расходов бюджетов Российской Федерации</w:t>
      </w:r>
    </w:p>
    <w:p w:rsidR="00576ECA" w:rsidRDefault="00576ECA" w:rsidP="003B1FEE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 w:rsidRPr="00A510B6">
        <w:rPr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="108" w:tblpY="182"/>
        <w:tblW w:w="10188" w:type="dxa"/>
        <w:tblLook w:val="0000"/>
      </w:tblPr>
      <w:tblGrid>
        <w:gridCol w:w="4640"/>
        <w:gridCol w:w="752"/>
        <w:gridCol w:w="718"/>
        <w:gridCol w:w="1616"/>
        <w:gridCol w:w="691"/>
        <w:gridCol w:w="1771"/>
      </w:tblGrid>
      <w:tr w:rsidR="00576ECA" w:rsidRPr="00F31E24" w:rsidTr="008D54F8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9350A0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Default="00576ECA" w:rsidP="008D54F8">
            <w:pPr>
              <w:snapToGrid w:val="0"/>
              <w:jc w:val="center"/>
            </w:pPr>
            <w:r>
              <w:t>2019 г.,</w:t>
            </w:r>
          </w:p>
          <w:p w:rsidR="00576ECA" w:rsidRPr="00F31E24" w:rsidRDefault="00576ECA" w:rsidP="008D54F8">
            <w:pPr>
              <w:snapToGrid w:val="0"/>
              <w:jc w:val="center"/>
            </w:pPr>
            <w:r>
              <w:t>с</w:t>
            </w:r>
            <w:r w:rsidRPr="001A1D46">
              <w:t>умма</w:t>
            </w:r>
          </w:p>
        </w:tc>
      </w:tr>
      <w:tr w:rsidR="00576ECA" w:rsidTr="008D54F8">
        <w:trPr>
          <w:trHeight w:val="255"/>
        </w:trPr>
        <w:tc>
          <w:tcPr>
            <w:tcW w:w="4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1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2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3</w:t>
            </w:r>
          </w:p>
        </w:tc>
        <w:tc>
          <w:tcPr>
            <w:tcW w:w="14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5</w:t>
            </w:r>
          </w:p>
        </w:tc>
        <w:tc>
          <w:tcPr>
            <w:tcW w:w="183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613AEF" w:rsidRDefault="00576ECA" w:rsidP="008D54F8">
            <w:pPr>
              <w:snapToGrid w:val="0"/>
              <w:jc w:val="center"/>
            </w:pPr>
            <w:r w:rsidRPr="00613AEF">
              <w:t>7</w:t>
            </w:r>
          </w:p>
        </w:tc>
      </w:tr>
      <w:tr w:rsidR="00576ECA" w:rsidRPr="00063F8E" w:rsidTr="008D54F8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613AEF" w:rsidRDefault="00576ECA" w:rsidP="008D54F8">
            <w:pPr>
              <w:snapToGrid w:val="0"/>
              <w:jc w:val="center"/>
              <w:rPr>
                <w:b/>
              </w:rPr>
            </w:pPr>
            <w:r w:rsidRPr="00613AEF">
              <w:rPr>
                <w:b/>
              </w:rPr>
              <w:t>1733,8</w:t>
            </w:r>
          </w:p>
        </w:tc>
      </w:tr>
      <w:tr w:rsidR="00576ECA" w:rsidRPr="00D063CA" w:rsidTr="008D54F8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snapToGrid w:val="0"/>
              <w:jc w:val="center"/>
              <w:rPr>
                <w:bCs/>
              </w:rPr>
            </w:pPr>
            <w:r w:rsidRPr="00613AEF">
              <w:rPr>
                <w:bCs/>
              </w:rPr>
              <w:t>1075,8</w:t>
            </w:r>
          </w:p>
        </w:tc>
      </w:tr>
      <w:tr w:rsidR="00576ECA" w:rsidTr="008D54F8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02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12</w:t>
            </w:r>
            <w:r>
              <w:rPr>
                <w:iCs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jc w:val="center"/>
              <w:rPr>
                <w:b/>
              </w:rPr>
            </w:pPr>
            <w:r w:rsidRPr="00613AEF">
              <w:rPr>
                <w:b/>
              </w:rPr>
              <w:t>288,5</w:t>
            </w:r>
          </w:p>
        </w:tc>
      </w:tr>
      <w:tr w:rsidR="00576ECA" w:rsidRPr="00BA246A" w:rsidTr="008D54F8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bCs/>
              </w:rPr>
            </w:pPr>
            <w:r w:rsidRPr="00613AEF">
              <w:rPr>
                <w:bCs/>
              </w:rPr>
              <w:t>12</w:t>
            </w:r>
            <w:r>
              <w:rPr>
                <w:bCs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613AEF">
              <w:rPr>
                <w:b/>
              </w:rPr>
              <w:t>724,4</w:t>
            </w:r>
          </w:p>
        </w:tc>
      </w:tr>
      <w:tr w:rsidR="00576ECA" w:rsidRPr="00660CFF" w:rsidTr="008D54F8">
        <w:trPr>
          <w:trHeight w:val="457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rPr>
                <w:b/>
              </w:rPr>
            </w:pPr>
            <w:r w:rsidRPr="00613AEF">
              <w:rPr>
                <w:b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bCs/>
              </w:rPr>
              <w:t>04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rPr>
                <w:b/>
              </w:rPr>
            </w:pPr>
            <w:r w:rsidRPr="00613AEF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2D7298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613AEF">
              <w:rPr>
                <w:b/>
                <w:bCs/>
              </w:rPr>
              <w:t>0,2</w:t>
            </w:r>
          </w:p>
        </w:tc>
      </w:tr>
      <w:tr w:rsidR="00576ECA" w:rsidRPr="00B57667" w:rsidTr="008D54F8">
        <w:trPr>
          <w:trHeight w:val="25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6ECA" w:rsidRPr="00613AEF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613AEF">
              <w:rPr>
                <w:b/>
                <w:bCs/>
              </w:rPr>
              <w:t>75,5</w:t>
            </w:r>
          </w:p>
        </w:tc>
      </w:tr>
      <w:tr w:rsidR="00576ECA" w:rsidRPr="00660CFF" w:rsidTr="008D54F8">
        <w:trPr>
          <w:trHeight w:val="374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613AE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13AEF">
              <w:rPr>
                <w:iCs/>
              </w:rPr>
              <w:t>24</w:t>
            </w:r>
            <w:r>
              <w:rPr>
                <w:iCs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ECA" w:rsidRPr="00613AEF" w:rsidRDefault="00576ECA" w:rsidP="008D54F8">
            <w:pPr>
              <w:snapToGrid w:val="0"/>
              <w:jc w:val="center"/>
              <w:rPr>
                <w:b/>
                <w:bCs/>
              </w:rPr>
            </w:pPr>
            <w:r w:rsidRPr="00613AEF">
              <w:rPr>
                <w:b/>
                <w:bCs/>
              </w:rPr>
              <w:t>404,0</w:t>
            </w:r>
          </w:p>
        </w:tc>
      </w:tr>
      <w:tr w:rsidR="00576ECA" w:rsidRPr="00660CFF" w:rsidTr="008D54F8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312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613AEF">
              <w:rPr>
                <w:b/>
                <w:iCs/>
              </w:rPr>
              <w:t>62,9</w:t>
            </w:r>
          </w:p>
        </w:tc>
      </w:tr>
      <w:tr w:rsidR="00576ECA" w:rsidRPr="00660CFF" w:rsidTr="008D54F8">
        <w:trPr>
          <w:trHeight w:val="270"/>
        </w:trPr>
        <w:tc>
          <w:tcPr>
            <w:tcW w:w="477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/>
                <w:bCs/>
              </w:rPr>
            </w:pPr>
            <w:r w:rsidRPr="00613AEF">
              <w:rPr>
                <w:b/>
                <w:iCs/>
              </w:rPr>
              <w:t>Текущий ремонт и содержание автомобильных дорог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04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09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1300142010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rPr>
                <w:bCs/>
                <w:iCs/>
              </w:rPr>
            </w:pPr>
            <w:r w:rsidRPr="00613AEF">
              <w:rPr>
                <w:bCs/>
                <w:iCs/>
              </w:rPr>
              <w:t>24</w:t>
            </w:r>
            <w:r>
              <w:rPr>
                <w:bCs/>
                <w:iCs/>
              </w:rPr>
              <w:t>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jc w:val="center"/>
              <w:rPr>
                <w:b/>
              </w:rPr>
            </w:pPr>
            <w:r w:rsidRPr="00613AEF">
              <w:rPr>
                <w:b/>
              </w:rPr>
              <w:t>92,6</w:t>
            </w:r>
          </w:p>
        </w:tc>
      </w:tr>
      <w:tr w:rsidR="00576ECA" w:rsidRPr="00427F4A" w:rsidTr="008D54F8">
        <w:trPr>
          <w:trHeight w:val="225"/>
        </w:trPr>
        <w:tc>
          <w:tcPr>
            <w:tcW w:w="477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613AEF">
              <w:rPr>
                <w:b/>
              </w:rPr>
              <w:t>Благоустройство территории (мусор)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03</w:t>
            </w:r>
          </w:p>
        </w:tc>
        <w:tc>
          <w:tcPr>
            <w:tcW w:w="141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613AEF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76ECA" w:rsidRPr="002D7298" w:rsidRDefault="00576ECA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613AEF">
              <w:rPr>
                <w:b/>
                <w:iCs/>
              </w:rPr>
              <w:t>24</w:t>
            </w:r>
            <w:r>
              <w:rPr>
                <w:b/>
                <w:iCs/>
              </w:rPr>
              <w:t>0</w:t>
            </w:r>
          </w:p>
        </w:tc>
        <w:tc>
          <w:tcPr>
            <w:tcW w:w="183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76ECA" w:rsidRPr="00613AEF" w:rsidRDefault="00576ECA" w:rsidP="008D54F8">
            <w:pPr>
              <w:snapToGrid w:val="0"/>
              <w:jc w:val="center"/>
              <w:rPr>
                <w:b/>
              </w:rPr>
            </w:pPr>
            <w:r w:rsidRPr="00613AEF">
              <w:rPr>
                <w:b/>
              </w:rPr>
              <w:t>22,8</w:t>
            </w:r>
          </w:p>
        </w:tc>
      </w:tr>
    </w:tbl>
    <w:p w:rsidR="00576ECA" w:rsidRDefault="00576ECA" w:rsidP="003B1FEE">
      <w:pPr>
        <w:ind w:left="6300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8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keepNext/>
        <w:tabs>
          <w:tab w:val="left" w:pos="1080"/>
        </w:tabs>
        <w:ind w:left="1080"/>
        <w:jc w:val="center"/>
        <w:rPr>
          <w:b/>
          <w:bCs/>
          <w:szCs w:val="28"/>
        </w:rPr>
      </w:pPr>
    </w:p>
    <w:p w:rsidR="00576ECA" w:rsidRPr="002C4270" w:rsidRDefault="00576ECA" w:rsidP="003B1FEE">
      <w:pPr>
        <w:tabs>
          <w:tab w:val="left" w:pos="6579"/>
        </w:tabs>
        <w:jc w:val="center"/>
        <w:rPr>
          <w:b/>
          <w:szCs w:val="28"/>
        </w:rPr>
      </w:pPr>
      <w:r w:rsidRPr="002C4270">
        <w:rPr>
          <w:b/>
          <w:szCs w:val="28"/>
        </w:rPr>
        <w:t>Распределение бюджетных ассигнований на плановый период 2020 и 2021 годов по разделам, подразделам, целевым статьям, группам видов расходов классификации расходов бюджетов Российской Федерации</w:t>
      </w:r>
    </w:p>
    <w:p w:rsidR="00576ECA" w:rsidRDefault="00576ECA" w:rsidP="003B1FEE">
      <w:pPr>
        <w:tabs>
          <w:tab w:val="left" w:pos="6579"/>
        </w:tabs>
        <w:spacing w:line="240" w:lineRule="exact"/>
        <w:jc w:val="right"/>
      </w:pPr>
      <w:r w:rsidRPr="00A510B6">
        <w:rPr>
          <w:szCs w:val="28"/>
        </w:rPr>
        <w:t xml:space="preserve">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421" w:type="dxa"/>
        <w:tblLayout w:type="fixed"/>
        <w:tblLook w:val="0000"/>
      </w:tblPr>
      <w:tblGrid>
        <w:gridCol w:w="4201"/>
        <w:gridCol w:w="795"/>
        <w:gridCol w:w="580"/>
        <w:gridCol w:w="551"/>
        <w:gridCol w:w="1528"/>
        <w:gridCol w:w="696"/>
        <w:gridCol w:w="1046"/>
        <w:gridCol w:w="1024"/>
      </w:tblGrid>
      <w:tr w:rsidR="00576ECA" w:rsidRPr="009350A0" w:rsidTr="008D54F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20</w:t>
            </w:r>
            <w:r w:rsidRPr="006B093C">
              <w:t xml:space="preserve"> 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</w:pPr>
            <w:r w:rsidRPr="006B093C">
              <w:t>20</w:t>
            </w:r>
            <w:r>
              <w:t>21</w:t>
            </w:r>
            <w:r w:rsidRPr="006B093C">
              <w:t>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</w:tr>
      <w:tr w:rsidR="00576ECA" w:rsidRPr="009350A0" w:rsidTr="008D54F8">
        <w:trPr>
          <w:trHeight w:val="255"/>
        </w:trPr>
        <w:tc>
          <w:tcPr>
            <w:tcW w:w="4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3</w:t>
            </w:r>
          </w:p>
        </w:tc>
        <w:tc>
          <w:tcPr>
            <w:tcW w:w="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4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6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9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</w:p>
        </w:tc>
      </w:tr>
      <w:tr w:rsidR="00576ECA" w:rsidRPr="009350A0" w:rsidTr="008D54F8">
        <w:trPr>
          <w:trHeight w:val="224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1515,1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1379,2</w:t>
            </w:r>
          </w:p>
        </w:tc>
      </w:tr>
      <w:tr w:rsidR="00576ECA" w:rsidRPr="009350A0" w:rsidTr="008D54F8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/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/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/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pPr>
              <w:snapToGrid w:val="0"/>
              <w:rPr>
                <w:bCs/>
              </w:rPr>
            </w:pPr>
            <w:r w:rsidRPr="00411CEA">
              <w:rPr>
                <w:bCs/>
              </w:rPr>
              <w:t>960,6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pPr>
              <w:snapToGrid w:val="0"/>
              <w:rPr>
                <w:bCs/>
              </w:rPr>
            </w:pPr>
            <w:r w:rsidRPr="00411CEA">
              <w:rPr>
                <w:bCs/>
              </w:rPr>
              <w:t>812,7</w:t>
            </w:r>
          </w:p>
        </w:tc>
      </w:tr>
      <w:tr w:rsidR="00576ECA" w:rsidRPr="009350A0" w:rsidTr="008D54F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tabs>
                <w:tab w:val="left" w:pos="6579"/>
              </w:tabs>
            </w:pPr>
            <w:r w:rsidRPr="00411CEA">
              <w:rPr>
                <w:iCs/>
              </w:rPr>
              <w:t>Глава исполнительной власти местного самоуправление</w:t>
            </w:r>
            <w:r w:rsidRPr="00411CEA"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02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120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r w:rsidRPr="00411CEA">
              <w:rPr>
                <w:iCs/>
              </w:rPr>
              <w:t>288,5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r w:rsidRPr="00411CEA">
              <w:rPr>
                <w:iCs/>
              </w:rPr>
              <w:t>288,5</w:t>
            </w:r>
          </w:p>
        </w:tc>
      </w:tr>
      <w:tr w:rsidR="00576ECA" w:rsidRPr="009350A0" w:rsidTr="008D54F8">
        <w:trPr>
          <w:trHeight w:val="76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bCs/>
              </w:rPr>
            </w:pPr>
            <w:r w:rsidRPr="00411CEA">
              <w:rPr>
                <w:bCs/>
              </w:rPr>
              <w:t>120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pPr>
              <w:snapToGrid w:val="0"/>
            </w:pPr>
            <w:r w:rsidRPr="00411CEA">
              <w:t>672,1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pPr>
              <w:snapToGrid w:val="0"/>
            </w:pPr>
            <w:r w:rsidRPr="00411CEA">
              <w:t>524,2</w:t>
            </w:r>
          </w:p>
        </w:tc>
      </w:tr>
      <w:tr w:rsidR="00576ECA" w:rsidRPr="009350A0" w:rsidTr="008D54F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01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04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244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02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75,5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75,5</w:t>
            </w:r>
          </w:p>
        </w:tc>
      </w:tr>
      <w:tr w:rsidR="00576ECA" w:rsidRPr="00896CA1" w:rsidTr="008D54F8">
        <w:trPr>
          <w:trHeight w:val="569"/>
        </w:trPr>
        <w:tc>
          <w:tcPr>
            <w:tcW w:w="42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05</w:t>
            </w:r>
          </w:p>
        </w:tc>
        <w:tc>
          <w:tcPr>
            <w:tcW w:w="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03</w:t>
            </w:r>
          </w:p>
        </w:tc>
        <w:tc>
          <w:tcPr>
            <w:tcW w:w="1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411CEA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  <w:iCs/>
              </w:rPr>
            </w:pPr>
            <w:r w:rsidRPr="00411CEA">
              <w:rPr>
                <w:bCs/>
                <w:iCs/>
              </w:rPr>
              <w:t>240</w:t>
            </w:r>
          </w:p>
        </w:tc>
        <w:tc>
          <w:tcPr>
            <w:tcW w:w="104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  <w:iCs/>
              </w:rPr>
            </w:pPr>
            <w:r w:rsidRPr="00411CEA">
              <w:rPr>
                <w:bCs/>
                <w:iCs/>
              </w:rPr>
              <w:t>413,80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  <w:iCs/>
              </w:rPr>
            </w:pPr>
            <w:r w:rsidRPr="00411CEA">
              <w:rPr>
                <w:bCs/>
                <w:iCs/>
              </w:rPr>
              <w:t>423,7</w:t>
            </w:r>
          </w:p>
        </w:tc>
      </w:tr>
      <w:tr w:rsidR="00576ECA" w:rsidRPr="009350A0" w:rsidTr="008D54F8">
        <w:trPr>
          <w:trHeight w:val="285"/>
        </w:trPr>
        <w:tc>
          <w:tcPr>
            <w:tcW w:w="42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pPr>
              <w:rPr>
                <w:bCs/>
              </w:rPr>
            </w:pPr>
            <w:r w:rsidRPr="00411CEA">
              <w:rPr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10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01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411CEA" w:rsidRDefault="00576ECA" w:rsidP="008D54F8">
            <w:r w:rsidRPr="00411CEA">
              <w:t>312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ECA" w:rsidRPr="00411CEA" w:rsidRDefault="00576ECA" w:rsidP="008D54F8">
            <w:r w:rsidRPr="00411CEA">
              <w:t>65,0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411CEA" w:rsidRDefault="00576ECA" w:rsidP="008D54F8">
            <w:r w:rsidRPr="00411CEA">
              <w:t>67,1</w:t>
            </w:r>
          </w:p>
        </w:tc>
      </w:tr>
    </w:tbl>
    <w:p w:rsidR="00576ECA" w:rsidRPr="005F632F" w:rsidRDefault="00576ECA" w:rsidP="003B1FEE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</w:p>
    <w:p w:rsidR="00576ECA" w:rsidRPr="00BF792F" w:rsidRDefault="00576ECA" w:rsidP="003B1FEE">
      <w:pPr>
        <w:ind w:left="6300"/>
      </w:pPr>
    </w:p>
    <w:p w:rsidR="00576ECA" w:rsidRDefault="00576ECA" w:rsidP="003B1FEE">
      <w:pPr>
        <w:ind w:left="6300"/>
        <w:jc w:val="right"/>
      </w:pPr>
    </w:p>
    <w:p w:rsidR="00576ECA" w:rsidRPr="006B093C" w:rsidRDefault="00576ECA" w:rsidP="003B1FEE">
      <w:pPr>
        <w:jc w:val="right"/>
        <w:rPr>
          <w:szCs w:val="28"/>
        </w:rPr>
      </w:pPr>
      <w:r w:rsidRPr="0090342B">
        <w:br w:type="page"/>
      </w:r>
      <w:r w:rsidRPr="006B093C">
        <w:rPr>
          <w:szCs w:val="28"/>
        </w:rPr>
        <w:t xml:space="preserve">Приложение </w:t>
      </w:r>
      <w:r>
        <w:rPr>
          <w:szCs w:val="28"/>
        </w:rPr>
        <w:t>9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</w:pPr>
    </w:p>
    <w:p w:rsidR="00576ECA" w:rsidRPr="006B093C" w:rsidRDefault="00576ECA" w:rsidP="003B1FEE">
      <w:pPr>
        <w:spacing w:line="240" w:lineRule="exact"/>
        <w:rPr>
          <w:szCs w:val="28"/>
        </w:rPr>
      </w:pPr>
    </w:p>
    <w:p w:rsidR="00576ECA" w:rsidRPr="00A01351" w:rsidRDefault="00576ECA" w:rsidP="003B1FEE">
      <w:pPr>
        <w:spacing w:after="120"/>
        <w:jc w:val="center"/>
        <w:rPr>
          <w:b/>
        </w:rPr>
      </w:pPr>
      <w:r>
        <w:rPr>
          <w:b/>
          <w:szCs w:val="28"/>
        </w:rPr>
        <w:t>Ве</w:t>
      </w:r>
      <w:r w:rsidRPr="00A01351">
        <w:rPr>
          <w:b/>
          <w:szCs w:val="28"/>
        </w:rPr>
        <w:t>домственн</w:t>
      </w:r>
      <w:r>
        <w:rPr>
          <w:b/>
          <w:szCs w:val="28"/>
        </w:rPr>
        <w:t>ая</w:t>
      </w:r>
      <w:r w:rsidRPr="00A01351">
        <w:rPr>
          <w:b/>
          <w:szCs w:val="28"/>
        </w:rPr>
        <w:t xml:space="preserve"> структур</w:t>
      </w:r>
      <w:r>
        <w:rPr>
          <w:b/>
          <w:szCs w:val="28"/>
        </w:rPr>
        <w:t>а</w:t>
      </w:r>
      <w:r w:rsidRPr="00A01351">
        <w:rPr>
          <w:b/>
          <w:szCs w:val="28"/>
        </w:rPr>
        <w:t xml:space="preserve"> расходов местного  бюджета на 2019 год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  <w:r w:rsidRPr="00A01351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576ECA" w:rsidRDefault="00576ECA" w:rsidP="003B1FEE">
      <w:pPr>
        <w:spacing w:after="120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pPr w:leftFromText="180" w:rightFromText="180" w:vertAnchor="text" w:horzAnchor="margin" w:tblpXSpec="center" w:tblpY="122"/>
        <w:tblW w:w="10008" w:type="dxa"/>
        <w:tblLayout w:type="fixed"/>
        <w:tblLook w:val="0000"/>
      </w:tblPr>
      <w:tblGrid>
        <w:gridCol w:w="3907"/>
        <w:gridCol w:w="578"/>
        <w:gridCol w:w="678"/>
        <w:gridCol w:w="519"/>
        <w:gridCol w:w="1440"/>
        <w:gridCol w:w="745"/>
        <w:gridCol w:w="720"/>
        <w:gridCol w:w="1421"/>
      </w:tblGrid>
      <w:tr w:rsidR="00576ECA" w:rsidRPr="009350A0" w:rsidTr="008D54F8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 xml:space="preserve"> 2019 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 xml:space="preserve"> сумма 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1</w:t>
            </w:r>
          </w:p>
        </w:tc>
        <w:tc>
          <w:tcPr>
            <w:tcW w:w="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5</w:t>
            </w:r>
          </w:p>
        </w:tc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7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9</w:t>
            </w:r>
          </w:p>
        </w:tc>
      </w:tr>
      <w:tr w:rsidR="00576ECA" w:rsidRPr="009350A0" w:rsidTr="008D54F8">
        <w:trPr>
          <w:trHeight w:val="224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rPr>
                <w:b/>
              </w:rPr>
            </w:pPr>
            <w:r>
              <w:rPr>
                <w:b/>
              </w:rPr>
              <w:t>1733,8</w:t>
            </w:r>
          </w:p>
        </w:tc>
      </w:tr>
      <w:tr w:rsidR="00576ECA" w:rsidRPr="009350A0" w:rsidTr="008D54F8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1075,8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  <w:iCs/>
              </w:rPr>
              <w:t>288,5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288,5</w:t>
            </w:r>
          </w:p>
          <w:p w:rsidR="00576ECA" w:rsidRPr="00C60516" w:rsidRDefault="00576ECA" w:rsidP="008D54F8"/>
        </w:tc>
      </w:tr>
      <w:tr w:rsidR="00576ECA" w:rsidRPr="009350A0" w:rsidTr="008D54F8">
        <w:trPr>
          <w:trHeight w:val="323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r w:rsidRPr="00C60516">
              <w:t>221,6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r w:rsidRPr="00C60516">
              <w:t>66,9</w:t>
            </w:r>
          </w:p>
        </w:tc>
      </w:tr>
      <w:tr w:rsidR="00576ECA" w:rsidRPr="009350A0" w:rsidTr="008D54F8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/>
              </w:rPr>
            </w:pPr>
            <w:r w:rsidRPr="00C60516">
              <w:rPr>
                <w:b/>
              </w:rPr>
              <w:t>724,4</w:t>
            </w:r>
          </w:p>
        </w:tc>
      </w:tr>
      <w:tr w:rsidR="00576ECA" w:rsidRPr="009350A0" w:rsidTr="008D54F8">
        <w:trPr>
          <w:trHeight w:val="5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6510041110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394,8</w:t>
            </w:r>
          </w:p>
        </w:tc>
      </w:tr>
      <w:tr w:rsidR="00576ECA" w:rsidRPr="009350A0" w:rsidTr="008D54F8">
        <w:trPr>
          <w:trHeight w:val="33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303,2</w:t>
            </w:r>
          </w:p>
          <w:p w:rsidR="00576ECA" w:rsidRPr="00C60516" w:rsidRDefault="00576ECA" w:rsidP="008D54F8">
            <w:pPr>
              <w:rPr>
                <w:iCs/>
              </w:rPr>
            </w:pPr>
          </w:p>
        </w:tc>
      </w:tr>
      <w:tr w:rsidR="00576ECA" w:rsidRPr="009350A0" w:rsidTr="008D54F8">
        <w:trPr>
          <w:trHeight w:val="461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  <w:p w:rsidR="00576ECA" w:rsidRPr="00C60516" w:rsidRDefault="00576ECA" w:rsidP="008D54F8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91,6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(командировочные,суточные)</w:t>
            </w:r>
          </w:p>
          <w:p w:rsidR="00576ECA" w:rsidRPr="00C60516" w:rsidRDefault="00576ECA" w:rsidP="008D54F8">
            <w:pPr>
              <w:rPr>
                <w:iCs/>
              </w:rPr>
            </w:pP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0,3</w:t>
            </w:r>
          </w:p>
        </w:tc>
      </w:tr>
      <w:tr w:rsidR="00576ECA" w:rsidRPr="009350A0" w:rsidTr="008D54F8">
        <w:trPr>
          <w:trHeight w:val="76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0,3</w:t>
            </w:r>
          </w:p>
        </w:tc>
      </w:tr>
      <w:tr w:rsidR="00576ECA" w:rsidRPr="009350A0" w:rsidTr="008D54F8">
        <w:trPr>
          <w:trHeight w:val="43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26,7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 w:rsidRPr="00C60516">
              <w:rPr>
                <w:bCs/>
              </w:rPr>
              <w:t>288,1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19,3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7,5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Интернет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11,8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14,8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102,8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15,3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87,5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12,7</w:t>
            </w:r>
          </w:p>
        </w:tc>
      </w:tr>
      <w:tr w:rsidR="00576ECA" w:rsidRPr="009350A0" w:rsidTr="008D54F8">
        <w:trPr>
          <w:trHeight w:val="32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5,0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6,7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138,5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2,5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0,4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(оплата труда по договорам)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87,0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48,6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 w:rsidRPr="00C60516">
              <w:rPr>
                <w:bCs/>
              </w:rPr>
              <w:t>14,2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Увеличение стоимости основных средств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 w:rsidRPr="006B093C">
              <w:t>3,2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Приобретение оборудования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 w:rsidRPr="006B093C">
              <w:t>1,6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Прочие основные средства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 w:rsidRPr="006B093C">
              <w:t>1,6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B093C">
              <w:rPr>
                <w:iCs/>
              </w:rPr>
              <w:t>11,0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B093C">
              <w:rPr>
                <w:iCs/>
              </w:rPr>
              <w:t>10,0</w:t>
            </w:r>
          </w:p>
        </w:tc>
      </w:tr>
      <w:tr w:rsidR="00576ECA" w:rsidRPr="009350A0" w:rsidTr="008D54F8">
        <w:trPr>
          <w:trHeight w:val="510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 w:rsidRPr="006B093C">
              <w:rPr>
                <w:iCs/>
              </w:rPr>
              <w:t>1,0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75,5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Расходы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</w:tr>
      <w:tr w:rsidR="00576ECA" w:rsidRPr="009350A0" w:rsidTr="008D54F8">
        <w:trPr>
          <w:trHeight w:val="656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</w:tr>
      <w:tr w:rsidR="00576ECA" w:rsidRPr="009350A0" w:rsidTr="008D54F8">
        <w:trPr>
          <w:trHeight w:val="252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58,0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17,5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896CA1" w:rsidTr="008D54F8">
        <w:trPr>
          <w:trHeight w:val="569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404,00</w:t>
            </w:r>
          </w:p>
        </w:tc>
      </w:tr>
      <w:tr w:rsidR="00576ECA" w:rsidRPr="009350A0" w:rsidTr="008D54F8">
        <w:trPr>
          <w:trHeight w:val="318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251,6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Расходы на кап.ремонт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r w:rsidRPr="00AF350D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Cs/>
                <w:iCs/>
              </w:rPr>
            </w:pPr>
            <w:r w:rsidRPr="00AF350D">
              <w:rPr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r w:rsidRPr="00AF350D">
              <w:t>152,4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iCs/>
              </w:rPr>
              <w:t>Текущий ремонт и содержание автомобильных дорог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09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1300142010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92,6</w:t>
            </w:r>
          </w:p>
        </w:tc>
      </w:tr>
      <w:tr w:rsidR="00576ECA" w:rsidRPr="009350A0" w:rsidTr="008D54F8">
        <w:trPr>
          <w:trHeight w:val="255"/>
        </w:trPr>
        <w:tc>
          <w:tcPr>
            <w:tcW w:w="390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Благоустройство</w:t>
            </w:r>
          </w:p>
        </w:tc>
        <w:tc>
          <w:tcPr>
            <w:tcW w:w="5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8910043040</w:t>
            </w:r>
          </w:p>
        </w:tc>
        <w:tc>
          <w:tcPr>
            <w:tcW w:w="7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225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  <w:iCs/>
              </w:rPr>
            </w:pPr>
            <w:r w:rsidRPr="00AF350D">
              <w:rPr>
                <w:b/>
                <w:bCs/>
                <w:iCs/>
              </w:rPr>
              <w:t>22,8</w:t>
            </w:r>
          </w:p>
        </w:tc>
      </w:tr>
      <w:tr w:rsidR="00576ECA" w:rsidRPr="009350A0" w:rsidTr="008D54F8">
        <w:trPr>
          <w:trHeight w:val="285"/>
        </w:trPr>
        <w:tc>
          <w:tcPr>
            <w:tcW w:w="390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  <w:bCs/>
              </w:rPr>
            </w:pPr>
            <w:r w:rsidRPr="00AF350D">
              <w:rPr>
                <w:b/>
                <w:bCs/>
              </w:rPr>
              <w:t>Пенсионное обеспечение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8910003010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263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AF350D" w:rsidRDefault="00576ECA" w:rsidP="008D54F8">
            <w:pPr>
              <w:rPr>
                <w:b/>
              </w:rPr>
            </w:pPr>
            <w:r w:rsidRPr="00AF350D">
              <w:rPr>
                <w:b/>
              </w:rPr>
              <w:t>62,9</w:t>
            </w:r>
          </w:p>
        </w:tc>
      </w:tr>
    </w:tbl>
    <w:p w:rsidR="00576ECA" w:rsidRDefault="00576ECA" w:rsidP="003B1FEE">
      <w:pPr>
        <w:pStyle w:val="ConsPlusNormal"/>
        <w:widowControl/>
        <w:spacing w:line="228" w:lineRule="auto"/>
        <w:jc w:val="both"/>
        <w:rPr>
          <w:rFonts w:cs="Times New Roman"/>
        </w:rPr>
      </w:pPr>
    </w:p>
    <w:p w:rsidR="00576ECA" w:rsidRDefault="00576ECA" w:rsidP="003B1FEE">
      <w:pPr>
        <w:pStyle w:val="ConsPlusNormal"/>
        <w:widowControl/>
        <w:spacing w:line="228" w:lineRule="auto"/>
        <w:jc w:val="both"/>
        <w:rPr>
          <w:rFonts w:cs="Times New Roman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10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</w:pPr>
    </w:p>
    <w:p w:rsidR="00576ECA" w:rsidRDefault="00576ECA" w:rsidP="003B1FEE">
      <w:pPr>
        <w:spacing w:after="120"/>
        <w:jc w:val="center"/>
        <w:rPr>
          <w:b/>
          <w:szCs w:val="28"/>
        </w:rPr>
      </w:pPr>
      <w:r>
        <w:rPr>
          <w:b/>
          <w:szCs w:val="28"/>
        </w:rPr>
        <w:t>Ве</w:t>
      </w:r>
      <w:r w:rsidRPr="00A01351">
        <w:rPr>
          <w:b/>
          <w:szCs w:val="28"/>
        </w:rPr>
        <w:t>домственн</w:t>
      </w:r>
      <w:r>
        <w:rPr>
          <w:b/>
          <w:szCs w:val="28"/>
        </w:rPr>
        <w:t>ая</w:t>
      </w:r>
      <w:r w:rsidRPr="00A01351">
        <w:rPr>
          <w:b/>
          <w:szCs w:val="28"/>
        </w:rPr>
        <w:t xml:space="preserve"> структур</w:t>
      </w:r>
      <w:r>
        <w:rPr>
          <w:b/>
          <w:szCs w:val="28"/>
        </w:rPr>
        <w:t>а</w:t>
      </w:r>
      <w:r w:rsidRPr="00A01351">
        <w:rPr>
          <w:b/>
          <w:szCs w:val="28"/>
        </w:rPr>
        <w:t xml:space="preserve"> расходов местного  бюджета на плановый период 2020 и 2021 годов по главным распорядителям средств местного бюджета, разделам,  подразделам, целевым статьям, муниципальным программам   и непрограммным направлениям деятельности, группам видов расходов  классификации расходов бюджетов Российской Федерации  </w:t>
      </w:r>
    </w:p>
    <w:p w:rsidR="00576ECA" w:rsidRDefault="00576ECA" w:rsidP="003B1FEE">
      <w:pPr>
        <w:spacing w:after="120"/>
        <w:jc w:val="center"/>
        <w:rPr>
          <w:rFonts w:ascii="Arial CYR" w:hAnsi="Arial CYR" w:cs="Arial CYR"/>
          <w:b/>
          <w:bCs/>
        </w:rPr>
      </w:pPr>
      <w:r w:rsidRPr="00A01351">
        <w:rPr>
          <w:b/>
        </w:rPr>
        <w:t xml:space="preserve">  </w:t>
      </w:r>
      <w:r>
        <w:t>(тыс. рублей)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3708"/>
        <w:gridCol w:w="795"/>
        <w:gridCol w:w="580"/>
        <w:gridCol w:w="519"/>
        <w:gridCol w:w="1440"/>
        <w:gridCol w:w="696"/>
        <w:gridCol w:w="696"/>
        <w:gridCol w:w="986"/>
        <w:gridCol w:w="952"/>
      </w:tblGrid>
      <w:tr w:rsidR="00576ECA" w:rsidRPr="009350A0" w:rsidTr="008D54F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Адм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ПРз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ЭК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20</w:t>
            </w:r>
            <w:r w:rsidRPr="006B093C">
              <w:t xml:space="preserve"> 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21</w:t>
            </w:r>
            <w:r w:rsidRPr="006B093C">
              <w:t>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2</w:t>
            </w: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4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6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  <w:rPr>
                <w:b/>
                <w:bCs/>
              </w:rPr>
            </w:pPr>
            <w:r w:rsidRPr="006B093C">
              <w:rPr>
                <w:b/>
                <w:bCs/>
              </w:rPr>
              <w:t>7</w:t>
            </w: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9</w:t>
            </w:r>
          </w:p>
        </w:tc>
        <w:tc>
          <w:tcPr>
            <w:tcW w:w="95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</w:p>
        </w:tc>
      </w:tr>
      <w:tr w:rsidR="00576ECA" w:rsidRPr="009350A0" w:rsidTr="008D54F8">
        <w:trPr>
          <w:trHeight w:val="224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76ECA" w:rsidRPr="006B093C" w:rsidRDefault="00576ECA" w:rsidP="008D54F8">
            <w:pPr>
              <w:jc w:val="center"/>
            </w:pPr>
            <w:r w:rsidRPr="006B093C">
              <w:t> 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1515,1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8C7C68" w:rsidRDefault="00576ECA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1379,2</w:t>
            </w:r>
          </w:p>
        </w:tc>
      </w:tr>
      <w:tr w:rsidR="00576ECA" w:rsidRPr="009350A0" w:rsidTr="008D54F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960,6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812,7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tabs>
                <w:tab w:val="left" w:pos="6579"/>
              </w:tabs>
              <w:rPr>
                <w:b/>
              </w:rPr>
            </w:pPr>
            <w:r w:rsidRPr="00C60516">
              <w:rPr>
                <w:b/>
                <w:iCs/>
              </w:rPr>
              <w:t>Глава исполнительной власти местного самоуправление</w:t>
            </w:r>
            <w:r w:rsidRPr="00C60516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  <w:iCs/>
              </w:rPr>
              <w:t>288,5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  <w:iCs/>
              </w:rPr>
              <w:t>288,5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288,5</w:t>
            </w:r>
          </w:p>
          <w:p w:rsidR="00576ECA" w:rsidRPr="00C60516" w:rsidRDefault="00576ECA" w:rsidP="008D54F8"/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288,5</w:t>
            </w:r>
          </w:p>
          <w:p w:rsidR="00576ECA" w:rsidRPr="00C60516" w:rsidRDefault="00576ECA" w:rsidP="008D54F8"/>
        </w:tc>
      </w:tr>
      <w:tr w:rsidR="00576ECA" w:rsidRPr="009350A0" w:rsidTr="008D54F8">
        <w:trPr>
          <w:trHeight w:val="323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r w:rsidRPr="00C60516">
              <w:t>221,6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r w:rsidRPr="00C60516">
              <w:t>221,6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02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r w:rsidRPr="00C60516">
              <w:t>66,9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r w:rsidRPr="00C60516">
              <w:t>66,9</w:t>
            </w:r>
          </w:p>
        </w:tc>
      </w:tr>
      <w:tr w:rsidR="00576ECA" w:rsidRPr="009350A0" w:rsidTr="008D54F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C60516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/>
              </w:rPr>
            </w:pPr>
            <w:r>
              <w:rPr>
                <w:b/>
              </w:rPr>
              <w:t>672,1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/>
              </w:rPr>
            </w:pPr>
            <w:r>
              <w:rPr>
                <w:b/>
              </w:rPr>
              <w:t>524,2</w:t>
            </w:r>
          </w:p>
        </w:tc>
      </w:tr>
      <w:tr w:rsidR="00576ECA" w:rsidRPr="009350A0" w:rsidTr="008D54F8">
        <w:trPr>
          <w:trHeight w:val="5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>
              <w:rPr>
                <w:iCs/>
              </w:rPr>
              <w:t>342,5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>
              <w:rPr>
                <w:iCs/>
              </w:rPr>
              <w:t>406,9</w:t>
            </w:r>
          </w:p>
        </w:tc>
      </w:tr>
      <w:tr w:rsidR="00576ECA" w:rsidRPr="009350A0" w:rsidTr="008D54F8">
        <w:trPr>
          <w:trHeight w:val="33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>
              <w:rPr>
                <w:iCs/>
              </w:rPr>
              <w:t>312,2</w:t>
            </w:r>
          </w:p>
          <w:p w:rsidR="00576ECA" w:rsidRPr="00C60516" w:rsidRDefault="00576ECA" w:rsidP="008D54F8">
            <w:pPr>
              <w:rPr>
                <w:iCs/>
              </w:rPr>
            </w:pP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Default="00576ECA" w:rsidP="008D54F8">
            <w:pPr>
              <w:rPr>
                <w:iCs/>
              </w:rPr>
            </w:pPr>
            <w:r>
              <w:rPr>
                <w:iCs/>
              </w:rPr>
              <w:t>312,2</w:t>
            </w:r>
          </w:p>
          <w:p w:rsidR="00576ECA" w:rsidRPr="00C60516" w:rsidRDefault="00576ECA" w:rsidP="008D54F8">
            <w:pPr>
              <w:rPr>
                <w:iCs/>
              </w:rPr>
            </w:pPr>
          </w:p>
        </w:tc>
      </w:tr>
      <w:tr w:rsidR="00576ECA" w:rsidRPr="009350A0" w:rsidTr="008D54F8">
        <w:trPr>
          <w:trHeight w:val="461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  <w:p w:rsidR="00576ECA" w:rsidRPr="00C60516" w:rsidRDefault="00576ECA" w:rsidP="008D54F8"/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129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>
              <w:rPr>
                <w:iCs/>
              </w:rPr>
              <w:t>94,3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>
              <w:rPr>
                <w:iCs/>
              </w:rPr>
              <w:t>94,3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Прочие выплаты (командировочные,суточные)</w:t>
            </w:r>
          </w:p>
          <w:p w:rsidR="00576ECA" w:rsidRPr="00C60516" w:rsidRDefault="00576ECA" w:rsidP="008D54F8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122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212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0,</w:t>
            </w:r>
            <w: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>
              <w:t>0,2</w:t>
            </w:r>
          </w:p>
        </w:tc>
      </w:tr>
      <w:tr w:rsidR="00576ECA" w:rsidRPr="009350A0" w:rsidTr="008D54F8">
        <w:trPr>
          <w:trHeight w:val="76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Налог на имущество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0,3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0,3</w:t>
            </w:r>
          </w:p>
        </w:tc>
      </w:tr>
      <w:tr w:rsidR="00576ECA" w:rsidRPr="009350A0" w:rsidTr="008D54F8">
        <w:trPr>
          <w:trHeight w:val="43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851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290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 w:rsidRPr="00C60516">
              <w:t>26,7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</w:pPr>
            <w:r>
              <w:t>0,00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220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169,0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112,8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7,8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8,1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услуг телефонной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4,1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4,1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Интернет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3,7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4,0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222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14,8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0,6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103,4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104,0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потребления электрической энергии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15,</w:t>
            </w:r>
            <w:r>
              <w:rPr>
                <w:bCs/>
              </w:rPr>
              <w:t>9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16,5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потребления газа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87,5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87,5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12,7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32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t>Текущий ремонт оборудования и инвентаря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Текущий ремонт зданий, сооружений и помещений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5,0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</w:t>
            </w:r>
            <w:r w:rsidRPr="006B093C">
              <w:rPr>
                <w:bCs/>
              </w:rPr>
              <w:t>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Капитальный ремонт зданий и сооружений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 w:rsidRPr="006B093C">
              <w:rPr>
                <w:bCs/>
              </w:rPr>
              <w:t>6,7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30,2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Страхование (включая ОСАГО)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Командировочные (найм жилых помещений)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</w:t>
            </w:r>
            <w:r w:rsidRPr="006B093C">
              <w:rPr>
                <w:bCs/>
              </w:rPr>
              <w:t>,</w:t>
            </w:r>
            <w:r>
              <w:rPr>
                <w:bCs/>
              </w:rPr>
              <w:t>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</w:t>
            </w:r>
            <w:r w:rsidRPr="006B093C">
              <w:rPr>
                <w:bCs/>
              </w:rPr>
              <w:t>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услуги</w:t>
            </w:r>
          </w:p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(оплата труда по договорам)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29,8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мероприятия в рамках текущей деятельности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226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r w:rsidRPr="00C60516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iCs/>
              </w:rPr>
            </w:pPr>
            <w:r w:rsidRPr="00C60516">
              <w:rPr>
                <w:i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 w:rsidRPr="00C60516">
              <w:rPr>
                <w:bCs/>
              </w:rPr>
              <w:t>4,</w:t>
            </w:r>
            <w:r>
              <w:rPr>
                <w:bCs/>
              </w:rPr>
              <w:t>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C60516" w:rsidRDefault="00576ECA" w:rsidP="008D54F8">
            <w:pPr>
              <w:snapToGrid w:val="0"/>
              <w:rPr>
                <w:bCs/>
              </w:rPr>
            </w:pPr>
            <w:r w:rsidRPr="00C60516">
              <w:rPr>
                <w:bCs/>
              </w:rPr>
              <w:t>4,</w:t>
            </w:r>
            <w:r>
              <w:rPr>
                <w:bCs/>
              </w:rPr>
              <w:t>2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 w:rsidRPr="006B093C">
              <w:t>3,2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 w:rsidRPr="006B093C">
              <w:t>3,2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Приобретение оборудования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>
              <w:t>1,6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>
              <w:t>1,6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Прочие основные средства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310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>
              <w:t>1</w:t>
            </w:r>
            <w:r w:rsidRPr="006B093C">
              <w:t>,</w:t>
            </w:r>
            <w:r>
              <w:t>6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snapToGrid w:val="0"/>
            </w:pPr>
            <w:r>
              <w:t>1</w:t>
            </w:r>
            <w:r w:rsidRPr="006B093C">
              <w:t>,</w:t>
            </w:r>
            <w:r>
              <w:t>6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1</w:t>
            </w:r>
            <w:r w:rsidRPr="006B093C">
              <w:rPr>
                <w:iCs/>
              </w:rPr>
              <w:t>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1</w:t>
            </w:r>
            <w:r w:rsidRPr="006B093C">
              <w:rPr>
                <w:iCs/>
              </w:rPr>
              <w:t>,0</w:t>
            </w:r>
          </w:p>
        </w:tc>
      </w:tr>
      <w:tr w:rsidR="00576ECA" w:rsidRPr="009350A0" w:rsidTr="008D54F8">
        <w:trPr>
          <w:trHeight w:val="510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Прочие материальные запасы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1,0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1,0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0,2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</w:rPr>
            </w:pPr>
            <w:r w:rsidRPr="006B093C">
              <w:rPr>
                <w:b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/>
                <w:bCs/>
              </w:rPr>
            </w:pPr>
            <w:r w:rsidRPr="006B093C">
              <w:rPr>
                <w:b/>
                <w:bCs/>
              </w:rPr>
              <w:t>75,5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</w:tr>
      <w:tr w:rsidR="00576ECA" w:rsidRPr="009350A0" w:rsidTr="008D54F8">
        <w:trPr>
          <w:trHeight w:val="656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75,5</w:t>
            </w:r>
          </w:p>
        </w:tc>
      </w:tr>
      <w:tr w:rsidR="00576ECA" w:rsidRPr="009350A0" w:rsidTr="008D54F8">
        <w:trPr>
          <w:trHeight w:val="252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211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58,0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58,0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iCs/>
              </w:rPr>
            </w:pPr>
            <w:r w:rsidRPr="006B093C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121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213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17,5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211682" w:rsidRDefault="00576ECA" w:rsidP="008D54F8">
            <w:pPr>
              <w:rPr>
                <w:bCs/>
              </w:rPr>
            </w:pPr>
            <w:r>
              <w:rPr>
                <w:bCs/>
              </w:rPr>
              <w:t>17,5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300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</w:p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/>
          <w:p w:rsidR="00576ECA" w:rsidRPr="006B093C" w:rsidRDefault="00576ECA" w:rsidP="008D54F8">
            <w:r w:rsidRPr="006B093C">
              <w:t>04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r w:rsidRPr="006B093C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 w:rsidRPr="006B093C">
              <w:rPr>
                <w:bCs/>
              </w:rPr>
              <w:t>340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6B093C" w:rsidRDefault="00576ECA" w:rsidP="008D54F8">
            <w:pPr>
              <w:rPr>
                <w:bCs/>
              </w:rPr>
            </w:pPr>
            <w:r>
              <w:rPr>
                <w:bCs/>
              </w:rPr>
              <w:t>0,0</w:t>
            </w:r>
          </w:p>
        </w:tc>
      </w:tr>
      <w:tr w:rsidR="00576ECA" w:rsidRPr="00896CA1" w:rsidTr="008D54F8">
        <w:trPr>
          <w:trHeight w:val="569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413,80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  <w:iCs/>
              </w:rPr>
            </w:pPr>
            <w:r w:rsidRPr="00B90ADD">
              <w:rPr>
                <w:b/>
                <w:bCs/>
                <w:iCs/>
              </w:rPr>
              <w:t>423,7</w:t>
            </w:r>
          </w:p>
        </w:tc>
      </w:tr>
      <w:tr w:rsidR="00576ECA" w:rsidRPr="009350A0" w:rsidTr="008D54F8">
        <w:trPr>
          <w:trHeight w:val="318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261,4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271,3</w:t>
            </w:r>
          </w:p>
        </w:tc>
      </w:tr>
      <w:tr w:rsidR="00576ECA" w:rsidRPr="009350A0" w:rsidTr="008D54F8">
        <w:trPr>
          <w:trHeight w:val="255"/>
        </w:trPr>
        <w:tc>
          <w:tcPr>
            <w:tcW w:w="3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Расходы на кап.ремонт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r w:rsidRPr="00B90ADD">
              <w:t>927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03</w:t>
            </w:r>
          </w:p>
        </w:tc>
        <w:tc>
          <w:tcPr>
            <w:tcW w:w="144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244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Cs/>
                <w:iCs/>
              </w:rPr>
            </w:pPr>
            <w:r w:rsidRPr="00B90ADD">
              <w:rPr>
                <w:bCs/>
                <w:iCs/>
              </w:rPr>
              <w:t>225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ECA" w:rsidRPr="00B90ADD" w:rsidRDefault="00576ECA" w:rsidP="008D54F8">
            <w:r w:rsidRPr="00B90ADD">
              <w:t>152,4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B90ADD" w:rsidRDefault="00576ECA" w:rsidP="008D54F8">
            <w:r w:rsidRPr="00B90ADD">
              <w:t>152,4</w:t>
            </w:r>
          </w:p>
        </w:tc>
      </w:tr>
      <w:tr w:rsidR="00576ECA" w:rsidRPr="009350A0" w:rsidTr="008D54F8">
        <w:trPr>
          <w:trHeight w:val="285"/>
        </w:trPr>
        <w:tc>
          <w:tcPr>
            <w:tcW w:w="3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  <w:bCs/>
              </w:rPr>
            </w:pPr>
            <w:r w:rsidRPr="00B90ADD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927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312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263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65,0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76ECA" w:rsidRPr="00B90ADD" w:rsidRDefault="00576ECA" w:rsidP="008D54F8">
            <w:pPr>
              <w:rPr>
                <w:b/>
              </w:rPr>
            </w:pPr>
            <w:r w:rsidRPr="00B90ADD">
              <w:rPr>
                <w:b/>
              </w:rPr>
              <w:t>67,1</w:t>
            </w:r>
          </w:p>
        </w:tc>
      </w:tr>
    </w:tbl>
    <w:p w:rsidR="00576ECA" w:rsidRDefault="00576ECA" w:rsidP="003B1FEE">
      <w:pPr>
        <w:pStyle w:val="ConsPlusNormal"/>
        <w:widowControl/>
        <w:spacing w:line="228" w:lineRule="auto"/>
        <w:jc w:val="both"/>
        <w:rPr>
          <w:rFonts w:cs="Times New Roman"/>
        </w:rPr>
      </w:pPr>
    </w:p>
    <w:p w:rsidR="00576ECA" w:rsidRDefault="00576ECA" w:rsidP="003B1FEE">
      <w:pPr>
        <w:jc w:val="right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11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Pr="00C37056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center"/>
        <w:rPr>
          <w:b/>
          <w:szCs w:val="28"/>
        </w:rPr>
      </w:pPr>
      <w:r w:rsidRPr="00160BED">
        <w:rPr>
          <w:b/>
          <w:szCs w:val="28"/>
        </w:rPr>
        <w:t xml:space="preserve">Объем иных межбюджетных трансфертов, выделяемых </w:t>
      </w:r>
      <w:r w:rsidRPr="00160BED">
        <w:rPr>
          <w:b/>
          <w:bCs/>
          <w:szCs w:val="28"/>
        </w:rPr>
        <w:t xml:space="preserve">из местного бюджета бюджету Темниковского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Cs w:val="28"/>
        </w:rPr>
        <w:t xml:space="preserve">Русско-Тювеевского  сельского поселения на 2019 год </w:t>
      </w:r>
    </w:p>
    <w:p w:rsidR="00576ECA" w:rsidRDefault="00576ECA" w:rsidP="003B1FEE">
      <w:pPr>
        <w:jc w:val="right"/>
      </w:pPr>
    </w:p>
    <w:p w:rsidR="00576ECA" w:rsidRDefault="00576ECA" w:rsidP="003B1FEE">
      <w:pPr>
        <w:jc w:val="right"/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1938"/>
      </w:tblGrid>
      <w:tr w:rsidR="00576ECA" w:rsidRPr="00C60516" w:rsidTr="008D54F8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19</w:t>
            </w:r>
            <w:r w:rsidRPr="006B093C">
              <w:t xml:space="preserve"> г.,</w:t>
            </w:r>
          </w:p>
          <w:p w:rsidR="00576ECA" w:rsidRPr="006B093C" w:rsidRDefault="00576ECA" w:rsidP="008D54F8">
            <w:pPr>
              <w:snapToGrid w:val="0"/>
              <w:jc w:val="center"/>
            </w:pPr>
            <w:r w:rsidRPr="006B093C">
              <w:t>сумма</w:t>
            </w:r>
          </w:p>
        </w:tc>
      </w:tr>
      <w:tr w:rsidR="00576ECA" w:rsidRPr="00C60516" w:rsidTr="008D54F8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576ECA" w:rsidRPr="009B6C13" w:rsidRDefault="00576ECA" w:rsidP="008D54F8">
            <w:r>
              <w:t>-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  <w:p w:rsidR="00576ECA" w:rsidRPr="00160BED" w:rsidRDefault="00576ECA" w:rsidP="008D54F8">
            <w:pPr>
              <w:jc w:val="center"/>
            </w:pPr>
          </w:p>
        </w:tc>
      </w:tr>
      <w:tr w:rsidR="00576ECA" w:rsidRPr="00C60516" w:rsidTr="008D54F8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576ECA" w:rsidRPr="00160BED" w:rsidRDefault="00576ECA" w:rsidP="008D54F8">
            <w:r w:rsidRPr="00160BED">
              <w:t>Итого:</w:t>
            </w:r>
          </w:p>
        </w:tc>
        <w:tc>
          <w:tcPr>
            <w:tcW w:w="19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</w:tc>
      </w:tr>
    </w:tbl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12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Pr="00C37056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center"/>
        <w:rPr>
          <w:b/>
          <w:szCs w:val="28"/>
        </w:rPr>
      </w:pPr>
      <w:r w:rsidRPr="00160BED">
        <w:rPr>
          <w:b/>
          <w:szCs w:val="28"/>
        </w:rPr>
        <w:t xml:space="preserve">Объем иных межбюджетных трансфертов, выделяемых </w:t>
      </w:r>
      <w:r w:rsidRPr="00160BED">
        <w:rPr>
          <w:b/>
          <w:bCs/>
          <w:szCs w:val="28"/>
        </w:rPr>
        <w:t xml:space="preserve">из местного бюджета бюджету Темниковского района, направляемой на финансирование расходов, связанных с передачей осуществления части полномочий органов местного самоуправления </w:t>
      </w:r>
      <w:r w:rsidRPr="00160BED">
        <w:rPr>
          <w:b/>
          <w:szCs w:val="28"/>
        </w:rPr>
        <w:t>Русско-Тювеевского  сельского поселения на плановый период 2020 и 2021 годов</w:t>
      </w:r>
    </w:p>
    <w:p w:rsidR="00576ECA" w:rsidRPr="00160BED" w:rsidRDefault="00576ECA" w:rsidP="003B1FEE">
      <w:pPr>
        <w:jc w:val="center"/>
        <w:rPr>
          <w:b/>
          <w:szCs w:val="28"/>
        </w:rPr>
      </w:pPr>
    </w:p>
    <w:p w:rsidR="00576ECA" w:rsidRDefault="00576ECA" w:rsidP="003B1FEE">
      <w:pPr>
        <w:jc w:val="right"/>
      </w:pPr>
      <w:r w:rsidRPr="00160BED">
        <w:t>тыс. руб</w:t>
      </w:r>
    </w:p>
    <w:tbl>
      <w:tblPr>
        <w:tblpPr w:leftFromText="180" w:rightFromText="180" w:vertAnchor="text" w:horzAnchor="margin" w:tblpXSpec="center" w:tblpY="122"/>
        <w:tblW w:w="10372" w:type="dxa"/>
        <w:tblLayout w:type="fixed"/>
        <w:tblLook w:val="0000"/>
      </w:tblPr>
      <w:tblGrid>
        <w:gridCol w:w="620"/>
        <w:gridCol w:w="7814"/>
        <w:gridCol w:w="986"/>
        <w:gridCol w:w="952"/>
      </w:tblGrid>
      <w:tr w:rsidR="00576ECA" w:rsidRPr="00C60516" w:rsidTr="008D54F8">
        <w:trPr>
          <w:trHeight w:val="2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 w:rsidRPr="00160BED">
              <w:t>№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76ECA" w:rsidRPr="00C60516" w:rsidRDefault="00576ECA" w:rsidP="008D54F8">
            <w:pPr>
              <w:rPr>
                <w:b/>
              </w:rPr>
            </w:pPr>
            <w:r w:rsidRPr="00160BED">
              <w:t>Наименование передаваемого полномочия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20</w:t>
            </w:r>
            <w:r w:rsidRPr="006B093C">
              <w:t xml:space="preserve"> 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ECA" w:rsidRPr="006B093C" w:rsidRDefault="00576ECA" w:rsidP="008D54F8">
            <w:pPr>
              <w:snapToGrid w:val="0"/>
              <w:jc w:val="center"/>
            </w:pPr>
            <w:r w:rsidRPr="006B093C">
              <w:t>20</w:t>
            </w:r>
            <w:r>
              <w:t>21</w:t>
            </w:r>
            <w:r w:rsidRPr="006B093C">
              <w:t>г.,</w:t>
            </w:r>
          </w:p>
          <w:p w:rsidR="00576ECA" w:rsidRPr="006B093C" w:rsidRDefault="00576ECA" w:rsidP="008D54F8">
            <w:pPr>
              <w:snapToGrid w:val="0"/>
            </w:pPr>
            <w:r w:rsidRPr="006B093C">
              <w:t>сумма</w:t>
            </w:r>
          </w:p>
        </w:tc>
      </w:tr>
      <w:tr w:rsidR="00576ECA" w:rsidRPr="00C60516" w:rsidTr="008D54F8">
        <w:trPr>
          <w:trHeight w:val="510"/>
        </w:trPr>
        <w:tc>
          <w:tcPr>
            <w:tcW w:w="6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right"/>
            </w:pPr>
            <w:r w:rsidRPr="00160BED">
              <w:t>1</w:t>
            </w:r>
          </w:p>
        </w:tc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576ECA" w:rsidRPr="009B6C13" w:rsidRDefault="00576ECA" w:rsidP="008D54F8">
            <w: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</w:tc>
      </w:tr>
      <w:tr w:rsidR="00576ECA" w:rsidRPr="00C60516" w:rsidTr="008D54F8">
        <w:trPr>
          <w:trHeight w:val="323"/>
        </w:trPr>
        <w:tc>
          <w:tcPr>
            <w:tcW w:w="6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r w:rsidRPr="00160BED">
              <w:t> </w:t>
            </w:r>
          </w:p>
        </w:tc>
        <w:tc>
          <w:tcPr>
            <w:tcW w:w="7814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shd w:val="clear" w:color="auto" w:fill="FFFFFF"/>
            <w:vAlign w:val="center"/>
          </w:tcPr>
          <w:p w:rsidR="00576ECA" w:rsidRPr="00160BED" w:rsidRDefault="00576ECA" w:rsidP="008D54F8">
            <w:r w:rsidRPr="00160BED">
              <w:t>Итого:</w:t>
            </w:r>
          </w:p>
        </w:tc>
        <w:tc>
          <w:tcPr>
            <w:tcW w:w="9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76ECA" w:rsidRPr="00160BED" w:rsidRDefault="00576ECA" w:rsidP="008D54F8">
            <w:pPr>
              <w:jc w:val="center"/>
            </w:pPr>
            <w:r>
              <w:t>-</w:t>
            </w:r>
          </w:p>
        </w:tc>
      </w:tr>
    </w:tbl>
    <w:p w:rsidR="00576ECA" w:rsidRDefault="00576ECA" w:rsidP="003B1FEE">
      <w:pPr>
        <w:jc w:val="right"/>
      </w:pPr>
    </w:p>
    <w:p w:rsidR="00576ECA" w:rsidRDefault="00576ECA" w:rsidP="003B1FEE">
      <w:pPr>
        <w:jc w:val="right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13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</w:pPr>
    </w:p>
    <w:tbl>
      <w:tblPr>
        <w:tblW w:w="10545" w:type="dxa"/>
        <w:tblLayout w:type="fixed"/>
        <w:tblLook w:val="00A0"/>
      </w:tblPr>
      <w:tblGrid>
        <w:gridCol w:w="3179"/>
        <w:gridCol w:w="5838"/>
        <w:gridCol w:w="1528"/>
      </w:tblGrid>
      <w:tr w:rsidR="00576ECA" w:rsidTr="008D54F8">
        <w:trPr>
          <w:trHeight w:val="720"/>
        </w:trPr>
        <w:tc>
          <w:tcPr>
            <w:tcW w:w="10545" w:type="dxa"/>
            <w:gridSpan w:val="3"/>
            <w:vAlign w:val="bottom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ДЕФИЦИТА БЮДЖЕТА РУССКО-ТЮВЕЕВСКОГО СЕЛЬСКОГО ПОСЕЛЕНИЯ НА 2019 ГОД</w:t>
            </w:r>
          </w:p>
        </w:tc>
      </w:tr>
      <w:tr w:rsidR="00576ECA" w:rsidTr="008D54F8">
        <w:trPr>
          <w:trHeight w:val="315"/>
        </w:trPr>
        <w:tc>
          <w:tcPr>
            <w:tcW w:w="10545" w:type="dxa"/>
            <w:gridSpan w:val="3"/>
            <w:noWrap/>
            <w:vAlign w:val="bottom"/>
          </w:tcPr>
          <w:p w:rsidR="00576ECA" w:rsidRDefault="00576ECA" w:rsidP="008D54F8">
            <w:pPr>
              <w:jc w:val="right"/>
            </w:pPr>
            <w:r>
              <w:t>(тыс. рублей)</w:t>
            </w:r>
          </w:p>
        </w:tc>
      </w:tr>
      <w:tr w:rsidR="00576ECA" w:rsidTr="008D54F8">
        <w:trPr>
          <w:trHeight w:val="1575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576ECA" w:rsidTr="008D54F8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right"/>
              <w:rPr>
                <w:b/>
                <w:bCs/>
              </w:rPr>
            </w:pP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Pr="00AF350D" w:rsidRDefault="00576ECA" w:rsidP="008D54F8">
            <w:pPr>
              <w:jc w:val="right"/>
              <w:rPr>
                <w:bCs/>
              </w:rPr>
            </w:pPr>
            <w:r w:rsidRPr="00AF350D">
              <w:rPr>
                <w:bCs/>
              </w:rPr>
              <w:t>-1733,8</w:t>
            </w: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000 01 05 02 00 00 0000 500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Увеличение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  <w:rPr>
                <w:bCs/>
              </w:rPr>
            </w:pPr>
            <w:r w:rsidRPr="00AF350D">
              <w:rPr>
                <w:bCs/>
              </w:rPr>
              <w:t>-1733,8</w:t>
            </w: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000 01 05 02 01 00 0000 510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Увеличение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  <w:rPr>
                <w:bCs/>
              </w:rPr>
            </w:pPr>
            <w:r w:rsidRPr="00AF350D">
              <w:rPr>
                <w:bCs/>
              </w:rPr>
              <w:t>-1733,8</w:t>
            </w:r>
          </w:p>
        </w:tc>
      </w:tr>
      <w:tr w:rsidR="00576ECA" w:rsidTr="008D54F8">
        <w:trPr>
          <w:trHeight w:val="322"/>
        </w:trPr>
        <w:tc>
          <w:tcPr>
            <w:tcW w:w="31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000 01 05 02 01 05 0000 510</w:t>
            </w:r>
          </w:p>
        </w:tc>
        <w:tc>
          <w:tcPr>
            <w:tcW w:w="5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  <w:rPr>
                <w:bCs/>
              </w:rPr>
            </w:pPr>
            <w:r w:rsidRPr="00AF350D">
              <w:rPr>
                <w:bCs/>
              </w:rPr>
              <w:t>-1733,8</w:t>
            </w:r>
          </w:p>
        </w:tc>
      </w:tr>
      <w:tr w:rsidR="00576ECA" w:rsidTr="008D54F8">
        <w:trPr>
          <w:trHeight w:val="330"/>
        </w:trPr>
        <w:tc>
          <w:tcPr>
            <w:tcW w:w="3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Default="00576ECA" w:rsidP="008D54F8"/>
        </w:tc>
        <w:tc>
          <w:tcPr>
            <w:tcW w:w="5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ECA" w:rsidRDefault="00576ECA" w:rsidP="008D54F8"/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6ECA" w:rsidRPr="00AF350D" w:rsidRDefault="00576ECA" w:rsidP="008D54F8"/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</w:pPr>
            <w:r w:rsidRPr="00AF350D">
              <w:rPr>
                <w:bCs/>
              </w:rPr>
              <w:t>1733,8</w:t>
            </w: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Уменьшение прочих остатков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</w:pPr>
            <w:r w:rsidRPr="00AF350D">
              <w:rPr>
                <w:bCs/>
              </w:rPr>
              <w:t>1733,8</w:t>
            </w:r>
          </w:p>
        </w:tc>
      </w:tr>
      <w:tr w:rsidR="00576ECA" w:rsidTr="008D54F8">
        <w:trPr>
          <w:trHeight w:val="34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000 01 05 02 01 00 0000 610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Уменьшение прочих остатков денежных средств бюджетов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</w:pPr>
            <w:r w:rsidRPr="00AF350D">
              <w:rPr>
                <w:bCs/>
              </w:rPr>
              <w:t>1733,8</w:t>
            </w:r>
          </w:p>
        </w:tc>
      </w:tr>
      <w:tr w:rsidR="00576ECA" w:rsidTr="008D54F8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000 01 05 02 01 05 0000 610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6ECA" w:rsidRPr="00AF350D" w:rsidRDefault="00576ECA" w:rsidP="008D54F8">
            <w:pPr>
              <w:jc w:val="right"/>
            </w:pPr>
            <w:r w:rsidRPr="00AF350D">
              <w:rPr>
                <w:bCs/>
              </w:rPr>
              <w:t>1733,8</w:t>
            </w:r>
          </w:p>
        </w:tc>
      </w:tr>
      <w:tr w:rsidR="00576ECA" w:rsidTr="008D54F8">
        <w:trPr>
          <w:trHeight w:val="630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center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right"/>
              <w:rPr>
                <w:b/>
                <w:bCs/>
              </w:rPr>
            </w:pP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Привлечение средств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jc w:val="right"/>
              <w:rPr>
                <w:b/>
                <w:bCs/>
              </w:rPr>
            </w:pPr>
          </w:p>
        </w:tc>
      </w:tr>
      <w:tr w:rsidR="00576ECA" w:rsidTr="008D54F8">
        <w:trPr>
          <w:trHeight w:val="315"/>
        </w:trPr>
        <w:tc>
          <w:tcPr>
            <w:tcW w:w="3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pPr>
              <w:jc w:val="both"/>
            </w:pPr>
            <w:r>
              <w:t> </w:t>
            </w:r>
          </w:p>
        </w:tc>
        <w:tc>
          <w:tcPr>
            <w:tcW w:w="5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6ECA" w:rsidRDefault="00576ECA" w:rsidP="008D54F8">
            <w:r>
              <w:t>Погашение основной суммы задолженности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76ECA" w:rsidRDefault="00576ECA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</w:tbl>
    <w:p w:rsidR="00576ECA" w:rsidRDefault="00576ECA" w:rsidP="003B1FEE">
      <w:pPr>
        <w:jc w:val="right"/>
      </w:pPr>
    </w:p>
    <w:p w:rsidR="00576ECA" w:rsidRDefault="00576ECA" w:rsidP="003B1FEE">
      <w:pPr>
        <w:jc w:val="right"/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 xml:space="preserve">Приложение </w:t>
      </w:r>
      <w:r>
        <w:rPr>
          <w:szCs w:val="28"/>
        </w:rPr>
        <w:t>14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к решени</w:t>
      </w:r>
      <w:r>
        <w:rPr>
          <w:szCs w:val="28"/>
        </w:rPr>
        <w:t>ю</w:t>
      </w:r>
      <w:r w:rsidRPr="006B093C">
        <w:rPr>
          <w:szCs w:val="28"/>
        </w:rPr>
        <w:t xml:space="preserve"> Совета депутатов</w:t>
      </w:r>
    </w:p>
    <w:p w:rsidR="00576ECA" w:rsidRDefault="00576ECA" w:rsidP="003B1FEE">
      <w:pPr>
        <w:jc w:val="right"/>
        <w:rPr>
          <w:szCs w:val="28"/>
        </w:rPr>
      </w:pPr>
      <w:r>
        <w:rPr>
          <w:szCs w:val="28"/>
        </w:rPr>
        <w:t>Русско-Тювеевского сельского поселения</w:t>
      </w:r>
    </w:p>
    <w:p w:rsidR="00576ECA" w:rsidRPr="006B093C" w:rsidRDefault="00576ECA" w:rsidP="003B1FEE">
      <w:pPr>
        <w:jc w:val="right"/>
        <w:rPr>
          <w:szCs w:val="28"/>
        </w:rPr>
      </w:pPr>
      <w:r w:rsidRPr="006B093C">
        <w:rPr>
          <w:szCs w:val="28"/>
        </w:rPr>
        <w:t>Темниковского муниципального района</w:t>
      </w:r>
    </w:p>
    <w:p w:rsidR="00576ECA" w:rsidRPr="00C37056" w:rsidRDefault="00576ECA" w:rsidP="003B1FEE">
      <w:pPr>
        <w:jc w:val="right"/>
        <w:rPr>
          <w:szCs w:val="28"/>
        </w:rPr>
      </w:pPr>
      <w:r>
        <w:rPr>
          <w:szCs w:val="28"/>
        </w:rPr>
        <w:t xml:space="preserve">от 28 декабря </w:t>
      </w:r>
      <w:r w:rsidRPr="006B093C">
        <w:rPr>
          <w:szCs w:val="28"/>
        </w:rPr>
        <w:t>2018  №</w:t>
      </w:r>
      <w:r>
        <w:rPr>
          <w:szCs w:val="28"/>
        </w:rPr>
        <w:t xml:space="preserve"> 91</w:t>
      </w: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right"/>
        <w:rPr>
          <w:szCs w:val="28"/>
        </w:rPr>
      </w:pPr>
    </w:p>
    <w:p w:rsidR="00576ECA" w:rsidRDefault="00576ECA" w:rsidP="003B1FEE">
      <w:pPr>
        <w:jc w:val="center"/>
        <w:rPr>
          <w:b/>
          <w:bCs/>
        </w:rPr>
      </w:pPr>
      <w:r>
        <w:rPr>
          <w:b/>
          <w:bCs/>
        </w:rPr>
        <w:t xml:space="preserve">ИСТОЧНИКИ ВНУТРЕННЕГО ФИНАНСИРОВАНИЯ ДЕФИЦИТА БЮДЖЕТА </w:t>
      </w:r>
    </w:p>
    <w:p w:rsidR="00576ECA" w:rsidRDefault="00576ECA" w:rsidP="003B1FEE">
      <w:pPr>
        <w:jc w:val="center"/>
        <w:rPr>
          <w:b/>
          <w:szCs w:val="28"/>
        </w:rPr>
      </w:pPr>
      <w:r>
        <w:rPr>
          <w:b/>
          <w:bCs/>
        </w:rPr>
        <w:t xml:space="preserve">РУССКО-ТЮВЕЕВСКОГО СЕЛЬСКОГО ПОСЕЛЕНИЯ НА ПЛАНОВЫЙ ПЕРИОД </w:t>
      </w:r>
      <w:r w:rsidRPr="00160BED">
        <w:rPr>
          <w:b/>
          <w:szCs w:val="28"/>
        </w:rPr>
        <w:t xml:space="preserve"> </w:t>
      </w:r>
    </w:p>
    <w:p w:rsidR="00576ECA" w:rsidRPr="00AA24E7" w:rsidRDefault="00576ECA" w:rsidP="003B1FEE">
      <w:pPr>
        <w:jc w:val="center"/>
      </w:pPr>
      <w:r w:rsidRPr="00160BED">
        <w:rPr>
          <w:b/>
          <w:szCs w:val="28"/>
        </w:rPr>
        <w:t xml:space="preserve">2020 и 2021 </w:t>
      </w:r>
      <w:r w:rsidRPr="00AF350D">
        <w:rPr>
          <w:b/>
        </w:rPr>
        <w:t>ГОДОВ</w:t>
      </w:r>
    </w:p>
    <w:p w:rsidR="00576ECA" w:rsidRPr="00AA24E7" w:rsidRDefault="00576ECA" w:rsidP="003B1FEE">
      <w:pPr>
        <w:jc w:val="right"/>
        <w:rPr>
          <w:szCs w:val="28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5"/>
        <w:gridCol w:w="5345"/>
        <w:gridCol w:w="1395"/>
        <w:gridCol w:w="1076"/>
      </w:tblGrid>
      <w:tr w:rsidR="00576ECA" w:rsidRPr="00AA24E7" w:rsidTr="008D54F8">
        <w:trPr>
          <w:trHeight w:val="1039"/>
        </w:trPr>
        <w:tc>
          <w:tcPr>
            <w:tcW w:w="2605" w:type="dxa"/>
            <w:vMerge w:val="restart"/>
            <w:vAlign w:val="center"/>
          </w:tcPr>
          <w:p w:rsidR="00576ECA" w:rsidRPr="00415F24" w:rsidRDefault="00576ECA" w:rsidP="008D54F8">
            <w:pPr>
              <w:jc w:val="center"/>
              <w:rPr>
                <w:bCs/>
              </w:rPr>
            </w:pPr>
            <w:r w:rsidRPr="00415F24">
              <w:rPr>
                <w:bCs/>
              </w:rPr>
              <w:t>Код</w:t>
            </w:r>
          </w:p>
        </w:tc>
        <w:tc>
          <w:tcPr>
            <w:tcW w:w="5345" w:type="dxa"/>
            <w:vMerge w:val="restart"/>
            <w:vAlign w:val="center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Наименование кода группы, подгруппы,</w:t>
            </w:r>
          </w:p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 xml:space="preserve"> статьи, вида источника финансирования </w:t>
            </w:r>
          </w:p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 xml:space="preserve">дефицитов бюджетов, кода классификации операций сектора государственного </w:t>
            </w:r>
          </w:p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 xml:space="preserve">управления, относящихся к источникам финансирования дефицитов бюджетов </w:t>
            </w:r>
          </w:p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Российской Федерации</w:t>
            </w:r>
          </w:p>
        </w:tc>
        <w:tc>
          <w:tcPr>
            <w:tcW w:w="2471" w:type="dxa"/>
            <w:gridSpan w:val="2"/>
            <w:tcBorders>
              <w:bottom w:val="nil"/>
            </w:tcBorders>
          </w:tcPr>
          <w:p w:rsidR="00576ECA" w:rsidRPr="00415F24" w:rsidRDefault="00576ECA" w:rsidP="008D54F8">
            <w:pPr>
              <w:jc w:val="center"/>
              <w:rPr>
                <w:szCs w:val="28"/>
              </w:rPr>
            </w:pPr>
            <w:r w:rsidRPr="00415F24">
              <w:t>С</w:t>
            </w:r>
            <w:r w:rsidRPr="00AF350D">
              <w:t>умма</w:t>
            </w:r>
          </w:p>
        </w:tc>
      </w:tr>
      <w:tr w:rsidR="00576ECA" w:rsidRPr="00AA24E7" w:rsidTr="008D54F8">
        <w:trPr>
          <w:trHeight w:val="887"/>
        </w:trPr>
        <w:tc>
          <w:tcPr>
            <w:tcW w:w="2605" w:type="dxa"/>
            <w:vMerge/>
            <w:vAlign w:val="center"/>
          </w:tcPr>
          <w:p w:rsidR="00576ECA" w:rsidRPr="00415F24" w:rsidRDefault="00576ECA" w:rsidP="008D54F8">
            <w:pPr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5345" w:type="dxa"/>
            <w:vMerge/>
            <w:vAlign w:val="center"/>
          </w:tcPr>
          <w:p w:rsidR="00576ECA" w:rsidRPr="00415F24" w:rsidRDefault="00576ECA" w:rsidP="008D54F8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1395" w:type="dxa"/>
            <w:tcBorders>
              <w:top w:val="nil"/>
            </w:tcBorders>
            <w:vAlign w:val="center"/>
          </w:tcPr>
          <w:p w:rsidR="00576ECA" w:rsidRPr="00415F24" w:rsidRDefault="00576ECA" w:rsidP="008D54F8">
            <w:pPr>
              <w:snapToGrid w:val="0"/>
              <w:jc w:val="center"/>
            </w:pPr>
          </w:p>
          <w:p w:rsidR="00576ECA" w:rsidRPr="00415F24" w:rsidRDefault="00576ECA" w:rsidP="008D54F8">
            <w:pPr>
              <w:snapToGrid w:val="0"/>
              <w:jc w:val="center"/>
            </w:pPr>
            <w:r w:rsidRPr="00415F24">
              <w:t>2020 г.</w:t>
            </w:r>
          </w:p>
          <w:p w:rsidR="00576ECA" w:rsidRPr="00415F24" w:rsidRDefault="00576ECA" w:rsidP="008D54F8">
            <w:pPr>
              <w:snapToGrid w:val="0"/>
            </w:pPr>
          </w:p>
        </w:tc>
        <w:tc>
          <w:tcPr>
            <w:tcW w:w="1076" w:type="dxa"/>
            <w:tcBorders>
              <w:top w:val="nil"/>
            </w:tcBorders>
            <w:vAlign w:val="center"/>
          </w:tcPr>
          <w:p w:rsidR="00576ECA" w:rsidRPr="00415F24" w:rsidRDefault="00576ECA" w:rsidP="008D54F8">
            <w:pPr>
              <w:snapToGrid w:val="0"/>
            </w:pPr>
            <w:r w:rsidRPr="00415F24">
              <w:t>2021г.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jc w:val="center"/>
              <w:rPr>
                <w:bCs/>
              </w:rPr>
            </w:pPr>
            <w:r w:rsidRPr="00415F24">
              <w:rPr>
                <w:bCs/>
              </w:rPr>
              <w:t>1</w:t>
            </w:r>
          </w:p>
        </w:tc>
        <w:tc>
          <w:tcPr>
            <w:tcW w:w="5345" w:type="dxa"/>
            <w:vAlign w:val="bottom"/>
          </w:tcPr>
          <w:p w:rsidR="00576ECA" w:rsidRPr="00415F24" w:rsidRDefault="00576ECA" w:rsidP="008D54F8">
            <w:pPr>
              <w:jc w:val="center"/>
              <w:rPr>
                <w:bCs/>
              </w:rPr>
            </w:pPr>
            <w:r w:rsidRPr="00415F24">
              <w:rPr>
                <w:bCs/>
              </w:rPr>
              <w:t>2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  <w:tc>
          <w:tcPr>
            <w:tcW w:w="1076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000 01 00 00 00 00 0000 000</w:t>
            </w:r>
          </w:p>
        </w:tc>
        <w:tc>
          <w:tcPr>
            <w:tcW w:w="534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jc w:val="right"/>
              <w:rPr>
                <w:b/>
                <w:szCs w:val="28"/>
              </w:rPr>
            </w:pPr>
          </w:p>
        </w:tc>
        <w:tc>
          <w:tcPr>
            <w:tcW w:w="1076" w:type="dxa"/>
          </w:tcPr>
          <w:p w:rsidR="00576ECA" w:rsidRPr="00415F24" w:rsidRDefault="00576ECA" w:rsidP="008D54F8">
            <w:pPr>
              <w:jc w:val="right"/>
              <w:rPr>
                <w:b/>
                <w:szCs w:val="28"/>
              </w:rPr>
            </w:pPr>
          </w:p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000 01 05 00 00 00 0000 000</w:t>
            </w:r>
          </w:p>
        </w:tc>
        <w:tc>
          <w:tcPr>
            <w:tcW w:w="534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jc w:val="right"/>
              <w:rPr>
                <w:b/>
                <w:szCs w:val="28"/>
              </w:rPr>
            </w:pPr>
          </w:p>
        </w:tc>
        <w:tc>
          <w:tcPr>
            <w:tcW w:w="1076" w:type="dxa"/>
          </w:tcPr>
          <w:p w:rsidR="00576ECA" w:rsidRPr="00415F24" w:rsidRDefault="00576ECA" w:rsidP="008D54F8">
            <w:pPr>
              <w:jc w:val="right"/>
              <w:rPr>
                <w:b/>
                <w:szCs w:val="28"/>
              </w:rPr>
            </w:pPr>
          </w:p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000 01 05 00 00 00 0000 500</w:t>
            </w:r>
          </w:p>
        </w:tc>
        <w:tc>
          <w:tcPr>
            <w:tcW w:w="534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Увеличение остатков средств бюджетов</w:t>
            </w:r>
          </w:p>
        </w:tc>
        <w:tc>
          <w:tcPr>
            <w:tcW w:w="1395" w:type="dxa"/>
            <w:vAlign w:val="bottom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-1515,1</w:t>
            </w:r>
          </w:p>
        </w:tc>
        <w:tc>
          <w:tcPr>
            <w:tcW w:w="1076" w:type="dxa"/>
            <w:vAlign w:val="bottom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-1379,1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r w:rsidRPr="00AA24E7">
              <w:t>000 01 05 02 00 00 0000 500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Увеличение прочих остатков средств бюджетов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r w:rsidRPr="00AA24E7">
              <w:t>000 01 05 02 01 00 0000 510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Увеличение прочих остатков денежных средств бюджетов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r w:rsidRPr="00AA24E7">
              <w:t>000 01 05 02 01 05 0000 510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-1379,2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000 01 05 00 00 00 0000 600</w:t>
            </w:r>
          </w:p>
        </w:tc>
        <w:tc>
          <w:tcPr>
            <w:tcW w:w="5345" w:type="dxa"/>
          </w:tcPr>
          <w:p w:rsidR="00576ECA" w:rsidRPr="00415F24" w:rsidRDefault="00576ECA" w:rsidP="008D54F8">
            <w:pPr>
              <w:rPr>
                <w:b/>
                <w:bCs/>
              </w:rPr>
            </w:pPr>
            <w:r w:rsidRPr="00415F24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395" w:type="dxa"/>
            <w:vAlign w:val="center"/>
          </w:tcPr>
          <w:p w:rsidR="00576ECA" w:rsidRPr="00415F24" w:rsidRDefault="00576ECA" w:rsidP="008D54F8">
            <w:pPr>
              <w:rPr>
                <w:b/>
              </w:rPr>
            </w:pPr>
          </w:p>
        </w:tc>
        <w:tc>
          <w:tcPr>
            <w:tcW w:w="1076" w:type="dxa"/>
            <w:vAlign w:val="center"/>
          </w:tcPr>
          <w:p w:rsidR="00576ECA" w:rsidRPr="00AA24E7" w:rsidRDefault="00576ECA" w:rsidP="008D54F8"/>
        </w:tc>
      </w:tr>
      <w:tr w:rsidR="00576ECA" w:rsidRPr="00AA24E7" w:rsidTr="008D54F8">
        <w:tc>
          <w:tcPr>
            <w:tcW w:w="2605" w:type="dxa"/>
          </w:tcPr>
          <w:p w:rsidR="00576ECA" w:rsidRPr="00415F24" w:rsidRDefault="00576ECA" w:rsidP="008D54F8">
            <w:pPr>
              <w:rPr>
                <w:bCs/>
              </w:rPr>
            </w:pPr>
            <w:r w:rsidRPr="00415F24">
              <w:rPr>
                <w:bCs/>
              </w:rPr>
              <w:t>0</w:t>
            </w:r>
            <w:r w:rsidRPr="00AA24E7">
              <w:t>00 01 05 02 00 00 0000 600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Уменьшение прочих остатков средств бюджетов</w:t>
            </w:r>
          </w:p>
        </w:tc>
        <w:tc>
          <w:tcPr>
            <w:tcW w:w="1395" w:type="dxa"/>
          </w:tcPr>
          <w:p w:rsidR="00576ECA" w:rsidRPr="00415F24" w:rsidRDefault="00576ECA" w:rsidP="008D54F8">
            <w:r w:rsidRPr="00415F24">
              <w:rPr>
                <w:bCs/>
              </w:rPr>
              <w:t>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r w:rsidRPr="00415F24">
              <w:t>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r w:rsidRPr="00AA24E7">
              <w:t>000 01 05 02 01 00 0000 610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Уменьшение прочих остатков денежных средств бюджетов</w:t>
            </w:r>
          </w:p>
        </w:tc>
        <w:tc>
          <w:tcPr>
            <w:tcW w:w="1395" w:type="dxa"/>
          </w:tcPr>
          <w:p w:rsidR="00576ECA" w:rsidRPr="00AA24E7" w:rsidRDefault="00576ECA" w:rsidP="008D54F8">
            <w:r w:rsidRPr="00415F24">
              <w:rPr>
                <w:bCs/>
              </w:rPr>
              <w:t>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r w:rsidRPr="00415F24">
              <w:t>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r w:rsidRPr="00AA24E7">
              <w:t>000 01 05 02 01 05 0000 610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95" w:type="dxa"/>
          </w:tcPr>
          <w:p w:rsidR="00576ECA" w:rsidRPr="00AA24E7" w:rsidRDefault="00576ECA" w:rsidP="008D54F8">
            <w:r w:rsidRPr="00415F24">
              <w:rPr>
                <w:bCs/>
              </w:rPr>
              <w:t>1515,1</w:t>
            </w:r>
          </w:p>
        </w:tc>
        <w:tc>
          <w:tcPr>
            <w:tcW w:w="1076" w:type="dxa"/>
          </w:tcPr>
          <w:p w:rsidR="00576ECA" w:rsidRPr="00415F24" w:rsidRDefault="00576ECA" w:rsidP="008D54F8">
            <w:r w:rsidRPr="00415F24">
              <w:t>1379,2</w:t>
            </w: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pPr>
              <w:jc w:val="center"/>
            </w:pPr>
            <w:r w:rsidRPr="00AA24E7">
              <w:t> 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Итого источников внутреннего финансирования дефицита районного  бюджета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  <w:tc>
          <w:tcPr>
            <w:tcW w:w="1076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</w:tr>
      <w:tr w:rsidR="00576ECA" w:rsidRPr="00AA24E7" w:rsidTr="008D54F8">
        <w:tc>
          <w:tcPr>
            <w:tcW w:w="2605" w:type="dxa"/>
          </w:tcPr>
          <w:p w:rsidR="00576ECA" w:rsidRPr="00AA24E7" w:rsidRDefault="00576ECA" w:rsidP="008D54F8">
            <w:pPr>
              <w:jc w:val="both"/>
            </w:pPr>
            <w:r w:rsidRPr="00AA24E7">
              <w:t> </w:t>
            </w:r>
          </w:p>
        </w:tc>
        <w:tc>
          <w:tcPr>
            <w:tcW w:w="5345" w:type="dxa"/>
          </w:tcPr>
          <w:p w:rsidR="00576ECA" w:rsidRPr="00AA24E7" w:rsidRDefault="00576ECA" w:rsidP="008D54F8">
            <w:r w:rsidRPr="00AA24E7">
              <w:t>Привлечение средств</w:t>
            </w:r>
          </w:p>
        </w:tc>
        <w:tc>
          <w:tcPr>
            <w:tcW w:w="1395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  <w:tc>
          <w:tcPr>
            <w:tcW w:w="1076" w:type="dxa"/>
          </w:tcPr>
          <w:p w:rsidR="00576ECA" w:rsidRPr="00415F24" w:rsidRDefault="00576ECA" w:rsidP="008D54F8">
            <w:pPr>
              <w:jc w:val="right"/>
              <w:rPr>
                <w:szCs w:val="28"/>
              </w:rPr>
            </w:pPr>
          </w:p>
        </w:tc>
      </w:tr>
    </w:tbl>
    <w:p w:rsidR="00576ECA" w:rsidRPr="00C15DA5" w:rsidRDefault="00576ECA" w:rsidP="003B1FEE">
      <w:pPr>
        <w:jc w:val="right"/>
        <w:rPr>
          <w:szCs w:val="28"/>
        </w:rPr>
      </w:pPr>
    </w:p>
    <w:p w:rsidR="00576ECA" w:rsidRDefault="00576ECA" w:rsidP="00616EEE">
      <w:pPr>
        <w:ind w:left="6300"/>
        <w:jc w:val="right"/>
      </w:pPr>
    </w:p>
    <w:p w:rsidR="00576ECA" w:rsidRDefault="00576ECA" w:rsidP="00616EEE">
      <w:pPr>
        <w:ind w:left="6300"/>
        <w:jc w:val="right"/>
      </w:pPr>
    </w:p>
    <w:p w:rsidR="00576ECA" w:rsidRDefault="00576ECA" w:rsidP="00616EEE">
      <w:pPr>
        <w:ind w:left="6300"/>
        <w:jc w:val="center"/>
      </w:pPr>
    </w:p>
    <w:p w:rsidR="00576ECA" w:rsidRDefault="00576ECA" w:rsidP="002C085F">
      <w:pPr>
        <w:tabs>
          <w:tab w:val="left" w:pos="1080"/>
        </w:tabs>
        <w:jc w:val="both"/>
        <w:rPr>
          <w:b/>
          <w:szCs w:val="28"/>
        </w:rPr>
      </w:pPr>
    </w:p>
    <w:p w:rsidR="00576ECA" w:rsidRDefault="00576ECA" w:rsidP="002C085F">
      <w:pPr>
        <w:tabs>
          <w:tab w:val="left" w:pos="1080"/>
        </w:tabs>
        <w:jc w:val="both"/>
        <w:rPr>
          <w:b/>
          <w:szCs w:val="28"/>
        </w:rPr>
      </w:pPr>
    </w:p>
    <w:p w:rsidR="00576ECA" w:rsidRPr="00E1341F" w:rsidRDefault="00576ECA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68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576ECA" w:rsidRPr="00E1341F" w:rsidRDefault="00576ECA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76ECA" w:rsidRPr="00E1341F" w:rsidRDefault="00576ECA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576ECA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3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4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8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2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3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6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8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9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0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1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3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5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2"/>
  </w:num>
  <w:num w:numId="2">
    <w:abstractNumId w:val="14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7"/>
  </w:num>
  <w:num w:numId="8">
    <w:abstractNumId w:val="17"/>
  </w:num>
  <w:num w:numId="9">
    <w:abstractNumId w:val="10"/>
  </w:num>
  <w:num w:numId="10">
    <w:abstractNumId w:val="4"/>
  </w:num>
  <w:num w:numId="11">
    <w:abstractNumId w:val="26"/>
  </w:num>
  <w:num w:numId="12">
    <w:abstractNumId w:val="31"/>
  </w:num>
  <w:num w:numId="13">
    <w:abstractNumId w:val="3"/>
  </w:num>
  <w:num w:numId="14">
    <w:abstractNumId w:val="29"/>
  </w:num>
  <w:num w:numId="15">
    <w:abstractNumId w:val="7"/>
  </w:num>
  <w:num w:numId="16">
    <w:abstractNumId w:val="11"/>
  </w:num>
  <w:num w:numId="17">
    <w:abstractNumId w:val="6"/>
  </w:num>
  <w:num w:numId="18">
    <w:abstractNumId w:val="9"/>
  </w:num>
  <w:num w:numId="19">
    <w:abstractNumId w:val="15"/>
  </w:num>
  <w:num w:numId="20">
    <w:abstractNumId w:val="25"/>
  </w:num>
  <w:num w:numId="21">
    <w:abstractNumId w:val="20"/>
  </w:num>
  <w:num w:numId="22">
    <w:abstractNumId w:val="8"/>
  </w:num>
  <w:num w:numId="23">
    <w:abstractNumId w:val="30"/>
  </w:num>
  <w:num w:numId="24">
    <w:abstractNumId w:val="16"/>
  </w:num>
  <w:num w:numId="25">
    <w:abstractNumId w:val="28"/>
  </w:num>
  <w:num w:numId="26">
    <w:abstractNumId w:val="36"/>
  </w:num>
  <w:num w:numId="27">
    <w:abstractNumId w:val="22"/>
  </w:num>
  <w:num w:numId="28">
    <w:abstractNumId w:val="24"/>
  </w:num>
  <w:num w:numId="29">
    <w:abstractNumId w:val="5"/>
  </w:num>
  <w:num w:numId="30">
    <w:abstractNumId w:val="33"/>
  </w:num>
  <w:num w:numId="31">
    <w:abstractNumId w:val="13"/>
  </w:num>
  <w:num w:numId="32">
    <w:abstractNumId w:val="35"/>
  </w:num>
  <w:num w:numId="33">
    <w:abstractNumId w:val="32"/>
  </w:num>
  <w:num w:numId="34">
    <w:abstractNumId w:val="23"/>
  </w:num>
  <w:num w:numId="35">
    <w:abstractNumId w:val="34"/>
  </w:num>
  <w:num w:numId="36">
    <w:abstractNumId w:val="19"/>
  </w:num>
  <w:num w:numId="37">
    <w:abstractNumId w:val="21"/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517A3"/>
    <w:rsid w:val="00063F8E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971B2"/>
    <w:rsid w:val="001A1D46"/>
    <w:rsid w:val="001B3B0B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46E"/>
    <w:rsid w:val="00242357"/>
    <w:rsid w:val="002434FB"/>
    <w:rsid w:val="00264CE3"/>
    <w:rsid w:val="00287A41"/>
    <w:rsid w:val="00287B8A"/>
    <w:rsid w:val="00293C71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35C99"/>
    <w:rsid w:val="00340178"/>
    <w:rsid w:val="00374227"/>
    <w:rsid w:val="00390A4D"/>
    <w:rsid w:val="00394103"/>
    <w:rsid w:val="003A2B01"/>
    <w:rsid w:val="003B1FEE"/>
    <w:rsid w:val="003C3D1C"/>
    <w:rsid w:val="003D5DEE"/>
    <w:rsid w:val="003E7C70"/>
    <w:rsid w:val="003F5AB6"/>
    <w:rsid w:val="004054C5"/>
    <w:rsid w:val="00406558"/>
    <w:rsid w:val="00407084"/>
    <w:rsid w:val="00411CEA"/>
    <w:rsid w:val="00413E72"/>
    <w:rsid w:val="00414E33"/>
    <w:rsid w:val="00415F24"/>
    <w:rsid w:val="0042130F"/>
    <w:rsid w:val="00421DD0"/>
    <w:rsid w:val="00427F4A"/>
    <w:rsid w:val="00435787"/>
    <w:rsid w:val="004465C2"/>
    <w:rsid w:val="004577B5"/>
    <w:rsid w:val="004733AB"/>
    <w:rsid w:val="00493B8D"/>
    <w:rsid w:val="004A0A4B"/>
    <w:rsid w:val="004B62E6"/>
    <w:rsid w:val="004E6B6D"/>
    <w:rsid w:val="0050453A"/>
    <w:rsid w:val="005062F7"/>
    <w:rsid w:val="00543380"/>
    <w:rsid w:val="00547C2F"/>
    <w:rsid w:val="005566D8"/>
    <w:rsid w:val="00562CA2"/>
    <w:rsid w:val="00576ECA"/>
    <w:rsid w:val="005853A8"/>
    <w:rsid w:val="0059660D"/>
    <w:rsid w:val="005A51CD"/>
    <w:rsid w:val="005C6E3A"/>
    <w:rsid w:val="005F3166"/>
    <w:rsid w:val="005F522F"/>
    <w:rsid w:val="005F632F"/>
    <w:rsid w:val="005F7A11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6CA1"/>
    <w:rsid w:val="008A2632"/>
    <w:rsid w:val="008B37C1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70AE"/>
    <w:rsid w:val="00A01351"/>
    <w:rsid w:val="00A07FD2"/>
    <w:rsid w:val="00A4442E"/>
    <w:rsid w:val="00A44FBF"/>
    <w:rsid w:val="00A510B6"/>
    <w:rsid w:val="00A52788"/>
    <w:rsid w:val="00A60EA3"/>
    <w:rsid w:val="00A726E8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17E"/>
    <w:rsid w:val="00BC1AF3"/>
    <w:rsid w:val="00BE0C9B"/>
    <w:rsid w:val="00BE2E56"/>
    <w:rsid w:val="00BE5A0A"/>
    <w:rsid w:val="00BF5C75"/>
    <w:rsid w:val="00BF792F"/>
    <w:rsid w:val="00C063A8"/>
    <w:rsid w:val="00C14FC4"/>
    <w:rsid w:val="00C15DA5"/>
    <w:rsid w:val="00C37056"/>
    <w:rsid w:val="00C4658D"/>
    <w:rsid w:val="00C47158"/>
    <w:rsid w:val="00C60516"/>
    <w:rsid w:val="00C657D0"/>
    <w:rsid w:val="00C66F84"/>
    <w:rsid w:val="00C815AC"/>
    <w:rsid w:val="00C8269D"/>
    <w:rsid w:val="00C94530"/>
    <w:rsid w:val="00CB5B54"/>
    <w:rsid w:val="00CC0A05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D1C6C"/>
    <w:rsid w:val="00DD2A32"/>
    <w:rsid w:val="00E02D78"/>
    <w:rsid w:val="00E1341F"/>
    <w:rsid w:val="00E167E7"/>
    <w:rsid w:val="00E21495"/>
    <w:rsid w:val="00E25138"/>
    <w:rsid w:val="00E254CA"/>
    <w:rsid w:val="00E26A41"/>
    <w:rsid w:val="00E34994"/>
    <w:rsid w:val="00E42E23"/>
    <w:rsid w:val="00E54197"/>
    <w:rsid w:val="00E55BAC"/>
    <w:rsid w:val="00E570B6"/>
    <w:rsid w:val="00E84704"/>
    <w:rsid w:val="00E96A01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numbering" w:styleId="111111">
    <w:name w:val="Outline List 2"/>
    <w:basedOn w:val="NoList"/>
    <w:uiPriority w:val="99"/>
    <w:semiHidden/>
    <w:unhideWhenUsed/>
    <w:rsid w:val="00D44FE4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6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26</Pages>
  <Words>4983</Words>
  <Characters>28407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19</cp:revision>
  <dcterms:created xsi:type="dcterms:W3CDTF">2018-10-05T11:09:00Z</dcterms:created>
  <dcterms:modified xsi:type="dcterms:W3CDTF">2019-01-14T11:46:00Z</dcterms:modified>
</cp:coreProperties>
</file>