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A8B" w:rsidRPr="00A510B6" w:rsidRDefault="00230A8B" w:rsidP="00D6722F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СОВЕТ ДЕПУТАТОВ</w:t>
      </w:r>
    </w:p>
    <w:p w:rsidR="00230A8B" w:rsidRDefault="00230A8B" w:rsidP="00D6722F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РУССКО-ТЮВЕЕВСКОГО  СЕЛЬСКОГО ПОСЕЛЕНИЯ</w:t>
      </w:r>
    </w:p>
    <w:p w:rsidR="00230A8B" w:rsidRPr="00A510B6" w:rsidRDefault="00230A8B" w:rsidP="00D6722F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 xml:space="preserve"> ТЕМНИКОВСКОГО  МУНИЦИПАЛЬНОГО РАЙОНА</w:t>
      </w:r>
    </w:p>
    <w:p w:rsidR="00230A8B" w:rsidRPr="00A510B6" w:rsidRDefault="00230A8B" w:rsidP="00D6722F">
      <w:pPr>
        <w:ind w:firstLine="709"/>
        <w:jc w:val="center"/>
        <w:rPr>
          <w:sz w:val="28"/>
          <w:szCs w:val="28"/>
        </w:rPr>
      </w:pPr>
      <w:r w:rsidRPr="00A510B6">
        <w:rPr>
          <w:sz w:val="28"/>
          <w:szCs w:val="28"/>
        </w:rPr>
        <w:t>РЕСПУБЛИКИ МОРДОВИЯ</w:t>
      </w:r>
    </w:p>
    <w:p w:rsidR="00230A8B" w:rsidRPr="00A510B6" w:rsidRDefault="00230A8B" w:rsidP="00D6722F">
      <w:pPr>
        <w:ind w:firstLine="709"/>
        <w:jc w:val="center"/>
        <w:rPr>
          <w:sz w:val="28"/>
          <w:szCs w:val="28"/>
        </w:rPr>
      </w:pPr>
    </w:p>
    <w:p w:rsidR="00230A8B" w:rsidRPr="00A510B6" w:rsidRDefault="00230A8B" w:rsidP="00D6722F">
      <w:pPr>
        <w:ind w:firstLine="709"/>
        <w:jc w:val="center"/>
        <w:rPr>
          <w:sz w:val="28"/>
          <w:szCs w:val="28"/>
        </w:rPr>
      </w:pPr>
    </w:p>
    <w:p w:rsidR="00230A8B" w:rsidRPr="00A510B6" w:rsidRDefault="00230A8B" w:rsidP="00D6722F">
      <w:pPr>
        <w:ind w:firstLine="709"/>
        <w:jc w:val="center"/>
        <w:outlineLvl w:val="0"/>
        <w:rPr>
          <w:b/>
          <w:bCs/>
          <w:sz w:val="28"/>
          <w:szCs w:val="28"/>
        </w:rPr>
      </w:pPr>
      <w:r w:rsidRPr="00A510B6">
        <w:rPr>
          <w:b/>
          <w:bCs/>
          <w:sz w:val="28"/>
          <w:szCs w:val="28"/>
        </w:rPr>
        <w:t>Р Е Ш Е Н И Е</w:t>
      </w:r>
    </w:p>
    <w:p w:rsidR="00230A8B" w:rsidRPr="00A510B6" w:rsidRDefault="00230A8B" w:rsidP="00D6722F">
      <w:pPr>
        <w:ind w:firstLine="709"/>
        <w:rPr>
          <w:sz w:val="28"/>
          <w:szCs w:val="28"/>
        </w:rPr>
      </w:pPr>
    </w:p>
    <w:p w:rsidR="00230A8B" w:rsidRPr="00A510B6" w:rsidRDefault="00230A8B" w:rsidP="00D6722F">
      <w:pPr>
        <w:rPr>
          <w:sz w:val="28"/>
          <w:szCs w:val="28"/>
        </w:rPr>
      </w:pPr>
      <w:r w:rsidRPr="00A510B6">
        <w:rPr>
          <w:sz w:val="28"/>
          <w:szCs w:val="28"/>
        </w:rPr>
        <w:t xml:space="preserve"> «</w:t>
      </w:r>
      <w:r>
        <w:rPr>
          <w:sz w:val="28"/>
          <w:szCs w:val="28"/>
        </w:rPr>
        <w:t>28</w:t>
      </w:r>
      <w:r w:rsidRPr="00A510B6">
        <w:rPr>
          <w:sz w:val="28"/>
          <w:szCs w:val="28"/>
        </w:rPr>
        <w:t>» декабря  2018 года</w:t>
      </w:r>
      <w:r>
        <w:rPr>
          <w:sz w:val="28"/>
          <w:szCs w:val="28"/>
        </w:rPr>
        <w:t xml:space="preserve">                </w:t>
      </w:r>
      <w:r w:rsidRPr="00A510B6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A510B6">
        <w:rPr>
          <w:sz w:val="28"/>
          <w:szCs w:val="28"/>
        </w:rPr>
        <w:t xml:space="preserve">№ </w:t>
      </w:r>
      <w:r>
        <w:rPr>
          <w:sz w:val="28"/>
          <w:szCs w:val="28"/>
        </w:rPr>
        <w:t>100</w:t>
      </w:r>
    </w:p>
    <w:p w:rsidR="00230A8B" w:rsidRPr="00A510B6" w:rsidRDefault="00230A8B" w:rsidP="00D6722F">
      <w:pPr>
        <w:ind w:firstLine="709"/>
        <w:jc w:val="center"/>
        <w:rPr>
          <w:sz w:val="28"/>
          <w:szCs w:val="28"/>
        </w:rPr>
      </w:pPr>
      <w:r w:rsidRPr="00A510B6">
        <w:rPr>
          <w:sz w:val="28"/>
          <w:szCs w:val="28"/>
        </w:rPr>
        <w:t>д.Русское Тювеево</w:t>
      </w:r>
    </w:p>
    <w:p w:rsidR="00230A8B" w:rsidRDefault="00230A8B" w:rsidP="00F6217F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230A8B" w:rsidRPr="00F429BA" w:rsidRDefault="00230A8B" w:rsidP="001323C6">
      <w:pPr>
        <w:jc w:val="center"/>
        <w:rPr>
          <w:b/>
          <w:sz w:val="28"/>
          <w:szCs w:val="28"/>
        </w:rPr>
      </w:pPr>
      <w:r w:rsidRPr="00F429BA">
        <w:rPr>
          <w:b/>
          <w:sz w:val="28"/>
          <w:szCs w:val="28"/>
        </w:rPr>
        <w:t>Об утверждении Плана –</w:t>
      </w:r>
      <w:r>
        <w:rPr>
          <w:b/>
          <w:sz w:val="28"/>
          <w:szCs w:val="28"/>
        </w:rPr>
        <w:t xml:space="preserve"> </w:t>
      </w:r>
      <w:r w:rsidRPr="00F429BA">
        <w:rPr>
          <w:b/>
          <w:sz w:val="28"/>
          <w:szCs w:val="28"/>
        </w:rPr>
        <w:t>графика размещения заказов</w:t>
      </w:r>
    </w:p>
    <w:p w:rsidR="00230A8B" w:rsidRPr="00F429BA" w:rsidRDefault="00230A8B" w:rsidP="001323C6">
      <w:pPr>
        <w:jc w:val="center"/>
        <w:rPr>
          <w:b/>
          <w:sz w:val="28"/>
          <w:szCs w:val="28"/>
        </w:rPr>
      </w:pPr>
      <w:r w:rsidRPr="00F429BA">
        <w:rPr>
          <w:b/>
          <w:sz w:val="28"/>
          <w:szCs w:val="28"/>
        </w:rPr>
        <w:t xml:space="preserve"> на поставки товаров, выполнение работ, оказание услуг для нужд заказчиков на 201</w:t>
      </w:r>
      <w:r>
        <w:rPr>
          <w:b/>
          <w:sz w:val="28"/>
          <w:szCs w:val="28"/>
        </w:rPr>
        <w:t>9</w:t>
      </w:r>
      <w:r w:rsidRPr="00F429BA">
        <w:rPr>
          <w:b/>
          <w:sz w:val="28"/>
          <w:szCs w:val="28"/>
        </w:rPr>
        <w:t xml:space="preserve"> год</w:t>
      </w:r>
    </w:p>
    <w:p w:rsidR="00230A8B" w:rsidRDefault="00230A8B" w:rsidP="00D6722F">
      <w:pPr>
        <w:jc w:val="both"/>
        <w:rPr>
          <w:b/>
        </w:rPr>
      </w:pPr>
    </w:p>
    <w:p w:rsidR="00230A8B" w:rsidRPr="00471AFD" w:rsidRDefault="00230A8B" w:rsidP="00D6722F">
      <w:pPr>
        <w:ind w:firstLine="720"/>
        <w:jc w:val="both"/>
        <w:rPr>
          <w:sz w:val="28"/>
          <w:szCs w:val="28"/>
        </w:rPr>
      </w:pPr>
      <w:r w:rsidRPr="00471AFD">
        <w:rPr>
          <w:sz w:val="28"/>
          <w:szCs w:val="28"/>
        </w:rPr>
        <w:t xml:space="preserve">В соответствии со ст.16, ст.21 Федерального </w:t>
      </w:r>
      <w:r w:rsidRPr="000E5E21">
        <w:rPr>
          <w:sz w:val="28"/>
          <w:szCs w:val="28"/>
        </w:rPr>
        <w:t>закона</w:t>
      </w:r>
      <w:r w:rsidRPr="00471AFD">
        <w:rPr>
          <w:sz w:val="28"/>
          <w:szCs w:val="28"/>
        </w:rPr>
        <w:t xml:space="preserve"> от 05.04.2013г. № 44ФЗ "О контрактной системе в сфере закупок товаров, работ, услуг для обеспечения государственных и муниципальных нужд» планирование закупок осуществляется посредством формирования, утверждения и ведения планов-графиков, которые содержат перечень закупок товаров, работ, услуг для обеспечения государственных и муниципальных нужд на финансовый год, и является основанием для осуществления закупок, и распоряжением Правительства Республики Мордовия от 24 ноября 2014 года № 771-Р, Совет депутатов Русско-</w:t>
      </w:r>
      <w:r>
        <w:rPr>
          <w:sz w:val="28"/>
          <w:szCs w:val="28"/>
        </w:rPr>
        <w:t>Тювеев</w:t>
      </w:r>
      <w:r w:rsidRPr="00471AFD">
        <w:rPr>
          <w:sz w:val="28"/>
          <w:szCs w:val="28"/>
        </w:rPr>
        <w:t>ского сельского поселения  р е ш и л:</w:t>
      </w:r>
    </w:p>
    <w:p w:rsidR="00230A8B" w:rsidRPr="00471AFD" w:rsidRDefault="00230A8B" w:rsidP="00D6722F">
      <w:pPr>
        <w:tabs>
          <w:tab w:val="left" w:pos="28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471AFD">
        <w:rPr>
          <w:sz w:val="28"/>
          <w:szCs w:val="28"/>
        </w:rPr>
        <w:t xml:space="preserve">1. Утвердить </w:t>
      </w:r>
      <w:r w:rsidRPr="00471AFD">
        <w:rPr>
          <w:b/>
          <w:sz w:val="28"/>
          <w:szCs w:val="28"/>
        </w:rPr>
        <w:t xml:space="preserve"> </w:t>
      </w:r>
      <w:r w:rsidRPr="00471AFD">
        <w:rPr>
          <w:sz w:val="28"/>
          <w:szCs w:val="28"/>
        </w:rPr>
        <w:t>План-график размещения заказов на поставку товаров, выполнение работ, оказание услуг для обеспечения государственных и муниципальных нужд на 201</w:t>
      </w:r>
      <w:r>
        <w:rPr>
          <w:sz w:val="28"/>
          <w:szCs w:val="28"/>
        </w:rPr>
        <w:t>9</w:t>
      </w:r>
      <w:r w:rsidRPr="00471AFD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230A8B" w:rsidRPr="00471AFD" w:rsidRDefault="00230A8B" w:rsidP="000246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1AFD">
        <w:rPr>
          <w:sz w:val="28"/>
          <w:szCs w:val="28"/>
        </w:rPr>
        <w:t xml:space="preserve">2. Назначить </w:t>
      </w:r>
      <w:r>
        <w:rPr>
          <w:sz w:val="28"/>
          <w:szCs w:val="28"/>
        </w:rPr>
        <w:t xml:space="preserve">Комарову Валентину Николаевну - </w:t>
      </w:r>
      <w:r w:rsidRPr="00471AFD">
        <w:rPr>
          <w:sz w:val="28"/>
          <w:szCs w:val="28"/>
        </w:rPr>
        <w:t>главного бухгалтера Русско-</w:t>
      </w:r>
      <w:r>
        <w:rPr>
          <w:sz w:val="28"/>
          <w:szCs w:val="28"/>
        </w:rPr>
        <w:t>Тювеев</w:t>
      </w:r>
      <w:r w:rsidRPr="00471AFD">
        <w:rPr>
          <w:sz w:val="28"/>
          <w:szCs w:val="28"/>
        </w:rPr>
        <w:t>ского сельского поселения</w:t>
      </w:r>
      <w:r>
        <w:rPr>
          <w:sz w:val="28"/>
          <w:szCs w:val="28"/>
        </w:rPr>
        <w:t>,</w:t>
      </w:r>
      <w:r w:rsidRPr="00471AFD">
        <w:rPr>
          <w:sz w:val="28"/>
          <w:szCs w:val="28"/>
        </w:rPr>
        <w:t xml:space="preserve"> ответственным за размещением План-графика размещения заказов на поставку товаров, выполнение работ, оказание услуг для обеспечения государственных и муниципальных нужд.</w:t>
      </w:r>
    </w:p>
    <w:p w:rsidR="00230A8B" w:rsidRDefault="00230A8B" w:rsidP="000246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71AFD">
        <w:rPr>
          <w:sz w:val="28"/>
          <w:szCs w:val="28"/>
        </w:rPr>
        <w:t>. Настоящее решение вступает в силу со дня его официального опубликования.</w:t>
      </w:r>
    </w:p>
    <w:p w:rsidR="00230A8B" w:rsidRDefault="00230A8B" w:rsidP="00D6722F">
      <w:pPr>
        <w:jc w:val="both"/>
        <w:rPr>
          <w:sz w:val="28"/>
          <w:szCs w:val="28"/>
        </w:rPr>
      </w:pPr>
    </w:p>
    <w:p w:rsidR="00230A8B" w:rsidRDefault="00230A8B" w:rsidP="00024601">
      <w:pPr>
        <w:ind w:firstLine="709"/>
        <w:jc w:val="both"/>
        <w:rPr>
          <w:sz w:val="28"/>
          <w:szCs w:val="28"/>
        </w:rPr>
      </w:pPr>
    </w:p>
    <w:p w:rsidR="00230A8B" w:rsidRPr="00471AFD" w:rsidRDefault="00230A8B" w:rsidP="00D6722F">
      <w:pPr>
        <w:jc w:val="both"/>
        <w:rPr>
          <w:sz w:val="28"/>
          <w:szCs w:val="28"/>
        </w:rPr>
      </w:pPr>
    </w:p>
    <w:p w:rsidR="00230A8B" w:rsidRPr="003D6491" w:rsidRDefault="00230A8B" w:rsidP="00024601">
      <w:pPr>
        <w:tabs>
          <w:tab w:val="left" w:pos="7105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     Ф.Ф.Леонович</w:t>
      </w:r>
    </w:p>
    <w:p w:rsidR="00230A8B" w:rsidRDefault="00230A8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230A8B" w:rsidRDefault="00230A8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230A8B" w:rsidRDefault="00230A8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230A8B" w:rsidRDefault="00230A8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230A8B" w:rsidRDefault="00230A8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230A8B" w:rsidRDefault="00230A8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230A8B" w:rsidRDefault="00230A8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230A8B" w:rsidRDefault="00230A8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230A8B" w:rsidRDefault="00230A8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230A8B" w:rsidRDefault="00230A8B" w:rsidP="001C1522">
      <w:pPr>
        <w:pStyle w:val="ConsNonformat"/>
        <w:ind w:right="0"/>
        <w:jc w:val="right"/>
        <w:rPr>
          <w:b/>
          <w:bCs/>
          <w:sz w:val="26"/>
          <w:szCs w:val="26"/>
        </w:rPr>
        <w:sectPr w:rsidR="00230A8B" w:rsidSect="003878E6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30A8B" w:rsidRDefault="00230A8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</w:t>
      </w:r>
    </w:p>
    <w:p w:rsidR="00230A8B" w:rsidRPr="00D6722F" w:rsidRDefault="00230A8B" w:rsidP="001C1522">
      <w:pPr>
        <w:pStyle w:val="ConsNonformat"/>
        <w:ind w:right="0"/>
        <w:jc w:val="right"/>
        <w:rPr>
          <w:rFonts w:ascii="Times New Roman" w:hAnsi="Times New Roman" w:cs="Times New Roman"/>
          <w:sz w:val="24"/>
          <w:szCs w:val="24"/>
        </w:rPr>
      </w:pPr>
      <w:r w:rsidRPr="00D6722F">
        <w:rPr>
          <w:rFonts w:ascii="Times New Roman" w:hAnsi="Times New Roman" w:cs="Times New Roman"/>
          <w:sz w:val="24"/>
          <w:szCs w:val="24"/>
        </w:rPr>
        <w:t>Приложение 1</w:t>
      </w:r>
    </w:p>
    <w:p w:rsidR="00230A8B" w:rsidRPr="00D6722F" w:rsidRDefault="00230A8B" w:rsidP="001C1522">
      <w:pPr>
        <w:jc w:val="right"/>
      </w:pPr>
      <w:r w:rsidRPr="00D6722F">
        <w:t xml:space="preserve">                                                     к решению сессии  « Об утверждении Плана –графика </w:t>
      </w:r>
    </w:p>
    <w:p w:rsidR="00230A8B" w:rsidRPr="00D6722F" w:rsidRDefault="00230A8B" w:rsidP="001C1522">
      <w:pPr>
        <w:jc w:val="right"/>
      </w:pPr>
      <w:r w:rsidRPr="00D6722F">
        <w:t xml:space="preserve">размещения заказов на поставки товаров,                                                                                                                                  </w:t>
      </w:r>
    </w:p>
    <w:p w:rsidR="00230A8B" w:rsidRPr="00D6722F" w:rsidRDefault="00230A8B" w:rsidP="001C1522">
      <w:pPr>
        <w:jc w:val="right"/>
      </w:pPr>
      <w:r w:rsidRPr="00D6722F">
        <w:t xml:space="preserve">  выполнение работ, оказание услуг для </w:t>
      </w:r>
    </w:p>
    <w:p w:rsidR="00230A8B" w:rsidRPr="00D6722F" w:rsidRDefault="00230A8B" w:rsidP="001C1522">
      <w:pPr>
        <w:jc w:val="right"/>
      </w:pPr>
      <w:r w:rsidRPr="00D6722F">
        <w:t xml:space="preserve">нужд заказчиков на 2018 год  </w:t>
      </w:r>
    </w:p>
    <w:p w:rsidR="00230A8B" w:rsidRPr="00D6722F" w:rsidRDefault="00230A8B" w:rsidP="001C1522">
      <w:pPr>
        <w:jc w:val="right"/>
      </w:pPr>
      <w:r w:rsidRPr="00D6722F">
        <w:t xml:space="preserve"> от  28 декабря </w:t>
      </w:r>
      <w:smartTag w:uri="urn:schemas-microsoft-com:office:smarttags" w:element="metricconverter">
        <w:smartTagPr>
          <w:attr w:name="ProductID" w:val="2018 г"/>
        </w:smartTagPr>
        <w:r w:rsidRPr="00D6722F">
          <w:t>2018 г</w:t>
        </w:r>
      </w:smartTag>
      <w:r w:rsidRPr="00D6722F">
        <w:t xml:space="preserve">. № 99   </w:t>
      </w:r>
    </w:p>
    <w:p w:rsidR="00230A8B" w:rsidRDefault="00230A8B" w:rsidP="001C1522">
      <w:pPr>
        <w:jc w:val="right"/>
      </w:pPr>
    </w:p>
    <w:p w:rsidR="00230A8B" w:rsidRPr="00D6722F" w:rsidRDefault="00230A8B" w:rsidP="00D6722F">
      <w:pPr>
        <w:jc w:val="center"/>
        <w:rPr>
          <w:b/>
          <w:bCs/>
          <w:sz w:val="28"/>
          <w:szCs w:val="28"/>
        </w:rPr>
      </w:pPr>
      <w:r w:rsidRPr="00D6722F">
        <w:rPr>
          <w:b/>
          <w:bCs/>
          <w:sz w:val="28"/>
          <w:szCs w:val="28"/>
        </w:rPr>
        <w:t xml:space="preserve">План-график размещения заказов на поставки товаров для обеспечения муниципальных нужд                                        </w:t>
      </w:r>
      <w:r w:rsidRPr="00D6722F">
        <w:rPr>
          <w:b/>
          <w:bCs/>
          <w:sz w:val="28"/>
          <w:szCs w:val="28"/>
        </w:rPr>
        <w:br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1106"/>
        <w:gridCol w:w="567"/>
      </w:tblGrid>
      <w:tr w:rsidR="00230A8B" w:rsidRPr="00D6722F" w:rsidTr="0011127B">
        <w:trPr>
          <w:jc w:val="center"/>
        </w:trPr>
        <w:tc>
          <w:tcPr>
            <w:tcW w:w="340" w:type="dxa"/>
            <w:vAlign w:val="bottom"/>
          </w:tcPr>
          <w:p w:rsidR="00230A8B" w:rsidRPr="00D6722F" w:rsidRDefault="00230A8B" w:rsidP="00D6722F">
            <w:pPr>
              <w:autoSpaceDE w:val="0"/>
              <w:autoSpaceDN w:val="0"/>
              <w:rPr>
                <w:sz w:val="28"/>
                <w:szCs w:val="28"/>
              </w:rPr>
            </w:pPr>
            <w:r w:rsidRPr="00D6722F">
              <w:rPr>
                <w:sz w:val="28"/>
                <w:szCs w:val="28"/>
              </w:rPr>
              <w:t>на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0A8B" w:rsidRPr="00D6722F" w:rsidRDefault="00230A8B" w:rsidP="00D6722F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D6722F">
              <w:rPr>
                <w:sz w:val="28"/>
                <w:szCs w:val="28"/>
              </w:rPr>
              <w:t>2019</w:t>
            </w:r>
          </w:p>
        </w:tc>
        <w:tc>
          <w:tcPr>
            <w:tcW w:w="567" w:type="dxa"/>
            <w:vAlign w:val="bottom"/>
          </w:tcPr>
          <w:p w:rsidR="00230A8B" w:rsidRPr="00D6722F" w:rsidRDefault="00230A8B" w:rsidP="00D6722F">
            <w:pPr>
              <w:autoSpaceDE w:val="0"/>
              <w:autoSpaceDN w:val="0"/>
              <w:ind w:left="57"/>
              <w:rPr>
                <w:sz w:val="28"/>
                <w:szCs w:val="28"/>
              </w:rPr>
            </w:pPr>
            <w:r w:rsidRPr="00D6722F">
              <w:rPr>
                <w:sz w:val="28"/>
                <w:szCs w:val="28"/>
              </w:rPr>
              <w:t>год</w:t>
            </w:r>
          </w:p>
        </w:tc>
      </w:tr>
    </w:tbl>
    <w:p w:rsidR="00230A8B" w:rsidRDefault="00230A8B" w:rsidP="001C152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tbl>
      <w:tblPr>
        <w:tblW w:w="15300" w:type="dxa"/>
        <w:tblInd w:w="-2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00"/>
        <w:gridCol w:w="1080"/>
        <w:gridCol w:w="842"/>
        <w:gridCol w:w="675"/>
        <w:gridCol w:w="213"/>
        <w:gridCol w:w="1380"/>
        <w:gridCol w:w="1660"/>
        <w:gridCol w:w="851"/>
        <w:gridCol w:w="776"/>
        <w:gridCol w:w="1139"/>
        <w:gridCol w:w="1194"/>
        <w:gridCol w:w="1223"/>
        <w:gridCol w:w="1134"/>
        <w:gridCol w:w="1485"/>
        <w:gridCol w:w="658"/>
        <w:gridCol w:w="90"/>
      </w:tblGrid>
      <w:tr w:rsidR="00230A8B" w:rsidTr="00F53E67">
        <w:trPr>
          <w:gridAfter w:val="1"/>
          <w:wAfter w:w="90" w:type="dxa"/>
          <w:cantSplit/>
          <w:trHeight w:val="240"/>
        </w:trPr>
        <w:tc>
          <w:tcPr>
            <w:tcW w:w="37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Наименование заказчика   </w:t>
            </w:r>
          </w:p>
        </w:tc>
        <w:tc>
          <w:tcPr>
            <w:tcW w:w="1150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 xml:space="preserve">Администрация Русско-Тювеевского сельского поселения Темниковского  муниципального района   Республики Мордовия </w:t>
            </w:r>
          </w:p>
        </w:tc>
      </w:tr>
      <w:tr w:rsidR="00230A8B" w:rsidTr="00F53E67">
        <w:trPr>
          <w:gridAfter w:val="1"/>
          <w:wAfter w:w="90" w:type="dxa"/>
          <w:cantSplit/>
          <w:trHeight w:val="480"/>
        </w:trPr>
        <w:tc>
          <w:tcPr>
            <w:tcW w:w="37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Юридический адрес,       </w:t>
            </w:r>
            <w:r w:rsidRPr="00F53E67">
              <w:br/>
              <w:t xml:space="preserve">телефон, электронная     </w:t>
            </w:r>
            <w:r w:rsidRPr="00F53E67">
              <w:br/>
              <w:t xml:space="preserve">почта заказчика          </w:t>
            </w:r>
          </w:p>
        </w:tc>
        <w:tc>
          <w:tcPr>
            <w:tcW w:w="1150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431226 Республика Мордовия, Темниковский район, д.Русское Тювеево, ул.Молодежная, д.14</w:t>
            </w:r>
          </w:p>
          <w:p w:rsidR="00230A8B" w:rsidRPr="00F53E67" w:rsidRDefault="00230A8B" w:rsidP="0011127B">
            <w:pPr>
              <w:rPr>
                <w:lang w:val="en-US"/>
              </w:rPr>
            </w:pPr>
            <w:r w:rsidRPr="00F53E67">
              <w:t>Тел</w:t>
            </w:r>
            <w:r w:rsidRPr="00F53E67">
              <w:rPr>
                <w:lang w:val="en-US"/>
              </w:rPr>
              <w:t>. 8(8344</w:t>
            </w:r>
            <w:r w:rsidRPr="00F53E67">
              <w:t>5</w:t>
            </w:r>
            <w:r w:rsidRPr="00F53E67">
              <w:rPr>
                <w:lang w:val="en-US"/>
              </w:rPr>
              <w:t>) 2-</w:t>
            </w:r>
            <w:r w:rsidRPr="00F53E67">
              <w:t>21</w:t>
            </w:r>
            <w:r w:rsidRPr="00F53E67">
              <w:rPr>
                <w:lang w:val="en-US"/>
              </w:rPr>
              <w:t>-</w:t>
            </w:r>
            <w:r w:rsidRPr="00F53E67">
              <w:rPr>
                <w:b/>
                <w:i/>
              </w:rPr>
              <w:t>76</w:t>
            </w:r>
            <w:r w:rsidRPr="00F53E67">
              <w:rPr>
                <w:b/>
                <w:i/>
                <w:u w:val="single"/>
              </w:rPr>
              <w:t>; tuvadm@rambler</w:t>
            </w:r>
            <w:r w:rsidRPr="00F53E67">
              <w:rPr>
                <w:b/>
                <w:i/>
                <w:u w:val="single"/>
                <w:lang w:val="en-US"/>
              </w:rPr>
              <w:t>.ru</w:t>
            </w:r>
          </w:p>
        </w:tc>
      </w:tr>
      <w:tr w:rsidR="00230A8B" w:rsidTr="00F53E67">
        <w:trPr>
          <w:gridAfter w:val="1"/>
          <w:wAfter w:w="90" w:type="dxa"/>
          <w:cantSplit/>
          <w:trHeight w:val="240"/>
        </w:trPr>
        <w:tc>
          <w:tcPr>
            <w:tcW w:w="37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ИНН                      </w:t>
            </w:r>
          </w:p>
        </w:tc>
        <w:tc>
          <w:tcPr>
            <w:tcW w:w="1150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rPr>
                <w:lang w:val="en-US"/>
              </w:rPr>
            </w:pPr>
            <w:r w:rsidRPr="00F53E67">
              <w:t>13</w:t>
            </w:r>
            <w:r w:rsidRPr="00F53E67">
              <w:rPr>
                <w:lang w:val="en-US"/>
              </w:rPr>
              <w:t>19108956</w:t>
            </w:r>
          </w:p>
        </w:tc>
      </w:tr>
      <w:tr w:rsidR="00230A8B" w:rsidTr="00F53E67">
        <w:trPr>
          <w:gridAfter w:val="1"/>
          <w:wAfter w:w="90" w:type="dxa"/>
          <w:cantSplit/>
          <w:trHeight w:val="240"/>
        </w:trPr>
        <w:tc>
          <w:tcPr>
            <w:tcW w:w="37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КПП                      </w:t>
            </w:r>
          </w:p>
        </w:tc>
        <w:tc>
          <w:tcPr>
            <w:tcW w:w="1150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131901001</w:t>
            </w:r>
          </w:p>
        </w:tc>
      </w:tr>
      <w:tr w:rsidR="00230A8B" w:rsidTr="00F53E67">
        <w:trPr>
          <w:gridAfter w:val="1"/>
          <w:wAfter w:w="90" w:type="dxa"/>
          <w:cantSplit/>
          <w:trHeight w:val="240"/>
        </w:trPr>
        <w:tc>
          <w:tcPr>
            <w:tcW w:w="37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ОКТМО                    </w:t>
            </w:r>
          </w:p>
        </w:tc>
        <w:tc>
          <w:tcPr>
            <w:tcW w:w="1150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rPr>
                <w:lang w:val="en-US"/>
              </w:rPr>
            </w:pPr>
            <w:r w:rsidRPr="00F53E67">
              <w:rPr>
                <w:lang w:val="en-US"/>
              </w:rPr>
              <w:t>89649424</w:t>
            </w:r>
          </w:p>
        </w:tc>
      </w:tr>
      <w:tr w:rsidR="00230A8B" w:rsidRPr="00F53E67" w:rsidTr="00F53E67">
        <w:trPr>
          <w:cantSplit/>
          <w:trHeight w:val="240"/>
        </w:trPr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КБК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ОКВЭД</w:t>
            </w:r>
          </w:p>
        </w:tc>
        <w:tc>
          <w:tcPr>
            <w:tcW w:w="8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ОКДП</w:t>
            </w:r>
          </w:p>
        </w:tc>
        <w:tc>
          <w:tcPr>
            <w:tcW w:w="1024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                                                                                                                   Условия контракта                                 </w:t>
            </w: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Способ размещения заказа</w:t>
            </w:r>
          </w:p>
        </w:tc>
        <w:tc>
          <w:tcPr>
            <w:tcW w:w="74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Обоснование внесения изменений</w:t>
            </w:r>
          </w:p>
        </w:tc>
      </w:tr>
      <w:tr w:rsidR="00230A8B" w:rsidRPr="00F53E67" w:rsidTr="00F53E67">
        <w:trPr>
          <w:cantSplit/>
          <w:trHeight w:val="360"/>
        </w:trPr>
        <w:tc>
          <w:tcPr>
            <w:tcW w:w="9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  <w:tc>
          <w:tcPr>
            <w:tcW w:w="10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  <w:tc>
          <w:tcPr>
            <w:tcW w:w="8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N   </w:t>
            </w:r>
            <w:r w:rsidRPr="00F53E67">
              <w:br/>
              <w:t>заказа</w:t>
            </w:r>
            <w:r w:rsidRPr="00F53E67">
              <w:br/>
              <w:t xml:space="preserve">(N  </w:t>
            </w:r>
            <w:r w:rsidRPr="00F53E67">
              <w:br/>
              <w:t xml:space="preserve">лота) </w:t>
            </w:r>
          </w:p>
        </w:tc>
        <w:tc>
          <w:tcPr>
            <w:tcW w:w="159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Наименование предмета контракта</w:t>
            </w:r>
          </w:p>
        </w:tc>
        <w:tc>
          <w:tcPr>
            <w:tcW w:w="16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Минимально необходимые требования, предъявляемые к предмету контракта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Ед. измерения</w:t>
            </w:r>
          </w:p>
        </w:tc>
        <w:tc>
          <w:tcPr>
            <w:tcW w:w="7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Количество (объем))</w:t>
            </w:r>
          </w:p>
        </w:tc>
        <w:tc>
          <w:tcPr>
            <w:tcW w:w="11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jc w:val="center"/>
            </w:pPr>
            <w:r w:rsidRPr="00F53E67">
              <w:t>Ориентировочная начальная (максимальная) цена контракта,</w:t>
            </w:r>
          </w:p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 тысяч рублей</w:t>
            </w:r>
          </w:p>
        </w:tc>
        <w:tc>
          <w:tcPr>
            <w:tcW w:w="11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Условия финансового обеспечения исполнения контракта (включая размер аванса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График осуществления процедур закупки</w:t>
            </w: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  <w:tc>
          <w:tcPr>
            <w:tcW w:w="74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</w:tr>
      <w:tr w:rsidR="00230A8B" w:rsidRPr="00F53E67" w:rsidTr="00F53E67">
        <w:trPr>
          <w:cantSplit/>
          <w:trHeight w:val="720"/>
        </w:trPr>
        <w:tc>
          <w:tcPr>
            <w:tcW w:w="9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  <w:tc>
          <w:tcPr>
            <w:tcW w:w="10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  <w:tc>
          <w:tcPr>
            <w:tcW w:w="8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  <w:tc>
          <w:tcPr>
            <w:tcW w:w="6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  <w:tc>
          <w:tcPr>
            <w:tcW w:w="1593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  <w:tc>
          <w:tcPr>
            <w:tcW w:w="16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  <w:tc>
          <w:tcPr>
            <w:tcW w:w="7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  <w:tc>
          <w:tcPr>
            <w:tcW w:w="11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  <w:tc>
          <w:tcPr>
            <w:tcW w:w="119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Срок размещения заказа</w:t>
            </w:r>
            <w:r w:rsidRPr="00F53E67">
              <w:br/>
              <w:t>(мес., год)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Срок исполнения контракта (месяц, год)</w:t>
            </w: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  <w:tc>
          <w:tcPr>
            <w:tcW w:w="74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/>
        </w:tc>
      </w:tr>
      <w:tr w:rsidR="00230A8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1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2  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3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4   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5    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6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7  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8   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9   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10    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11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12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13    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14     </w:t>
            </w:r>
          </w:p>
        </w:tc>
      </w:tr>
      <w:tr w:rsidR="00230A8B" w:rsidRPr="00F53E67" w:rsidTr="00F53E67">
        <w:trPr>
          <w:cantSplit/>
          <w:trHeight w:val="971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890359">
            <w:pPr>
              <w:autoSpaceDE w:val="0"/>
              <w:autoSpaceDN w:val="0"/>
              <w:adjustRightInd w:val="0"/>
              <w:jc w:val="center"/>
            </w:pPr>
            <w:r w:rsidRPr="00F53E67">
              <w:t>1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Услуги местной (городской и сельской телефонной связи)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Услуги связи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Не определено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19300</w:t>
            </w:r>
          </w:p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230A8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890359">
            <w:pPr>
              <w:autoSpaceDE w:val="0"/>
              <w:autoSpaceDN w:val="0"/>
              <w:adjustRightInd w:val="0"/>
              <w:jc w:val="center"/>
            </w:pPr>
            <w:r w:rsidRPr="00F53E67">
              <w:t>2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Услуги  по абонентскому обслуживанию программных продуктов 1С:»Предприятие»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Услуги по обслуживанию программного продукта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Не определено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28600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Местный  бюджет</w:t>
            </w:r>
          </w:p>
          <w:p w:rsidR="00230A8B" w:rsidRPr="00F53E67" w:rsidRDefault="00230A8B" w:rsidP="0011127B"/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230A8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890359">
            <w:pPr>
              <w:autoSpaceDE w:val="0"/>
              <w:autoSpaceDN w:val="0"/>
              <w:jc w:val="center"/>
            </w:pPr>
            <w:r w:rsidRPr="00F53E67">
              <w:t>3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  <w:jc w:val="both"/>
            </w:pPr>
            <w:r w:rsidRPr="00F53E67">
              <w:t>Услуги по абонентскому обслуживанию программных продуктов АИС «САО»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  <w:jc w:val="both"/>
            </w:pPr>
            <w:r w:rsidRPr="00F53E67">
              <w:t>Услуги по обслуживанию программного продукта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  <w:jc w:val="center"/>
            </w:pPr>
            <w:r w:rsidRPr="00F53E67">
              <w:t>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  <w:jc w:val="center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</w:pPr>
            <w:r w:rsidRPr="00F53E67">
              <w:t>10000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  <w:jc w:val="both"/>
            </w:pPr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  <w:jc w:val="both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230A8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366957">
            <w:pPr>
              <w:autoSpaceDE w:val="0"/>
              <w:autoSpaceDN w:val="0"/>
              <w:jc w:val="center"/>
            </w:pPr>
            <w:r w:rsidRPr="00F53E67">
              <w:t>4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  <w:jc w:val="both"/>
            </w:pPr>
            <w:r w:rsidRPr="00F53E67">
              <w:t>Лицензии на право пользования ПП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366957">
            <w:pPr>
              <w:autoSpaceDE w:val="0"/>
              <w:autoSpaceDN w:val="0"/>
              <w:jc w:val="both"/>
            </w:pPr>
            <w:r w:rsidRPr="00F53E67">
              <w:t>Услуги по обслуживанию программного продукта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366957">
            <w:pPr>
              <w:autoSpaceDE w:val="0"/>
              <w:autoSpaceDN w:val="0"/>
              <w:jc w:val="center"/>
            </w:pPr>
            <w:r w:rsidRPr="00F53E67">
              <w:t>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366957">
            <w:pPr>
              <w:autoSpaceDE w:val="0"/>
              <w:autoSpaceDN w:val="0"/>
              <w:jc w:val="center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366957">
            <w:pPr>
              <w:autoSpaceDE w:val="0"/>
              <w:autoSpaceDN w:val="0"/>
            </w:pPr>
            <w:r w:rsidRPr="00F53E67">
              <w:t>10000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366957">
            <w:pPr>
              <w:autoSpaceDE w:val="0"/>
              <w:autoSpaceDN w:val="0"/>
              <w:jc w:val="both"/>
            </w:pPr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366957">
            <w:pPr>
              <w:autoSpaceDE w:val="0"/>
              <w:autoSpaceDN w:val="0"/>
              <w:jc w:val="both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230A8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  <w:jc w:val="center"/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  <w:jc w:val="center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  <w:jc w:val="center"/>
            </w:pPr>
            <w:r w:rsidRPr="00F53E67">
              <w:t>5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  <w:jc w:val="both"/>
            </w:pPr>
            <w:r w:rsidRPr="00F53E67">
              <w:t>Текущий ремонт зданий и сооружений, помещений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  <w:jc w:val="both"/>
            </w:pPr>
            <w:r w:rsidRPr="00F53E67">
              <w:t xml:space="preserve">Текущий ремонт зданий и сооружений,помещений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  <w:jc w:val="center"/>
            </w:pPr>
            <w:r w:rsidRPr="00F53E67">
              <w:t>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  <w:jc w:val="center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</w:pPr>
            <w:r w:rsidRPr="00F53E67">
              <w:t>5000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  <w:jc w:val="both"/>
            </w:pPr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A8B" w:rsidRPr="00F53E67" w:rsidRDefault="00230A8B" w:rsidP="0011127B">
            <w:pPr>
              <w:autoSpaceDE w:val="0"/>
              <w:autoSpaceDN w:val="0"/>
              <w:jc w:val="both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230A8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  <w:jc w:val="center"/>
            </w:pPr>
            <w:r w:rsidRPr="00F53E67">
              <w:t>6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jc w:val="both"/>
            </w:pPr>
            <w:r w:rsidRPr="00F53E67">
              <w:t>Кап.ремонт зданий и сооружений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Кап.ремонт  зданий  и</w:t>
            </w:r>
          </w:p>
          <w:p w:rsidR="00230A8B" w:rsidRPr="00F53E67" w:rsidRDefault="00230A8B" w:rsidP="0011127B"/>
          <w:p w:rsidR="00230A8B" w:rsidRPr="00F53E67" w:rsidRDefault="00230A8B" w:rsidP="0011127B">
            <w:r w:rsidRPr="00F53E67">
              <w:t>сооружений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    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6700</w:t>
            </w:r>
          </w:p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230A8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  <w:jc w:val="center"/>
            </w:pPr>
            <w:r w:rsidRPr="00F53E67">
              <w:t>7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Закупка  (газ)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Закупка (газ)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   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87500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230A8B" w:rsidRPr="00F53E67" w:rsidTr="00F53E67">
        <w:trPr>
          <w:cantSplit/>
          <w:trHeight w:val="584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  <w:jc w:val="center"/>
            </w:pPr>
            <w:r w:rsidRPr="00F53E67">
              <w:t>8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Текущий ремонт оборудования и инвентаря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Текущий ремонт</w:t>
            </w:r>
          </w:p>
          <w:p w:rsidR="00230A8B" w:rsidRPr="00F53E67" w:rsidRDefault="00230A8B" w:rsidP="0011127B">
            <w:r w:rsidRPr="00F53E67">
              <w:t>оборудования и инвентаря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   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1000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230A8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854106">
            <w:pPr>
              <w:autoSpaceDE w:val="0"/>
              <w:autoSpaceDN w:val="0"/>
              <w:adjustRightInd w:val="0"/>
              <w:jc w:val="center"/>
            </w:pPr>
            <w:r w:rsidRPr="00F53E67">
              <w:t>9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Оплата электроэнергии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Оплата  электрооэнергии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 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15300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</w:tr>
      <w:tr w:rsidR="00230A8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854106">
            <w:pPr>
              <w:autoSpaceDE w:val="0"/>
              <w:autoSpaceDN w:val="0"/>
              <w:adjustRightInd w:val="0"/>
              <w:jc w:val="center"/>
            </w:pPr>
            <w:r w:rsidRPr="00F53E67">
              <w:t>10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507CAB" w:rsidRDefault="00230A8B" w:rsidP="0011127B">
            <w:pPr>
              <w:autoSpaceDE w:val="0"/>
              <w:autoSpaceDN w:val="0"/>
              <w:adjustRightInd w:val="0"/>
            </w:pPr>
            <w:r w:rsidRPr="00507CAB">
              <w:t>Закупка бензина</w:t>
            </w:r>
          </w:p>
          <w:p w:rsidR="00230A8B" w:rsidRPr="00507CAB" w:rsidRDefault="00230A8B" w:rsidP="0011127B">
            <w:r w:rsidRPr="00507CAB">
              <w:t>АИ-92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507CAB" w:rsidRDefault="00230A8B" w:rsidP="0011127B">
            <w:pPr>
              <w:autoSpaceDE w:val="0"/>
              <w:autoSpaceDN w:val="0"/>
              <w:adjustRightInd w:val="0"/>
            </w:pPr>
            <w:r w:rsidRPr="00507CAB">
              <w:t>Закупка бензина</w:t>
            </w:r>
          </w:p>
          <w:p w:rsidR="00230A8B" w:rsidRPr="00507CAB" w:rsidRDefault="00230A8B" w:rsidP="0011127B">
            <w:r w:rsidRPr="00507CAB">
              <w:t>АИ-92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507CAB" w:rsidRDefault="00230A8B" w:rsidP="0011127B">
            <w:pPr>
              <w:autoSpaceDE w:val="0"/>
              <w:autoSpaceDN w:val="0"/>
              <w:adjustRightInd w:val="0"/>
            </w:pPr>
            <w:r w:rsidRPr="00507CAB">
              <w:t>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507CAB" w:rsidRDefault="00230A8B" w:rsidP="0011127B">
            <w:r w:rsidRPr="00507CAB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507CAB" w:rsidRDefault="00230A8B" w:rsidP="0011127B">
            <w:pPr>
              <w:autoSpaceDE w:val="0"/>
              <w:autoSpaceDN w:val="0"/>
              <w:adjustRightInd w:val="0"/>
            </w:pPr>
            <w:r w:rsidRPr="00507CAB">
              <w:t>70000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507CAB" w:rsidRDefault="00230A8B" w:rsidP="0011127B">
            <w:r w:rsidRPr="00507CAB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507CAB" w:rsidRDefault="00230A8B" w:rsidP="00366957">
            <w:pPr>
              <w:autoSpaceDE w:val="0"/>
              <w:autoSpaceDN w:val="0"/>
              <w:adjustRightInd w:val="0"/>
            </w:pPr>
            <w:r w:rsidRPr="00507CAB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507CAB" w:rsidRDefault="00230A8B" w:rsidP="00366957">
            <w:pPr>
              <w:autoSpaceDE w:val="0"/>
              <w:autoSpaceDN w:val="0"/>
              <w:adjustRightInd w:val="0"/>
            </w:pPr>
            <w:r w:rsidRPr="00507CAB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507CAB" w:rsidRDefault="00230A8B" w:rsidP="0011127B">
            <w:pPr>
              <w:autoSpaceDE w:val="0"/>
              <w:autoSpaceDN w:val="0"/>
              <w:adjustRightInd w:val="0"/>
            </w:pPr>
            <w:r w:rsidRPr="00507CAB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507CAB" w:rsidRDefault="00230A8B" w:rsidP="0011127B">
            <w:pPr>
              <w:autoSpaceDE w:val="0"/>
              <w:autoSpaceDN w:val="0"/>
              <w:adjustRightInd w:val="0"/>
            </w:pPr>
            <w:r w:rsidRPr="00507CAB">
              <w:t>Изменение бюджетных данных</w:t>
            </w:r>
          </w:p>
        </w:tc>
      </w:tr>
      <w:tr w:rsidR="00230A8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854106">
            <w:pPr>
              <w:autoSpaceDE w:val="0"/>
              <w:autoSpaceDN w:val="0"/>
              <w:adjustRightInd w:val="0"/>
              <w:jc w:val="center"/>
            </w:pPr>
            <w:r w:rsidRPr="00F53E67">
              <w:t>11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 xml:space="preserve">Ремонт и содержание дорог местного значения 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Ремонт и содержание дорог местного значения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92600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230A8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854106">
            <w:pPr>
              <w:autoSpaceDE w:val="0"/>
              <w:autoSpaceDN w:val="0"/>
              <w:adjustRightInd w:val="0"/>
              <w:jc w:val="center"/>
            </w:pPr>
            <w:r w:rsidRPr="00F53E67">
              <w:t>12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Канцелярские принадлежности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Канцелярские принадлежности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1000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230A8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854106">
            <w:pPr>
              <w:autoSpaceDE w:val="0"/>
              <w:autoSpaceDN w:val="0"/>
              <w:adjustRightInd w:val="0"/>
              <w:jc w:val="center"/>
            </w:pPr>
            <w:r w:rsidRPr="00F53E67">
              <w:t>13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Расходы по договорам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Расходы  по договорам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87000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230A8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854106">
            <w:pPr>
              <w:autoSpaceDE w:val="0"/>
              <w:autoSpaceDN w:val="0"/>
              <w:adjustRightInd w:val="0"/>
              <w:jc w:val="center"/>
            </w:pPr>
            <w:r w:rsidRPr="00F53E67">
              <w:t>14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Расходы на благоустройство территорий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Расходы  на  благоустройство</w:t>
            </w:r>
          </w:p>
          <w:p w:rsidR="00230A8B" w:rsidRPr="00F53E67" w:rsidRDefault="00230A8B" w:rsidP="0011127B">
            <w:r w:rsidRPr="00F53E67">
              <w:t>территорий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251600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Местный бюлжет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230A8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854106">
            <w:pPr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Расходы на  капитальный ремонт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Расходы  на  капитальный ремонт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152400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r w:rsidRPr="00F53E67">
              <w:t>Местный</w:t>
            </w:r>
          </w:p>
          <w:p w:rsidR="00230A8B" w:rsidRPr="00F53E67" w:rsidRDefault="00230A8B" w:rsidP="0011127B">
            <w:r w:rsidRPr="00F53E67">
              <w:t>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230A8B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Итого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  <w:r w:rsidRPr="00F53E67">
              <w:t>838000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/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Pr="00F53E67" w:rsidRDefault="00230A8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A8B" w:rsidRDefault="00230A8B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</w:tbl>
    <w:p w:rsidR="00230A8B" w:rsidRDefault="00230A8B" w:rsidP="001C1522">
      <w:pPr>
        <w:autoSpaceDE w:val="0"/>
        <w:autoSpaceDN w:val="0"/>
        <w:spacing w:after="120"/>
      </w:pPr>
    </w:p>
    <w:p w:rsidR="00230A8B" w:rsidRDefault="00230A8B" w:rsidP="00916688">
      <w:pPr>
        <w:tabs>
          <w:tab w:val="left" w:pos="6878"/>
        </w:tabs>
        <w:spacing w:line="360" w:lineRule="auto"/>
        <w:ind w:firstLine="709"/>
        <w:rPr>
          <w:sz w:val="28"/>
          <w:szCs w:val="28"/>
        </w:rPr>
      </w:pPr>
    </w:p>
    <w:p w:rsidR="00230A8B" w:rsidRDefault="00230A8B" w:rsidP="00F6217F">
      <w:pPr>
        <w:tabs>
          <w:tab w:val="left" w:pos="6878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230A8B" w:rsidRDefault="00230A8B" w:rsidP="00F6217F">
      <w:pPr>
        <w:tabs>
          <w:tab w:val="left" w:pos="6878"/>
        </w:tabs>
        <w:spacing w:line="360" w:lineRule="auto"/>
        <w:ind w:firstLine="709"/>
        <w:jc w:val="both"/>
        <w:rPr>
          <w:i/>
          <w:iCs/>
          <w:sz w:val="28"/>
          <w:szCs w:val="28"/>
        </w:rPr>
      </w:pPr>
    </w:p>
    <w:p w:rsidR="00230A8B" w:rsidRDefault="00230A8B" w:rsidP="00F6217F">
      <w:pPr>
        <w:tabs>
          <w:tab w:val="left" w:pos="6878"/>
        </w:tabs>
        <w:spacing w:line="360" w:lineRule="auto"/>
        <w:ind w:firstLine="709"/>
        <w:jc w:val="both"/>
        <w:rPr>
          <w:i/>
          <w:iCs/>
          <w:sz w:val="28"/>
          <w:szCs w:val="28"/>
        </w:rPr>
      </w:pPr>
    </w:p>
    <w:sectPr w:rsidR="00230A8B" w:rsidSect="001C152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217F"/>
    <w:rsid w:val="00024601"/>
    <w:rsid w:val="000E5E21"/>
    <w:rsid w:val="0011127B"/>
    <w:rsid w:val="001323C6"/>
    <w:rsid w:val="0014208A"/>
    <w:rsid w:val="0015069B"/>
    <w:rsid w:val="001C1522"/>
    <w:rsid w:val="001C1E94"/>
    <w:rsid w:val="001F7DA4"/>
    <w:rsid w:val="00222D56"/>
    <w:rsid w:val="002247EB"/>
    <w:rsid w:val="00230A8B"/>
    <w:rsid w:val="0025375A"/>
    <w:rsid w:val="002801D4"/>
    <w:rsid w:val="00285C8E"/>
    <w:rsid w:val="00313C3F"/>
    <w:rsid w:val="00331649"/>
    <w:rsid w:val="00366957"/>
    <w:rsid w:val="003878E6"/>
    <w:rsid w:val="003A03F5"/>
    <w:rsid w:val="003B36D4"/>
    <w:rsid w:val="003D6491"/>
    <w:rsid w:val="0044775B"/>
    <w:rsid w:val="00471AFD"/>
    <w:rsid w:val="00487010"/>
    <w:rsid w:val="004D3783"/>
    <w:rsid w:val="005002F5"/>
    <w:rsid w:val="00507CAB"/>
    <w:rsid w:val="00566A33"/>
    <w:rsid w:val="00593E6D"/>
    <w:rsid w:val="005B3F0B"/>
    <w:rsid w:val="005C4AD9"/>
    <w:rsid w:val="00697B3F"/>
    <w:rsid w:val="007A32C2"/>
    <w:rsid w:val="007E7412"/>
    <w:rsid w:val="008056B9"/>
    <w:rsid w:val="00854106"/>
    <w:rsid w:val="00890359"/>
    <w:rsid w:val="00916688"/>
    <w:rsid w:val="00916B05"/>
    <w:rsid w:val="00935033"/>
    <w:rsid w:val="009805D1"/>
    <w:rsid w:val="009A1111"/>
    <w:rsid w:val="00A02271"/>
    <w:rsid w:val="00A419FB"/>
    <w:rsid w:val="00A510B6"/>
    <w:rsid w:val="00A86B09"/>
    <w:rsid w:val="00AC3548"/>
    <w:rsid w:val="00AE4F5F"/>
    <w:rsid w:val="00AE5793"/>
    <w:rsid w:val="00BF7766"/>
    <w:rsid w:val="00CE0611"/>
    <w:rsid w:val="00D0297D"/>
    <w:rsid w:val="00D6722F"/>
    <w:rsid w:val="00D84D9B"/>
    <w:rsid w:val="00DB0EA9"/>
    <w:rsid w:val="00DD61C2"/>
    <w:rsid w:val="00E63BD3"/>
    <w:rsid w:val="00E715E2"/>
    <w:rsid w:val="00EC3B13"/>
    <w:rsid w:val="00F17295"/>
    <w:rsid w:val="00F429BA"/>
    <w:rsid w:val="00F53E67"/>
    <w:rsid w:val="00F6217F"/>
    <w:rsid w:val="00F67372"/>
    <w:rsid w:val="00F75499"/>
    <w:rsid w:val="00F93E2B"/>
    <w:rsid w:val="00FA6947"/>
    <w:rsid w:val="00FF5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17F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6217F"/>
    <w:pPr>
      <w:spacing w:before="280" w:after="280"/>
    </w:pPr>
  </w:style>
  <w:style w:type="character" w:customStyle="1" w:styleId="NoSpacingChar">
    <w:name w:val="No Spacing Char"/>
    <w:basedOn w:val="DefaultParagraphFont"/>
    <w:link w:val="NoSpacing"/>
    <w:uiPriority w:val="99"/>
    <w:locked/>
    <w:rsid w:val="00F6217F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F6217F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F6217F"/>
    <w:pPr>
      <w:suppressAutoHyphens w:val="0"/>
      <w:jc w:val="center"/>
    </w:pPr>
    <w:rPr>
      <w:rFonts w:ascii="Arial" w:hAnsi="Arial" w:cs="Arial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66A33"/>
    <w:rPr>
      <w:rFonts w:cs="Times New Roman"/>
      <w:sz w:val="24"/>
      <w:szCs w:val="24"/>
      <w:lang w:eastAsia="ar-SA" w:bidi="ar-SA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6217F"/>
    <w:rPr>
      <w:rFonts w:ascii="Arial" w:hAnsi="Arial" w:cs="Arial"/>
      <w:sz w:val="28"/>
      <w:szCs w:val="28"/>
      <w:lang w:val="ru-RU" w:eastAsia="ru-RU" w:bidi="ar-SA"/>
    </w:rPr>
  </w:style>
  <w:style w:type="table" w:styleId="TableGrid">
    <w:name w:val="Table Grid"/>
    <w:basedOn w:val="TableNormal"/>
    <w:uiPriority w:val="99"/>
    <w:rsid w:val="00916688"/>
    <w:pPr>
      <w:widowControl w:val="0"/>
      <w:suppressAutoHyphens/>
      <w:overflowPunct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1323C6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1323C6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1C1522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locked/>
    <w:rsid w:val="00D6722F"/>
    <w:pPr>
      <w:suppressAutoHyphens w:val="0"/>
      <w:jc w:val="center"/>
    </w:pPr>
    <w:rPr>
      <w:b/>
      <w:sz w:val="32"/>
      <w:szCs w:val="20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6722F"/>
    <w:rPr>
      <w:rFonts w:cs="Times New Roman"/>
      <w:b/>
      <w:sz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6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6</Pages>
  <Words>934</Words>
  <Characters>5326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zam</dc:creator>
  <cp:keywords/>
  <dc:description/>
  <cp:lastModifiedBy>zam</cp:lastModifiedBy>
  <cp:revision>10</cp:revision>
  <dcterms:created xsi:type="dcterms:W3CDTF">2018-12-29T10:07:00Z</dcterms:created>
  <dcterms:modified xsi:type="dcterms:W3CDTF">2019-01-25T12:23:00Z</dcterms:modified>
</cp:coreProperties>
</file>