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4A" w:rsidRPr="00547C2F" w:rsidRDefault="00B74F4A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74F4A" w:rsidRPr="00547C2F" w:rsidRDefault="00B74F4A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74F4A" w:rsidRDefault="00B74F4A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74F4A" w:rsidRPr="00547C2F" w:rsidRDefault="00B74F4A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74F4A" w:rsidRPr="00547C2F" w:rsidRDefault="00B74F4A" w:rsidP="00685B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B74F4A" w:rsidRPr="00547C2F" w:rsidRDefault="00B74F4A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B74F4A" w:rsidRPr="00547C2F" w:rsidRDefault="00B74F4A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31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Pr="00547C2F">
        <w:rPr>
          <w:sz w:val="28"/>
          <w:szCs w:val="28"/>
        </w:rPr>
        <w:t xml:space="preserve">ря 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7C2F">
          <w:rPr>
            <w:sz w:val="28"/>
            <w:szCs w:val="28"/>
          </w:rPr>
          <w:t xml:space="preserve"> г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  № 9</w:t>
      </w:r>
    </w:p>
    <w:p w:rsidR="00B74F4A" w:rsidRDefault="00B74F4A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74F4A" w:rsidRPr="00547C2F" w:rsidRDefault="00B74F4A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B74F4A" w:rsidRDefault="00B74F4A" w:rsidP="00685B2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74F4A" w:rsidRPr="00D41426" w:rsidRDefault="00B74F4A" w:rsidP="00685B2F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1426">
        <w:rPr>
          <w:b/>
          <w:bCs/>
          <w:sz w:val="28"/>
          <w:szCs w:val="28"/>
        </w:rPr>
        <w:t>О помесячной, поквартальной разбивки основных</w:t>
      </w:r>
    </w:p>
    <w:p w:rsidR="00B74F4A" w:rsidRPr="00D41426" w:rsidRDefault="00B74F4A" w:rsidP="00685B2F">
      <w:pPr>
        <w:jc w:val="center"/>
        <w:rPr>
          <w:b/>
          <w:bCs/>
          <w:sz w:val="28"/>
          <w:szCs w:val="28"/>
        </w:rPr>
      </w:pPr>
      <w:r w:rsidRPr="00D41426">
        <w:rPr>
          <w:b/>
          <w:bCs/>
          <w:sz w:val="28"/>
          <w:szCs w:val="28"/>
        </w:rPr>
        <w:t>показателей прогноза социально-экономического</w:t>
      </w:r>
      <w:r>
        <w:rPr>
          <w:b/>
          <w:bCs/>
          <w:sz w:val="28"/>
          <w:szCs w:val="28"/>
        </w:rPr>
        <w:t xml:space="preserve"> </w:t>
      </w:r>
      <w:r w:rsidRPr="00D41426">
        <w:rPr>
          <w:b/>
          <w:bCs/>
          <w:sz w:val="28"/>
          <w:szCs w:val="28"/>
        </w:rPr>
        <w:t>развития</w:t>
      </w:r>
      <w:r>
        <w:rPr>
          <w:b/>
          <w:bCs/>
          <w:sz w:val="28"/>
          <w:szCs w:val="28"/>
        </w:rPr>
        <w:t xml:space="preserve"> </w:t>
      </w:r>
      <w:r w:rsidRPr="004D09B1">
        <w:rPr>
          <w:b/>
          <w:sz w:val="28"/>
          <w:szCs w:val="28"/>
        </w:rPr>
        <w:t>Русско-Тювеевского сельского поселения</w:t>
      </w:r>
      <w:r w:rsidRPr="00D41426">
        <w:rPr>
          <w:b/>
          <w:bCs/>
          <w:sz w:val="28"/>
          <w:szCs w:val="28"/>
        </w:rPr>
        <w:t xml:space="preserve"> Темниковского муниципального района </w:t>
      </w:r>
      <w:r>
        <w:rPr>
          <w:b/>
          <w:bCs/>
          <w:sz w:val="28"/>
          <w:szCs w:val="28"/>
        </w:rPr>
        <w:t>на</w:t>
      </w:r>
      <w:r w:rsidRPr="00D41426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9</w:t>
      </w:r>
      <w:r w:rsidRPr="00D41426">
        <w:rPr>
          <w:b/>
          <w:bCs/>
          <w:sz w:val="28"/>
          <w:szCs w:val="28"/>
        </w:rPr>
        <w:t xml:space="preserve"> год</w:t>
      </w:r>
    </w:p>
    <w:p w:rsidR="00B74F4A" w:rsidRPr="00D41426" w:rsidRDefault="00B74F4A" w:rsidP="00685B2F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B74F4A" w:rsidRDefault="00B74F4A" w:rsidP="00685B2F">
      <w:pPr>
        <w:tabs>
          <w:tab w:val="left" w:pos="975"/>
        </w:tabs>
        <w:ind w:firstLine="709"/>
        <w:rPr>
          <w:rFonts w:ascii="Arial" w:hAnsi="Arial" w:cs="Arial"/>
          <w:b/>
        </w:rPr>
      </w:pPr>
    </w:p>
    <w:p w:rsidR="00B74F4A" w:rsidRPr="00D41426" w:rsidRDefault="00B74F4A" w:rsidP="00685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Правительства Республики Мордовия </w:t>
      </w:r>
      <w:r w:rsidRPr="00773A79">
        <w:rPr>
          <w:sz w:val="28"/>
          <w:szCs w:val="28"/>
        </w:rPr>
        <w:t>от 2</w:t>
      </w:r>
      <w:r>
        <w:rPr>
          <w:sz w:val="28"/>
          <w:szCs w:val="28"/>
        </w:rPr>
        <w:t>1 янва</w:t>
      </w:r>
      <w:r w:rsidRPr="00773A79">
        <w:rPr>
          <w:sz w:val="28"/>
          <w:szCs w:val="28"/>
        </w:rPr>
        <w:t>ря 201</w:t>
      </w:r>
      <w:r>
        <w:rPr>
          <w:sz w:val="28"/>
          <w:szCs w:val="28"/>
        </w:rPr>
        <w:t>9</w:t>
      </w:r>
      <w:r w:rsidRPr="00773A79">
        <w:rPr>
          <w:sz w:val="28"/>
          <w:szCs w:val="28"/>
        </w:rPr>
        <w:t xml:space="preserve"> года  № </w:t>
      </w:r>
      <w:r>
        <w:rPr>
          <w:sz w:val="28"/>
          <w:szCs w:val="28"/>
        </w:rPr>
        <w:t>28</w:t>
      </w:r>
      <w:r w:rsidRPr="00773A79">
        <w:rPr>
          <w:sz w:val="28"/>
          <w:szCs w:val="28"/>
        </w:rPr>
        <w:t>-Р,</w:t>
      </w:r>
      <w:r>
        <w:rPr>
          <w:sz w:val="28"/>
          <w:szCs w:val="28"/>
        </w:rPr>
        <w:t xml:space="preserve"> требованиями Федерального закона от 06 октября 2003 года №131-ФЗ «Об общих принципах организации местного самоуправления в Российской Федерации», постановлением администрации Темниковского муниципального района Республики Мордовия от 28 января 2019 года № 23 и Уставом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 </w:t>
      </w:r>
      <w:r w:rsidRPr="00D41426">
        <w:rPr>
          <w:sz w:val="28"/>
          <w:szCs w:val="28"/>
        </w:rPr>
        <w:t>п о с т а н о в л я е т:</w:t>
      </w:r>
    </w:p>
    <w:p w:rsidR="00B74F4A" w:rsidRDefault="00B74F4A" w:rsidP="00685B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Утвердить помесячные, поквартальные разбивки основных показателей прогноза социально-экономического развития</w:t>
      </w:r>
      <w:r w:rsidRPr="004D09B1">
        <w:rPr>
          <w:sz w:val="28"/>
          <w:szCs w:val="28"/>
        </w:rPr>
        <w:t xml:space="preserve">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на 2019 год согласно приложениям.</w:t>
      </w:r>
    </w:p>
    <w:p w:rsidR="00B74F4A" w:rsidRDefault="00B74F4A" w:rsidP="00685B2F">
      <w:pPr>
        <w:jc w:val="both"/>
        <w:rPr>
          <w:rStyle w:val="Emphasis"/>
          <w:i w:val="0"/>
          <w:sz w:val="28"/>
          <w:szCs w:val="28"/>
        </w:rPr>
      </w:pPr>
      <w:r>
        <w:rPr>
          <w:sz w:val="28"/>
          <w:szCs w:val="28"/>
        </w:rPr>
        <w:t xml:space="preserve">        2.Настоящее постановление вступает в силу со дня его подписания и распространяет свое действие  на правоотношения, возникшие с 1 января 2019 года.</w:t>
      </w:r>
    </w:p>
    <w:p w:rsidR="00B74F4A" w:rsidRDefault="00B74F4A" w:rsidP="00685B2F">
      <w:pPr>
        <w:ind w:firstLine="709"/>
        <w:jc w:val="both"/>
        <w:rPr>
          <w:szCs w:val="28"/>
        </w:rPr>
      </w:pPr>
    </w:p>
    <w:p w:rsidR="00B74F4A" w:rsidRDefault="00B74F4A" w:rsidP="00685B2F">
      <w:pPr>
        <w:ind w:firstLine="709"/>
        <w:jc w:val="both"/>
        <w:rPr>
          <w:sz w:val="28"/>
          <w:szCs w:val="28"/>
        </w:rPr>
      </w:pPr>
    </w:p>
    <w:p w:rsidR="00B74F4A" w:rsidRDefault="00B74F4A" w:rsidP="00685B2F">
      <w:pPr>
        <w:ind w:firstLine="709"/>
        <w:jc w:val="both"/>
        <w:rPr>
          <w:sz w:val="28"/>
          <w:szCs w:val="28"/>
        </w:rPr>
      </w:pPr>
    </w:p>
    <w:p w:rsidR="00B74F4A" w:rsidRDefault="00B74F4A" w:rsidP="00685B2F">
      <w:pPr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74F4A" w:rsidRPr="004E3FBA" w:rsidRDefault="00B74F4A" w:rsidP="00685B2F">
      <w:pPr>
        <w:rPr>
          <w:bCs/>
        </w:rPr>
      </w:pPr>
      <w:r w:rsidRPr="004E3FBA">
        <w:rPr>
          <w:bCs/>
          <w:sz w:val="28"/>
          <w:szCs w:val="28"/>
        </w:rPr>
        <w:t>сельского поселения</w:t>
      </w:r>
      <w:r w:rsidRPr="004E3FBA">
        <w:rPr>
          <w:sz w:val="28"/>
          <w:szCs w:val="28"/>
        </w:rPr>
        <w:t xml:space="preserve">   </w:t>
      </w:r>
      <w:r w:rsidRPr="004E3FBA">
        <w:t xml:space="preserve">                                                </w:t>
      </w:r>
      <w:r>
        <w:t xml:space="preserve"> </w:t>
      </w:r>
      <w:r w:rsidRPr="004E3FBA">
        <w:t xml:space="preserve">        </w:t>
      </w:r>
      <w:r>
        <w:t xml:space="preserve">                                       </w:t>
      </w:r>
      <w:r w:rsidRPr="004E3FBA">
        <w:rPr>
          <w:sz w:val="28"/>
          <w:szCs w:val="28"/>
        </w:rPr>
        <w:t>Ф.Ф.Леонович</w:t>
      </w:r>
      <w:r w:rsidRPr="004E3FBA">
        <w:t xml:space="preserve">                  </w:t>
      </w:r>
    </w:p>
    <w:p w:rsidR="00B74F4A" w:rsidRPr="004E3FBA" w:rsidRDefault="00B74F4A" w:rsidP="00685B2F">
      <w:pPr>
        <w:ind w:firstLine="709"/>
        <w:jc w:val="both"/>
        <w:sectPr w:rsidR="00B74F4A" w:rsidRPr="004E3FBA" w:rsidSect="004E3FBA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B74F4A" w:rsidRPr="00685B2F" w:rsidRDefault="00B74F4A" w:rsidP="004E3FBA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 xml:space="preserve">              Приложение 1</w:t>
      </w:r>
    </w:p>
    <w:p w:rsidR="00B74F4A" w:rsidRPr="00685B2F" w:rsidRDefault="00B74F4A" w:rsidP="00AB446C">
      <w:pPr>
        <w:ind w:firstLine="709"/>
        <w:jc w:val="both"/>
        <w:rPr>
          <w:sz w:val="28"/>
          <w:szCs w:val="28"/>
        </w:rPr>
      </w:pPr>
    </w:p>
    <w:p w:rsidR="00B74F4A" w:rsidRPr="00685B2F" w:rsidRDefault="00B74F4A" w:rsidP="00D23EA2">
      <w:pPr>
        <w:ind w:firstLine="709"/>
        <w:jc w:val="center"/>
        <w:rPr>
          <w:sz w:val="28"/>
          <w:szCs w:val="28"/>
        </w:rPr>
      </w:pPr>
      <w:r w:rsidRPr="00685B2F">
        <w:rPr>
          <w:sz w:val="28"/>
          <w:szCs w:val="28"/>
        </w:rPr>
        <w:t>Фонд оплаты труда на 2019 год</w:t>
      </w:r>
    </w:p>
    <w:p w:rsidR="00B74F4A" w:rsidRPr="004E3FBA" w:rsidRDefault="00B74F4A" w:rsidP="00D23EA2">
      <w:pPr>
        <w:ind w:firstLine="709"/>
        <w:jc w:val="center"/>
      </w:pPr>
    </w:p>
    <w:tbl>
      <w:tblPr>
        <w:tblStyle w:val="TableGrid"/>
        <w:tblW w:w="15214" w:type="dxa"/>
        <w:tblLook w:val="01E0"/>
      </w:tblPr>
      <w:tblGrid>
        <w:gridCol w:w="543"/>
        <w:gridCol w:w="1883"/>
        <w:gridCol w:w="884"/>
        <w:gridCol w:w="617"/>
        <w:gridCol w:w="617"/>
        <w:gridCol w:w="617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</w:tblGrid>
      <w:tr w:rsidR="00B74F4A" w:rsidRPr="004E3FBA" w:rsidTr="00D23EA2">
        <w:trPr>
          <w:trHeight w:val="1288"/>
        </w:trPr>
        <w:tc>
          <w:tcPr>
            <w:tcW w:w="543" w:type="dxa"/>
            <w:vAlign w:val="bottom"/>
          </w:tcPr>
          <w:p w:rsidR="00B74F4A" w:rsidRPr="004E3FBA" w:rsidRDefault="00B74F4A" w:rsidP="004A1678">
            <w:r w:rsidRPr="004E3FBA">
              <w:t>№    п\п</w:t>
            </w:r>
          </w:p>
        </w:tc>
        <w:tc>
          <w:tcPr>
            <w:tcW w:w="1883" w:type="dxa"/>
            <w:vAlign w:val="bottom"/>
          </w:tcPr>
          <w:p w:rsidR="00B74F4A" w:rsidRPr="004E3FBA" w:rsidRDefault="00B74F4A" w:rsidP="004A1678">
            <w:pPr>
              <w:jc w:val="center"/>
            </w:pPr>
            <w:r w:rsidRPr="004E3FBA">
              <w:t xml:space="preserve">Наименование сельского поселения </w:t>
            </w:r>
          </w:p>
        </w:tc>
        <w:tc>
          <w:tcPr>
            <w:tcW w:w="884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2019 год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январь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февраль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март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1кв.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апрель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май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июнь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2кв.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 полуг</w:t>
            </w:r>
            <w:r>
              <w:rPr>
                <w:bCs/>
              </w:rPr>
              <w:t>одие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июль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август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сентябрь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3кв.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9мес.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октябрь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ноябрь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декабрь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D23EA2">
            <w:pPr>
              <w:jc w:val="center"/>
              <w:rPr>
                <w:bCs/>
              </w:rPr>
            </w:pPr>
            <w:r w:rsidRPr="004E3FBA">
              <w:rPr>
                <w:bCs/>
              </w:rPr>
              <w:t>4кв.</w:t>
            </w:r>
          </w:p>
          <w:p w:rsidR="00B74F4A" w:rsidRPr="004E3FBA" w:rsidRDefault="00B74F4A">
            <w:pPr>
              <w:jc w:val="center"/>
              <w:rPr>
                <w:bCs/>
              </w:rPr>
            </w:pPr>
          </w:p>
        </w:tc>
      </w:tr>
      <w:tr w:rsidR="00B74F4A" w:rsidRPr="004E3FBA" w:rsidTr="00D23EA2">
        <w:tc>
          <w:tcPr>
            <w:tcW w:w="543" w:type="dxa"/>
          </w:tcPr>
          <w:p w:rsidR="00B74F4A" w:rsidRPr="004E3FBA" w:rsidRDefault="00B74F4A" w:rsidP="00D23EA2">
            <w:pPr>
              <w:jc w:val="center"/>
            </w:pPr>
            <w:r w:rsidRPr="004E3FBA">
              <w:t>1</w:t>
            </w:r>
          </w:p>
        </w:tc>
        <w:tc>
          <w:tcPr>
            <w:tcW w:w="1883" w:type="dxa"/>
          </w:tcPr>
          <w:p w:rsidR="00B74F4A" w:rsidRPr="004E3FBA" w:rsidRDefault="00B74F4A" w:rsidP="00D23EA2">
            <w:r w:rsidRPr="004E3FBA">
              <w:t>Русско - Тювеевское</w:t>
            </w:r>
          </w:p>
        </w:tc>
        <w:tc>
          <w:tcPr>
            <w:tcW w:w="884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10400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866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2598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867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2599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5197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867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2601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7798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right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right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right"/>
            </w:pPr>
            <w:r w:rsidRPr="004E3FBA">
              <w:t>868</w:t>
            </w:r>
          </w:p>
        </w:tc>
        <w:tc>
          <w:tcPr>
            <w:tcW w:w="750" w:type="dxa"/>
            <w:vAlign w:val="bottom"/>
          </w:tcPr>
          <w:p w:rsidR="00B74F4A" w:rsidRPr="004E3FBA" w:rsidRDefault="00B74F4A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2602</w:t>
            </w:r>
          </w:p>
        </w:tc>
      </w:tr>
    </w:tbl>
    <w:p w:rsidR="00B74F4A" w:rsidRPr="004E3FBA" w:rsidRDefault="00B74F4A" w:rsidP="00AB446C">
      <w:pPr>
        <w:ind w:firstLine="709"/>
        <w:jc w:val="both"/>
      </w:pPr>
    </w:p>
    <w:p w:rsidR="00B74F4A" w:rsidRPr="004E3FBA" w:rsidRDefault="00B74F4A" w:rsidP="00D23EA2">
      <w:pPr>
        <w:ind w:firstLine="709"/>
        <w:jc w:val="right"/>
      </w:pPr>
    </w:p>
    <w:p w:rsidR="00B74F4A" w:rsidRPr="00685B2F" w:rsidRDefault="00B74F4A" w:rsidP="00D23EA2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>Приложение 2</w:t>
      </w:r>
    </w:p>
    <w:p w:rsidR="00B74F4A" w:rsidRPr="00685B2F" w:rsidRDefault="00B74F4A" w:rsidP="00D23EA2">
      <w:pPr>
        <w:jc w:val="both"/>
        <w:rPr>
          <w:sz w:val="28"/>
          <w:szCs w:val="28"/>
        </w:rPr>
      </w:pPr>
    </w:p>
    <w:p w:rsidR="00B74F4A" w:rsidRPr="004E3FBA" w:rsidRDefault="00B74F4A" w:rsidP="004E3FBA">
      <w:pPr>
        <w:jc w:val="center"/>
      </w:pPr>
      <w:r w:rsidRPr="004E3FBA">
        <w:t>Общая площадь введенного в эксплуатацию жилья с учетом индивидуального жилищного строительства на 2019 год</w:t>
      </w:r>
    </w:p>
    <w:p w:rsidR="00B74F4A" w:rsidRPr="004E3FBA" w:rsidRDefault="00B74F4A" w:rsidP="00D23EA2">
      <w:pPr>
        <w:jc w:val="both"/>
      </w:pPr>
    </w:p>
    <w:tbl>
      <w:tblPr>
        <w:tblStyle w:val="TableGrid"/>
        <w:tblW w:w="15213" w:type="dxa"/>
        <w:tblLayout w:type="fixed"/>
        <w:tblLook w:val="01E0"/>
      </w:tblPr>
      <w:tblGrid>
        <w:gridCol w:w="621"/>
        <w:gridCol w:w="3996"/>
        <w:gridCol w:w="2388"/>
        <w:gridCol w:w="2109"/>
        <w:gridCol w:w="2160"/>
        <w:gridCol w:w="6"/>
        <w:gridCol w:w="2280"/>
        <w:gridCol w:w="1653"/>
      </w:tblGrid>
      <w:tr w:rsidR="00B74F4A" w:rsidRPr="004E3FBA" w:rsidTr="00685B2F">
        <w:trPr>
          <w:trHeight w:val="1288"/>
        </w:trPr>
        <w:tc>
          <w:tcPr>
            <w:tcW w:w="621" w:type="dxa"/>
          </w:tcPr>
          <w:p w:rsidR="00B74F4A" w:rsidRPr="004E3FBA" w:rsidRDefault="00B74F4A" w:rsidP="00F225AD">
            <w:pPr>
              <w:jc w:val="center"/>
            </w:pPr>
            <w:r w:rsidRPr="004E3FBA">
              <w:t>№    п\п</w:t>
            </w:r>
          </w:p>
        </w:tc>
        <w:tc>
          <w:tcPr>
            <w:tcW w:w="3996" w:type="dxa"/>
          </w:tcPr>
          <w:p w:rsidR="00B74F4A" w:rsidRPr="004E3FBA" w:rsidRDefault="00B74F4A" w:rsidP="00F225AD">
            <w:pPr>
              <w:jc w:val="center"/>
            </w:pPr>
            <w:r w:rsidRPr="004E3FBA">
              <w:t>Наименование сельского поселения</w:t>
            </w:r>
          </w:p>
        </w:tc>
        <w:tc>
          <w:tcPr>
            <w:tcW w:w="2388" w:type="dxa"/>
          </w:tcPr>
          <w:p w:rsidR="00B74F4A" w:rsidRPr="004E3FBA" w:rsidRDefault="00B74F4A" w:rsidP="00AF36F5">
            <w:pPr>
              <w:jc w:val="center"/>
            </w:pPr>
            <w:r w:rsidRPr="004E3FBA">
              <w:t>2019 год</w:t>
            </w:r>
          </w:p>
        </w:tc>
        <w:tc>
          <w:tcPr>
            <w:tcW w:w="2109" w:type="dxa"/>
          </w:tcPr>
          <w:p w:rsidR="00B74F4A" w:rsidRPr="004E3FBA" w:rsidRDefault="00B74F4A" w:rsidP="00AF36F5">
            <w:pPr>
              <w:jc w:val="center"/>
            </w:pPr>
            <w:r w:rsidRPr="004E3FBA">
              <w:t>1 квартал</w:t>
            </w:r>
          </w:p>
        </w:tc>
        <w:tc>
          <w:tcPr>
            <w:tcW w:w="2166" w:type="dxa"/>
            <w:gridSpan w:val="2"/>
          </w:tcPr>
          <w:p w:rsidR="00B74F4A" w:rsidRPr="004E3FBA" w:rsidRDefault="00B74F4A" w:rsidP="00AF36F5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 квартал</w:t>
            </w:r>
          </w:p>
        </w:tc>
        <w:tc>
          <w:tcPr>
            <w:tcW w:w="2280" w:type="dxa"/>
          </w:tcPr>
          <w:p w:rsidR="00B74F4A" w:rsidRPr="004E3FBA" w:rsidRDefault="00B74F4A" w:rsidP="00AF36F5">
            <w:pPr>
              <w:jc w:val="center"/>
              <w:rPr>
                <w:bCs/>
              </w:rPr>
            </w:pPr>
            <w:r w:rsidRPr="004E3FBA">
              <w:rPr>
                <w:bCs/>
              </w:rPr>
              <w:t>3 квартал</w:t>
            </w:r>
          </w:p>
          <w:p w:rsidR="00B74F4A" w:rsidRPr="004E3FBA" w:rsidRDefault="00B74F4A" w:rsidP="00AF36F5">
            <w:pPr>
              <w:jc w:val="center"/>
              <w:rPr>
                <w:bCs/>
              </w:rPr>
            </w:pPr>
          </w:p>
        </w:tc>
        <w:tc>
          <w:tcPr>
            <w:tcW w:w="1653" w:type="dxa"/>
          </w:tcPr>
          <w:p w:rsidR="00B74F4A" w:rsidRPr="004E3FBA" w:rsidRDefault="00B74F4A" w:rsidP="00AF36F5">
            <w:pPr>
              <w:jc w:val="center"/>
            </w:pPr>
            <w:r w:rsidRPr="004E3FBA">
              <w:rPr>
                <w:bCs/>
              </w:rPr>
              <w:t>4 квартал</w:t>
            </w:r>
          </w:p>
        </w:tc>
      </w:tr>
      <w:tr w:rsidR="00B74F4A" w:rsidRPr="004E3FBA" w:rsidTr="00685B2F">
        <w:tc>
          <w:tcPr>
            <w:tcW w:w="621" w:type="dxa"/>
          </w:tcPr>
          <w:p w:rsidR="00B74F4A" w:rsidRPr="004E3FBA" w:rsidRDefault="00B74F4A" w:rsidP="00AF36F5">
            <w:pPr>
              <w:jc w:val="center"/>
            </w:pPr>
            <w:r w:rsidRPr="004E3FBA">
              <w:t>1</w:t>
            </w:r>
          </w:p>
        </w:tc>
        <w:tc>
          <w:tcPr>
            <w:tcW w:w="3996" w:type="dxa"/>
          </w:tcPr>
          <w:p w:rsidR="00B74F4A" w:rsidRPr="004E3FBA" w:rsidRDefault="00B74F4A" w:rsidP="00AF36F5">
            <w:pPr>
              <w:jc w:val="center"/>
            </w:pPr>
            <w:r w:rsidRPr="004E3FBA">
              <w:t>Русско - Тювеевское</w:t>
            </w:r>
          </w:p>
        </w:tc>
        <w:tc>
          <w:tcPr>
            <w:tcW w:w="2388" w:type="dxa"/>
            <w:vAlign w:val="bottom"/>
          </w:tcPr>
          <w:p w:rsidR="00B74F4A" w:rsidRPr="004E3FBA" w:rsidRDefault="00B74F4A" w:rsidP="00AF36F5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250</w:t>
            </w:r>
          </w:p>
        </w:tc>
        <w:tc>
          <w:tcPr>
            <w:tcW w:w="2109" w:type="dxa"/>
            <w:vAlign w:val="bottom"/>
          </w:tcPr>
          <w:p w:rsidR="00B74F4A" w:rsidRPr="004E3FBA" w:rsidRDefault="00B74F4A" w:rsidP="00AF36F5">
            <w:pPr>
              <w:jc w:val="center"/>
            </w:pPr>
            <w:r w:rsidRPr="004E3FBA">
              <w:t>0</w:t>
            </w:r>
          </w:p>
        </w:tc>
        <w:tc>
          <w:tcPr>
            <w:tcW w:w="2160" w:type="dxa"/>
            <w:vAlign w:val="bottom"/>
          </w:tcPr>
          <w:p w:rsidR="00B74F4A" w:rsidRPr="004E3FBA" w:rsidRDefault="00B74F4A" w:rsidP="00AF36F5">
            <w:pPr>
              <w:jc w:val="center"/>
              <w:rPr>
                <w:bCs/>
              </w:rPr>
            </w:pPr>
            <w:r w:rsidRPr="004E3FBA">
              <w:rPr>
                <w:bCs/>
              </w:rPr>
              <w:t>0</w:t>
            </w:r>
          </w:p>
        </w:tc>
        <w:tc>
          <w:tcPr>
            <w:tcW w:w="2286" w:type="dxa"/>
            <w:gridSpan w:val="2"/>
            <w:vAlign w:val="bottom"/>
          </w:tcPr>
          <w:p w:rsidR="00B74F4A" w:rsidRPr="004E3FBA" w:rsidRDefault="00B74F4A" w:rsidP="00AF36F5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250</w:t>
            </w:r>
          </w:p>
        </w:tc>
        <w:tc>
          <w:tcPr>
            <w:tcW w:w="1653" w:type="dxa"/>
          </w:tcPr>
          <w:p w:rsidR="00B74F4A" w:rsidRPr="004E3FBA" w:rsidRDefault="00B74F4A" w:rsidP="00AF36F5">
            <w:pPr>
              <w:jc w:val="center"/>
            </w:pPr>
            <w:r w:rsidRPr="004E3FBA">
              <w:t>0</w:t>
            </w:r>
          </w:p>
        </w:tc>
      </w:tr>
    </w:tbl>
    <w:p w:rsidR="00B74F4A" w:rsidRPr="004E3FBA" w:rsidRDefault="00B74F4A" w:rsidP="00AF36F5">
      <w:pPr>
        <w:jc w:val="center"/>
      </w:pPr>
    </w:p>
    <w:p w:rsidR="00B74F4A" w:rsidRPr="00685B2F" w:rsidRDefault="00B74F4A" w:rsidP="00AF36F5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>Приложение 3</w:t>
      </w:r>
    </w:p>
    <w:p w:rsidR="00B74F4A" w:rsidRPr="00685B2F" w:rsidRDefault="00B74F4A" w:rsidP="00AF36F5">
      <w:pPr>
        <w:ind w:firstLine="709"/>
        <w:jc w:val="center"/>
        <w:rPr>
          <w:sz w:val="28"/>
          <w:szCs w:val="28"/>
        </w:rPr>
      </w:pPr>
      <w:r w:rsidRPr="00685B2F">
        <w:rPr>
          <w:sz w:val="28"/>
          <w:szCs w:val="28"/>
        </w:rPr>
        <w:t>Объем оборота розничной торговли во всех каналах реализации  на 2019 год</w:t>
      </w:r>
    </w:p>
    <w:p w:rsidR="00B74F4A" w:rsidRPr="004E3FBA" w:rsidRDefault="00B74F4A" w:rsidP="00AB446C">
      <w:pPr>
        <w:ind w:firstLine="709"/>
        <w:jc w:val="both"/>
      </w:pPr>
    </w:p>
    <w:tbl>
      <w:tblPr>
        <w:tblStyle w:val="TableGrid"/>
        <w:tblW w:w="15214" w:type="dxa"/>
        <w:tblLook w:val="01E0"/>
      </w:tblPr>
      <w:tblGrid>
        <w:gridCol w:w="543"/>
        <w:gridCol w:w="1883"/>
        <w:gridCol w:w="884"/>
        <w:gridCol w:w="617"/>
        <w:gridCol w:w="617"/>
        <w:gridCol w:w="617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</w:tblGrid>
      <w:tr w:rsidR="00B74F4A" w:rsidRPr="004E3FBA" w:rsidTr="004A1678">
        <w:trPr>
          <w:trHeight w:val="1288"/>
        </w:trPr>
        <w:tc>
          <w:tcPr>
            <w:tcW w:w="543" w:type="dxa"/>
            <w:vAlign w:val="bottom"/>
          </w:tcPr>
          <w:p w:rsidR="00B74F4A" w:rsidRPr="004E3FBA" w:rsidRDefault="00B74F4A" w:rsidP="004A1678">
            <w:r w:rsidRPr="004E3FBA">
              <w:t>№    п\п</w:t>
            </w:r>
          </w:p>
        </w:tc>
        <w:tc>
          <w:tcPr>
            <w:tcW w:w="1883" w:type="dxa"/>
            <w:vAlign w:val="bottom"/>
          </w:tcPr>
          <w:p w:rsidR="00B74F4A" w:rsidRPr="004E3FBA" w:rsidRDefault="00B74F4A" w:rsidP="004A1678">
            <w:pPr>
              <w:jc w:val="center"/>
            </w:pPr>
            <w:r w:rsidRPr="004E3FBA">
              <w:t xml:space="preserve">Наименование сельского поселения </w:t>
            </w:r>
          </w:p>
        </w:tc>
        <w:tc>
          <w:tcPr>
            <w:tcW w:w="884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2019 год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январь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февраль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март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1кв.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апрель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май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июнь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2кв.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 полуг</w:t>
            </w:r>
            <w:r>
              <w:rPr>
                <w:bCs/>
              </w:rPr>
              <w:t>одие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июль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август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сентябрь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3кв.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9мес.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октябрь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ноябрь</w:t>
            </w:r>
          </w:p>
        </w:tc>
        <w:tc>
          <w:tcPr>
            <w:tcW w:w="617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декабрь</w:t>
            </w:r>
          </w:p>
        </w:tc>
        <w:tc>
          <w:tcPr>
            <w:tcW w:w="750" w:type="dxa"/>
            <w:textDirection w:val="btLr"/>
            <w:vAlign w:val="center"/>
          </w:tcPr>
          <w:p w:rsidR="00B74F4A" w:rsidRPr="004E3FBA" w:rsidRDefault="00B74F4A" w:rsidP="004A1678">
            <w:pPr>
              <w:jc w:val="center"/>
              <w:rPr>
                <w:bCs/>
              </w:rPr>
            </w:pPr>
            <w:r w:rsidRPr="004E3FBA">
              <w:rPr>
                <w:bCs/>
              </w:rPr>
              <w:t>4кв.</w:t>
            </w:r>
          </w:p>
          <w:p w:rsidR="00B74F4A" w:rsidRPr="004E3FBA" w:rsidRDefault="00B74F4A" w:rsidP="004A1678">
            <w:pPr>
              <w:jc w:val="center"/>
              <w:rPr>
                <w:bCs/>
              </w:rPr>
            </w:pPr>
          </w:p>
        </w:tc>
      </w:tr>
      <w:tr w:rsidR="00B74F4A" w:rsidRPr="004E3FBA" w:rsidTr="0047466B">
        <w:tc>
          <w:tcPr>
            <w:tcW w:w="543" w:type="dxa"/>
          </w:tcPr>
          <w:p w:rsidR="00B74F4A" w:rsidRPr="004E3FBA" w:rsidRDefault="00B74F4A" w:rsidP="004A1678">
            <w:pPr>
              <w:jc w:val="center"/>
            </w:pPr>
            <w:r w:rsidRPr="004E3FBA">
              <w:t>1</w:t>
            </w:r>
          </w:p>
        </w:tc>
        <w:tc>
          <w:tcPr>
            <w:tcW w:w="1883" w:type="dxa"/>
          </w:tcPr>
          <w:p w:rsidR="00B74F4A" w:rsidRPr="004E3FBA" w:rsidRDefault="00B74F4A" w:rsidP="004A1678">
            <w:r w:rsidRPr="004E3FBA">
              <w:t>Русско - Тювеевское</w:t>
            </w:r>
          </w:p>
        </w:tc>
        <w:tc>
          <w:tcPr>
            <w:tcW w:w="884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2689</w:t>
            </w:r>
          </w:p>
        </w:tc>
        <w:tc>
          <w:tcPr>
            <w:tcW w:w="617" w:type="dxa"/>
          </w:tcPr>
          <w:p w:rsidR="00B74F4A" w:rsidRPr="004E3FBA" w:rsidRDefault="00B74F4A">
            <w:pPr>
              <w:jc w:val="center"/>
            </w:pPr>
          </w:p>
          <w:p w:rsidR="00B74F4A" w:rsidRPr="004E3FBA" w:rsidRDefault="00B74F4A">
            <w:pPr>
              <w:jc w:val="center"/>
            </w:pPr>
            <w:r w:rsidRPr="004E3FBA">
              <w:t>434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221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292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947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196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265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315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776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1723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133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84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24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241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1964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320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201</w:t>
            </w:r>
          </w:p>
        </w:tc>
        <w:tc>
          <w:tcPr>
            <w:tcW w:w="617" w:type="dxa"/>
            <w:vAlign w:val="bottom"/>
          </w:tcPr>
          <w:p w:rsidR="00B74F4A" w:rsidRPr="004E3FBA" w:rsidRDefault="00B74F4A">
            <w:pPr>
              <w:jc w:val="center"/>
            </w:pPr>
            <w:r w:rsidRPr="004E3FBA">
              <w:t>204</w:t>
            </w:r>
          </w:p>
        </w:tc>
        <w:tc>
          <w:tcPr>
            <w:tcW w:w="750" w:type="dxa"/>
            <w:vAlign w:val="bottom"/>
          </w:tcPr>
          <w:p w:rsidR="00B74F4A" w:rsidRPr="004E3FBA" w:rsidRDefault="00B74F4A" w:rsidP="00946D87">
            <w:pPr>
              <w:jc w:val="center"/>
              <w:rPr>
                <w:bCs/>
              </w:rPr>
            </w:pPr>
            <w:r w:rsidRPr="004E3FBA">
              <w:rPr>
                <w:bCs/>
              </w:rPr>
              <w:t>725</w:t>
            </w:r>
          </w:p>
        </w:tc>
      </w:tr>
    </w:tbl>
    <w:p w:rsidR="00B74F4A" w:rsidRDefault="00B74F4A" w:rsidP="00AB446C">
      <w:pPr>
        <w:ind w:firstLine="709"/>
        <w:jc w:val="both"/>
        <w:rPr>
          <w:sz w:val="28"/>
          <w:szCs w:val="28"/>
        </w:rPr>
      </w:pPr>
    </w:p>
    <w:sectPr w:rsidR="00B74F4A" w:rsidSect="004E3FBA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A2A5E"/>
    <w:rsid w:val="000B2272"/>
    <w:rsid w:val="000E0B57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95F01"/>
    <w:rsid w:val="00195F92"/>
    <w:rsid w:val="001A39F2"/>
    <w:rsid w:val="001B3B0B"/>
    <w:rsid w:val="001B7D63"/>
    <w:rsid w:val="001C63B1"/>
    <w:rsid w:val="001D2C9D"/>
    <w:rsid w:val="001F69B8"/>
    <w:rsid w:val="00214019"/>
    <w:rsid w:val="00232441"/>
    <w:rsid w:val="002349B5"/>
    <w:rsid w:val="0024680B"/>
    <w:rsid w:val="00266441"/>
    <w:rsid w:val="00270CEC"/>
    <w:rsid w:val="00273DD5"/>
    <w:rsid w:val="002A7894"/>
    <w:rsid w:val="002B18CA"/>
    <w:rsid w:val="002B1AF4"/>
    <w:rsid w:val="002C2F90"/>
    <w:rsid w:val="002D6580"/>
    <w:rsid w:val="00322F47"/>
    <w:rsid w:val="00337CDC"/>
    <w:rsid w:val="0036464A"/>
    <w:rsid w:val="003828FF"/>
    <w:rsid w:val="00384717"/>
    <w:rsid w:val="003A1F9E"/>
    <w:rsid w:val="003A2B01"/>
    <w:rsid w:val="003B4659"/>
    <w:rsid w:val="003B5CCF"/>
    <w:rsid w:val="003C6E05"/>
    <w:rsid w:val="003D0088"/>
    <w:rsid w:val="003D58B8"/>
    <w:rsid w:val="004106AA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5E8C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660D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73A79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361A9"/>
    <w:rsid w:val="00837A7D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D29F2"/>
    <w:rsid w:val="008F2281"/>
    <w:rsid w:val="008F5B34"/>
    <w:rsid w:val="00901551"/>
    <w:rsid w:val="009351E7"/>
    <w:rsid w:val="00946D87"/>
    <w:rsid w:val="0096604A"/>
    <w:rsid w:val="00973F64"/>
    <w:rsid w:val="00982CBF"/>
    <w:rsid w:val="009979BD"/>
    <w:rsid w:val="009B73FB"/>
    <w:rsid w:val="009C61D7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30E96"/>
    <w:rsid w:val="00B466DF"/>
    <w:rsid w:val="00B47CF0"/>
    <w:rsid w:val="00B544CD"/>
    <w:rsid w:val="00B74F4A"/>
    <w:rsid w:val="00B818EA"/>
    <w:rsid w:val="00BD74A8"/>
    <w:rsid w:val="00C35AA8"/>
    <w:rsid w:val="00C419A6"/>
    <w:rsid w:val="00C6789C"/>
    <w:rsid w:val="00C7194D"/>
    <w:rsid w:val="00C80844"/>
    <w:rsid w:val="00C85C34"/>
    <w:rsid w:val="00C90F2F"/>
    <w:rsid w:val="00CA2F53"/>
    <w:rsid w:val="00CB271B"/>
    <w:rsid w:val="00CC2F78"/>
    <w:rsid w:val="00CF66D7"/>
    <w:rsid w:val="00D10768"/>
    <w:rsid w:val="00D2064D"/>
    <w:rsid w:val="00D23EA2"/>
    <w:rsid w:val="00D24D18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A0ED1"/>
    <w:rsid w:val="00DA5A1F"/>
    <w:rsid w:val="00DB406A"/>
    <w:rsid w:val="00DC7725"/>
    <w:rsid w:val="00DE6869"/>
    <w:rsid w:val="00E0025D"/>
    <w:rsid w:val="00E01107"/>
    <w:rsid w:val="00E01B2A"/>
    <w:rsid w:val="00E119C6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506DF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4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576</TotalTime>
  <Pages>2</Pages>
  <Words>381</Words>
  <Characters>2175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44</cp:revision>
  <cp:lastPrinted>2019-01-24T13:04:00Z</cp:lastPrinted>
  <dcterms:created xsi:type="dcterms:W3CDTF">2019-01-11T06:41:00Z</dcterms:created>
  <dcterms:modified xsi:type="dcterms:W3CDTF">2019-01-31T09:07:00Z</dcterms:modified>
</cp:coreProperties>
</file>