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569" w:rsidRPr="00271808" w:rsidRDefault="00BB7569" w:rsidP="00F85169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 w:rsidRPr="00271808">
        <w:rPr>
          <w:b w:val="0"/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B7569" w:rsidRPr="00271808" w:rsidRDefault="00BB7569" w:rsidP="00F85169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  <w:r w:rsidRPr="00271808">
        <w:rPr>
          <w:b w:val="0"/>
          <w:caps/>
          <w:sz w:val="28"/>
          <w:szCs w:val="28"/>
        </w:rPr>
        <w:t>Республики мордовиЯ</w:t>
      </w:r>
    </w:p>
    <w:p w:rsidR="00BB7569" w:rsidRDefault="00BB7569" w:rsidP="00AB446C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B7569" w:rsidRPr="00271808" w:rsidRDefault="00BB7569" w:rsidP="00AB446C">
      <w:pPr>
        <w:pStyle w:val="Subtitle"/>
        <w:shd w:val="clear" w:color="auto" w:fill="FFFFFF"/>
        <w:ind w:firstLine="709"/>
        <w:rPr>
          <w:b w:val="0"/>
          <w:caps/>
          <w:sz w:val="34"/>
          <w:szCs w:val="34"/>
        </w:rPr>
      </w:pPr>
    </w:p>
    <w:p w:rsidR="00BB7569" w:rsidRPr="00271808" w:rsidRDefault="00BB7569" w:rsidP="00AB446C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271808">
        <w:rPr>
          <w:b/>
          <w:bCs/>
          <w:sz w:val="34"/>
          <w:szCs w:val="34"/>
        </w:rPr>
        <w:t>П О С Т А Н О В Л Е Н И Е</w:t>
      </w:r>
    </w:p>
    <w:p w:rsidR="00BB7569" w:rsidRPr="00547C2F" w:rsidRDefault="00BB7569" w:rsidP="00AB446C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BB7569" w:rsidRPr="00547C2F" w:rsidRDefault="00BB7569" w:rsidP="00AB446C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11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>янва</w:t>
      </w:r>
      <w:r w:rsidRPr="00547C2F">
        <w:rPr>
          <w:sz w:val="28"/>
          <w:szCs w:val="28"/>
        </w:rPr>
        <w:t xml:space="preserve">ря 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     № 2</w:t>
      </w:r>
    </w:p>
    <w:p w:rsidR="00BB7569" w:rsidRDefault="00BB7569" w:rsidP="00AB446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BB7569" w:rsidRPr="00547C2F" w:rsidRDefault="00BB7569" w:rsidP="00AB446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BB7569" w:rsidRPr="003D58B8" w:rsidRDefault="00BB7569" w:rsidP="00271808">
      <w:pPr>
        <w:ind w:firstLine="709"/>
        <w:jc w:val="center"/>
        <w:rPr>
          <w:b/>
          <w:sz w:val="28"/>
          <w:szCs w:val="28"/>
        </w:rPr>
      </w:pPr>
      <w:r w:rsidRPr="003D58B8">
        <w:rPr>
          <w:b/>
          <w:sz w:val="28"/>
          <w:szCs w:val="28"/>
        </w:rPr>
        <w:t>Об  утверждении  плана нормотворческой  деятельности администрации Русско-Тювеевского сельского поселения  на  2019 год</w:t>
      </w:r>
    </w:p>
    <w:p w:rsidR="00BB7569" w:rsidRDefault="00BB7569" w:rsidP="003D58B8">
      <w:pPr>
        <w:ind w:firstLine="709"/>
        <w:jc w:val="center"/>
        <w:rPr>
          <w:sz w:val="28"/>
          <w:szCs w:val="28"/>
        </w:rPr>
      </w:pPr>
    </w:p>
    <w:p w:rsidR="00BB7569" w:rsidRPr="003D58B8" w:rsidRDefault="00BB7569" w:rsidP="003D58B8">
      <w:pPr>
        <w:ind w:firstLine="709"/>
        <w:jc w:val="center"/>
        <w:rPr>
          <w:sz w:val="28"/>
          <w:szCs w:val="28"/>
        </w:rPr>
      </w:pPr>
    </w:p>
    <w:p w:rsidR="00BB7569" w:rsidRDefault="00BB7569" w:rsidP="002718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организации нормотворческой деятельности Администрация </w:t>
      </w:r>
      <w:r w:rsidRPr="003D58B8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  п о с т а н о в л я е т:</w:t>
      </w:r>
    </w:p>
    <w:p w:rsidR="00BB7569" w:rsidRDefault="00BB7569" w:rsidP="0027180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Утвердить план нормотворческой деятельности администрации </w:t>
      </w:r>
      <w:r w:rsidRPr="003D58B8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 на   2019 год.</w:t>
      </w:r>
    </w:p>
    <w:p w:rsidR="00BB7569" w:rsidRDefault="00BB7569" w:rsidP="00271808">
      <w:pPr>
        <w:tabs>
          <w:tab w:val="left" w:pos="456"/>
          <w:tab w:val="left" w:pos="62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2. Настоящее постановление вступает в силу со дня его официального опубликования.</w:t>
      </w:r>
    </w:p>
    <w:p w:rsidR="00BB7569" w:rsidRPr="003D58B8" w:rsidRDefault="00BB7569" w:rsidP="00271808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0731C0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BB7569" w:rsidRPr="006F549E" w:rsidRDefault="00BB7569" w:rsidP="00AF600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BB7569" w:rsidRPr="00547C2F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AB446C">
      <w:pPr>
        <w:ind w:firstLine="709"/>
        <w:jc w:val="both"/>
        <w:rPr>
          <w:sz w:val="28"/>
          <w:szCs w:val="28"/>
        </w:rPr>
      </w:pPr>
    </w:p>
    <w:p w:rsidR="00BB7569" w:rsidRDefault="00BB7569" w:rsidP="002B18CA">
      <w:pPr>
        <w:pStyle w:val="ConsPlusNormal"/>
        <w:jc w:val="right"/>
        <w:outlineLvl w:val="0"/>
        <w:rPr>
          <w:rFonts w:ascii="Times New Roman" w:hAnsi="Times New Roman"/>
        </w:rPr>
      </w:pPr>
    </w:p>
    <w:p w:rsidR="00BB7569" w:rsidRPr="00271808" w:rsidRDefault="00BB7569" w:rsidP="002B18CA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  <w:r w:rsidRPr="00271808">
        <w:rPr>
          <w:rFonts w:ascii="Times New Roman" w:hAnsi="Times New Roman"/>
          <w:sz w:val="28"/>
          <w:szCs w:val="28"/>
        </w:rPr>
        <w:t>Утвержден</w:t>
      </w:r>
    </w:p>
    <w:p w:rsidR="00BB7569" w:rsidRPr="00271808" w:rsidRDefault="00BB7569" w:rsidP="002B18CA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271808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BB7569" w:rsidRPr="00271808" w:rsidRDefault="00BB7569" w:rsidP="002B18CA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271808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BB7569" w:rsidRPr="00271808" w:rsidRDefault="00BB7569" w:rsidP="002B18CA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271808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</w:p>
    <w:p w:rsidR="00BB7569" w:rsidRPr="00271808" w:rsidRDefault="00BB7569" w:rsidP="002B18CA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271808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</w:t>
      </w:r>
    </w:p>
    <w:p w:rsidR="00BB7569" w:rsidRPr="00271808" w:rsidRDefault="00BB7569" w:rsidP="002B18CA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271808">
        <w:rPr>
          <w:rFonts w:ascii="Times New Roman" w:hAnsi="Times New Roman"/>
          <w:sz w:val="28"/>
          <w:szCs w:val="28"/>
        </w:rPr>
        <w:t>от 11 января 2019 года  N 02</w:t>
      </w:r>
    </w:p>
    <w:p w:rsidR="00BB7569" w:rsidRDefault="00BB7569" w:rsidP="003D58B8">
      <w:pPr>
        <w:ind w:firstLine="567"/>
        <w:jc w:val="center"/>
      </w:pPr>
    </w:p>
    <w:p w:rsidR="00BB7569" w:rsidRDefault="00BB7569" w:rsidP="003D58B8">
      <w:pPr>
        <w:ind w:firstLine="567"/>
        <w:jc w:val="center"/>
      </w:pPr>
    </w:p>
    <w:p w:rsidR="00BB7569" w:rsidRDefault="00BB7569" w:rsidP="003D58B8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План нормотворческой деятельности</w:t>
      </w:r>
    </w:p>
    <w:p w:rsidR="00BB7569" w:rsidRDefault="00BB7569" w:rsidP="003D58B8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</w:t>
      </w:r>
      <w:r w:rsidRPr="002B18CA">
        <w:rPr>
          <w:sz w:val="28"/>
          <w:szCs w:val="28"/>
        </w:rPr>
        <w:t>Русско-Тювеевского сельского поселения  на  2019 год</w:t>
      </w:r>
    </w:p>
    <w:tbl>
      <w:tblPr>
        <w:tblpPr w:leftFromText="180" w:rightFromText="180" w:bottomFromText="200" w:vertAnchor="text" w:tblpX="2" w:tblpY="736"/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9"/>
        <w:gridCol w:w="5519"/>
        <w:gridCol w:w="1571"/>
        <w:gridCol w:w="2736"/>
      </w:tblGrid>
      <w:tr w:rsidR="00BB7569" w:rsidRPr="002B18CA" w:rsidTr="009B7BDC">
        <w:trPr>
          <w:trHeight w:val="855"/>
        </w:trPr>
        <w:tc>
          <w:tcPr>
            <w:tcW w:w="599" w:type="dxa"/>
          </w:tcPr>
          <w:p w:rsidR="00BB7569" w:rsidRPr="00271808" w:rsidRDefault="00BB7569" w:rsidP="006008AD">
            <w:pPr>
              <w:jc w:val="center"/>
            </w:pPr>
            <w:r w:rsidRPr="00271808">
              <w:t>№</w:t>
            </w:r>
          </w:p>
          <w:p w:rsidR="00BB7569" w:rsidRPr="00271808" w:rsidRDefault="00BB7569" w:rsidP="006008AD">
            <w:pPr>
              <w:jc w:val="center"/>
            </w:pPr>
            <w:r w:rsidRPr="00271808">
              <w:t>п/п</w:t>
            </w:r>
          </w:p>
        </w:tc>
        <w:tc>
          <w:tcPr>
            <w:tcW w:w="5519" w:type="dxa"/>
          </w:tcPr>
          <w:p w:rsidR="00BB7569" w:rsidRPr="00271808" w:rsidRDefault="00BB7569" w:rsidP="006008AD">
            <w:pPr>
              <w:jc w:val="center"/>
            </w:pPr>
            <w:r w:rsidRPr="00271808">
              <w:t>Наименование проектов нормативно-правовых актов, планируемых к принятию</w:t>
            </w:r>
          </w:p>
        </w:tc>
        <w:tc>
          <w:tcPr>
            <w:tcW w:w="1571" w:type="dxa"/>
          </w:tcPr>
          <w:p w:rsidR="00BB7569" w:rsidRPr="00271808" w:rsidRDefault="00BB7569" w:rsidP="006008AD">
            <w:pPr>
              <w:jc w:val="center"/>
            </w:pPr>
            <w:r w:rsidRPr="00271808">
              <w:t>Срок подготовки и</w:t>
            </w:r>
          </w:p>
          <w:p w:rsidR="00BB7569" w:rsidRPr="00271808" w:rsidRDefault="00BB7569" w:rsidP="006008AD">
            <w:pPr>
              <w:jc w:val="center"/>
            </w:pPr>
            <w:r w:rsidRPr="00271808">
              <w:t>принятия</w:t>
            </w:r>
          </w:p>
        </w:tc>
        <w:tc>
          <w:tcPr>
            <w:tcW w:w="2736" w:type="dxa"/>
          </w:tcPr>
          <w:p w:rsidR="00BB7569" w:rsidRPr="00271808" w:rsidRDefault="00BB7569" w:rsidP="006008AD">
            <w:pPr>
              <w:jc w:val="center"/>
            </w:pPr>
            <w:r w:rsidRPr="00271808">
              <w:t>Ответственные</w:t>
            </w:r>
          </w:p>
          <w:p w:rsidR="00BB7569" w:rsidRPr="00271808" w:rsidRDefault="00BB7569" w:rsidP="006008AD">
            <w:pPr>
              <w:tabs>
                <w:tab w:val="left" w:pos="480"/>
                <w:tab w:val="center" w:pos="909"/>
              </w:tabs>
              <w:jc w:val="center"/>
            </w:pPr>
            <w:r w:rsidRPr="00271808">
              <w:t>исполнители</w:t>
            </w:r>
          </w:p>
        </w:tc>
      </w:tr>
      <w:tr w:rsidR="00BB7569" w:rsidRPr="002B18CA" w:rsidTr="009B7BDC">
        <w:trPr>
          <w:trHeight w:val="855"/>
        </w:trPr>
        <w:tc>
          <w:tcPr>
            <w:tcW w:w="599" w:type="dxa"/>
          </w:tcPr>
          <w:p w:rsidR="00BB7569" w:rsidRPr="00271808" w:rsidRDefault="00BB7569" w:rsidP="006008AD">
            <w:pPr>
              <w:jc w:val="center"/>
            </w:pPr>
            <w:r w:rsidRPr="00271808">
              <w:t>1</w:t>
            </w:r>
          </w:p>
        </w:tc>
        <w:tc>
          <w:tcPr>
            <w:tcW w:w="5519" w:type="dxa"/>
          </w:tcPr>
          <w:p w:rsidR="00BB7569" w:rsidRPr="00271808" w:rsidRDefault="00BB7569" w:rsidP="003B4659">
            <w:r w:rsidRPr="00271808">
              <w:t>Приведение в соответствии с действующим федеральным  законодательством Устава  Русско-Тювеевского  сельского поселения Темниковского  муниципального района Республики Мордовия</w:t>
            </w:r>
          </w:p>
        </w:tc>
        <w:tc>
          <w:tcPr>
            <w:tcW w:w="1571" w:type="dxa"/>
          </w:tcPr>
          <w:p w:rsidR="00BB7569" w:rsidRPr="00271808" w:rsidRDefault="00BB7569">
            <w:r w:rsidRPr="00271808">
              <w:t>В течение года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B47CF0"/>
        </w:tc>
      </w:tr>
      <w:tr w:rsidR="00BB7569" w:rsidRPr="002B18CA" w:rsidTr="009B7BDC">
        <w:trPr>
          <w:trHeight w:val="855"/>
        </w:trPr>
        <w:tc>
          <w:tcPr>
            <w:tcW w:w="599" w:type="dxa"/>
          </w:tcPr>
          <w:p w:rsidR="00BB7569" w:rsidRPr="00271808" w:rsidRDefault="00BB7569" w:rsidP="006008AD">
            <w:pPr>
              <w:jc w:val="center"/>
            </w:pPr>
            <w:r w:rsidRPr="00271808">
              <w:t>2</w:t>
            </w:r>
          </w:p>
        </w:tc>
        <w:tc>
          <w:tcPr>
            <w:tcW w:w="5519" w:type="dxa"/>
          </w:tcPr>
          <w:p w:rsidR="00BB7569" w:rsidRPr="00271808" w:rsidRDefault="00BB7569" w:rsidP="003B4659">
            <w:r w:rsidRPr="00271808"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1571" w:type="dxa"/>
          </w:tcPr>
          <w:p w:rsidR="00BB7569" w:rsidRPr="00271808" w:rsidRDefault="00BB7569">
            <w:r w:rsidRPr="00271808">
              <w:t>В течение года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B47CF0"/>
        </w:tc>
      </w:tr>
      <w:tr w:rsidR="00BB7569" w:rsidRPr="002B18CA" w:rsidTr="009B7BDC">
        <w:trPr>
          <w:trHeight w:val="855"/>
        </w:trPr>
        <w:tc>
          <w:tcPr>
            <w:tcW w:w="599" w:type="dxa"/>
          </w:tcPr>
          <w:p w:rsidR="00BB7569" w:rsidRPr="00271808" w:rsidRDefault="00BB7569" w:rsidP="006008AD">
            <w:pPr>
              <w:jc w:val="center"/>
            </w:pPr>
            <w:r w:rsidRPr="00271808">
              <w:t>3</w:t>
            </w:r>
          </w:p>
        </w:tc>
        <w:tc>
          <w:tcPr>
            <w:tcW w:w="5519" w:type="dxa"/>
          </w:tcPr>
          <w:p w:rsidR="00BB7569" w:rsidRPr="00271808" w:rsidRDefault="00BB7569" w:rsidP="00693443">
            <w:r w:rsidRPr="00271808">
              <w:t>Внесение изменений и дополнений в нормативно-правовые акты администрации  Русско-Тювеевского сельского поселения</w:t>
            </w:r>
          </w:p>
        </w:tc>
        <w:tc>
          <w:tcPr>
            <w:tcW w:w="1571" w:type="dxa"/>
          </w:tcPr>
          <w:p w:rsidR="00BB7569" w:rsidRPr="00271808" w:rsidRDefault="00BB7569">
            <w:r w:rsidRPr="00271808">
              <w:t>В течение года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533"/>
        </w:trPr>
        <w:tc>
          <w:tcPr>
            <w:tcW w:w="599" w:type="dxa"/>
          </w:tcPr>
          <w:p w:rsidR="00BB7569" w:rsidRPr="00271808" w:rsidRDefault="00BB7569" w:rsidP="006008AD">
            <w:pPr>
              <w:jc w:val="center"/>
            </w:pPr>
            <w:r w:rsidRPr="00271808">
              <w:t>4</w:t>
            </w:r>
          </w:p>
        </w:tc>
        <w:tc>
          <w:tcPr>
            <w:tcW w:w="5519" w:type="dxa"/>
          </w:tcPr>
          <w:p w:rsidR="00BB7569" w:rsidRPr="00271808" w:rsidRDefault="00BB7569" w:rsidP="00693443">
            <w:r w:rsidRPr="00271808">
              <w:t>Работа по протестам прокуратуры Темниковского района Республики Мордовия</w:t>
            </w:r>
          </w:p>
        </w:tc>
        <w:tc>
          <w:tcPr>
            <w:tcW w:w="1571" w:type="dxa"/>
          </w:tcPr>
          <w:p w:rsidR="00BB7569" w:rsidRPr="00271808" w:rsidRDefault="00BB7569">
            <w:r w:rsidRPr="00271808">
              <w:t>В течение года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533"/>
        </w:trPr>
        <w:tc>
          <w:tcPr>
            <w:tcW w:w="599" w:type="dxa"/>
          </w:tcPr>
          <w:p w:rsidR="00BB7569" w:rsidRPr="00271808" w:rsidRDefault="00BB7569" w:rsidP="00D5682E">
            <w:pPr>
              <w:jc w:val="center"/>
            </w:pPr>
            <w:r w:rsidRPr="00271808">
              <w:t>5</w:t>
            </w:r>
          </w:p>
        </w:tc>
        <w:tc>
          <w:tcPr>
            <w:tcW w:w="5519" w:type="dxa"/>
          </w:tcPr>
          <w:p w:rsidR="00BB7569" w:rsidRPr="00271808" w:rsidRDefault="00BB7569" w:rsidP="00D5682E">
            <w:pPr>
              <w:spacing w:before="100" w:beforeAutospacing="1" w:after="100" w:afterAutospacing="1"/>
            </w:pPr>
            <w:r w:rsidRPr="00271808">
              <w:t>Принятие проектов муниципальных нормативных правовых актов и модельных муниципальных нормативных правовых актов, направленных прокуратурой Темниковского района Республики Мордовия</w:t>
            </w:r>
          </w:p>
        </w:tc>
        <w:tc>
          <w:tcPr>
            <w:tcW w:w="1571" w:type="dxa"/>
          </w:tcPr>
          <w:p w:rsidR="00BB7569" w:rsidRPr="00271808" w:rsidRDefault="00BB7569" w:rsidP="00D5682E">
            <w:pPr>
              <w:spacing w:before="100" w:beforeAutospacing="1" w:after="100" w:afterAutospacing="1"/>
              <w:rPr>
                <w:color w:val="000000"/>
              </w:rPr>
            </w:pPr>
            <w:r w:rsidRPr="00271808">
              <w:t>По мере поступления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872"/>
        </w:trPr>
        <w:tc>
          <w:tcPr>
            <w:tcW w:w="599" w:type="dxa"/>
          </w:tcPr>
          <w:p w:rsidR="00BB7569" w:rsidRPr="00271808" w:rsidRDefault="00BB7569" w:rsidP="00D5682E">
            <w:pPr>
              <w:jc w:val="center"/>
            </w:pPr>
            <w:r w:rsidRPr="00271808">
              <w:t>6</w:t>
            </w:r>
          </w:p>
        </w:tc>
        <w:tc>
          <w:tcPr>
            <w:tcW w:w="5519" w:type="dxa"/>
          </w:tcPr>
          <w:p w:rsidR="00BB7569" w:rsidRPr="00271808" w:rsidRDefault="00BB7569" w:rsidP="00D5682E">
            <w:r w:rsidRPr="00271808">
              <w:t>Внесение изменений  и дополнений в административные регламенты предоставления муниципальных услуг, утвержденные правовыми актами муниципального образования</w:t>
            </w:r>
          </w:p>
        </w:tc>
        <w:tc>
          <w:tcPr>
            <w:tcW w:w="1571" w:type="dxa"/>
          </w:tcPr>
          <w:p w:rsidR="00BB7569" w:rsidRPr="00271808" w:rsidRDefault="00BB7569" w:rsidP="00D5682E">
            <w:r w:rsidRPr="00271808">
              <w:t>В течение года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710"/>
        </w:trPr>
        <w:tc>
          <w:tcPr>
            <w:tcW w:w="599" w:type="dxa"/>
          </w:tcPr>
          <w:p w:rsidR="00BB7569" w:rsidRPr="00271808" w:rsidRDefault="00BB7569" w:rsidP="00D5682E">
            <w:pPr>
              <w:jc w:val="center"/>
            </w:pPr>
            <w:r w:rsidRPr="00271808">
              <w:t>7</w:t>
            </w:r>
          </w:p>
        </w:tc>
        <w:tc>
          <w:tcPr>
            <w:tcW w:w="5519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Реализация мер по противодействию коррупции</w:t>
            </w:r>
          </w:p>
        </w:tc>
        <w:tc>
          <w:tcPr>
            <w:tcW w:w="1571" w:type="dxa"/>
          </w:tcPr>
          <w:p w:rsidR="00BB7569" w:rsidRPr="00271808" w:rsidRDefault="00BB7569" w:rsidP="00D5682E">
            <w:r w:rsidRPr="00271808">
              <w:t>В течение года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710"/>
        </w:trPr>
        <w:tc>
          <w:tcPr>
            <w:tcW w:w="599" w:type="dxa"/>
          </w:tcPr>
          <w:p w:rsidR="00BB7569" w:rsidRPr="00271808" w:rsidRDefault="00BB7569" w:rsidP="00D5682E">
            <w:pPr>
              <w:jc w:val="center"/>
            </w:pPr>
            <w:r w:rsidRPr="00271808">
              <w:t>8</w:t>
            </w:r>
          </w:p>
        </w:tc>
        <w:tc>
          <w:tcPr>
            <w:tcW w:w="5519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1571" w:type="dxa"/>
          </w:tcPr>
          <w:p w:rsidR="00BB7569" w:rsidRPr="00271808" w:rsidRDefault="00BB7569" w:rsidP="00D5682E">
            <w:r w:rsidRPr="00271808">
              <w:t>В течение года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710"/>
        </w:trPr>
        <w:tc>
          <w:tcPr>
            <w:tcW w:w="599" w:type="dxa"/>
          </w:tcPr>
          <w:p w:rsidR="00BB7569" w:rsidRPr="00271808" w:rsidRDefault="00BB7569" w:rsidP="00D5682E">
            <w:pPr>
              <w:jc w:val="center"/>
            </w:pPr>
            <w:r w:rsidRPr="00271808">
              <w:t>9</w:t>
            </w:r>
          </w:p>
        </w:tc>
        <w:tc>
          <w:tcPr>
            <w:tcW w:w="5519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Подготовка проектов решений и материалов  для рассмотрения на заседаниях Совета депутатов  Русско-Тювеевского сельского поселения</w:t>
            </w:r>
          </w:p>
        </w:tc>
        <w:tc>
          <w:tcPr>
            <w:tcW w:w="1571" w:type="dxa"/>
          </w:tcPr>
          <w:p w:rsidR="00BB7569" w:rsidRPr="00271808" w:rsidRDefault="00BB7569" w:rsidP="00D5682E">
            <w:r w:rsidRPr="00271808">
              <w:t>В течение года</w:t>
            </w:r>
          </w:p>
        </w:tc>
        <w:tc>
          <w:tcPr>
            <w:tcW w:w="2736" w:type="dxa"/>
          </w:tcPr>
          <w:p w:rsidR="00BB7569" w:rsidRPr="00271808" w:rsidRDefault="00BB7569" w:rsidP="001B7D63">
            <w:r w:rsidRPr="00271808">
              <w:rPr>
                <w:color w:val="000000"/>
              </w:rPr>
              <w:t xml:space="preserve">Администрация </w:t>
            </w:r>
            <w:r w:rsidRPr="00271808">
              <w:t xml:space="preserve">  Русско-Тювеевского сельского поселения</w:t>
            </w:r>
          </w:p>
        </w:tc>
      </w:tr>
      <w:tr w:rsidR="00BB7569" w:rsidRPr="002B18CA" w:rsidTr="009B7BDC">
        <w:trPr>
          <w:trHeight w:val="710"/>
        </w:trPr>
        <w:tc>
          <w:tcPr>
            <w:tcW w:w="599" w:type="dxa"/>
          </w:tcPr>
          <w:p w:rsidR="00BB7569" w:rsidRPr="00271808" w:rsidRDefault="00BB7569" w:rsidP="00D5682E">
            <w:pPr>
              <w:jc w:val="center"/>
            </w:pPr>
            <w:r w:rsidRPr="00271808">
              <w:t>10</w:t>
            </w:r>
          </w:p>
        </w:tc>
        <w:tc>
          <w:tcPr>
            <w:tcW w:w="5519" w:type="dxa"/>
          </w:tcPr>
          <w:p w:rsidR="00BB7569" w:rsidRPr="00271808" w:rsidRDefault="00BB7569" w:rsidP="00D5682E">
            <w:pPr>
              <w:spacing w:before="100" w:beforeAutospacing="1" w:after="100" w:afterAutospacing="1"/>
              <w:rPr>
                <w:color w:val="000000"/>
              </w:rPr>
            </w:pPr>
            <w:r w:rsidRPr="00271808">
              <w:rPr>
                <w:color w:val="000000"/>
              </w:rPr>
              <w:t>Подготовка, принятие и продление муниципальных программ</w:t>
            </w:r>
          </w:p>
        </w:tc>
        <w:tc>
          <w:tcPr>
            <w:tcW w:w="1571" w:type="dxa"/>
          </w:tcPr>
          <w:p w:rsidR="00BB7569" w:rsidRPr="00271808" w:rsidRDefault="00BB7569" w:rsidP="00D5682E">
            <w:pPr>
              <w:spacing w:before="100" w:beforeAutospacing="1" w:after="100" w:afterAutospacing="1"/>
              <w:rPr>
                <w:color w:val="000000"/>
              </w:rPr>
            </w:pPr>
            <w:r w:rsidRPr="00271808">
              <w:rPr>
                <w:color w:val="000000"/>
              </w:rPr>
              <w:t>В течение года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710"/>
        </w:trPr>
        <w:tc>
          <w:tcPr>
            <w:tcW w:w="599" w:type="dxa"/>
          </w:tcPr>
          <w:p w:rsidR="00BB7569" w:rsidRPr="00271808" w:rsidRDefault="00BB7569" w:rsidP="00D5682E">
            <w:pPr>
              <w:jc w:val="center"/>
            </w:pPr>
            <w:r w:rsidRPr="00271808">
              <w:t>11</w:t>
            </w:r>
          </w:p>
        </w:tc>
        <w:tc>
          <w:tcPr>
            <w:tcW w:w="5519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2018 год</w:t>
            </w:r>
          </w:p>
        </w:tc>
        <w:tc>
          <w:tcPr>
            <w:tcW w:w="1571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1 квартал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855"/>
        </w:trPr>
        <w:tc>
          <w:tcPr>
            <w:tcW w:w="599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12</w:t>
            </w:r>
          </w:p>
        </w:tc>
        <w:tc>
          <w:tcPr>
            <w:tcW w:w="5519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Об и</w:t>
            </w:r>
            <w:r w:rsidRPr="00271808">
              <w:rPr>
                <w:bCs/>
              </w:rPr>
              <w:t xml:space="preserve">тогах работы Русско-Тювеевского сельского поселения Темниковского муниципального района за 2018 год </w:t>
            </w:r>
            <w:r w:rsidRPr="00271808">
              <w:t>и об утверждении Плана мероприятий Русско-Тювеевского сельского поселения  Темниковского муниципального района на 2019 год</w:t>
            </w:r>
            <w:r w:rsidRPr="00271808">
              <w:rPr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1571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1 квартал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Глава администрации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855"/>
        </w:trPr>
        <w:tc>
          <w:tcPr>
            <w:tcW w:w="599" w:type="dxa"/>
            <w:vAlign w:val="center"/>
          </w:tcPr>
          <w:p w:rsidR="00BB7569" w:rsidRPr="00271808" w:rsidRDefault="00BB7569" w:rsidP="008671D5">
            <w:pPr>
              <w:jc w:val="both"/>
            </w:pPr>
            <w:r w:rsidRPr="00271808">
              <w:t>13</w:t>
            </w:r>
          </w:p>
        </w:tc>
        <w:tc>
          <w:tcPr>
            <w:tcW w:w="5519" w:type="dxa"/>
            <w:vAlign w:val="center"/>
          </w:tcPr>
          <w:p w:rsidR="00BB7569" w:rsidRPr="00271808" w:rsidRDefault="00BB7569" w:rsidP="008671D5">
            <w:pPr>
              <w:jc w:val="both"/>
            </w:pPr>
            <w:r w:rsidRPr="00271808">
              <w:rPr>
                <w:bCs/>
              </w:rPr>
              <w:t>Постановление «Об утверждении плана мероприятий по подготовке к прохождению весеннее - осеннего пожароопасного периода 2019 года»</w:t>
            </w:r>
          </w:p>
        </w:tc>
        <w:tc>
          <w:tcPr>
            <w:tcW w:w="1571" w:type="dxa"/>
            <w:vAlign w:val="center"/>
          </w:tcPr>
          <w:p w:rsidR="00BB7569" w:rsidRPr="00271808" w:rsidRDefault="00BB7569" w:rsidP="008671D5">
            <w:pPr>
              <w:jc w:val="both"/>
            </w:pPr>
            <w:r w:rsidRPr="00271808">
              <w:t>2 квартал</w:t>
            </w:r>
          </w:p>
        </w:tc>
        <w:tc>
          <w:tcPr>
            <w:tcW w:w="2736" w:type="dxa"/>
          </w:tcPr>
          <w:p w:rsidR="00BB7569" w:rsidRPr="00271808" w:rsidRDefault="00BB7569" w:rsidP="008671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Глава администрации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 Русско-Тювеевского сельского поселения</w:t>
            </w:r>
          </w:p>
          <w:p w:rsidR="00BB7569" w:rsidRPr="00271808" w:rsidRDefault="00BB7569" w:rsidP="008671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7569" w:rsidRPr="002B18CA" w:rsidTr="009B7BDC">
        <w:trPr>
          <w:trHeight w:val="855"/>
        </w:trPr>
        <w:tc>
          <w:tcPr>
            <w:tcW w:w="599" w:type="dxa"/>
            <w:vAlign w:val="center"/>
          </w:tcPr>
          <w:p w:rsidR="00BB7569" w:rsidRPr="00271808" w:rsidRDefault="00BB7569" w:rsidP="008671D5">
            <w:pPr>
              <w:jc w:val="both"/>
            </w:pPr>
            <w:r w:rsidRPr="00271808">
              <w:t>14</w:t>
            </w:r>
          </w:p>
        </w:tc>
        <w:tc>
          <w:tcPr>
            <w:tcW w:w="5519" w:type="dxa"/>
            <w:vAlign w:val="center"/>
          </w:tcPr>
          <w:p w:rsidR="00BB7569" w:rsidRPr="00271808" w:rsidRDefault="00BB7569" w:rsidP="008671D5">
            <w:pPr>
              <w:jc w:val="both"/>
              <w:rPr>
                <w:bCs/>
              </w:rPr>
            </w:pPr>
            <w:r w:rsidRPr="00271808">
              <w:rPr>
                <w:rStyle w:val="Strong"/>
                <w:b w:val="0"/>
              </w:rPr>
              <w:t>Постановление «О санитарной очистке, уборке и благоустройстве  территории Русско-Тювеевского сельского   поселения»</w:t>
            </w:r>
          </w:p>
        </w:tc>
        <w:tc>
          <w:tcPr>
            <w:tcW w:w="1571" w:type="dxa"/>
            <w:vAlign w:val="center"/>
          </w:tcPr>
          <w:p w:rsidR="00BB7569" w:rsidRPr="00271808" w:rsidRDefault="00BB7569" w:rsidP="008671D5">
            <w:pPr>
              <w:jc w:val="both"/>
            </w:pPr>
            <w:r w:rsidRPr="00271808">
              <w:t>2 квартал</w:t>
            </w:r>
          </w:p>
        </w:tc>
        <w:tc>
          <w:tcPr>
            <w:tcW w:w="2736" w:type="dxa"/>
          </w:tcPr>
          <w:p w:rsidR="00BB7569" w:rsidRPr="00271808" w:rsidRDefault="00BB7569" w:rsidP="008671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Глава администрации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 Русско-Тювеевского сельского поселения</w:t>
            </w:r>
          </w:p>
          <w:p w:rsidR="00BB7569" w:rsidRPr="00271808" w:rsidRDefault="00BB7569" w:rsidP="008671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7569" w:rsidRPr="002B18CA" w:rsidTr="009B7BDC">
        <w:trPr>
          <w:trHeight w:val="855"/>
        </w:trPr>
        <w:tc>
          <w:tcPr>
            <w:tcW w:w="599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15</w:t>
            </w:r>
          </w:p>
        </w:tc>
        <w:tc>
          <w:tcPr>
            <w:tcW w:w="5519" w:type="dxa"/>
            <w:vAlign w:val="center"/>
          </w:tcPr>
          <w:p w:rsidR="00BB7569" w:rsidRPr="00271808" w:rsidRDefault="00BB7569" w:rsidP="00D5682E">
            <w:r w:rsidRPr="00271808">
              <w:t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1 квартал 2019 года</w:t>
            </w:r>
          </w:p>
        </w:tc>
        <w:tc>
          <w:tcPr>
            <w:tcW w:w="1571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2 квартал</w:t>
            </w:r>
          </w:p>
        </w:tc>
        <w:tc>
          <w:tcPr>
            <w:tcW w:w="2736" w:type="dxa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бухгалтер</w:t>
            </w:r>
          </w:p>
          <w:p w:rsidR="00BB7569" w:rsidRPr="00271808" w:rsidRDefault="00BB7569" w:rsidP="001B7D63"/>
        </w:tc>
      </w:tr>
      <w:tr w:rsidR="00BB7569" w:rsidRPr="002B18CA" w:rsidTr="009B7BDC">
        <w:trPr>
          <w:trHeight w:val="855"/>
        </w:trPr>
        <w:tc>
          <w:tcPr>
            <w:tcW w:w="599" w:type="dxa"/>
            <w:vAlign w:val="center"/>
          </w:tcPr>
          <w:p w:rsidR="00BB7569" w:rsidRPr="00271808" w:rsidRDefault="00BB7569" w:rsidP="008671D5">
            <w:pPr>
              <w:jc w:val="both"/>
            </w:pPr>
            <w:r w:rsidRPr="00271808">
              <w:t>16</w:t>
            </w:r>
          </w:p>
        </w:tc>
        <w:tc>
          <w:tcPr>
            <w:tcW w:w="5519" w:type="dxa"/>
          </w:tcPr>
          <w:p w:rsidR="00BB7569" w:rsidRPr="00271808" w:rsidRDefault="00BB7569" w:rsidP="008671D5">
            <w:r w:rsidRPr="00271808">
              <w:t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2 квартал 2019 года</w:t>
            </w:r>
          </w:p>
        </w:tc>
        <w:tc>
          <w:tcPr>
            <w:tcW w:w="1571" w:type="dxa"/>
            <w:vAlign w:val="center"/>
          </w:tcPr>
          <w:p w:rsidR="00BB7569" w:rsidRPr="00271808" w:rsidRDefault="00BB7569" w:rsidP="008671D5">
            <w:pPr>
              <w:jc w:val="both"/>
            </w:pPr>
            <w:r w:rsidRPr="00271808">
              <w:t>3 квартал</w:t>
            </w:r>
          </w:p>
        </w:tc>
        <w:tc>
          <w:tcPr>
            <w:tcW w:w="2736" w:type="dxa"/>
          </w:tcPr>
          <w:p w:rsidR="00BB7569" w:rsidRPr="00271808" w:rsidRDefault="00BB7569" w:rsidP="008671D5">
            <w:r w:rsidRPr="00271808">
              <w:rPr>
                <w:color w:val="000000"/>
              </w:rPr>
              <w:t>Главный бухгалтер</w:t>
            </w:r>
          </w:p>
        </w:tc>
      </w:tr>
      <w:tr w:rsidR="00BB7569" w:rsidRPr="002B18CA" w:rsidTr="009B7BDC">
        <w:trPr>
          <w:trHeight w:val="855"/>
        </w:trPr>
        <w:tc>
          <w:tcPr>
            <w:tcW w:w="599" w:type="dxa"/>
            <w:vAlign w:val="center"/>
          </w:tcPr>
          <w:p w:rsidR="00BB7569" w:rsidRPr="00271808" w:rsidRDefault="00BB7569" w:rsidP="008671D5">
            <w:pPr>
              <w:jc w:val="both"/>
            </w:pPr>
            <w:r w:rsidRPr="00271808">
              <w:t>17</w:t>
            </w:r>
          </w:p>
        </w:tc>
        <w:tc>
          <w:tcPr>
            <w:tcW w:w="5519" w:type="dxa"/>
          </w:tcPr>
          <w:p w:rsidR="00BB7569" w:rsidRPr="00271808" w:rsidRDefault="00BB7569" w:rsidP="008671D5">
            <w:r w:rsidRPr="00271808">
              <w:t>Об утверждении  отчета об исполнении бюджета  администрации Русско-Тювеевского  сельского поселения Темниковского  муниципального района Республики Мордовия за 3 квартал 2019 года</w:t>
            </w:r>
          </w:p>
        </w:tc>
        <w:tc>
          <w:tcPr>
            <w:tcW w:w="1571" w:type="dxa"/>
            <w:vAlign w:val="center"/>
          </w:tcPr>
          <w:p w:rsidR="00BB7569" w:rsidRPr="00271808" w:rsidRDefault="00BB7569" w:rsidP="008671D5">
            <w:pPr>
              <w:jc w:val="both"/>
            </w:pPr>
            <w:r w:rsidRPr="00271808">
              <w:t>4 квартал</w:t>
            </w:r>
          </w:p>
        </w:tc>
        <w:tc>
          <w:tcPr>
            <w:tcW w:w="2736" w:type="dxa"/>
          </w:tcPr>
          <w:p w:rsidR="00BB7569" w:rsidRPr="00271808" w:rsidRDefault="00BB7569" w:rsidP="008671D5">
            <w:r w:rsidRPr="00271808">
              <w:rPr>
                <w:color w:val="000000"/>
              </w:rPr>
              <w:t>Главный бухгалтер</w:t>
            </w:r>
          </w:p>
        </w:tc>
      </w:tr>
      <w:tr w:rsidR="00BB7569" w:rsidRPr="002B18CA" w:rsidTr="009B7BDC">
        <w:trPr>
          <w:trHeight w:val="855"/>
        </w:trPr>
        <w:tc>
          <w:tcPr>
            <w:tcW w:w="599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18</w:t>
            </w:r>
          </w:p>
        </w:tc>
        <w:tc>
          <w:tcPr>
            <w:tcW w:w="5519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rPr>
                <w:color w:val="000000"/>
                <w:shd w:val="clear" w:color="auto" w:fill="FFFFFF"/>
              </w:rPr>
              <w:t xml:space="preserve">О назначении и проведении публичных слушаний по проекту бюджета </w:t>
            </w:r>
            <w:r w:rsidRPr="00271808">
              <w:t xml:space="preserve"> администрации Русско-Тювеевского  сельского поселения Темниковского  муниципального района Республики Мордовия</w:t>
            </w:r>
            <w:r w:rsidRPr="00271808">
              <w:rPr>
                <w:color w:val="000000"/>
                <w:shd w:val="clear" w:color="auto" w:fill="FFFFFF"/>
              </w:rPr>
              <w:t xml:space="preserve"> на 2020 год</w:t>
            </w:r>
          </w:p>
        </w:tc>
        <w:tc>
          <w:tcPr>
            <w:tcW w:w="1571" w:type="dxa"/>
            <w:vAlign w:val="center"/>
          </w:tcPr>
          <w:p w:rsidR="00BB7569" w:rsidRPr="00271808" w:rsidRDefault="00BB7569" w:rsidP="00D5682E">
            <w:pPr>
              <w:jc w:val="both"/>
            </w:pPr>
            <w:r w:rsidRPr="00271808">
              <w:t>4 квартал</w:t>
            </w:r>
          </w:p>
        </w:tc>
        <w:tc>
          <w:tcPr>
            <w:tcW w:w="2736" w:type="dxa"/>
            <w:vAlign w:val="center"/>
          </w:tcPr>
          <w:p w:rsidR="00BB7569" w:rsidRPr="00271808" w:rsidRDefault="00BB7569" w:rsidP="00B47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18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Pr="00271808">
              <w:rPr>
                <w:rFonts w:ascii="Times New Roman" w:hAnsi="Times New Roman" w:cs="Times New Roman"/>
                <w:sz w:val="24"/>
                <w:szCs w:val="24"/>
              </w:rPr>
              <w:t xml:space="preserve">  Русско-Тювеевского сельского поселения</w:t>
            </w:r>
          </w:p>
          <w:p w:rsidR="00BB7569" w:rsidRPr="00271808" w:rsidRDefault="00BB7569" w:rsidP="00D5682E">
            <w:pPr>
              <w:jc w:val="both"/>
            </w:pPr>
          </w:p>
        </w:tc>
      </w:tr>
    </w:tbl>
    <w:p w:rsidR="00BB7569" w:rsidRDefault="00BB7569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B7569" w:rsidRDefault="00BB7569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BB7569" w:rsidRDefault="00BB7569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BB7569" w:rsidRPr="00270CEC" w:rsidRDefault="00BB7569" w:rsidP="006F54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sectPr w:rsidR="00BB7569" w:rsidRPr="00270CEC" w:rsidSect="009B7BDC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36F61"/>
    <w:rsid w:val="00042C1D"/>
    <w:rsid w:val="00051F98"/>
    <w:rsid w:val="00053F60"/>
    <w:rsid w:val="0005434F"/>
    <w:rsid w:val="00065349"/>
    <w:rsid w:val="000731C0"/>
    <w:rsid w:val="000750AD"/>
    <w:rsid w:val="000A2A5E"/>
    <w:rsid w:val="000E0B57"/>
    <w:rsid w:val="001106CB"/>
    <w:rsid w:val="001507F9"/>
    <w:rsid w:val="00153B49"/>
    <w:rsid w:val="00155E79"/>
    <w:rsid w:val="00166292"/>
    <w:rsid w:val="001735CE"/>
    <w:rsid w:val="001961B4"/>
    <w:rsid w:val="001A39F2"/>
    <w:rsid w:val="001B3B0B"/>
    <w:rsid w:val="001B7D63"/>
    <w:rsid w:val="001C63B1"/>
    <w:rsid w:val="001D2C9D"/>
    <w:rsid w:val="001F69B8"/>
    <w:rsid w:val="00214019"/>
    <w:rsid w:val="00232441"/>
    <w:rsid w:val="00266441"/>
    <w:rsid w:val="00270CEC"/>
    <w:rsid w:val="00271808"/>
    <w:rsid w:val="00273DD5"/>
    <w:rsid w:val="002A7894"/>
    <w:rsid w:val="002B18CA"/>
    <w:rsid w:val="002B1AF4"/>
    <w:rsid w:val="002C2F90"/>
    <w:rsid w:val="002D6580"/>
    <w:rsid w:val="00322F47"/>
    <w:rsid w:val="0036464A"/>
    <w:rsid w:val="003828FF"/>
    <w:rsid w:val="003A2B01"/>
    <w:rsid w:val="003B4659"/>
    <w:rsid w:val="003C6E05"/>
    <w:rsid w:val="003D0088"/>
    <w:rsid w:val="003D58B8"/>
    <w:rsid w:val="004106AA"/>
    <w:rsid w:val="00436275"/>
    <w:rsid w:val="004414F6"/>
    <w:rsid w:val="004449FB"/>
    <w:rsid w:val="004465C2"/>
    <w:rsid w:val="0046059C"/>
    <w:rsid w:val="0047601D"/>
    <w:rsid w:val="004A5E8C"/>
    <w:rsid w:val="004B2C6A"/>
    <w:rsid w:val="004C70CF"/>
    <w:rsid w:val="004E2713"/>
    <w:rsid w:val="0051223A"/>
    <w:rsid w:val="00517C1C"/>
    <w:rsid w:val="005404C1"/>
    <w:rsid w:val="00545D7C"/>
    <w:rsid w:val="00547C2F"/>
    <w:rsid w:val="00552FD1"/>
    <w:rsid w:val="0055641B"/>
    <w:rsid w:val="005570AF"/>
    <w:rsid w:val="005913A4"/>
    <w:rsid w:val="0059660D"/>
    <w:rsid w:val="005E2226"/>
    <w:rsid w:val="005F16F0"/>
    <w:rsid w:val="006008AD"/>
    <w:rsid w:val="00607C99"/>
    <w:rsid w:val="00611277"/>
    <w:rsid w:val="00617FBF"/>
    <w:rsid w:val="006428EB"/>
    <w:rsid w:val="0064589A"/>
    <w:rsid w:val="00693443"/>
    <w:rsid w:val="006A4408"/>
    <w:rsid w:val="006D3526"/>
    <w:rsid w:val="006F549E"/>
    <w:rsid w:val="00703D6B"/>
    <w:rsid w:val="007043B1"/>
    <w:rsid w:val="00720622"/>
    <w:rsid w:val="00750357"/>
    <w:rsid w:val="00760BA4"/>
    <w:rsid w:val="0078425A"/>
    <w:rsid w:val="00787C68"/>
    <w:rsid w:val="00794270"/>
    <w:rsid w:val="007A2E3F"/>
    <w:rsid w:val="007A349A"/>
    <w:rsid w:val="007B47B7"/>
    <w:rsid w:val="007C1E27"/>
    <w:rsid w:val="007E4D9A"/>
    <w:rsid w:val="007E546A"/>
    <w:rsid w:val="007E5CD5"/>
    <w:rsid w:val="007E63D2"/>
    <w:rsid w:val="00814813"/>
    <w:rsid w:val="008361A9"/>
    <w:rsid w:val="00837A7D"/>
    <w:rsid w:val="00842C85"/>
    <w:rsid w:val="0085253A"/>
    <w:rsid w:val="00861488"/>
    <w:rsid w:val="0086192B"/>
    <w:rsid w:val="008671D5"/>
    <w:rsid w:val="00876361"/>
    <w:rsid w:val="0089069F"/>
    <w:rsid w:val="00897FBE"/>
    <w:rsid w:val="008A4C6D"/>
    <w:rsid w:val="008D29F2"/>
    <w:rsid w:val="008F2281"/>
    <w:rsid w:val="008F5B34"/>
    <w:rsid w:val="009351E7"/>
    <w:rsid w:val="0096604A"/>
    <w:rsid w:val="00973F64"/>
    <w:rsid w:val="00982CBF"/>
    <w:rsid w:val="009B73FB"/>
    <w:rsid w:val="009B7BDC"/>
    <w:rsid w:val="009C61D7"/>
    <w:rsid w:val="009E0D18"/>
    <w:rsid w:val="009E7591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B0B9B"/>
    <w:rsid w:val="00AB446C"/>
    <w:rsid w:val="00AC5152"/>
    <w:rsid w:val="00AD745D"/>
    <w:rsid w:val="00AF6001"/>
    <w:rsid w:val="00AF6A49"/>
    <w:rsid w:val="00B118A7"/>
    <w:rsid w:val="00B1779B"/>
    <w:rsid w:val="00B21C4B"/>
    <w:rsid w:val="00B30E96"/>
    <w:rsid w:val="00B466DF"/>
    <w:rsid w:val="00B47CF0"/>
    <w:rsid w:val="00B544CD"/>
    <w:rsid w:val="00B818EA"/>
    <w:rsid w:val="00BB1955"/>
    <w:rsid w:val="00BB7569"/>
    <w:rsid w:val="00BD74A8"/>
    <w:rsid w:val="00C35AA8"/>
    <w:rsid w:val="00C419A6"/>
    <w:rsid w:val="00C6789C"/>
    <w:rsid w:val="00C7194D"/>
    <w:rsid w:val="00C80844"/>
    <w:rsid w:val="00C85C34"/>
    <w:rsid w:val="00CA2F53"/>
    <w:rsid w:val="00CC2F78"/>
    <w:rsid w:val="00D10768"/>
    <w:rsid w:val="00D2064D"/>
    <w:rsid w:val="00D30894"/>
    <w:rsid w:val="00D309FF"/>
    <w:rsid w:val="00D4074D"/>
    <w:rsid w:val="00D5682E"/>
    <w:rsid w:val="00D60CE8"/>
    <w:rsid w:val="00D77736"/>
    <w:rsid w:val="00DA0ED1"/>
    <w:rsid w:val="00DA2260"/>
    <w:rsid w:val="00DA5A1F"/>
    <w:rsid w:val="00DB406A"/>
    <w:rsid w:val="00DC7725"/>
    <w:rsid w:val="00E0025D"/>
    <w:rsid w:val="00E01107"/>
    <w:rsid w:val="00E175C0"/>
    <w:rsid w:val="00E36161"/>
    <w:rsid w:val="00E47F67"/>
    <w:rsid w:val="00E56DE3"/>
    <w:rsid w:val="00E742D1"/>
    <w:rsid w:val="00E87EFF"/>
    <w:rsid w:val="00EF1778"/>
    <w:rsid w:val="00F14428"/>
    <w:rsid w:val="00F1568A"/>
    <w:rsid w:val="00F208DC"/>
    <w:rsid w:val="00F8502F"/>
    <w:rsid w:val="00F85169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32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470</TotalTime>
  <Pages>3</Pages>
  <Words>819</Words>
  <Characters>4669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29</cp:revision>
  <cp:lastPrinted>2019-01-17T13:24:00Z</cp:lastPrinted>
  <dcterms:created xsi:type="dcterms:W3CDTF">2019-01-11T06:41:00Z</dcterms:created>
  <dcterms:modified xsi:type="dcterms:W3CDTF">2019-02-04T13:11:00Z</dcterms:modified>
</cp:coreProperties>
</file>