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552" w:rsidRPr="005E4DEE" w:rsidRDefault="006E3552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6E3552" w:rsidRPr="00B446BC" w:rsidRDefault="006E3552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6E3552" w:rsidRPr="00B446BC" w:rsidRDefault="006E3552" w:rsidP="004B732C">
      <w:pPr>
        <w:ind w:firstLine="709"/>
        <w:jc w:val="both"/>
        <w:rPr>
          <w:b/>
          <w:sz w:val="28"/>
          <w:szCs w:val="28"/>
        </w:rPr>
      </w:pPr>
    </w:p>
    <w:p w:rsidR="006E3552" w:rsidRDefault="006E3552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6E3552" w:rsidRPr="00B446BC" w:rsidRDefault="006E3552" w:rsidP="004B732C">
      <w:pPr>
        <w:ind w:firstLine="709"/>
        <w:jc w:val="both"/>
        <w:rPr>
          <w:b/>
          <w:sz w:val="28"/>
          <w:szCs w:val="28"/>
        </w:rPr>
      </w:pPr>
    </w:p>
    <w:p w:rsidR="006E3552" w:rsidRPr="00B446BC" w:rsidRDefault="006E355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6E3552" w:rsidRPr="00B446BC" w:rsidRDefault="006E355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6E3552" w:rsidRPr="00B446BC" w:rsidRDefault="006E355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6E3552" w:rsidRPr="00B446BC" w:rsidRDefault="006E355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6E3552" w:rsidRPr="00B446BC" w:rsidRDefault="006E3552" w:rsidP="004B732C">
      <w:pPr>
        <w:ind w:firstLine="709"/>
        <w:jc w:val="both"/>
        <w:rPr>
          <w:b/>
          <w:sz w:val="28"/>
          <w:szCs w:val="28"/>
        </w:rPr>
      </w:pPr>
    </w:p>
    <w:p w:rsidR="006E3552" w:rsidRDefault="006E3552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05 марта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</w:t>
      </w:r>
    </w:p>
    <w:p w:rsidR="006E3552" w:rsidRDefault="006E3552" w:rsidP="00442634">
      <w:pPr>
        <w:pStyle w:val="Subtitle"/>
        <w:shd w:val="clear" w:color="auto" w:fill="FFFFFF"/>
        <w:jc w:val="left"/>
        <w:rPr>
          <w:b w:val="0"/>
          <w:sz w:val="28"/>
          <w:szCs w:val="28"/>
        </w:rPr>
      </w:pPr>
    </w:p>
    <w:p w:rsidR="006E3552" w:rsidRDefault="006E3552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6E3552" w:rsidRPr="00547C2F" w:rsidRDefault="006E3552" w:rsidP="00442634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6E3552" w:rsidRPr="00547C2F" w:rsidRDefault="006E3552" w:rsidP="00442634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6E3552" w:rsidRDefault="006E3552" w:rsidP="00442634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E3552" w:rsidRPr="00547C2F" w:rsidRDefault="006E3552" w:rsidP="00442634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E3552" w:rsidRPr="00425447" w:rsidRDefault="006E3552" w:rsidP="00442634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425447">
        <w:rPr>
          <w:b/>
          <w:bCs/>
          <w:sz w:val="34"/>
          <w:szCs w:val="34"/>
        </w:rPr>
        <w:t>П О С Т А Н О В Л Е Н И Е</w:t>
      </w:r>
    </w:p>
    <w:p w:rsidR="006E3552" w:rsidRPr="00547C2F" w:rsidRDefault="006E3552" w:rsidP="00442634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6E3552" w:rsidRPr="00547C2F" w:rsidRDefault="006E3552" w:rsidP="00442634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05 марта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20</w:t>
      </w:r>
    </w:p>
    <w:p w:rsidR="006E3552" w:rsidRDefault="006E3552" w:rsidP="00442634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6E3552" w:rsidRDefault="006E3552" w:rsidP="00442634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6E3552" w:rsidRPr="008F1F00" w:rsidRDefault="006E3552" w:rsidP="00442634">
      <w:pPr>
        <w:pStyle w:val="NormalWeb"/>
        <w:spacing w:before="0" w:beforeAutospacing="0" w:after="0"/>
        <w:ind w:firstLine="709"/>
        <w:jc w:val="center"/>
        <w:rPr>
          <w:b/>
          <w:sz w:val="28"/>
          <w:szCs w:val="28"/>
        </w:rPr>
      </w:pPr>
      <w:r w:rsidRPr="008F1F00">
        <w:rPr>
          <w:b/>
          <w:bCs/>
          <w:sz w:val="28"/>
          <w:szCs w:val="28"/>
        </w:rPr>
        <w:t xml:space="preserve">О предоставлении Андрюшину Александру Алексеевичу разрешения на </w:t>
      </w:r>
      <w:r w:rsidRPr="008F1F00">
        <w:rPr>
          <w:b/>
          <w:bCs/>
          <w:color w:val="000000"/>
          <w:sz w:val="28"/>
          <w:szCs w:val="28"/>
        </w:rPr>
        <w:t>отклонение от предельных параметров разрешенного строительства для о</w:t>
      </w:r>
      <w:r w:rsidRPr="008F1F00">
        <w:rPr>
          <w:b/>
          <w:bCs/>
          <w:color w:val="000000"/>
          <w:sz w:val="28"/>
          <w:szCs w:val="28"/>
        </w:rPr>
        <w:t>т</w:t>
      </w:r>
      <w:r w:rsidRPr="008F1F00">
        <w:rPr>
          <w:b/>
          <w:bCs/>
          <w:color w:val="000000"/>
          <w:sz w:val="28"/>
          <w:szCs w:val="28"/>
        </w:rPr>
        <w:t xml:space="preserve">дельного земельного участка с кадастровым номером </w:t>
      </w:r>
      <w:r w:rsidRPr="008F1F00">
        <w:rPr>
          <w:b/>
          <w:bCs/>
          <w:sz w:val="28"/>
          <w:szCs w:val="28"/>
        </w:rPr>
        <w:t>13:19:0208002:9,</w:t>
      </w:r>
      <w:r w:rsidRPr="008F1F00">
        <w:rPr>
          <w:rFonts w:eastAsia="SimSun"/>
          <w:b/>
          <w:kern w:val="2"/>
          <w:sz w:val="28"/>
          <w:szCs w:val="28"/>
          <w:lang w:eastAsia="hi-IN" w:bidi="hi-IN"/>
        </w:rPr>
        <w:t xml:space="preserve"> согласно схемы планировочной организации земельного участка</w:t>
      </w:r>
      <w:r w:rsidRPr="008F1F00">
        <w:rPr>
          <w:b/>
          <w:bCs/>
          <w:sz w:val="28"/>
          <w:szCs w:val="28"/>
        </w:rPr>
        <w:t xml:space="preserve">, расположенного </w:t>
      </w:r>
      <w:r w:rsidRPr="008F1F00">
        <w:rPr>
          <w:b/>
          <w:bCs/>
          <w:color w:val="000000"/>
          <w:sz w:val="28"/>
          <w:szCs w:val="28"/>
        </w:rPr>
        <w:t xml:space="preserve"> по адресу: Республика Мордовия, Темниковский район, д.Итяково, </w:t>
      </w:r>
      <w:r>
        <w:rPr>
          <w:b/>
          <w:bCs/>
          <w:color w:val="000000"/>
          <w:sz w:val="28"/>
          <w:szCs w:val="28"/>
        </w:rPr>
        <w:t xml:space="preserve">             </w:t>
      </w:r>
      <w:r w:rsidRPr="008F1F00">
        <w:rPr>
          <w:b/>
          <w:bCs/>
          <w:color w:val="000000"/>
          <w:sz w:val="28"/>
          <w:szCs w:val="28"/>
        </w:rPr>
        <w:t>ул.Школьная, 73</w:t>
      </w:r>
    </w:p>
    <w:p w:rsidR="006E3552" w:rsidRPr="008B3DFE" w:rsidRDefault="006E3552" w:rsidP="00442634">
      <w:pPr>
        <w:pStyle w:val="NormalWeb"/>
        <w:spacing w:before="0" w:beforeAutospacing="0" w:after="0"/>
        <w:ind w:firstLine="709"/>
        <w:rPr>
          <w:sz w:val="28"/>
          <w:szCs w:val="28"/>
        </w:rPr>
      </w:pPr>
    </w:p>
    <w:p w:rsidR="006E3552" w:rsidRPr="00E34E5D" w:rsidRDefault="006E3552" w:rsidP="00442634">
      <w:pPr>
        <w:shd w:val="clear" w:color="auto" w:fill="FFFFFF"/>
        <w:ind w:firstLine="709"/>
        <w:jc w:val="both"/>
        <w:rPr>
          <w:color w:val="FF0000"/>
          <w:sz w:val="28"/>
          <w:szCs w:val="28"/>
        </w:rPr>
      </w:pPr>
      <w:r w:rsidRPr="00E34E5D">
        <w:rPr>
          <w:sz w:val="28"/>
          <w:szCs w:val="28"/>
        </w:rPr>
        <w:t xml:space="preserve">В соответствии со ст.40 Градостроительного Кодекса Российской Федерации, на основании заключения о результатах публичных слушаний об отклонении от предельных параметров разрешенного строительства </w:t>
      </w:r>
      <w:r w:rsidRPr="00E34E5D">
        <w:rPr>
          <w:bCs/>
          <w:color w:val="000000"/>
          <w:sz w:val="28"/>
          <w:szCs w:val="28"/>
        </w:rPr>
        <w:t xml:space="preserve">для отдельного земельного участка с кадастровым номером </w:t>
      </w:r>
      <w:r w:rsidRPr="00E34E5D">
        <w:rPr>
          <w:bCs/>
          <w:sz w:val="28"/>
          <w:szCs w:val="28"/>
        </w:rPr>
        <w:t>13:19:0208002:9,</w:t>
      </w:r>
      <w:r w:rsidRPr="00E34E5D">
        <w:rPr>
          <w:rFonts w:eastAsia="SimSun"/>
          <w:b/>
          <w:kern w:val="2"/>
          <w:sz w:val="28"/>
          <w:szCs w:val="28"/>
          <w:lang w:eastAsia="hi-IN" w:bidi="hi-IN"/>
        </w:rPr>
        <w:t xml:space="preserve"> </w:t>
      </w:r>
      <w:r w:rsidRPr="00E34E5D">
        <w:rPr>
          <w:sz w:val="28"/>
          <w:szCs w:val="28"/>
        </w:rPr>
        <w:t xml:space="preserve"> протокола публичных слушаний от 01.03.2019 г., рассмотрев обращение </w:t>
      </w:r>
      <w:r w:rsidRPr="00E34E5D">
        <w:rPr>
          <w:bCs/>
          <w:sz w:val="28"/>
          <w:szCs w:val="28"/>
        </w:rPr>
        <w:t>А.А.Андрюшина</w:t>
      </w:r>
      <w:r>
        <w:rPr>
          <w:bCs/>
          <w:sz w:val="28"/>
          <w:szCs w:val="28"/>
        </w:rPr>
        <w:t>,</w:t>
      </w:r>
      <w:r w:rsidRPr="00E34E5D">
        <w:rPr>
          <w:bCs/>
          <w:sz w:val="28"/>
          <w:szCs w:val="28"/>
        </w:rPr>
        <w:t xml:space="preserve"> </w:t>
      </w:r>
      <w:r w:rsidRPr="00E34E5D">
        <w:rPr>
          <w:sz w:val="28"/>
          <w:szCs w:val="28"/>
        </w:rPr>
        <w:t xml:space="preserve">администрация Русско-Тювеевского сельского поселения п о с т а н о в л я е т:                                                 </w:t>
      </w:r>
    </w:p>
    <w:p w:rsidR="006E3552" w:rsidRDefault="006E3552" w:rsidP="004426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2634">
        <w:rPr>
          <w:sz w:val="28"/>
          <w:szCs w:val="28"/>
        </w:rPr>
        <w:t xml:space="preserve">1. Предоставить </w:t>
      </w:r>
      <w:r w:rsidRPr="00442634">
        <w:rPr>
          <w:bCs/>
          <w:sz w:val="28"/>
          <w:szCs w:val="28"/>
        </w:rPr>
        <w:t xml:space="preserve">Андрюшину Александру Алексеевичу </w:t>
      </w:r>
      <w:r w:rsidRPr="00442634">
        <w:rPr>
          <w:sz w:val="28"/>
          <w:szCs w:val="28"/>
        </w:rPr>
        <w:t xml:space="preserve"> разрешение на откл</w:t>
      </w:r>
      <w:r w:rsidRPr="00442634">
        <w:rPr>
          <w:sz w:val="28"/>
          <w:szCs w:val="28"/>
        </w:rPr>
        <w:t>о</w:t>
      </w:r>
      <w:r w:rsidRPr="00442634">
        <w:rPr>
          <w:sz w:val="28"/>
          <w:szCs w:val="28"/>
        </w:rPr>
        <w:t>нение от предельных параметров разрешенного строительства</w:t>
      </w:r>
      <w:r w:rsidRPr="00442634">
        <w:rPr>
          <w:bCs/>
          <w:sz w:val="28"/>
          <w:szCs w:val="28"/>
        </w:rPr>
        <w:t xml:space="preserve">  для отдельного з</w:t>
      </w:r>
      <w:r w:rsidRPr="00442634">
        <w:rPr>
          <w:bCs/>
          <w:sz w:val="28"/>
          <w:szCs w:val="28"/>
        </w:rPr>
        <w:t>е</w:t>
      </w:r>
      <w:r w:rsidRPr="00442634">
        <w:rPr>
          <w:bCs/>
          <w:sz w:val="28"/>
          <w:szCs w:val="28"/>
        </w:rPr>
        <w:t>мельного участка с кадастровым номером 13:19:0208002:9,</w:t>
      </w:r>
      <w:r w:rsidRPr="00442634">
        <w:rPr>
          <w:rFonts w:eastAsia="SimSun"/>
          <w:kern w:val="2"/>
          <w:sz w:val="28"/>
          <w:szCs w:val="28"/>
          <w:lang w:eastAsia="hi-IN" w:bidi="hi-IN"/>
        </w:rPr>
        <w:t xml:space="preserve"> согласно схемы планир</w:t>
      </w:r>
      <w:r w:rsidRPr="00442634">
        <w:rPr>
          <w:rFonts w:eastAsia="SimSun"/>
          <w:kern w:val="2"/>
          <w:sz w:val="28"/>
          <w:szCs w:val="28"/>
          <w:lang w:eastAsia="hi-IN" w:bidi="hi-IN"/>
        </w:rPr>
        <w:t>о</w:t>
      </w:r>
      <w:r w:rsidRPr="00442634">
        <w:rPr>
          <w:rFonts w:eastAsia="SimSun"/>
          <w:kern w:val="2"/>
          <w:sz w:val="28"/>
          <w:szCs w:val="28"/>
          <w:lang w:eastAsia="hi-IN" w:bidi="hi-IN"/>
        </w:rPr>
        <w:t>вочной организации земельного участка</w:t>
      </w:r>
      <w:r w:rsidRPr="00442634">
        <w:rPr>
          <w:bCs/>
          <w:sz w:val="28"/>
          <w:szCs w:val="28"/>
        </w:rPr>
        <w:t>, расположенного  по адресу: Республика Мордовия, Темниковский район, д.Итяково, ул.Школьная, 73</w:t>
      </w:r>
      <w:r w:rsidRPr="00442634">
        <w:rPr>
          <w:sz w:val="28"/>
          <w:szCs w:val="28"/>
        </w:rPr>
        <w:t>, с изменением мин</w:t>
      </w:r>
      <w:r w:rsidRPr="00442634">
        <w:rPr>
          <w:sz w:val="28"/>
          <w:szCs w:val="28"/>
        </w:rPr>
        <w:t>и</w:t>
      </w:r>
      <w:r w:rsidRPr="00442634">
        <w:rPr>
          <w:sz w:val="28"/>
          <w:szCs w:val="28"/>
        </w:rPr>
        <w:t xml:space="preserve">мального отступа от </w:t>
      </w:r>
      <w:r>
        <w:rPr>
          <w:sz w:val="28"/>
          <w:szCs w:val="28"/>
        </w:rPr>
        <w:t>лев</w:t>
      </w:r>
      <w:r w:rsidRPr="00442634">
        <w:rPr>
          <w:sz w:val="28"/>
          <w:szCs w:val="28"/>
        </w:rPr>
        <w:t xml:space="preserve">ой границы земельного участка </w:t>
      </w:r>
      <w:bookmarkStart w:id="0" w:name="_GoBack"/>
      <w:r w:rsidRPr="00442634">
        <w:rPr>
          <w:sz w:val="28"/>
          <w:szCs w:val="28"/>
        </w:rPr>
        <w:t xml:space="preserve">с </w:t>
      </w:r>
      <w:smartTag w:uri="urn:schemas-microsoft-com:office:smarttags" w:element="metricconverter">
        <w:smartTagPr>
          <w:attr w:name="ProductID" w:val="3,0 м"/>
        </w:smartTagPr>
        <w:r w:rsidRPr="00442634">
          <w:rPr>
            <w:sz w:val="28"/>
            <w:szCs w:val="28"/>
          </w:rPr>
          <w:t>3,0 м</w:t>
        </w:r>
      </w:smartTag>
      <w:r w:rsidRPr="00442634">
        <w:rPr>
          <w:sz w:val="28"/>
          <w:szCs w:val="28"/>
        </w:rPr>
        <w:t xml:space="preserve">. до </w:t>
      </w:r>
      <w:smartTag w:uri="urn:schemas-microsoft-com:office:smarttags" w:element="metricconverter">
        <w:smartTagPr>
          <w:attr w:name="ProductID" w:val="1,0 м"/>
        </w:smartTagPr>
        <w:r w:rsidRPr="00442634">
          <w:rPr>
            <w:sz w:val="28"/>
            <w:szCs w:val="28"/>
          </w:rPr>
          <w:t>1,0 м</w:t>
        </w:r>
      </w:smartTag>
      <w:r w:rsidRPr="00442634">
        <w:rPr>
          <w:sz w:val="28"/>
          <w:szCs w:val="28"/>
        </w:rPr>
        <w:t>., в части размещения объекта капитального строительства – гаража.</w:t>
      </w:r>
      <w:bookmarkEnd w:id="0"/>
      <w:r w:rsidRPr="00442634">
        <w:rPr>
          <w:sz w:val="28"/>
          <w:szCs w:val="28"/>
        </w:rPr>
        <w:t>2.Опубликовать насто</w:t>
      </w:r>
      <w:r w:rsidRPr="00442634">
        <w:rPr>
          <w:sz w:val="28"/>
          <w:szCs w:val="28"/>
        </w:rPr>
        <w:t>я</w:t>
      </w:r>
      <w:r w:rsidRPr="00442634">
        <w:rPr>
          <w:sz w:val="28"/>
          <w:szCs w:val="28"/>
        </w:rPr>
        <w:t>щее постановление в информационном бюллетене и на официальном сайте админ</w:t>
      </w:r>
      <w:r w:rsidRPr="00442634">
        <w:rPr>
          <w:sz w:val="28"/>
          <w:szCs w:val="28"/>
        </w:rPr>
        <w:t>и</w:t>
      </w:r>
      <w:r w:rsidRPr="00442634">
        <w:rPr>
          <w:sz w:val="28"/>
          <w:szCs w:val="28"/>
        </w:rPr>
        <w:t>стр</w:t>
      </w:r>
      <w:r w:rsidRPr="00442634">
        <w:rPr>
          <w:sz w:val="28"/>
          <w:szCs w:val="28"/>
        </w:rPr>
        <w:t>а</w:t>
      </w:r>
      <w:r w:rsidRPr="00442634">
        <w:rPr>
          <w:sz w:val="28"/>
          <w:szCs w:val="28"/>
        </w:rPr>
        <w:t>ции Русско-Тювеевского сельского поселения Темниковского муниципального ра</w:t>
      </w:r>
      <w:r w:rsidRPr="00442634">
        <w:rPr>
          <w:sz w:val="28"/>
          <w:szCs w:val="28"/>
        </w:rPr>
        <w:t>й</w:t>
      </w:r>
      <w:r w:rsidRPr="00442634">
        <w:rPr>
          <w:sz w:val="28"/>
          <w:szCs w:val="28"/>
        </w:rPr>
        <w:t>она.</w:t>
      </w:r>
    </w:p>
    <w:p w:rsidR="006E3552" w:rsidRPr="00442634" w:rsidRDefault="006E3552" w:rsidP="004426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42634">
        <w:rPr>
          <w:sz w:val="28"/>
          <w:szCs w:val="28"/>
        </w:rPr>
        <w:t>3. Контроль за исполнением настоящего постановления оставляю за собой.</w:t>
      </w:r>
    </w:p>
    <w:p w:rsidR="006E3552" w:rsidRDefault="006E3552" w:rsidP="0044263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4E5D">
        <w:rPr>
          <w:sz w:val="28"/>
          <w:szCs w:val="28"/>
        </w:rPr>
        <w:t>4. Настоящее постановление вступает в силу с момента его опубликования.</w:t>
      </w:r>
    </w:p>
    <w:p w:rsidR="006E3552" w:rsidRDefault="006E3552" w:rsidP="00442634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6E3552" w:rsidRDefault="006E3552" w:rsidP="00442634">
      <w:pPr>
        <w:jc w:val="both"/>
        <w:rPr>
          <w:sz w:val="28"/>
          <w:szCs w:val="28"/>
        </w:rPr>
      </w:pPr>
    </w:p>
    <w:p w:rsidR="006E3552" w:rsidRDefault="006E3552" w:rsidP="00442634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6E3552" w:rsidRPr="006F549E" w:rsidRDefault="006E3552" w:rsidP="0044263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6E3552" w:rsidRPr="00547C2F" w:rsidRDefault="006E3552" w:rsidP="00442634">
      <w:pPr>
        <w:ind w:firstLine="709"/>
        <w:jc w:val="both"/>
        <w:rPr>
          <w:sz w:val="28"/>
          <w:szCs w:val="28"/>
        </w:rPr>
      </w:pPr>
    </w:p>
    <w:p w:rsidR="006E3552" w:rsidRPr="00E34E5D" w:rsidRDefault="006E3552" w:rsidP="00442634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6E3552" w:rsidRDefault="006E3552" w:rsidP="006701F2">
      <w:pPr>
        <w:rPr>
          <w:color w:val="000000"/>
          <w:sz w:val="28"/>
          <w:szCs w:val="28"/>
        </w:rPr>
      </w:pPr>
    </w:p>
    <w:p w:rsidR="006E3552" w:rsidRPr="00233B19" w:rsidRDefault="006E3552" w:rsidP="004B732C">
      <w:pP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15</w:t>
      </w:r>
      <w:r w:rsidRPr="00233B19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05</w:t>
      </w:r>
      <w:r w:rsidRPr="00233B19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3</w:t>
      </w:r>
      <w:r w:rsidRPr="00233B19">
        <w:rPr>
          <w:b/>
          <w:sz w:val="28"/>
          <w:szCs w:val="28"/>
        </w:rPr>
        <w:t>.2019 года.</w:t>
      </w:r>
    </w:p>
    <w:p w:rsidR="006E3552" w:rsidRPr="00233B19" w:rsidRDefault="006E3552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233B19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6E3552" w:rsidRPr="005E4DEE" w:rsidRDefault="006E3552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233B19">
        <w:rPr>
          <w:b/>
          <w:sz w:val="28"/>
          <w:szCs w:val="28"/>
        </w:rPr>
        <w:t>Тираж 10 экземпляров</w:t>
      </w:r>
    </w:p>
    <w:sectPr w:rsidR="006E3552" w:rsidRPr="005E4DEE" w:rsidSect="004426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6806"/>
    <w:rsid w:val="0007243C"/>
    <w:rsid w:val="00072F1A"/>
    <w:rsid w:val="00075D3F"/>
    <w:rsid w:val="000A3384"/>
    <w:rsid w:val="000C26EF"/>
    <w:rsid w:val="00134843"/>
    <w:rsid w:val="00134C52"/>
    <w:rsid w:val="00161A5D"/>
    <w:rsid w:val="0017416A"/>
    <w:rsid w:val="001901D9"/>
    <w:rsid w:val="00220A4B"/>
    <w:rsid w:val="00233B19"/>
    <w:rsid w:val="00291C24"/>
    <w:rsid w:val="002C2748"/>
    <w:rsid w:val="002F49CB"/>
    <w:rsid w:val="00303ABD"/>
    <w:rsid w:val="0032302A"/>
    <w:rsid w:val="003542EB"/>
    <w:rsid w:val="00366B9F"/>
    <w:rsid w:val="00372F22"/>
    <w:rsid w:val="003D2403"/>
    <w:rsid w:val="004014FB"/>
    <w:rsid w:val="00425447"/>
    <w:rsid w:val="004336D3"/>
    <w:rsid w:val="00442634"/>
    <w:rsid w:val="004B42E5"/>
    <w:rsid w:val="004B732C"/>
    <w:rsid w:val="004C4515"/>
    <w:rsid w:val="00547C2F"/>
    <w:rsid w:val="00572727"/>
    <w:rsid w:val="005B3065"/>
    <w:rsid w:val="005E4DEE"/>
    <w:rsid w:val="00605678"/>
    <w:rsid w:val="00620CD1"/>
    <w:rsid w:val="00640C82"/>
    <w:rsid w:val="00661E0E"/>
    <w:rsid w:val="006701F2"/>
    <w:rsid w:val="006B6E26"/>
    <w:rsid w:val="006E3552"/>
    <w:rsid w:val="006F549E"/>
    <w:rsid w:val="00704B69"/>
    <w:rsid w:val="00714FEC"/>
    <w:rsid w:val="00721ECB"/>
    <w:rsid w:val="007560AB"/>
    <w:rsid w:val="00763BD6"/>
    <w:rsid w:val="00822638"/>
    <w:rsid w:val="00824842"/>
    <w:rsid w:val="00855B5F"/>
    <w:rsid w:val="008B3DFE"/>
    <w:rsid w:val="008B4432"/>
    <w:rsid w:val="008C77A2"/>
    <w:rsid w:val="008F1F00"/>
    <w:rsid w:val="008F38ED"/>
    <w:rsid w:val="008F40FD"/>
    <w:rsid w:val="008F541C"/>
    <w:rsid w:val="008F6759"/>
    <w:rsid w:val="00906A60"/>
    <w:rsid w:val="009208AD"/>
    <w:rsid w:val="0092446D"/>
    <w:rsid w:val="00945E71"/>
    <w:rsid w:val="0095123C"/>
    <w:rsid w:val="0099793C"/>
    <w:rsid w:val="009C44A6"/>
    <w:rsid w:val="009D3FD3"/>
    <w:rsid w:val="00A267A7"/>
    <w:rsid w:val="00A60C08"/>
    <w:rsid w:val="00A85405"/>
    <w:rsid w:val="00B05B0C"/>
    <w:rsid w:val="00B22980"/>
    <w:rsid w:val="00B42530"/>
    <w:rsid w:val="00B42BCD"/>
    <w:rsid w:val="00B446BC"/>
    <w:rsid w:val="00B65206"/>
    <w:rsid w:val="00B72BF0"/>
    <w:rsid w:val="00C318BF"/>
    <w:rsid w:val="00CD4C6C"/>
    <w:rsid w:val="00CE629F"/>
    <w:rsid w:val="00CF3108"/>
    <w:rsid w:val="00CF7C2B"/>
    <w:rsid w:val="00D17911"/>
    <w:rsid w:val="00D54618"/>
    <w:rsid w:val="00D946DA"/>
    <w:rsid w:val="00DA40E6"/>
    <w:rsid w:val="00DA6139"/>
    <w:rsid w:val="00E1406B"/>
    <w:rsid w:val="00E332E0"/>
    <w:rsid w:val="00E34E5D"/>
    <w:rsid w:val="00E4255C"/>
    <w:rsid w:val="00EE1BB6"/>
    <w:rsid w:val="00EF4C69"/>
    <w:rsid w:val="00EF77A5"/>
    <w:rsid w:val="00F11465"/>
    <w:rsid w:val="00F14642"/>
    <w:rsid w:val="00F17CBE"/>
    <w:rsid w:val="00F20B62"/>
    <w:rsid w:val="00F540A4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57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415</Words>
  <Characters>2368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5</cp:revision>
  <cp:lastPrinted>2019-02-28T08:29:00Z</cp:lastPrinted>
  <dcterms:created xsi:type="dcterms:W3CDTF">2019-03-05T13:15:00Z</dcterms:created>
  <dcterms:modified xsi:type="dcterms:W3CDTF">2019-03-07T07:36:00Z</dcterms:modified>
</cp:coreProperties>
</file>