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511" w:rsidRPr="005E4DEE" w:rsidRDefault="00137511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137511" w:rsidRPr="00B446BC" w:rsidRDefault="00137511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137511" w:rsidRPr="00B446BC" w:rsidRDefault="00137511" w:rsidP="004B732C">
      <w:pPr>
        <w:ind w:firstLine="709"/>
        <w:jc w:val="both"/>
        <w:rPr>
          <w:b/>
          <w:sz w:val="28"/>
          <w:szCs w:val="28"/>
        </w:rPr>
      </w:pPr>
    </w:p>
    <w:p w:rsidR="00137511" w:rsidRDefault="00137511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137511" w:rsidRPr="00B446BC" w:rsidRDefault="00137511" w:rsidP="004B732C">
      <w:pPr>
        <w:ind w:firstLine="709"/>
        <w:jc w:val="both"/>
        <w:rPr>
          <w:b/>
          <w:sz w:val="28"/>
          <w:szCs w:val="28"/>
        </w:rPr>
      </w:pPr>
    </w:p>
    <w:p w:rsidR="00137511" w:rsidRPr="00B446BC" w:rsidRDefault="00137511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137511" w:rsidRPr="00B446BC" w:rsidRDefault="00137511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137511" w:rsidRPr="00B446BC" w:rsidRDefault="00137511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137511" w:rsidRPr="00B446BC" w:rsidRDefault="00137511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137511" w:rsidRPr="00B446BC" w:rsidRDefault="00137511" w:rsidP="004B732C">
      <w:pPr>
        <w:ind w:firstLine="709"/>
        <w:jc w:val="both"/>
        <w:rPr>
          <w:b/>
          <w:sz w:val="28"/>
          <w:szCs w:val="28"/>
        </w:rPr>
      </w:pPr>
    </w:p>
    <w:p w:rsidR="00137511" w:rsidRDefault="00137511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20 марта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16</w:t>
      </w:r>
    </w:p>
    <w:p w:rsidR="00137511" w:rsidRDefault="00137511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137511" w:rsidRPr="00547C2F" w:rsidRDefault="00137511" w:rsidP="00145804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37511" w:rsidRPr="00547C2F" w:rsidRDefault="00137511" w:rsidP="00145804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37511" w:rsidRDefault="00137511" w:rsidP="0014580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37511" w:rsidRPr="00547C2F" w:rsidRDefault="00137511" w:rsidP="0014580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37511" w:rsidRPr="00582A9F" w:rsidRDefault="00137511" w:rsidP="00145804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137511" w:rsidRPr="00547C2F" w:rsidRDefault="00137511" w:rsidP="00145804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137511" w:rsidRPr="00547C2F" w:rsidRDefault="00137511" w:rsidP="00145804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20 марта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22</w:t>
      </w:r>
    </w:p>
    <w:p w:rsidR="00137511" w:rsidRDefault="00137511" w:rsidP="00145804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137511" w:rsidRDefault="00137511" w:rsidP="00145804">
      <w:pPr>
        <w:ind w:firstLine="709"/>
        <w:jc w:val="center"/>
        <w:rPr>
          <w:b/>
          <w:bCs/>
          <w:sz w:val="28"/>
          <w:szCs w:val="28"/>
        </w:rPr>
      </w:pPr>
    </w:p>
    <w:p w:rsidR="00137511" w:rsidRDefault="00137511" w:rsidP="00145804">
      <w:pPr>
        <w:ind w:firstLine="709"/>
        <w:jc w:val="center"/>
        <w:rPr>
          <w:b/>
          <w:bCs/>
          <w:sz w:val="28"/>
          <w:szCs w:val="28"/>
        </w:rPr>
      </w:pPr>
      <w:r w:rsidRPr="002F0D13">
        <w:rPr>
          <w:b/>
          <w:bCs/>
          <w:sz w:val="28"/>
          <w:szCs w:val="28"/>
        </w:rPr>
        <w:t>Об утверждении плана мероприятий по подготовке к прохождению в</w:t>
      </w:r>
      <w:r w:rsidRPr="002F0D13">
        <w:rPr>
          <w:b/>
          <w:bCs/>
          <w:sz w:val="28"/>
          <w:szCs w:val="28"/>
        </w:rPr>
        <w:t>е</w:t>
      </w:r>
      <w:r w:rsidRPr="002F0D13">
        <w:rPr>
          <w:b/>
          <w:bCs/>
          <w:sz w:val="28"/>
          <w:szCs w:val="28"/>
        </w:rPr>
        <w:t>сенне - осеннего пожароопасного периода 201</w:t>
      </w:r>
      <w:r>
        <w:rPr>
          <w:b/>
          <w:bCs/>
          <w:sz w:val="28"/>
          <w:szCs w:val="28"/>
        </w:rPr>
        <w:t>9</w:t>
      </w:r>
      <w:r w:rsidRPr="002F0D13">
        <w:rPr>
          <w:b/>
          <w:bCs/>
          <w:sz w:val="28"/>
          <w:szCs w:val="28"/>
        </w:rPr>
        <w:t xml:space="preserve"> года </w:t>
      </w:r>
    </w:p>
    <w:p w:rsidR="00137511" w:rsidRDefault="00137511" w:rsidP="00145804">
      <w:pPr>
        <w:ind w:firstLine="709"/>
        <w:jc w:val="center"/>
        <w:rPr>
          <w:sz w:val="28"/>
          <w:szCs w:val="28"/>
        </w:rPr>
      </w:pPr>
    </w:p>
    <w:p w:rsidR="00137511" w:rsidRPr="002F0D13" w:rsidRDefault="00137511" w:rsidP="00145804">
      <w:pPr>
        <w:ind w:firstLine="709"/>
        <w:jc w:val="both"/>
        <w:rPr>
          <w:sz w:val="28"/>
          <w:szCs w:val="28"/>
        </w:rPr>
      </w:pPr>
    </w:p>
    <w:p w:rsidR="00137511" w:rsidRPr="002F0D13" w:rsidRDefault="00137511" w:rsidP="00145804">
      <w:pPr>
        <w:ind w:firstLine="709"/>
        <w:jc w:val="both"/>
        <w:rPr>
          <w:sz w:val="28"/>
          <w:szCs w:val="28"/>
        </w:rPr>
      </w:pPr>
      <w:r w:rsidRPr="002F0D13">
        <w:rPr>
          <w:sz w:val="28"/>
          <w:szCs w:val="28"/>
        </w:rPr>
        <w:t>В соответствии с Федеральным За</w:t>
      </w:r>
      <w:r>
        <w:rPr>
          <w:sz w:val="28"/>
          <w:szCs w:val="28"/>
        </w:rPr>
        <w:t>коном от 21.12.1994г. № 69—ФЗ                            «</w:t>
      </w:r>
      <w:r w:rsidRPr="002F0D13">
        <w:rPr>
          <w:sz w:val="28"/>
          <w:szCs w:val="28"/>
        </w:rPr>
        <w:t xml:space="preserve">О пожарной безопасности», Федеральным Законом от 06.10.2003г. № 131-ФЗ </w:t>
      </w:r>
      <w:r>
        <w:rPr>
          <w:sz w:val="28"/>
          <w:szCs w:val="28"/>
        </w:rPr>
        <w:t xml:space="preserve">                </w:t>
      </w:r>
      <w:r w:rsidRPr="002F0D13">
        <w:rPr>
          <w:sz w:val="28"/>
          <w:szCs w:val="28"/>
        </w:rPr>
        <w:t>«Об общих принципах органами местного самоуправления в Российской</w:t>
      </w:r>
      <w:r>
        <w:rPr>
          <w:sz w:val="28"/>
          <w:szCs w:val="28"/>
        </w:rPr>
        <w:t xml:space="preserve">                      </w:t>
      </w:r>
      <w:r w:rsidRPr="002F0D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Федерации» Администрация </w:t>
      </w:r>
      <w:r w:rsidRPr="002F0D13">
        <w:rPr>
          <w:sz w:val="28"/>
          <w:szCs w:val="28"/>
        </w:rPr>
        <w:t xml:space="preserve">Русско-Тювеевского сельского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2F0D13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2F0D13">
        <w:rPr>
          <w:sz w:val="28"/>
          <w:szCs w:val="28"/>
        </w:rPr>
        <w:t>п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т:</w:t>
      </w:r>
    </w:p>
    <w:p w:rsidR="00137511" w:rsidRPr="002F0D13" w:rsidRDefault="00137511" w:rsidP="001458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F0D13">
        <w:rPr>
          <w:sz w:val="28"/>
          <w:szCs w:val="28"/>
        </w:rPr>
        <w:t>Утвердить план мероприятий по подготовке к прохождению весенне-осеннего пожароопасного периода 201</w:t>
      </w:r>
      <w:r>
        <w:rPr>
          <w:sz w:val="28"/>
          <w:szCs w:val="28"/>
        </w:rPr>
        <w:t>9</w:t>
      </w:r>
      <w:r w:rsidRPr="002F0D13">
        <w:rPr>
          <w:sz w:val="28"/>
          <w:szCs w:val="28"/>
        </w:rPr>
        <w:t xml:space="preserve"> год</w:t>
      </w:r>
      <w:r>
        <w:rPr>
          <w:sz w:val="28"/>
          <w:szCs w:val="28"/>
        </w:rPr>
        <w:t>а (приложение</w:t>
      </w:r>
      <w:r w:rsidRPr="002F0D13">
        <w:rPr>
          <w:sz w:val="28"/>
          <w:szCs w:val="28"/>
        </w:rPr>
        <w:t>) и провести запланир</w:t>
      </w:r>
      <w:r w:rsidRPr="002F0D13">
        <w:rPr>
          <w:sz w:val="28"/>
          <w:szCs w:val="28"/>
        </w:rPr>
        <w:t>о</w:t>
      </w:r>
      <w:r w:rsidRPr="002F0D13">
        <w:rPr>
          <w:sz w:val="28"/>
          <w:szCs w:val="28"/>
        </w:rPr>
        <w:t xml:space="preserve">ванные мероприятия на территории Русско-Тювеевского сельского поселения. </w:t>
      </w:r>
    </w:p>
    <w:p w:rsidR="00137511" w:rsidRPr="002F0D13" w:rsidRDefault="00137511" w:rsidP="001458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F0D13">
        <w:rPr>
          <w:sz w:val="28"/>
          <w:szCs w:val="28"/>
        </w:rPr>
        <w:t>Рекомендовать населению, руководителям предприятий и организаций, н</w:t>
      </w:r>
      <w:r w:rsidRPr="002F0D13">
        <w:rPr>
          <w:sz w:val="28"/>
          <w:szCs w:val="28"/>
        </w:rPr>
        <w:t>а</w:t>
      </w:r>
      <w:r w:rsidRPr="002F0D13">
        <w:rPr>
          <w:sz w:val="28"/>
          <w:szCs w:val="28"/>
        </w:rPr>
        <w:t>ходящихся на территории Русско-Тювеевского сельского поселения, независимо от форм собственности приобрести необходимые первичные средства пожаротушения.</w:t>
      </w:r>
    </w:p>
    <w:p w:rsidR="00137511" w:rsidRPr="002F0D13" w:rsidRDefault="00137511" w:rsidP="001458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F0D13">
        <w:rPr>
          <w:sz w:val="28"/>
          <w:szCs w:val="28"/>
        </w:rPr>
        <w:t>Опубликовать настоящее постановление на официальном сайте администр</w:t>
      </w:r>
      <w:r w:rsidRPr="002F0D13">
        <w:rPr>
          <w:sz w:val="28"/>
          <w:szCs w:val="28"/>
        </w:rPr>
        <w:t>а</w:t>
      </w:r>
      <w:r w:rsidRPr="002F0D13">
        <w:rPr>
          <w:sz w:val="28"/>
          <w:szCs w:val="28"/>
        </w:rPr>
        <w:t>ции Русско-Тювеевского сельского поселения в сети «Интернет».</w:t>
      </w:r>
    </w:p>
    <w:p w:rsidR="00137511" w:rsidRPr="002F0D13" w:rsidRDefault="00137511" w:rsidP="001458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F0D1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</w:t>
      </w:r>
      <w:r w:rsidRPr="002F0D13">
        <w:rPr>
          <w:sz w:val="28"/>
          <w:szCs w:val="28"/>
        </w:rPr>
        <w:t xml:space="preserve">остановление вступает в силу со дня его обнародования. </w:t>
      </w:r>
    </w:p>
    <w:p w:rsidR="00137511" w:rsidRPr="002F0D13" w:rsidRDefault="00137511" w:rsidP="001458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2F0D13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>п</w:t>
      </w:r>
      <w:r w:rsidRPr="002F0D13">
        <w:rPr>
          <w:sz w:val="28"/>
          <w:szCs w:val="28"/>
        </w:rPr>
        <w:t>остановления оставляю за собой.</w:t>
      </w:r>
    </w:p>
    <w:p w:rsidR="00137511" w:rsidRDefault="00137511" w:rsidP="00145804">
      <w:pPr>
        <w:jc w:val="both"/>
        <w:rPr>
          <w:sz w:val="28"/>
          <w:szCs w:val="28"/>
        </w:rPr>
      </w:pPr>
    </w:p>
    <w:p w:rsidR="00137511" w:rsidRDefault="00137511" w:rsidP="00145804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137511" w:rsidRPr="006F549E" w:rsidRDefault="00137511" w:rsidP="0014580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137511" w:rsidRPr="00140F39" w:rsidRDefault="00137511" w:rsidP="00145804">
      <w:pPr>
        <w:jc w:val="right"/>
        <w:rPr>
          <w:sz w:val="28"/>
          <w:szCs w:val="28"/>
        </w:rPr>
      </w:pPr>
      <w:r w:rsidRPr="00140F39">
        <w:rPr>
          <w:sz w:val="28"/>
          <w:szCs w:val="28"/>
        </w:rPr>
        <w:t>Приложение</w:t>
      </w:r>
    </w:p>
    <w:p w:rsidR="00137511" w:rsidRPr="00140F39" w:rsidRDefault="00137511" w:rsidP="00145804">
      <w:pPr>
        <w:jc w:val="right"/>
        <w:rPr>
          <w:sz w:val="28"/>
          <w:szCs w:val="28"/>
        </w:rPr>
      </w:pPr>
      <w:r w:rsidRPr="00140F39">
        <w:rPr>
          <w:sz w:val="28"/>
          <w:szCs w:val="28"/>
        </w:rPr>
        <w:t>к постановлению администрации</w:t>
      </w:r>
    </w:p>
    <w:p w:rsidR="00137511" w:rsidRPr="00140F39" w:rsidRDefault="00137511" w:rsidP="00145804">
      <w:pPr>
        <w:jc w:val="right"/>
        <w:rPr>
          <w:sz w:val="28"/>
          <w:szCs w:val="28"/>
        </w:rPr>
      </w:pPr>
      <w:r w:rsidRPr="00140F39">
        <w:rPr>
          <w:sz w:val="28"/>
          <w:szCs w:val="28"/>
        </w:rPr>
        <w:t>Русско-Тювеевского сельского поселения</w:t>
      </w:r>
    </w:p>
    <w:p w:rsidR="00137511" w:rsidRDefault="00137511" w:rsidP="00145804">
      <w:pPr>
        <w:jc w:val="right"/>
        <w:rPr>
          <w:sz w:val="28"/>
          <w:szCs w:val="28"/>
        </w:rPr>
      </w:pPr>
      <w:r w:rsidRPr="00140F39">
        <w:rPr>
          <w:sz w:val="28"/>
          <w:szCs w:val="28"/>
        </w:rPr>
        <w:t>Темниковского муниципального района                                                                                              от 2</w:t>
      </w:r>
      <w:r>
        <w:rPr>
          <w:sz w:val="28"/>
          <w:szCs w:val="28"/>
        </w:rPr>
        <w:t>0</w:t>
      </w:r>
      <w:r w:rsidRPr="00140F39">
        <w:rPr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19 г"/>
        </w:smartTagPr>
        <w:r w:rsidRPr="00140F39">
          <w:rPr>
            <w:sz w:val="28"/>
            <w:szCs w:val="28"/>
          </w:rPr>
          <w:t>201</w:t>
        </w:r>
        <w:r>
          <w:rPr>
            <w:sz w:val="28"/>
            <w:szCs w:val="28"/>
          </w:rPr>
          <w:t>9 г</w:t>
        </w:r>
      </w:smartTag>
      <w:r>
        <w:rPr>
          <w:sz w:val="28"/>
          <w:szCs w:val="28"/>
        </w:rPr>
        <w:t>.</w:t>
      </w:r>
      <w:r w:rsidRPr="00140F39">
        <w:rPr>
          <w:sz w:val="28"/>
          <w:szCs w:val="28"/>
        </w:rPr>
        <w:t xml:space="preserve"> № </w:t>
      </w:r>
      <w:r>
        <w:rPr>
          <w:sz w:val="28"/>
          <w:szCs w:val="28"/>
        </w:rPr>
        <w:t>22</w:t>
      </w:r>
    </w:p>
    <w:p w:rsidR="00137511" w:rsidRPr="00140F39" w:rsidRDefault="00137511" w:rsidP="00145804">
      <w:pPr>
        <w:jc w:val="right"/>
        <w:rPr>
          <w:sz w:val="28"/>
          <w:szCs w:val="28"/>
        </w:rPr>
      </w:pPr>
    </w:p>
    <w:p w:rsidR="00137511" w:rsidRPr="00140F39" w:rsidRDefault="00137511" w:rsidP="00145804">
      <w:pPr>
        <w:jc w:val="center"/>
        <w:rPr>
          <w:sz w:val="28"/>
          <w:szCs w:val="28"/>
        </w:rPr>
      </w:pPr>
      <w:r w:rsidRPr="00140F39">
        <w:rPr>
          <w:b/>
          <w:bCs/>
          <w:sz w:val="28"/>
          <w:szCs w:val="28"/>
        </w:rPr>
        <w:t xml:space="preserve">ПЛАН </w:t>
      </w:r>
    </w:p>
    <w:p w:rsidR="00137511" w:rsidRPr="00140F39" w:rsidRDefault="00137511" w:rsidP="00145804">
      <w:pPr>
        <w:jc w:val="center"/>
        <w:rPr>
          <w:sz w:val="28"/>
          <w:szCs w:val="28"/>
        </w:rPr>
      </w:pPr>
      <w:r w:rsidRPr="00140F39">
        <w:rPr>
          <w:b/>
          <w:bCs/>
          <w:sz w:val="28"/>
          <w:szCs w:val="28"/>
        </w:rPr>
        <w:t xml:space="preserve">мероприятий по подготовке к прохождению </w:t>
      </w:r>
    </w:p>
    <w:p w:rsidR="00137511" w:rsidRDefault="00137511" w:rsidP="00145804">
      <w:pPr>
        <w:jc w:val="center"/>
        <w:rPr>
          <w:b/>
          <w:bCs/>
          <w:sz w:val="28"/>
          <w:szCs w:val="28"/>
        </w:rPr>
      </w:pPr>
      <w:r w:rsidRPr="00140F39">
        <w:rPr>
          <w:b/>
          <w:bCs/>
          <w:sz w:val="28"/>
          <w:szCs w:val="28"/>
        </w:rPr>
        <w:t>весеннее - осеннего пожароопасного периода 201</w:t>
      </w:r>
      <w:r>
        <w:rPr>
          <w:b/>
          <w:bCs/>
          <w:sz w:val="28"/>
          <w:szCs w:val="28"/>
        </w:rPr>
        <w:t>9</w:t>
      </w:r>
      <w:r w:rsidRPr="00140F39">
        <w:rPr>
          <w:b/>
          <w:bCs/>
          <w:sz w:val="28"/>
          <w:szCs w:val="28"/>
        </w:rPr>
        <w:t xml:space="preserve"> года </w:t>
      </w:r>
    </w:p>
    <w:p w:rsidR="00137511" w:rsidRPr="00140F39" w:rsidRDefault="00137511" w:rsidP="00145804">
      <w:pPr>
        <w:jc w:val="center"/>
        <w:rPr>
          <w:sz w:val="28"/>
          <w:szCs w:val="28"/>
        </w:rPr>
      </w:pPr>
    </w:p>
    <w:tbl>
      <w:tblPr>
        <w:tblW w:w="10183" w:type="dxa"/>
        <w:tblInd w:w="1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50"/>
        <w:gridCol w:w="5790"/>
        <w:gridCol w:w="2416"/>
        <w:gridCol w:w="1427"/>
      </w:tblGrid>
      <w:tr w:rsidR="00137511" w:rsidRPr="00140F39" w:rsidTr="0096634A"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140F39" w:rsidRDefault="00137511" w:rsidP="0096634A">
            <w:pPr>
              <w:jc w:val="both"/>
            </w:pPr>
            <w:r w:rsidRPr="00140F39">
              <w:rPr>
                <w:bCs/>
                <w:iCs/>
              </w:rPr>
              <w:t>№ п/п</w:t>
            </w:r>
          </w:p>
        </w:tc>
        <w:tc>
          <w:tcPr>
            <w:tcW w:w="5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140F39" w:rsidRDefault="00137511" w:rsidP="0096634A">
            <w:pPr>
              <w:jc w:val="both"/>
            </w:pPr>
            <w:r w:rsidRPr="00140F39">
              <w:rPr>
                <w:bCs/>
                <w:iCs/>
              </w:rPr>
              <w:t>Наименование планируемых мероприятий</w:t>
            </w:r>
          </w:p>
        </w:tc>
        <w:tc>
          <w:tcPr>
            <w:tcW w:w="2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140F39" w:rsidRDefault="00137511" w:rsidP="0096634A">
            <w:pPr>
              <w:jc w:val="both"/>
            </w:pPr>
            <w:r w:rsidRPr="00140F39">
              <w:rPr>
                <w:bCs/>
                <w:iCs/>
              </w:rPr>
              <w:t>Ответственный и</w:t>
            </w:r>
            <w:r w:rsidRPr="00140F39">
              <w:rPr>
                <w:bCs/>
                <w:iCs/>
              </w:rPr>
              <w:t>с</w:t>
            </w:r>
            <w:r w:rsidRPr="00140F39">
              <w:rPr>
                <w:bCs/>
                <w:iCs/>
              </w:rPr>
              <w:t>полнитель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140F39" w:rsidRDefault="00137511" w:rsidP="0096634A">
            <w:pPr>
              <w:jc w:val="both"/>
            </w:pPr>
            <w:r w:rsidRPr="00140F39">
              <w:rPr>
                <w:bCs/>
                <w:iCs/>
              </w:rPr>
              <w:t>Сроки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1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Провести совещание при главе Русско-Тювеевского сельского поселения по подготовке к прохождению весеннее - осеннего пожароопасного периода на те</w:t>
            </w:r>
            <w:r w:rsidRPr="002F0D13">
              <w:t>р</w:t>
            </w:r>
            <w:r w:rsidRPr="002F0D13">
              <w:t>ритории Русско-Тювеевского сельского поселения и по вопросу необходимости проведения контролиру</w:t>
            </w:r>
            <w:r w:rsidRPr="002F0D13">
              <w:t>е</w:t>
            </w:r>
            <w:r w:rsidRPr="002F0D13">
              <w:t>мого выжигания сухой травяной растительности на землях сельскохозяйственного назначения.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Глава Русско-Тювеевского сел</w:t>
            </w:r>
            <w:r w:rsidRPr="002F0D13">
              <w:t>ь</w:t>
            </w:r>
            <w:r w:rsidRPr="002F0D13">
              <w:t xml:space="preserve">ского поселения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Март, се</w:t>
            </w:r>
            <w:r w:rsidRPr="002F0D13">
              <w:t>н</w:t>
            </w:r>
            <w:r w:rsidRPr="002F0D13">
              <w:t>тябрь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2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Провести обучение населения, работников предпр</w:t>
            </w:r>
            <w:r w:rsidRPr="002F0D13">
              <w:t>и</w:t>
            </w:r>
            <w:r w:rsidRPr="002F0D13">
              <w:t>ятий, организаций, учреждений мерам пожарной безопасности, действиям в случае возникновения п</w:t>
            </w:r>
            <w:r w:rsidRPr="002F0D13">
              <w:t>о</w:t>
            </w:r>
            <w:r w:rsidRPr="002F0D13">
              <w:t>жара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поселения, руководители орг</w:t>
            </w:r>
            <w:r w:rsidRPr="002F0D13">
              <w:t>а</w:t>
            </w:r>
            <w:r w:rsidRPr="002F0D13">
              <w:t>низаций и предпр</w:t>
            </w:r>
            <w:r w:rsidRPr="002F0D13">
              <w:t>и</w:t>
            </w:r>
            <w:r w:rsidRPr="002F0D13">
              <w:t>ятий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 xml:space="preserve">Апрель, октябрь 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3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Провести разъяснительную работу среди населения путём размещения на официальном сайте админис</w:t>
            </w:r>
            <w:r w:rsidRPr="002F0D13">
              <w:t>т</w:t>
            </w:r>
            <w:r w:rsidRPr="002F0D13">
              <w:t>рации Русско-Тювеевского сельского поселения, и</w:t>
            </w:r>
            <w:r w:rsidRPr="002F0D13">
              <w:t>н</w:t>
            </w:r>
            <w:r w:rsidRPr="002F0D13">
              <w:t>формационных стендах информации о мерах пожа</w:t>
            </w:r>
            <w:r w:rsidRPr="002F0D13">
              <w:t>р</w:t>
            </w:r>
            <w:r w:rsidRPr="002F0D13">
              <w:t>ной безопасности.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Зам.главы админис</w:t>
            </w:r>
            <w:r w:rsidRPr="002F0D13">
              <w:t>т</w:t>
            </w:r>
            <w:r w:rsidRPr="002F0D13">
              <w:t>рации Русско-Тювеевского сел</w:t>
            </w:r>
            <w:r w:rsidRPr="002F0D13">
              <w:t>ь</w:t>
            </w:r>
            <w:r w:rsidRPr="002F0D13">
              <w:t xml:space="preserve">ского поселения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Весь пер</w:t>
            </w:r>
            <w:r w:rsidRPr="002F0D13">
              <w:t>и</w:t>
            </w:r>
            <w:r w:rsidRPr="002F0D13">
              <w:t>од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4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 xml:space="preserve">Провести разъяснительную работу среди населения о необходимости своевременной уборки придомовых и приусадебных территорий от мусора, сухой травы и растительности.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 xml:space="preserve">ско-Тювеевского сельского поселения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Весь пер</w:t>
            </w:r>
            <w:r w:rsidRPr="002F0D13">
              <w:t>и</w:t>
            </w:r>
            <w:r w:rsidRPr="002F0D13">
              <w:t>од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5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Провести работу по распространению Памяток о п</w:t>
            </w:r>
            <w:r w:rsidRPr="002F0D13">
              <w:t>о</w:t>
            </w:r>
            <w:r w:rsidRPr="002F0D13">
              <w:t>жарной безопасности среди населения и проведению инструктажа с населением о мерах пожарной без</w:t>
            </w:r>
            <w:r w:rsidRPr="002F0D13">
              <w:t>о</w:t>
            </w:r>
            <w:r w:rsidRPr="002F0D13">
              <w:t>пасности, о правилах эксплуатации электронагрев</w:t>
            </w:r>
            <w:r w:rsidRPr="002F0D13">
              <w:t>а</w:t>
            </w:r>
            <w:r w:rsidRPr="002F0D13">
              <w:t>тельных приборов и печей, содержанию придомовой территории, правилах выжигания сухой травяной растительности.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Март, о</w:t>
            </w:r>
            <w:r w:rsidRPr="002F0D13">
              <w:t>к</w:t>
            </w:r>
            <w:r w:rsidRPr="002F0D13">
              <w:t>тябрь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6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Организовать работу по регулярной очистке террит</w:t>
            </w:r>
            <w:r w:rsidRPr="002F0D13">
              <w:t>о</w:t>
            </w:r>
            <w:r w:rsidRPr="002F0D13">
              <w:t>рии населенных пунктов Русско-Тювеевского сел</w:t>
            </w:r>
            <w:r w:rsidRPr="002F0D13">
              <w:t>ь</w:t>
            </w:r>
            <w:r w:rsidRPr="002F0D13">
              <w:t xml:space="preserve">ского поселения от свалок горючих отходов и мусора.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Весь пер</w:t>
            </w:r>
            <w:r w:rsidRPr="002F0D13">
              <w:t>и</w:t>
            </w:r>
            <w:r w:rsidRPr="002F0D13">
              <w:t>од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7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 xml:space="preserve">Проверить наличие на объектах первичных средств пожаротушения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поселения, руководители орг</w:t>
            </w:r>
            <w:r w:rsidRPr="002F0D13">
              <w:t>а</w:t>
            </w:r>
            <w:r w:rsidRPr="002F0D13">
              <w:t>низаций и предпр</w:t>
            </w:r>
            <w:r w:rsidRPr="002F0D13">
              <w:t>и</w:t>
            </w:r>
            <w:r w:rsidRPr="002F0D13">
              <w:t>ятий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До 01.04.201</w:t>
            </w:r>
            <w:r>
              <w:t xml:space="preserve">9 </w:t>
            </w:r>
            <w:r w:rsidRPr="002F0D13">
              <w:t xml:space="preserve">г </w:t>
            </w:r>
            <w:r>
              <w:t>.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8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 xml:space="preserve">Усилить контроль за семьями, ведущий асоциальный образ жизни, одиноко проживающими пенсионерами.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Весь пер</w:t>
            </w:r>
            <w:r w:rsidRPr="002F0D13">
              <w:t>и</w:t>
            </w:r>
            <w:r w:rsidRPr="002F0D13">
              <w:t>од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9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Проверить и привести в исправное состояние исто</w:t>
            </w:r>
            <w:r w:rsidRPr="002F0D13">
              <w:t>ч</w:t>
            </w:r>
            <w:r w:rsidRPr="002F0D13">
              <w:t>ники наружного противопожарного водоснабжения населенных пунктов и водозаборные устройства.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Весь пер</w:t>
            </w:r>
            <w:r w:rsidRPr="002F0D13">
              <w:t>и</w:t>
            </w:r>
            <w:r w:rsidRPr="002F0D13">
              <w:t>од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10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Проверить и провести ремонт подъездных путей к пожарным гидрантам и другим источникам наружн</w:t>
            </w:r>
            <w:r w:rsidRPr="002F0D13">
              <w:t>о</w:t>
            </w:r>
            <w:r w:rsidRPr="002F0D13">
              <w:t xml:space="preserve">го противопожарного водоснабжения для тушения пожаров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Весь пер</w:t>
            </w:r>
            <w:r w:rsidRPr="002F0D13">
              <w:t>и</w:t>
            </w:r>
            <w:r w:rsidRPr="002F0D13">
              <w:t>од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11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Провести работы по обустройству минерализованных полос вокруг населенных пунктов: д.Верясы, д.Дегтярево, д.Русское Тювеево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Апрель, октябрь</w:t>
            </w:r>
          </w:p>
        </w:tc>
      </w:tr>
      <w:tr w:rsidR="00137511" w:rsidRPr="002F0D13" w:rsidTr="0096634A"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12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Организовать работу по покосу травяной растител</w:t>
            </w:r>
            <w:r w:rsidRPr="002F0D13">
              <w:t>ь</w:t>
            </w:r>
            <w:r w:rsidRPr="002F0D13">
              <w:t>ности.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1" w:rsidRPr="002F0D13" w:rsidRDefault="00137511" w:rsidP="0096634A">
            <w:pPr>
              <w:jc w:val="both"/>
            </w:pPr>
            <w:r w:rsidRPr="002F0D13">
              <w:t>Май- о</w:t>
            </w:r>
            <w:r w:rsidRPr="002F0D13">
              <w:t>к</w:t>
            </w:r>
            <w:r w:rsidRPr="002F0D13">
              <w:t>тябрь</w:t>
            </w:r>
          </w:p>
        </w:tc>
      </w:tr>
      <w:tr w:rsidR="00137511" w:rsidRPr="002F0D13" w:rsidTr="009663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268"/>
        </w:trPr>
        <w:tc>
          <w:tcPr>
            <w:tcW w:w="550" w:type="dxa"/>
          </w:tcPr>
          <w:p w:rsidR="00137511" w:rsidRPr="002F0D13" w:rsidRDefault="00137511" w:rsidP="0096634A">
            <w:pPr>
              <w:jc w:val="both"/>
              <w:rPr>
                <w:bCs/>
                <w:lang w:val="en-US"/>
              </w:rPr>
            </w:pPr>
            <w:r w:rsidRPr="002F0D13">
              <w:rPr>
                <w:bCs/>
                <w:lang w:val="en-US"/>
              </w:rPr>
              <w:t>13</w:t>
            </w:r>
          </w:p>
        </w:tc>
        <w:tc>
          <w:tcPr>
            <w:tcW w:w="5790" w:type="dxa"/>
          </w:tcPr>
          <w:p w:rsidR="00137511" w:rsidRPr="002F0D13" w:rsidRDefault="00137511" w:rsidP="0096634A">
            <w:pPr>
              <w:pStyle w:val="NormalWeb"/>
              <w:spacing w:before="0" w:beforeAutospacing="0" w:after="0" w:afterAutospacing="0"/>
              <w:jc w:val="both"/>
            </w:pPr>
            <w:r w:rsidRPr="002F0D13">
              <w:t>Рекомендовать:</w:t>
            </w:r>
          </w:p>
          <w:p w:rsidR="00137511" w:rsidRPr="002F0D13" w:rsidRDefault="00137511" w:rsidP="0096634A">
            <w:pPr>
              <w:pStyle w:val="NormalWeb"/>
              <w:spacing w:before="0" w:beforeAutospacing="0" w:after="0" w:afterAutospacing="0"/>
              <w:jc w:val="both"/>
            </w:pPr>
            <w:r w:rsidRPr="002F0D13">
              <w:t>- старостам сельских населенных пунктов следить за организацией ночного дежурства, не допускать «с</w:t>
            </w:r>
            <w:r w:rsidRPr="002F0D13">
              <w:t>а</w:t>
            </w:r>
            <w:r w:rsidRPr="002F0D13">
              <w:t>мопалы», о лицах, совершающих «самопалы», докл</w:t>
            </w:r>
            <w:r w:rsidRPr="002F0D13">
              <w:t>а</w:t>
            </w:r>
            <w:r w:rsidRPr="002F0D13">
              <w:t>дывать в администрацию поселения;</w:t>
            </w:r>
          </w:p>
          <w:p w:rsidR="00137511" w:rsidRPr="002F0D13" w:rsidRDefault="00137511" w:rsidP="0096634A">
            <w:pPr>
              <w:pStyle w:val="NormalWeb"/>
              <w:spacing w:before="0" w:beforeAutospacing="0" w:after="0" w:afterAutospacing="0"/>
              <w:jc w:val="both"/>
            </w:pPr>
            <w:r w:rsidRPr="002F0D13">
              <w:t>- представителям пожарных служб проверить и</w:t>
            </w:r>
            <w:r w:rsidRPr="002F0D13">
              <w:t>с</w:t>
            </w:r>
            <w:r w:rsidRPr="002F0D13">
              <w:t>правность печного оборудования жилого фонда, п</w:t>
            </w:r>
            <w:r w:rsidRPr="002F0D13">
              <w:t>о</w:t>
            </w:r>
            <w:r w:rsidRPr="002F0D13">
              <w:t>жарных водоемов и гидрантов;</w:t>
            </w:r>
          </w:p>
          <w:p w:rsidR="00137511" w:rsidRPr="002F0D13" w:rsidRDefault="00137511" w:rsidP="0096634A">
            <w:pPr>
              <w:pStyle w:val="NormalWeb"/>
              <w:spacing w:before="0" w:beforeAutospacing="0" w:after="0" w:afterAutospacing="0"/>
              <w:jc w:val="both"/>
            </w:pPr>
            <w:r w:rsidRPr="002F0D13">
              <w:t>- жилищной комиссии совместно с участковым упо</w:t>
            </w:r>
            <w:r w:rsidRPr="002F0D13">
              <w:t>л</w:t>
            </w:r>
            <w:r w:rsidRPr="002F0D13">
              <w:t>номоченным полиции провести проверки противоп</w:t>
            </w:r>
            <w:r w:rsidRPr="002F0D13">
              <w:t>о</w:t>
            </w:r>
            <w:r w:rsidRPr="002F0D13">
              <w:t>жарного состояния жилых домов, особое внимание уделить жилым домам, в которых проживают один</w:t>
            </w:r>
            <w:r w:rsidRPr="002F0D13">
              <w:t>о</w:t>
            </w:r>
            <w:r w:rsidRPr="002F0D13">
              <w:t>кие престарелые граждане, а также лица, злоупотре</w:t>
            </w:r>
            <w:r w:rsidRPr="002F0D13">
              <w:t>б</w:t>
            </w:r>
            <w:r w:rsidRPr="002F0D13">
              <w:t>ляющие спиртными напитками;</w:t>
            </w:r>
          </w:p>
          <w:p w:rsidR="00137511" w:rsidRPr="002F0D13" w:rsidRDefault="00137511" w:rsidP="0096634A">
            <w:pPr>
              <w:pStyle w:val="NormalWeb"/>
              <w:spacing w:before="0" w:beforeAutospacing="0" w:after="0" w:afterAutospacing="0"/>
              <w:jc w:val="both"/>
            </w:pPr>
            <w:r w:rsidRPr="002F0D13">
              <w:t>- коллективу Дома культуры провести инструктажи по правилам пожарной безопасности в быту и в зонах отдыха, разработать план на случай возможной эв</w:t>
            </w:r>
            <w:r w:rsidRPr="002F0D13">
              <w:t>а</w:t>
            </w:r>
            <w:r w:rsidRPr="002F0D13">
              <w:t>куации детей;</w:t>
            </w:r>
          </w:p>
          <w:p w:rsidR="00137511" w:rsidRPr="002F0D13" w:rsidRDefault="00137511" w:rsidP="0096634A">
            <w:pPr>
              <w:pStyle w:val="NormalWeb"/>
              <w:spacing w:before="0" w:beforeAutospacing="0" w:after="0" w:afterAutospacing="0"/>
              <w:jc w:val="both"/>
            </w:pPr>
            <w:r w:rsidRPr="002F0D13">
              <w:t>В пожароопасное время:</w:t>
            </w:r>
          </w:p>
          <w:p w:rsidR="00137511" w:rsidRPr="002F0D13" w:rsidRDefault="00137511" w:rsidP="0096634A">
            <w:pPr>
              <w:pStyle w:val="NormalWeb"/>
              <w:spacing w:before="0" w:beforeAutospacing="0" w:after="0" w:afterAutospacing="0"/>
              <w:jc w:val="both"/>
            </w:pPr>
            <w:r w:rsidRPr="002F0D13">
              <w:t> запретить разведение открытого огня в черте посел</w:t>
            </w:r>
            <w:r w:rsidRPr="002F0D13">
              <w:t>е</w:t>
            </w:r>
            <w:r w:rsidRPr="002F0D13">
              <w:t>ния и лесном массиве;</w:t>
            </w:r>
          </w:p>
          <w:p w:rsidR="00137511" w:rsidRPr="002F0D13" w:rsidRDefault="00137511" w:rsidP="0096634A">
            <w:pPr>
              <w:pStyle w:val="NormalWeb"/>
              <w:spacing w:before="0" w:beforeAutospacing="0" w:after="0" w:afterAutospacing="0"/>
              <w:jc w:val="both"/>
            </w:pPr>
            <w:r w:rsidRPr="002F0D13">
              <w:t>запретить топку печей в дневное время с 9-00 до 19-00 часов.</w:t>
            </w:r>
          </w:p>
          <w:p w:rsidR="00137511" w:rsidRPr="002F0D13" w:rsidRDefault="00137511" w:rsidP="0096634A">
            <w:pPr>
              <w:pStyle w:val="NormalWeb"/>
              <w:spacing w:before="0" w:beforeAutospacing="0" w:after="0" w:afterAutospacing="0"/>
              <w:jc w:val="both"/>
            </w:pPr>
            <w:r w:rsidRPr="002F0D13">
              <w:t>Номера телефонов должностных лиц, задействова</w:t>
            </w:r>
            <w:r w:rsidRPr="002F0D13">
              <w:t>н</w:t>
            </w:r>
            <w:r w:rsidRPr="002F0D13">
              <w:t>ных при возникновении пожаров, развесить на и</w:t>
            </w:r>
            <w:r w:rsidRPr="002F0D13">
              <w:t>н</w:t>
            </w:r>
            <w:r w:rsidRPr="002F0D13">
              <w:t>формационных стендах</w:t>
            </w:r>
          </w:p>
          <w:p w:rsidR="00137511" w:rsidRPr="002F0D13" w:rsidRDefault="00137511" w:rsidP="0096634A">
            <w:pPr>
              <w:jc w:val="both"/>
              <w:rPr>
                <w:bCs/>
              </w:rPr>
            </w:pPr>
          </w:p>
        </w:tc>
        <w:tc>
          <w:tcPr>
            <w:tcW w:w="2416" w:type="dxa"/>
          </w:tcPr>
          <w:p w:rsidR="00137511" w:rsidRPr="002F0D13" w:rsidRDefault="00137511" w:rsidP="0096634A">
            <w:pPr>
              <w:jc w:val="both"/>
              <w:rPr>
                <w:bCs/>
              </w:rPr>
            </w:pPr>
            <w:r w:rsidRPr="002F0D13">
              <w:t>Администрация Ру</w:t>
            </w:r>
            <w:r w:rsidRPr="002F0D13">
              <w:t>с</w:t>
            </w:r>
            <w:r w:rsidRPr="002F0D13">
              <w:t>ско-Тювеевского сельского поселения</w:t>
            </w:r>
          </w:p>
        </w:tc>
        <w:tc>
          <w:tcPr>
            <w:tcW w:w="1427" w:type="dxa"/>
          </w:tcPr>
          <w:p w:rsidR="00137511" w:rsidRPr="002F0D13" w:rsidRDefault="00137511" w:rsidP="0096634A">
            <w:pPr>
              <w:jc w:val="both"/>
              <w:rPr>
                <w:bCs/>
              </w:rPr>
            </w:pPr>
            <w:r w:rsidRPr="002F0D13">
              <w:t>Весь пер</w:t>
            </w:r>
            <w:r w:rsidRPr="002F0D13">
              <w:t>и</w:t>
            </w:r>
            <w:r w:rsidRPr="002F0D13">
              <w:t>од</w:t>
            </w:r>
          </w:p>
        </w:tc>
      </w:tr>
    </w:tbl>
    <w:p w:rsidR="00137511" w:rsidRDefault="00137511" w:rsidP="006701F2">
      <w:pPr>
        <w:rPr>
          <w:color w:val="000000"/>
          <w:sz w:val="28"/>
          <w:szCs w:val="28"/>
        </w:rPr>
      </w:pPr>
    </w:p>
    <w:p w:rsidR="00137511" w:rsidRPr="00233B19" w:rsidRDefault="00137511" w:rsidP="004B732C">
      <w:pP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16</w:t>
      </w:r>
      <w:r w:rsidRPr="00233B19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20</w:t>
      </w:r>
      <w:r w:rsidRPr="00233B1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3</w:t>
      </w:r>
      <w:r w:rsidRPr="00233B19">
        <w:rPr>
          <w:b/>
          <w:sz w:val="28"/>
          <w:szCs w:val="28"/>
        </w:rPr>
        <w:t>.2019 года.</w:t>
      </w:r>
    </w:p>
    <w:p w:rsidR="00137511" w:rsidRPr="00233B19" w:rsidRDefault="00137511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137511" w:rsidRPr="005E4DEE" w:rsidRDefault="00137511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233B19">
        <w:rPr>
          <w:b/>
          <w:sz w:val="28"/>
          <w:szCs w:val="28"/>
        </w:rPr>
        <w:t>Тираж 10 экземпляров</w:t>
      </w:r>
    </w:p>
    <w:sectPr w:rsidR="00137511" w:rsidRPr="005E4DEE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7243C"/>
    <w:rsid w:val="00072F1A"/>
    <w:rsid w:val="00075D3F"/>
    <w:rsid w:val="000A3384"/>
    <w:rsid w:val="000C26EF"/>
    <w:rsid w:val="00134843"/>
    <w:rsid w:val="00134C52"/>
    <w:rsid w:val="00137511"/>
    <w:rsid w:val="00140F39"/>
    <w:rsid w:val="00145804"/>
    <w:rsid w:val="00161A5D"/>
    <w:rsid w:val="0017416A"/>
    <w:rsid w:val="001901D9"/>
    <w:rsid w:val="00220A4B"/>
    <w:rsid w:val="00233B19"/>
    <w:rsid w:val="00291C24"/>
    <w:rsid w:val="002C2748"/>
    <w:rsid w:val="002F0D13"/>
    <w:rsid w:val="002F49CB"/>
    <w:rsid w:val="00303ABD"/>
    <w:rsid w:val="0032302A"/>
    <w:rsid w:val="003542EB"/>
    <w:rsid w:val="00366B9F"/>
    <w:rsid w:val="00372F22"/>
    <w:rsid w:val="003D2403"/>
    <w:rsid w:val="004014FB"/>
    <w:rsid w:val="00425447"/>
    <w:rsid w:val="004336D3"/>
    <w:rsid w:val="00442634"/>
    <w:rsid w:val="00485DFD"/>
    <w:rsid w:val="004B42E5"/>
    <w:rsid w:val="004B732C"/>
    <w:rsid w:val="004C4515"/>
    <w:rsid w:val="00547C2F"/>
    <w:rsid w:val="00572727"/>
    <w:rsid w:val="00582A9F"/>
    <w:rsid w:val="005B3065"/>
    <w:rsid w:val="005E4DEE"/>
    <w:rsid w:val="00605678"/>
    <w:rsid w:val="00620CD1"/>
    <w:rsid w:val="00640C82"/>
    <w:rsid w:val="00661E0E"/>
    <w:rsid w:val="006701F2"/>
    <w:rsid w:val="006B6E26"/>
    <w:rsid w:val="006E3552"/>
    <w:rsid w:val="006F549E"/>
    <w:rsid w:val="00704B69"/>
    <w:rsid w:val="00714FEC"/>
    <w:rsid w:val="00721ECB"/>
    <w:rsid w:val="007560AB"/>
    <w:rsid w:val="00763BD6"/>
    <w:rsid w:val="00822638"/>
    <w:rsid w:val="00824842"/>
    <w:rsid w:val="00855B5F"/>
    <w:rsid w:val="008B3DFE"/>
    <w:rsid w:val="008B4432"/>
    <w:rsid w:val="008C77A2"/>
    <w:rsid w:val="008F1F00"/>
    <w:rsid w:val="008F38ED"/>
    <w:rsid w:val="008F40FD"/>
    <w:rsid w:val="008F541C"/>
    <w:rsid w:val="008F6759"/>
    <w:rsid w:val="00906A60"/>
    <w:rsid w:val="009208AD"/>
    <w:rsid w:val="0092446D"/>
    <w:rsid w:val="00945E71"/>
    <w:rsid w:val="0095123C"/>
    <w:rsid w:val="0096634A"/>
    <w:rsid w:val="0099793C"/>
    <w:rsid w:val="009C44A6"/>
    <w:rsid w:val="009D3FD3"/>
    <w:rsid w:val="00A267A7"/>
    <w:rsid w:val="00A60C08"/>
    <w:rsid w:val="00A85405"/>
    <w:rsid w:val="00B05B0C"/>
    <w:rsid w:val="00B22980"/>
    <w:rsid w:val="00B42530"/>
    <w:rsid w:val="00B42BCD"/>
    <w:rsid w:val="00B446BC"/>
    <w:rsid w:val="00B65206"/>
    <w:rsid w:val="00B72BF0"/>
    <w:rsid w:val="00C318BF"/>
    <w:rsid w:val="00CB1F50"/>
    <w:rsid w:val="00CD4C6C"/>
    <w:rsid w:val="00CE629F"/>
    <w:rsid w:val="00CF3108"/>
    <w:rsid w:val="00CF7C2B"/>
    <w:rsid w:val="00D17911"/>
    <w:rsid w:val="00D54618"/>
    <w:rsid w:val="00D946DA"/>
    <w:rsid w:val="00DA40E6"/>
    <w:rsid w:val="00DA6139"/>
    <w:rsid w:val="00E1406B"/>
    <w:rsid w:val="00E332E0"/>
    <w:rsid w:val="00E34E5D"/>
    <w:rsid w:val="00E4255C"/>
    <w:rsid w:val="00EE1BB6"/>
    <w:rsid w:val="00EF4C69"/>
    <w:rsid w:val="00EF77A5"/>
    <w:rsid w:val="00F11465"/>
    <w:rsid w:val="00F14642"/>
    <w:rsid w:val="00F17CBE"/>
    <w:rsid w:val="00F20B62"/>
    <w:rsid w:val="00F540A4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2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1005</Words>
  <Characters>5735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6</cp:revision>
  <cp:lastPrinted>2019-02-28T08:29:00Z</cp:lastPrinted>
  <dcterms:created xsi:type="dcterms:W3CDTF">2019-03-05T13:15:00Z</dcterms:created>
  <dcterms:modified xsi:type="dcterms:W3CDTF">2019-03-20T07:28:00Z</dcterms:modified>
</cp:coreProperties>
</file>