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0A2" w:rsidRPr="00F42F1C" w:rsidRDefault="009730A2" w:rsidP="00F42F1C">
      <w:pPr>
        <w:pStyle w:val="Subtitle"/>
        <w:ind w:firstLine="720"/>
        <w:jc w:val="right"/>
        <w:rPr>
          <w:sz w:val="28"/>
          <w:szCs w:val="28"/>
        </w:rPr>
      </w:pPr>
      <w:r w:rsidRPr="00F42F1C">
        <w:rPr>
          <w:sz w:val="28"/>
          <w:szCs w:val="28"/>
        </w:rPr>
        <w:t>ПРОЕКТ</w:t>
      </w:r>
    </w:p>
    <w:p w:rsidR="009730A2" w:rsidRPr="00EC0D7E" w:rsidRDefault="009730A2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9730A2" w:rsidRPr="00EC0D7E" w:rsidRDefault="009730A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9730A2" w:rsidRPr="00EC0D7E" w:rsidRDefault="009730A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9730A2" w:rsidRPr="00EC0D7E" w:rsidRDefault="009730A2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9730A2" w:rsidRDefault="009730A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9730A2" w:rsidRPr="001D73AB" w:rsidRDefault="009730A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9730A2" w:rsidRDefault="009730A2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9730A2" w:rsidRPr="00231747" w:rsidRDefault="009730A2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9730A2" w:rsidRPr="00540B67" w:rsidRDefault="009730A2" w:rsidP="00097C0C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__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_____</w:t>
      </w:r>
      <w:r>
        <w:rPr>
          <w:sz w:val="28"/>
          <w:szCs w:val="28"/>
        </w:rPr>
        <w:t xml:space="preserve"> г</w:t>
      </w:r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9730A2" w:rsidRPr="00EC0D7E" w:rsidRDefault="009730A2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9730A2" w:rsidRDefault="009730A2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9730A2" w:rsidRPr="00F42F1C" w:rsidRDefault="009730A2" w:rsidP="00F42F1C">
      <w:pPr>
        <w:jc w:val="center"/>
        <w:rPr>
          <w:sz w:val="28"/>
          <w:szCs w:val="28"/>
        </w:rPr>
      </w:pPr>
      <w:r w:rsidRPr="00F42F1C">
        <w:rPr>
          <w:b/>
          <w:sz w:val="28"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1</w:t>
      </w:r>
      <w:r w:rsidRPr="00F42F1C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F42F1C">
        <w:rPr>
          <w:b/>
          <w:sz w:val="28"/>
          <w:szCs w:val="28"/>
        </w:rPr>
        <w:t xml:space="preserve"> года</w:t>
      </w:r>
    </w:p>
    <w:p w:rsidR="009730A2" w:rsidRDefault="009730A2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9730A2" w:rsidRDefault="009730A2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9730A2" w:rsidRPr="00F42F1C" w:rsidRDefault="009730A2" w:rsidP="00F42F1C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sz w:val="28"/>
          <w:szCs w:val="28"/>
        </w:rPr>
        <w:t xml:space="preserve">         </w:t>
      </w:r>
      <w:r w:rsidRPr="00F42F1C">
        <w:rPr>
          <w:rFonts w:ascii="Times New Roman" w:hAnsi="Times New Roman"/>
          <w:sz w:val="28"/>
          <w:szCs w:val="28"/>
        </w:rPr>
        <w:t xml:space="preserve">Заслушав и обсудив доклад главного  бухгалтера </w:t>
      </w:r>
      <w:r>
        <w:rPr>
          <w:rFonts w:ascii="Times New Roman" w:hAnsi="Times New Roman"/>
          <w:sz w:val="28"/>
          <w:szCs w:val="28"/>
        </w:rPr>
        <w:t>В.Н.</w:t>
      </w:r>
      <w:r w:rsidRPr="00F42F1C">
        <w:rPr>
          <w:rFonts w:ascii="Times New Roman" w:hAnsi="Times New Roman"/>
          <w:sz w:val="28"/>
          <w:szCs w:val="28"/>
        </w:rPr>
        <w:t xml:space="preserve">Комаровой об исполнении бюджета Русско-Тювеевского сельского поселения Темниковского муниципального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1</w:t>
      </w:r>
      <w:r w:rsidRPr="00F42F1C">
        <w:rPr>
          <w:rFonts w:ascii="Times New Roman" w:hAnsi="Times New Roman"/>
          <w:sz w:val="28"/>
          <w:szCs w:val="28"/>
        </w:rPr>
        <w:t xml:space="preserve">  квартал 201</w:t>
      </w:r>
      <w:r>
        <w:rPr>
          <w:rFonts w:ascii="Times New Roman" w:hAnsi="Times New Roman"/>
          <w:sz w:val="28"/>
          <w:szCs w:val="28"/>
        </w:rPr>
        <w:t>9</w:t>
      </w:r>
      <w:r w:rsidRPr="00F42F1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</w:t>
      </w:r>
      <w:r w:rsidRPr="00F42F1C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>р</w:t>
      </w:r>
      <w:r w:rsidRPr="00F42F1C">
        <w:rPr>
          <w:rFonts w:ascii="Times New Roman" w:hAnsi="Times New Roman"/>
          <w:sz w:val="28"/>
          <w:szCs w:val="28"/>
        </w:rPr>
        <w:t xml:space="preserve"> е ш и л:</w:t>
      </w:r>
    </w:p>
    <w:p w:rsidR="009730A2" w:rsidRPr="00F42F1C" w:rsidRDefault="009730A2" w:rsidP="00F42F1C">
      <w:pPr>
        <w:jc w:val="both"/>
        <w:rPr>
          <w:sz w:val="28"/>
          <w:szCs w:val="28"/>
          <w:lang w:val="ru-RU"/>
        </w:rPr>
      </w:pPr>
      <w:r w:rsidRPr="00F42F1C">
        <w:rPr>
          <w:color w:val="000000"/>
          <w:sz w:val="28"/>
          <w:szCs w:val="28"/>
        </w:rPr>
        <w:t xml:space="preserve"> </w:t>
      </w:r>
      <w:r w:rsidRPr="00F42F1C">
        <w:rPr>
          <w:sz w:val="28"/>
          <w:szCs w:val="28"/>
        </w:rPr>
        <w:t xml:space="preserve">         1. Утвердить отчет об исполнении бюджета по администрации Русско-Тювеевского  сельского поселения Темниковского  муниципального района Республики  Мордовия за  </w:t>
      </w:r>
      <w:r>
        <w:rPr>
          <w:sz w:val="28"/>
          <w:szCs w:val="28"/>
          <w:lang w:val="ru-RU"/>
        </w:rPr>
        <w:t>1</w:t>
      </w:r>
      <w:r w:rsidRPr="00F42F1C">
        <w:rPr>
          <w:sz w:val="28"/>
          <w:szCs w:val="28"/>
        </w:rPr>
        <w:t xml:space="preserve"> квартал 201</w:t>
      </w:r>
      <w:r>
        <w:rPr>
          <w:sz w:val="28"/>
          <w:szCs w:val="28"/>
          <w:lang w:val="ru-RU"/>
        </w:rPr>
        <w:t>9</w:t>
      </w:r>
      <w:r w:rsidRPr="00F42F1C">
        <w:rPr>
          <w:sz w:val="28"/>
          <w:szCs w:val="28"/>
        </w:rPr>
        <w:t xml:space="preserve"> года  (приложение)</w:t>
      </w:r>
      <w:r>
        <w:rPr>
          <w:sz w:val="28"/>
          <w:szCs w:val="28"/>
          <w:lang w:val="ru-RU"/>
        </w:rPr>
        <w:t>.</w:t>
      </w:r>
    </w:p>
    <w:p w:rsidR="009730A2" w:rsidRPr="00F42F1C" w:rsidRDefault="009730A2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9730A2" w:rsidRDefault="009730A2" w:rsidP="00097C0C">
      <w:pPr>
        <w:ind w:firstLine="709"/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ind w:firstLine="709"/>
        <w:jc w:val="both"/>
        <w:rPr>
          <w:sz w:val="28"/>
          <w:szCs w:val="28"/>
          <w:lang w:val="ru-RU"/>
        </w:rPr>
      </w:pPr>
    </w:p>
    <w:p w:rsidR="009730A2" w:rsidRPr="00540B67" w:rsidRDefault="009730A2" w:rsidP="00097C0C">
      <w:pPr>
        <w:ind w:firstLine="709"/>
        <w:jc w:val="both"/>
        <w:rPr>
          <w:sz w:val="28"/>
          <w:szCs w:val="28"/>
          <w:lang w:val="ru-RU"/>
        </w:rPr>
      </w:pPr>
    </w:p>
    <w:p w:rsidR="009730A2" w:rsidRPr="00876927" w:rsidRDefault="009730A2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9730A2" w:rsidRPr="00876927" w:rsidRDefault="009730A2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097C0C">
      <w:pPr>
        <w:jc w:val="both"/>
        <w:rPr>
          <w:sz w:val="28"/>
          <w:szCs w:val="28"/>
          <w:lang w:val="ru-RU"/>
        </w:rPr>
      </w:pPr>
    </w:p>
    <w:p w:rsidR="009730A2" w:rsidRDefault="009730A2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9730A2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4929" w:type="dxa"/>
        <w:tblInd w:w="93" w:type="dxa"/>
        <w:tblLayout w:type="fixed"/>
        <w:tblLook w:val="0000"/>
      </w:tblPr>
      <w:tblGrid>
        <w:gridCol w:w="1422"/>
        <w:gridCol w:w="236"/>
        <w:gridCol w:w="970"/>
        <w:gridCol w:w="536"/>
        <w:gridCol w:w="438"/>
        <w:gridCol w:w="591"/>
        <w:gridCol w:w="315"/>
        <w:gridCol w:w="307"/>
        <w:gridCol w:w="236"/>
        <w:gridCol w:w="1"/>
        <w:gridCol w:w="512"/>
        <w:gridCol w:w="1"/>
        <w:gridCol w:w="438"/>
        <w:gridCol w:w="1"/>
        <w:gridCol w:w="1136"/>
        <w:gridCol w:w="1"/>
        <w:gridCol w:w="1052"/>
        <w:gridCol w:w="1000"/>
        <w:gridCol w:w="957"/>
        <w:gridCol w:w="1366"/>
        <w:gridCol w:w="1213"/>
        <w:gridCol w:w="1148"/>
        <w:gridCol w:w="1052"/>
      </w:tblGrid>
      <w:tr w:rsidR="009730A2" w:rsidRPr="00445F8E" w:rsidTr="008043F6">
        <w:trPr>
          <w:trHeight w:val="240"/>
        </w:trPr>
        <w:tc>
          <w:tcPr>
            <w:tcW w:w="11513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11513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11513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11513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Форма по ОКУД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</w:t>
            </w:r>
          </w:p>
        </w:tc>
        <w:tc>
          <w:tcPr>
            <w:tcW w:w="15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апреля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445F8E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Дата</w:t>
            </w:r>
          </w:p>
        </w:tc>
        <w:tc>
          <w:tcPr>
            <w:tcW w:w="12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01.04.2019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ind w:firstLineChars="100" w:firstLine="3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55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587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ОКПО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55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4587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Глава по БК</w:t>
            </w:r>
          </w:p>
        </w:tc>
        <w:tc>
          <w:tcPr>
            <w:tcW w:w="121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2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587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ОКТМО</w:t>
            </w:r>
          </w:p>
        </w:tc>
        <w:tc>
          <w:tcPr>
            <w:tcW w:w="121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450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2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ОКЕИ</w:t>
            </w:r>
          </w:p>
        </w:tc>
        <w:tc>
          <w:tcPr>
            <w:tcW w:w="12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59"/>
        </w:trPr>
        <w:tc>
          <w:tcPr>
            <w:tcW w:w="12727" w:type="dxa"/>
            <w:gridSpan w:val="2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34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3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262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34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3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2834" w:type="dxa"/>
            <w:gridSpan w:val="10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1 734 100,00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418 217,67</w:t>
            </w:r>
          </w:p>
        </w:tc>
        <w:tc>
          <w:tcPr>
            <w:tcW w:w="10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418 217,67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4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65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29 700,00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5 660,12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5 660,12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24 039,88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78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819,82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1 994,95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99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1 995,00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78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753,00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753,00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14 447,00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4 982,04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56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72 658,00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72 658,00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106 342,00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1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7 664,68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7 664,68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42 335,32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56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7 591,62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7 591,62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32 408,38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1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298,36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298,36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39 701,64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78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21 630,80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21 630,80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43 669,20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66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261 600,00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261 600,00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251 700,00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2022999910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600 200,00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600 200,00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88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1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178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40 152,90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40 152,90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66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3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396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12727" w:type="dxa"/>
            <w:gridSpan w:val="2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34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45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220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9730A2" w:rsidRPr="00445F8E" w:rsidTr="008043F6">
        <w:trPr>
          <w:trHeight w:val="660"/>
        </w:trPr>
        <w:tc>
          <w:tcPr>
            <w:tcW w:w="262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34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1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34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2834" w:type="dxa"/>
            <w:gridSpan w:val="10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1 734 100,00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1 734 100,00</w:t>
            </w:r>
          </w:p>
        </w:tc>
        <w:tc>
          <w:tcPr>
            <w:tcW w:w="10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114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1 329 179,28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1 329 179,28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4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9730A2" w:rsidRPr="00445F8E" w:rsidTr="008043F6">
        <w:trPr>
          <w:trHeight w:val="199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20 902,00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20 901,12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20 901,12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0,88</w:t>
            </w:r>
          </w:p>
        </w:tc>
      </w:tr>
      <w:tr w:rsidR="009730A2" w:rsidRPr="00445F8E" w:rsidTr="008043F6">
        <w:trPr>
          <w:trHeight w:val="199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19203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</w:tr>
      <w:tr w:rsidR="009730A2" w:rsidRPr="00445F8E" w:rsidTr="008043F6">
        <w:trPr>
          <w:trHeight w:val="199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348 600,00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348 600,00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95 453,44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95 453,44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253 146,56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253 146,56</w:t>
            </w: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100 000,00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39 623,28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39 623,28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60 376,72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60 376,72</w:t>
            </w:r>
          </w:p>
        </w:tc>
      </w:tr>
      <w:tr w:rsidR="009730A2" w:rsidRPr="00445F8E" w:rsidTr="008043F6">
        <w:trPr>
          <w:trHeight w:val="199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36 580,00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36 580,00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35 646,00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35 646,00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2 318,00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2 317,20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2 317,20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0,80</w:t>
            </w: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</w:tr>
      <w:tr w:rsidR="009730A2" w:rsidRPr="00445F8E" w:rsidTr="008043F6">
        <w:trPr>
          <w:trHeight w:val="199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</w:tr>
      <w:tr w:rsidR="009730A2" w:rsidRPr="00445F8E" w:rsidTr="008043F6">
        <w:trPr>
          <w:trHeight w:val="13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107 291,52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107 291,52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45 108,48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45 108,48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</w:tr>
      <w:tr w:rsidR="009730A2" w:rsidRPr="00445F8E" w:rsidTr="008043F6">
        <w:trPr>
          <w:trHeight w:val="48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2834" w:type="dxa"/>
            <w:gridSpan w:val="10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13 296,95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13 296,95</w:t>
            </w:r>
          </w:p>
        </w:tc>
        <w:tc>
          <w:tcPr>
            <w:tcW w:w="114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4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9730A2" w:rsidRPr="00445F8E" w:rsidTr="008043F6">
        <w:trPr>
          <w:trHeight w:val="240"/>
        </w:trPr>
        <w:tc>
          <w:tcPr>
            <w:tcW w:w="11513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34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37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262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34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8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2834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0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21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8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8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8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882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59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45F8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66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-418 217,67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-418 217,67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660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26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28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439"/>
        </w:trPr>
        <w:tc>
          <w:tcPr>
            <w:tcW w:w="2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по внутренним расчетам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2834" w:type="dxa"/>
            <w:gridSpan w:val="9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Ф.Ф.Леонович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19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6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1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30A2" w:rsidRPr="00445F8E" w:rsidRDefault="009730A2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40"/>
        </w:trPr>
        <w:tc>
          <w:tcPr>
            <w:tcW w:w="26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Главный бухгалтер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В.Н. Комарова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6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9730A2" w:rsidRPr="00445F8E" w:rsidRDefault="009730A2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26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апреля 2019 г.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9730A2" w:rsidRPr="00445F8E" w:rsidTr="008043F6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30A2" w:rsidRPr="00445F8E" w:rsidRDefault="009730A2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9730A2" w:rsidRDefault="009730A2" w:rsidP="00097C0C">
      <w:pPr>
        <w:jc w:val="both"/>
        <w:rPr>
          <w:sz w:val="28"/>
          <w:szCs w:val="28"/>
          <w:lang w:val="ru-RU"/>
        </w:rPr>
        <w:sectPr w:rsidR="009730A2" w:rsidSect="00445F8E">
          <w:pgSz w:w="16838" w:h="11906" w:orient="landscape" w:code="9"/>
          <w:pgMar w:top="567" w:right="1134" w:bottom="1134" w:left="1134" w:header="425" w:footer="567" w:gutter="0"/>
          <w:cols w:space="708"/>
          <w:titlePg/>
          <w:docGrid w:linePitch="65"/>
        </w:sectPr>
      </w:pPr>
    </w:p>
    <w:p w:rsidR="009730A2" w:rsidRPr="00B5517B" w:rsidRDefault="009730A2" w:rsidP="00097C0C">
      <w:pPr>
        <w:jc w:val="both"/>
        <w:rPr>
          <w:sz w:val="28"/>
          <w:szCs w:val="28"/>
          <w:lang w:val="ru-RU"/>
        </w:rPr>
      </w:pPr>
    </w:p>
    <w:sectPr w:rsidR="009730A2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F55E5"/>
    <w:rsid w:val="00100593"/>
    <w:rsid w:val="00104673"/>
    <w:rsid w:val="00155661"/>
    <w:rsid w:val="001658B0"/>
    <w:rsid w:val="0019748E"/>
    <w:rsid w:val="001A22D3"/>
    <w:rsid w:val="001C14D5"/>
    <w:rsid w:val="001D73AB"/>
    <w:rsid w:val="001E0D66"/>
    <w:rsid w:val="001E63C2"/>
    <w:rsid w:val="00231747"/>
    <w:rsid w:val="00294737"/>
    <w:rsid w:val="00365C1C"/>
    <w:rsid w:val="00395BA4"/>
    <w:rsid w:val="003B5FC0"/>
    <w:rsid w:val="003D71D7"/>
    <w:rsid w:val="00401E66"/>
    <w:rsid w:val="00445F8E"/>
    <w:rsid w:val="00486869"/>
    <w:rsid w:val="0049525E"/>
    <w:rsid w:val="004C0C6B"/>
    <w:rsid w:val="004D4203"/>
    <w:rsid w:val="005364C8"/>
    <w:rsid w:val="00540B67"/>
    <w:rsid w:val="00601EE8"/>
    <w:rsid w:val="00641C11"/>
    <w:rsid w:val="0065720D"/>
    <w:rsid w:val="00682E43"/>
    <w:rsid w:val="00767FD4"/>
    <w:rsid w:val="007B1A4F"/>
    <w:rsid w:val="007E69A9"/>
    <w:rsid w:val="007F008C"/>
    <w:rsid w:val="007F2492"/>
    <w:rsid w:val="008043F6"/>
    <w:rsid w:val="00811FD8"/>
    <w:rsid w:val="00837959"/>
    <w:rsid w:val="00876927"/>
    <w:rsid w:val="008A2632"/>
    <w:rsid w:val="008E1226"/>
    <w:rsid w:val="008E50D3"/>
    <w:rsid w:val="00916DEA"/>
    <w:rsid w:val="0093393F"/>
    <w:rsid w:val="009730A2"/>
    <w:rsid w:val="00A80401"/>
    <w:rsid w:val="00A92CC8"/>
    <w:rsid w:val="00AB165C"/>
    <w:rsid w:val="00AC7A1D"/>
    <w:rsid w:val="00B50C29"/>
    <w:rsid w:val="00B5517B"/>
    <w:rsid w:val="00BB694A"/>
    <w:rsid w:val="00C8269D"/>
    <w:rsid w:val="00C85EBE"/>
    <w:rsid w:val="00C8668A"/>
    <w:rsid w:val="00D45700"/>
    <w:rsid w:val="00D60E31"/>
    <w:rsid w:val="00D64C70"/>
    <w:rsid w:val="00D8423B"/>
    <w:rsid w:val="00E167E7"/>
    <w:rsid w:val="00E21495"/>
    <w:rsid w:val="00E3184D"/>
    <w:rsid w:val="00E427E3"/>
    <w:rsid w:val="00E42B82"/>
    <w:rsid w:val="00EC0D7E"/>
    <w:rsid w:val="00ED75E3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925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10</Pages>
  <Words>1938</Words>
  <Characters>11053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3</cp:revision>
  <cp:lastPrinted>2019-02-04T07:07:00Z</cp:lastPrinted>
  <dcterms:created xsi:type="dcterms:W3CDTF">2019-05-15T08:12:00Z</dcterms:created>
  <dcterms:modified xsi:type="dcterms:W3CDTF">2019-05-15T08:56:00Z</dcterms:modified>
</cp:coreProperties>
</file>