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5EE" w:rsidRPr="00F42F1C" w:rsidRDefault="006E75EE" w:rsidP="00F42F1C">
      <w:pPr>
        <w:pStyle w:val="Subtitle"/>
        <w:ind w:firstLine="720"/>
        <w:jc w:val="right"/>
        <w:rPr>
          <w:sz w:val="28"/>
          <w:szCs w:val="28"/>
        </w:rPr>
      </w:pPr>
      <w:r w:rsidRPr="00F42F1C">
        <w:rPr>
          <w:sz w:val="28"/>
          <w:szCs w:val="28"/>
        </w:rPr>
        <w:t>ПРОЕКТ</w:t>
      </w:r>
    </w:p>
    <w:p w:rsidR="006E75EE" w:rsidRPr="00EC0D7E" w:rsidRDefault="006E75EE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6E75EE" w:rsidRPr="00EC0D7E" w:rsidRDefault="006E75EE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6E75EE" w:rsidRPr="00EC0D7E" w:rsidRDefault="006E75EE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6E75EE" w:rsidRPr="00EC0D7E" w:rsidRDefault="006E75EE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6E75EE" w:rsidRDefault="006E75EE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6E75EE" w:rsidRPr="001D73AB" w:rsidRDefault="006E75EE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6E75EE" w:rsidRDefault="006E75EE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6E75EE" w:rsidRPr="00231747" w:rsidRDefault="006E75EE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6E75EE" w:rsidRPr="00540B67" w:rsidRDefault="006E75EE" w:rsidP="00097C0C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__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______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_____</w:t>
      </w:r>
      <w:r>
        <w:rPr>
          <w:sz w:val="28"/>
          <w:szCs w:val="28"/>
        </w:rPr>
        <w:t xml:space="preserve"> г</w:t>
      </w:r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___</w:t>
      </w:r>
    </w:p>
    <w:p w:rsidR="006E75EE" w:rsidRPr="00EC0D7E" w:rsidRDefault="006E75EE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6E75EE" w:rsidRDefault="006E75EE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6E75EE" w:rsidRPr="001855F0" w:rsidRDefault="006E75EE" w:rsidP="001855F0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>Об утверждении  сведений о численности муниципальных служащих органов местного самоуправления и работников администрации Русско-Тювеевского сельского поселения Темниковского муниципального района Р</w:t>
      </w:r>
      <w:r>
        <w:rPr>
          <w:rFonts w:ascii="Times New Roman" w:hAnsi="Times New Roman"/>
          <w:b/>
          <w:sz w:val="28"/>
          <w:szCs w:val="28"/>
        </w:rPr>
        <w:t xml:space="preserve">еспублики </w:t>
      </w:r>
      <w:r w:rsidRPr="001855F0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ордовия и </w:t>
      </w:r>
      <w:r w:rsidRPr="001855F0">
        <w:rPr>
          <w:rFonts w:ascii="Times New Roman" w:hAnsi="Times New Roman"/>
          <w:b/>
          <w:sz w:val="28"/>
          <w:szCs w:val="28"/>
        </w:rPr>
        <w:t xml:space="preserve"> фактических затратах на их содержание за 1 квартал 2019 года</w:t>
      </w:r>
    </w:p>
    <w:p w:rsidR="006E75EE" w:rsidRDefault="006E75EE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6E75EE" w:rsidRDefault="006E75EE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6E75EE" w:rsidRPr="008A2632" w:rsidRDefault="006E75EE" w:rsidP="00A52C7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1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гл</w:t>
      </w:r>
      <w:r>
        <w:rPr>
          <w:sz w:val="28"/>
          <w:szCs w:val="28"/>
        </w:rPr>
        <w:t xml:space="preserve">авным </w:t>
      </w:r>
      <w:r w:rsidRPr="008A2632">
        <w:rPr>
          <w:sz w:val="28"/>
          <w:szCs w:val="28"/>
        </w:rPr>
        <w:t>бухгалтером   сельского  поселения</w:t>
      </w:r>
      <w:r>
        <w:rPr>
          <w:sz w:val="28"/>
          <w:szCs w:val="28"/>
        </w:rPr>
        <w:t xml:space="preserve">, 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8A2632">
        <w:rPr>
          <w:sz w:val="28"/>
          <w:szCs w:val="28"/>
        </w:rPr>
        <w:t>:</w:t>
      </w:r>
    </w:p>
    <w:p w:rsidR="006E75EE" w:rsidRPr="008A2632" w:rsidRDefault="006E75EE" w:rsidP="00E76102">
      <w:pPr>
        <w:pStyle w:val="BodyText"/>
        <w:tabs>
          <w:tab w:val="left" w:pos="72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8A2632">
        <w:rPr>
          <w:sz w:val="28"/>
          <w:szCs w:val="28"/>
        </w:rPr>
        <w:t xml:space="preserve">  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 1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 (</w:t>
      </w:r>
      <w:r>
        <w:rPr>
          <w:sz w:val="28"/>
          <w:szCs w:val="28"/>
        </w:rPr>
        <w:t>приложение</w:t>
      </w:r>
      <w:r w:rsidRPr="008A2632">
        <w:rPr>
          <w:sz w:val="28"/>
          <w:szCs w:val="28"/>
        </w:rPr>
        <w:t>).</w:t>
      </w:r>
    </w:p>
    <w:p w:rsidR="006E75EE" w:rsidRPr="00F42F1C" w:rsidRDefault="006E75EE" w:rsidP="00E76102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6E75EE" w:rsidRPr="00F42F1C" w:rsidRDefault="006E75EE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E75EE" w:rsidRDefault="006E75EE" w:rsidP="00097C0C">
      <w:pPr>
        <w:ind w:firstLine="709"/>
        <w:jc w:val="both"/>
        <w:rPr>
          <w:sz w:val="28"/>
          <w:szCs w:val="28"/>
          <w:lang w:val="ru-RU"/>
        </w:rPr>
      </w:pPr>
    </w:p>
    <w:p w:rsidR="006E75EE" w:rsidRDefault="006E75EE" w:rsidP="00097C0C">
      <w:pPr>
        <w:ind w:firstLine="709"/>
        <w:jc w:val="both"/>
        <w:rPr>
          <w:sz w:val="28"/>
          <w:szCs w:val="28"/>
          <w:lang w:val="ru-RU"/>
        </w:rPr>
      </w:pPr>
    </w:p>
    <w:p w:rsidR="006E75EE" w:rsidRPr="00876927" w:rsidRDefault="006E75EE" w:rsidP="00097C0C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6E75EE" w:rsidRPr="00876927" w:rsidRDefault="006E75EE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6E75EE" w:rsidRDefault="006E75EE" w:rsidP="00097C0C">
      <w:pPr>
        <w:jc w:val="both"/>
        <w:rPr>
          <w:sz w:val="28"/>
          <w:szCs w:val="28"/>
          <w:lang w:val="ru-RU"/>
        </w:rPr>
      </w:pPr>
    </w:p>
    <w:p w:rsidR="006E75EE" w:rsidRDefault="006E75EE" w:rsidP="00097C0C">
      <w:pPr>
        <w:jc w:val="both"/>
        <w:rPr>
          <w:sz w:val="28"/>
          <w:szCs w:val="28"/>
          <w:lang w:val="ru-RU"/>
        </w:rPr>
      </w:pPr>
    </w:p>
    <w:p w:rsidR="006E75EE" w:rsidRDefault="006E75EE" w:rsidP="00097C0C">
      <w:pPr>
        <w:jc w:val="both"/>
        <w:rPr>
          <w:sz w:val="28"/>
          <w:szCs w:val="28"/>
          <w:lang w:val="ru-RU"/>
        </w:rPr>
      </w:pPr>
    </w:p>
    <w:p w:rsidR="006E75EE" w:rsidRDefault="006E75EE" w:rsidP="00097C0C">
      <w:pPr>
        <w:jc w:val="both"/>
        <w:rPr>
          <w:sz w:val="28"/>
          <w:szCs w:val="28"/>
          <w:lang w:val="ru-RU"/>
        </w:rPr>
      </w:pPr>
    </w:p>
    <w:p w:rsidR="006E75EE" w:rsidRDefault="006E75EE" w:rsidP="00097C0C">
      <w:pPr>
        <w:jc w:val="both"/>
        <w:rPr>
          <w:sz w:val="28"/>
          <w:szCs w:val="28"/>
          <w:lang w:val="ru-RU"/>
        </w:rPr>
      </w:pPr>
    </w:p>
    <w:p w:rsidR="006E75EE" w:rsidRPr="00E167E7" w:rsidRDefault="006E75EE" w:rsidP="00E437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Информац</w:t>
      </w:r>
      <w:r w:rsidRPr="00E167E7">
        <w:rPr>
          <w:b/>
          <w:sz w:val="28"/>
          <w:szCs w:val="28"/>
        </w:rPr>
        <w:t>ия о численности муниципальных служащих органов местного самоуправления</w:t>
      </w:r>
      <w:r>
        <w:rPr>
          <w:b/>
          <w:sz w:val="28"/>
          <w:szCs w:val="28"/>
        </w:rPr>
        <w:t xml:space="preserve"> и</w:t>
      </w:r>
      <w:r w:rsidRPr="00E167E7">
        <w:rPr>
          <w:b/>
          <w:sz w:val="28"/>
          <w:szCs w:val="28"/>
        </w:rPr>
        <w:t xml:space="preserve"> работников </w:t>
      </w:r>
      <w:r>
        <w:rPr>
          <w:b/>
          <w:sz w:val="28"/>
          <w:szCs w:val="28"/>
        </w:rPr>
        <w:t xml:space="preserve"> </w:t>
      </w:r>
      <w:r w:rsidRPr="00E167E7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и</w:t>
      </w:r>
      <w:r w:rsidRPr="00E167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Русско-Тювеев</w:t>
      </w:r>
      <w:r w:rsidRPr="00E167E7">
        <w:rPr>
          <w:b/>
          <w:sz w:val="28"/>
          <w:szCs w:val="28"/>
        </w:rPr>
        <w:t xml:space="preserve">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  <w:lang w:val="ru-RU"/>
        </w:rPr>
        <w:t>1</w:t>
      </w:r>
      <w:r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E167E7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</w:p>
    <w:p w:rsidR="006E75EE" w:rsidRDefault="006E75EE" w:rsidP="00E4377E">
      <w:pPr>
        <w:rPr>
          <w:b/>
          <w:bCs/>
          <w:sz w:val="28"/>
          <w:szCs w:val="28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6E75EE" w:rsidTr="00E4377E">
        <w:tc>
          <w:tcPr>
            <w:tcW w:w="3102" w:type="dxa"/>
          </w:tcPr>
          <w:p w:rsidR="006E75EE" w:rsidRPr="00AC7A1D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6E75EE" w:rsidRPr="00E4377E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 xml:space="preserve">Численность на </w:t>
            </w:r>
            <w:r>
              <w:rPr>
                <w:b/>
                <w:bCs/>
              </w:rPr>
              <w:t xml:space="preserve">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  <w:lang w:val="ru-RU"/>
              </w:rPr>
              <w:t>01</w:t>
            </w:r>
            <w:r>
              <w:rPr>
                <w:b/>
                <w:bCs/>
              </w:rPr>
              <w:t>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2160" w:type="dxa"/>
          </w:tcPr>
          <w:p w:rsidR="006E75EE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>В т.</w:t>
            </w:r>
            <w:r>
              <w:rPr>
                <w:b/>
                <w:bCs/>
              </w:rPr>
              <w:t>ч.</w:t>
            </w:r>
          </w:p>
          <w:p w:rsidR="006E75EE" w:rsidRPr="00E4377E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 xml:space="preserve">муниципальные служащие на </w:t>
            </w:r>
            <w:r>
              <w:rPr>
                <w:b/>
                <w:bCs/>
              </w:rPr>
              <w:t xml:space="preserve">         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  <w:lang w:val="ru-RU"/>
              </w:rPr>
              <w:t>01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20" w:type="dxa"/>
          </w:tcPr>
          <w:p w:rsidR="006E75EE" w:rsidRPr="00E4377E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>Затраты всего (тыс.руб) на 01</w:t>
            </w:r>
            <w:r>
              <w:rPr>
                <w:b/>
                <w:bCs/>
              </w:rPr>
              <w:t>.</w:t>
            </w:r>
            <w:r>
              <w:rPr>
                <w:b/>
                <w:bCs/>
                <w:lang w:val="ru-RU"/>
              </w:rPr>
              <w:t>01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46" w:type="dxa"/>
          </w:tcPr>
          <w:p w:rsidR="006E75EE" w:rsidRPr="00E4377E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>В т.ч муниципальные служащие на 01.</w:t>
            </w:r>
            <w:r>
              <w:rPr>
                <w:b/>
                <w:bCs/>
                <w:lang w:val="ru-RU"/>
              </w:rPr>
              <w:t>01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</w:tr>
      <w:tr w:rsidR="006E75EE" w:rsidTr="00E4377E">
        <w:trPr>
          <w:trHeight w:val="689"/>
        </w:trPr>
        <w:tc>
          <w:tcPr>
            <w:tcW w:w="3102" w:type="dxa"/>
          </w:tcPr>
          <w:p w:rsidR="006E75EE" w:rsidRPr="00E21495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6E75EE" w:rsidRPr="00E21495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6E75EE" w:rsidRPr="00E21495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6E75EE" w:rsidRPr="0080429D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404,9</w:t>
            </w:r>
          </w:p>
        </w:tc>
        <w:tc>
          <w:tcPr>
            <w:tcW w:w="1646" w:type="dxa"/>
          </w:tcPr>
          <w:p w:rsidR="006E75EE" w:rsidRPr="0080429D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226,4</w:t>
            </w:r>
          </w:p>
        </w:tc>
      </w:tr>
      <w:tr w:rsidR="006E75EE" w:rsidTr="00E4377E">
        <w:tc>
          <w:tcPr>
            <w:tcW w:w="3102" w:type="dxa"/>
          </w:tcPr>
          <w:p w:rsidR="006E75EE" w:rsidRPr="00E21495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6" w:type="dxa"/>
          </w:tcPr>
          <w:p w:rsidR="006E75EE" w:rsidRPr="00E21495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6E75EE" w:rsidRPr="00E21495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6E75EE" w:rsidRPr="0080429D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404,9</w:t>
            </w:r>
          </w:p>
        </w:tc>
        <w:tc>
          <w:tcPr>
            <w:tcW w:w="1646" w:type="dxa"/>
          </w:tcPr>
          <w:p w:rsidR="006E75EE" w:rsidRPr="0080429D" w:rsidRDefault="006E75EE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226,4</w:t>
            </w:r>
          </w:p>
        </w:tc>
      </w:tr>
    </w:tbl>
    <w:p w:rsidR="006E75EE" w:rsidRDefault="006E75EE" w:rsidP="00097C0C">
      <w:pPr>
        <w:jc w:val="both"/>
        <w:rPr>
          <w:sz w:val="28"/>
          <w:szCs w:val="28"/>
          <w:lang w:val="ru-RU"/>
        </w:rPr>
      </w:pPr>
    </w:p>
    <w:p w:rsidR="006E75EE" w:rsidRDefault="006E75EE" w:rsidP="00097C0C">
      <w:pPr>
        <w:jc w:val="both"/>
        <w:rPr>
          <w:sz w:val="28"/>
          <w:szCs w:val="28"/>
          <w:lang w:val="ru-RU"/>
        </w:rPr>
      </w:pPr>
    </w:p>
    <w:p w:rsidR="006E75EE" w:rsidRDefault="006E75EE" w:rsidP="00097C0C">
      <w:pPr>
        <w:jc w:val="both"/>
        <w:rPr>
          <w:sz w:val="28"/>
          <w:szCs w:val="28"/>
          <w:lang w:val="ru-RU"/>
        </w:rPr>
      </w:pPr>
    </w:p>
    <w:p w:rsidR="006E75EE" w:rsidRDefault="006E75EE" w:rsidP="00097C0C">
      <w:pPr>
        <w:jc w:val="both"/>
        <w:rPr>
          <w:sz w:val="28"/>
          <w:szCs w:val="28"/>
          <w:lang w:val="ru-RU"/>
        </w:rPr>
      </w:pPr>
    </w:p>
    <w:p w:rsidR="006E75EE" w:rsidRDefault="006E75EE" w:rsidP="00097C0C">
      <w:pPr>
        <w:jc w:val="both"/>
        <w:rPr>
          <w:sz w:val="28"/>
          <w:szCs w:val="28"/>
          <w:lang w:val="ru-RU"/>
        </w:rPr>
      </w:pPr>
    </w:p>
    <w:p w:rsidR="006E75EE" w:rsidRDefault="006E75EE" w:rsidP="00097C0C">
      <w:pPr>
        <w:jc w:val="both"/>
        <w:rPr>
          <w:sz w:val="28"/>
          <w:szCs w:val="28"/>
          <w:lang w:val="ru-RU"/>
        </w:rPr>
      </w:pPr>
    </w:p>
    <w:p w:rsidR="006E75EE" w:rsidRDefault="006E75EE" w:rsidP="00097C0C">
      <w:pPr>
        <w:jc w:val="both"/>
        <w:rPr>
          <w:sz w:val="28"/>
          <w:szCs w:val="28"/>
          <w:lang w:val="ru-RU"/>
        </w:rPr>
      </w:pPr>
    </w:p>
    <w:p w:rsidR="006E75EE" w:rsidRPr="00B5517B" w:rsidRDefault="006E75EE" w:rsidP="00097C0C">
      <w:pPr>
        <w:jc w:val="both"/>
        <w:rPr>
          <w:sz w:val="28"/>
          <w:szCs w:val="28"/>
          <w:lang w:val="ru-RU"/>
        </w:rPr>
      </w:pPr>
    </w:p>
    <w:sectPr w:rsidR="006E75EE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F55E5"/>
    <w:rsid w:val="00100593"/>
    <w:rsid w:val="00104673"/>
    <w:rsid w:val="00155661"/>
    <w:rsid w:val="001658B0"/>
    <w:rsid w:val="001855F0"/>
    <w:rsid w:val="0019748E"/>
    <w:rsid w:val="001A22D3"/>
    <w:rsid w:val="001C14D5"/>
    <w:rsid w:val="001D73AB"/>
    <w:rsid w:val="001E0D66"/>
    <w:rsid w:val="001E63C2"/>
    <w:rsid w:val="00231747"/>
    <w:rsid w:val="00294737"/>
    <w:rsid w:val="00365C1C"/>
    <w:rsid w:val="00395BA4"/>
    <w:rsid w:val="003B5FC0"/>
    <w:rsid w:val="003D71D7"/>
    <w:rsid w:val="003E68FB"/>
    <w:rsid w:val="00401E66"/>
    <w:rsid w:val="00431DDB"/>
    <w:rsid w:val="00445F8E"/>
    <w:rsid w:val="00486869"/>
    <w:rsid w:val="0049525E"/>
    <w:rsid w:val="004C0C6B"/>
    <w:rsid w:val="004D4203"/>
    <w:rsid w:val="004F11CF"/>
    <w:rsid w:val="005364C8"/>
    <w:rsid w:val="00540B67"/>
    <w:rsid w:val="00601EE8"/>
    <w:rsid w:val="00641C11"/>
    <w:rsid w:val="0065720D"/>
    <w:rsid w:val="00682E43"/>
    <w:rsid w:val="006922A2"/>
    <w:rsid w:val="006C0F3A"/>
    <w:rsid w:val="006E75EE"/>
    <w:rsid w:val="00767FD4"/>
    <w:rsid w:val="007B1A4F"/>
    <w:rsid w:val="007E69A9"/>
    <w:rsid w:val="007F008C"/>
    <w:rsid w:val="007F2492"/>
    <w:rsid w:val="0080429D"/>
    <w:rsid w:val="00811FD8"/>
    <w:rsid w:val="00837959"/>
    <w:rsid w:val="00876927"/>
    <w:rsid w:val="008A2632"/>
    <w:rsid w:val="008E1226"/>
    <w:rsid w:val="008E50D3"/>
    <w:rsid w:val="00916DEA"/>
    <w:rsid w:val="0093393F"/>
    <w:rsid w:val="00A441A7"/>
    <w:rsid w:val="00A52C77"/>
    <w:rsid w:val="00A80401"/>
    <w:rsid w:val="00A92CC8"/>
    <w:rsid w:val="00AC7A1D"/>
    <w:rsid w:val="00B50C29"/>
    <w:rsid w:val="00B5517B"/>
    <w:rsid w:val="00BB694A"/>
    <w:rsid w:val="00C13608"/>
    <w:rsid w:val="00C8269D"/>
    <w:rsid w:val="00C85EBE"/>
    <w:rsid w:val="00D45700"/>
    <w:rsid w:val="00D60E31"/>
    <w:rsid w:val="00D64C70"/>
    <w:rsid w:val="00D8423B"/>
    <w:rsid w:val="00E167E7"/>
    <w:rsid w:val="00E21495"/>
    <w:rsid w:val="00E3184D"/>
    <w:rsid w:val="00E41974"/>
    <w:rsid w:val="00E427E3"/>
    <w:rsid w:val="00E42B82"/>
    <w:rsid w:val="00E4377E"/>
    <w:rsid w:val="00E76102"/>
    <w:rsid w:val="00EC0D7E"/>
    <w:rsid w:val="00ED75E3"/>
    <w:rsid w:val="00F42F1C"/>
    <w:rsid w:val="00F636D5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37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2</Pages>
  <Words>342</Words>
  <Characters>1953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6</cp:revision>
  <cp:lastPrinted>2019-02-04T07:07:00Z</cp:lastPrinted>
  <dcterms:created xsi:type="dcterms:W3CDTF">2019-05-15T08:12:00Z</dcterms:created>
  <dcterms:modified xsi:type="dcterms:W3CDTF">2019-05-16T06:46:00Z</dcterms:modified>
</cp:coreProperties>
</file>