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4E0" w:rsidRPr="005E4DEE" w:rsidRDefault="00EF74E0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EF74E0" w:rsidRPr="00B446BC" w:rsidRDefault="00EF74E0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EF74E0" w:rsidRPr="00B446BC" w:rsidRDefault="00EF74E0" w:rsidP="004B732C">
      <w:pPr>
        <w:ind w:firstLine="709"/>
        <w:jc w:val="both"/>
        <w:rPr>
          <w:b/>
          <w:sz w:val="28"/>
          <w:szCs w:val="28"/>
        </w:rPr>
      </w:pPr>
    </w:p>
    <w:p w:rsidR="00EF74E0" w:rsidRDefault="00EF74E0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EF74E0" w:rsidRPr="00B446BC" w:rsidRDefault="00EF74E0" w:rsidP="004B732C">
      <w:pPr>
        <w:ind w:firstLine="709"/>
        <w:jc w:val="both"/>
        <w:rPr>
          <w:b/>
          <w:sz w:val="28"/>
          <w:szCs w:val="28"/>
        </w:rPr>
      </w:pPr>
    </w:p>
    <w:p w:rsidR="00EF74E0" w:rsidRPr="00B446BC" w:rsidRDefault="00EF74E0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EF74E0" w:rsidRPr="00B446BC" w:rsidRDefault="00EF74E0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EF74E0" w:rsidRPr="00B446BC" w:rsidRDefault="00EF74E0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EF74E0" w:rsidRPr="00B446BC" w:rsidRDefault="00EF74E0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EF74E0" w:rsidRPr="00B446BC" w:rsidRDefault="00EF74E0" w:rsidP="004B732C">
      <w:pPr>
        <w:ind w:firstLine="709"/>
        <w:jc w:val="both"/>
        <w:rPr>
          <w:b/>
          <w:sz w:val="28"/>
          <w:szCs w:val="28"/>
        </w:rPr>
      </w:pPr>
    </w:p>
    <w:p w:rsidR="00EF74E0" w:rsidRDefault="00EF74E0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24 мая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22</w:t>
      </w:r>
    </w:p>
    <w:p w:rsidR="00EF74E0" w:rsidRDefault="00EF74E0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EF74E0" w:rsidRDefault="00EF74E0" w:rsidP="00BD46B1">
      <w:pPr>
        <w:pStyle w:val="Subtitle"/>
        <w:shd w:val="clear" w:color="auto" w:fill="FFFFFF"/>
        <w:rPr>
          <w:caps/>
          <w:sz w:val="28"/>
          <w:szCs w:val="28"/>
        </w:rPr>
      </w:pPr>
    </w:p>
    <w:p w:rsidR="00EF74E0" w:rsidRPr="00547C2F" w:rsidRDefault="00EF74E0" w:rsidP="00894A45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EF74E0" w:rsidRPr="00547C2F" w:rsidRDefault="00EF74E0" w:rsidP="00894A45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EF74E0" w:rsidRDefault="00EF74E0" w:rsidP="00894A45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F74E0" w:rsidRPr="00547C2F" w:rsidRDefault="00EF74E0" w:rsidP="00894A45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EF74E0" w:rsidRPr="00582A9F" w:rsidRDefault="00EF74E0" w:rsidP="00894A45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EF74E0" w:rsidRDefault="00EF74E0" w:rsidP="00894A45">
      <w:pPr>
        <w:shd w:val="clear" w:color="auto" w:fill="FFFFFF"/>
        <w:outlineLvl w:val="0"/>
        <w:rPr>
          <w:sz w:val="28"/>
          <w:szCs w:val="28"/>
        </w:rPr>
      </w:pPr>
    </w:p>
    <w:p w:rsidR="00EF74E0" w:rsidRPr="00547C2F" w:rsidRDefault="00EF74E0" w:rsidP="00894A45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24 мая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 xml:space="preserve">2019 </w:t>
        </w:r>
        <w:r w:rsidRPr="00547C2F">
          <w:rPr>
            <w:sz w:val="28"/>
            <w:szCs w:val="28"/>
          </w:rPr>
          <w:t>г</w:t>
        </w:r>
      </w:smartTag>
      <w:r>
        <w:rPr>
          <w:sz w:val="28"/>
          <w:szCs w:val="28"/>
        </w:rPr>
        <w:t xml:space="preserve">.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№ 33</w:t>
      </w:r>
    </w:p>
    <w:p w:rsidR="00EF74E0" w:rsidRDefault="00EF74E0" w:rsidP="00894A45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EF74E0" w:rsidRDefault="00EF74E0" w:rsidP="00894A45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EF74E0" w:rsidRDefault="00EF74E0" w:rsidP="00894A45">
      <w:pPr>
        <w:shd w:val="clear" w:color="auto" w:fill="F9F9F9"/>
        <w:ind w:firstLine="709"/>
        <w:textAlignment w:val="baseline"/>
        <w:rPr>
          <w:b/>
          <w:bCs/>
          <w:color w:val="444444"/>
          <w:sz w:val="28"/>
          <w:szCs w:val="28"/>
        </w:rPr>
      </w:pPr>
      <w:r w:rsidRPr="004D6EC5">
        <w:rPr>
          <w:b/>
          <w:bCs/>
          <w:color w:val="444444"/>
          <w:sz w:val="28"/>
          <w:szCs w:val="28"/>
        </w:rPr>
        <w:t>Об утверждении схемы теплоснабжения Русско-Тювеевского сельского поселения Темниковского муниципального района Республики Мордовия</w:t>
      </w:r>
    </w:p>
    <w:p w:rsidR="00EF74E0" w:rsidRPr="004D6EC5" w:rsidRDefault="00EF74E0" w:rsidP="00894A45">
      <w:pPr>
        <w:shd w:val="clear" w:color="auto" w:fill="F9F9F9"/>
        <w:ind w:firstLine="709"/>
        <w:textAlignment w:val="baseline"/>
        <w:rPr>
          <w:b/>
          <w:bCs/>
          <w:color w:val="444444"/>
          <w:sz w:val="28"/>
          <w:szCs w:val="28"/>
        </w:rPr>
      </w:pPr>
    </w:p>
    <w:p w:rsidR="00EF74E0" w:rsidRPr="004D6EC5" w:rsidRDefault="00EF74E0" w:rsidP="00894A45">
      <w:pPr>
        <w:shd w:val="clear" w:color="auto" w:fill="F9F9F9"/>
        <w:ind w:firstLine="709"/>
        <w:jc w:val="center"/>
        <w:textAlignment w:val="baseline"/>
        <w:rPr>
          <w:color w:val="444444"/>
          <w:sz w:val="28"/>
          <w:szCs w:val="28"/>
        </w:rPr>
      </w:pPr>
    </w:p>
    <w:p w:rsidR="00EF74E0" w:rsidRPr="004D6EC5" w:rsidRDefault="00EF74E0" w:rsidP="00894A45">
      <w:pPr>
        <w:shd w:val="clear" w:color="auto" w:fill="F9F9F9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4D6EC5">
        <w:rPr>
          <w:color w:val="444444"/>
          <w:sz w:val="28"/>
          <w:szCs w:val="28"/>
        </w:rPr>
        <w:t>  В целях реализации Федерального закона от 06 октября 2003 года № 131-ФЗ «Об общих принципах организации  местного самоуправления в Российской Фед</w:t>
      </w:r>
      <w:r w:rsidRPr="004D6EC5">
        <w:rPr>
          <w:color w:val="444444"/>
          <w:sz w:val="28"/>
          <w:szCs w:val="28"/>
        </w:rPr>
        <w:t>е</w:t>
      </w:r>
      <w:r w:rsidRPr="004D6EC5">
        <w:rPr>
          <w:color w:val="444444"/>
          <w:sz w:val="28"/>
          <w:szCs w:val="28"/>
        </w:rPr>
        <w:t>рации»,  в соответствии с Федеральным законом от 27 июля 2010 года № 190-ФЗ «О теплоснабжении»,   постановлением Правительства РФ от 22.02.2012 №154 «О тр</w:t>
      </w:r>
      <w:r w:rsidRPr="004D6EC5">
        <w:rPr>
          <w:color w:val="444444"/>
          <w:sz w:val="28"/>
          <w:szCs w:val="28"/>
        </w:rPr>
        <w:t>е</w:t>
      </w:r>
      <w:r w:rsidRPr="004D6EC5">
        <w:rPr>
          <w:color w:val="444444"/>
          <w:sz w:val="28"/>
          <w:szCs w:val="28"/>
        </w:rPr>
        <w:t xml:space="preserve">бованиях к схемам теплоснабжения, порядку их разработки и утверждения», </w:t>
      </w:r>
      <w:r>
        <w:rPr>
          <w:color w:val="444444"/>
          <w:sz w:val="28"/>
          <w:szCs w:val="28"/>
        </w:rPr>
        <w:t>Адм</w:t>
      </w:r>
      <w:r>
        <w:rPr>
          <w:color w:val="444444"/>
          <w:sz w:val="28"/>
          <w:szCs w:val="28"/>
        </w:rPr>
        <w:t>и</w:t>
      </w:r>
      <w:r>
        <w:rPr>
          <w:color w:val="444444"/>
          <w:sz w:val="28"/>
          <w:szCs w:val="28"/>
        </w:rPr>
        <w:t xml:space="preserve">нистрация Русско-Тювеевского сельского поселения  </w:t>
      </w:r>
      <w:r w:rsidRPr="004D6EC5">
        <w:rPr>
          <w:color w:val="444444"/>
          <w:sz w:val="28"/>
          <w:szCs w:val="28"/>
        </w:rPr>
        <w:t xml:space="preserve">п о с т а н о в л я </w:t>
      </w:r>
      <w:r>
        <w:rPr>
          <w:color w:val="444444"/>
          <w:sz w:val="28"/>
          <w:szCs w:val="28"/>
        </w:rPr>
        <w:t>е т</w:t>
      </w:r>
      <w:r w:rsidRPr="004D6EC5">
        <w:rPr>
          <w:color w:val="444444"/>
          <w:sz w:val="28"/>
          <w:szCs w:val="28"/>
        </w:rPr>
        <w:t>:</w:t>
      </w:r>
    </w:p>
    <w:p w:rsidR="00EF74E0" w:rsidRPr="004D6EC5" w:rsidRDefault="00EF74E0" w:rsidP="00894A45">
      <w:pPr>
        <w:shd w:val="clear" w:color="auto" w:fill="F9F9F9"/>
        <w:ind w:firstLine="709"/>
        <w:jc w:val="both"/>
        <w:textAlignment w:val="baseline"/>
        <w:rPr>
          <w:color w:val="444444"/>
          <w:sz w:val="28"/>
          <w:szCs w:val="28"/>
        </w:rPr>
      </w:pPr>
      <w:r w:rsidRPr="004D6EC5">
        <w:rPr>
          <w:color w:val="444444"/>
          <w:sz w:val="28"/>
          <w:szCs w:val="28"/>
        </w:rPr>
        <w:t xml:space="preserve">1.Утвердить прилагаемую схему теплоснабжения </w:t>
      </w:r>
      <w:r w:rsidRPr="004D6EC5">
        <w:rPr>
          <w:bCs/>
          <w:color w:val="444444"/>
          <w:sz w:val="28"/>
          <w:szCs w:val="28"/>
        </w:rPr>
        <w:t>Русско-Тювеевского сел</w:t>
      </w:r>
      <w:r w:rsidRPr="004D6EC5">
        <w:rPr>
          <w:bCs/>
          <w:color w:val="444444"/>
          <w:sz w:val="28"/>
          <w:szCs w:val="28"/>
        </w:rPr>
        <w:t>ь</w:t>
      </w:r>
      <w:r w:rsidRPr="004D6EC5">
        <w:rPr>
          <w:bCs/>
          <w:color w:val="444444"/>
          <w:sz w:val="28"/>
          <w:szCs w:val="28"/>
        </w:rPr>
        <w:t>ского поселения Темниковского муниципального района Республики Мордовия</w:t>
      </w:r>
      <w:r w:rsidRPr="004D6EC5">
        <w:rPr>
          <w:color w:val="444444"/>
          <w:sz w:val="28"/>
          <w:szCs w:val="28"/>
        </w:rPr>
        <w:t>.</w:t>
      </w:r>
    </w:p>
    <w:p w:rsidR="00EF74E0" w:rsidRPr="00541891" w:rsidRDefault="00EF74E0" w:rsidP="00894A45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541891">
        <w:rPr>
          <w:color w:val="000000"/>
          <w:sz w:val="28"/>
          <w:szCs w:val="28"/>
        </w:rPr>
        <w:t>2. 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EF74E0" w:rsidRPr="00E82B9C" w:rsidRDefault="00EF74E0" w:rsidP="00894A45">
      <w:pPr>
        <w:ind w:firstLine="709"/>
        <w:jc w:val="both"/>
        <w:rPr>
          <w:sz w:val="28"/>
          <w:szCs w:val="28"/>
        </w:rPr>
      </w:pPr>
      <w:r w:rsidRPr="00541891">
        <w:rPr>
          <w:sz w:val="28"/>
          <w:szCs w:val="28"/>
        </w:rPr>
        <w:t>3. Настоящее постановление вступает в силу со дня его официального опубл</w:t>
      </w:r>
      <w:r w:rsidRPr="00541891">
        <w:rPr>
          <w:sz w:val="28"/>
          <w:szCs w:val="28"/>
        </w:rPr>
        <w:t>и</w:t>
      </w:r>
      <w:r w:rsidRPr="00541891">
        <w:rPr>
          <w:sz w:val="28"/>
          <w:szCs w:val="28"/>
        </w:rPr>
        <w:t>кования в информационном бюллетене и подлежит размещению на официальном сайте администрации Русско-Тювеевского сельского поселения</w:t>
      </w:r>
    </w:p>
    <w:p w:rsidR="00EF74E0" w:rsidRDefault="00EF74E0" w:rsidP="00894A45">
      <w:pPr>
        <w:jc w:val="both"/>
        <w:rPr>
          <w:sz w:val="28"/>
          <w:szCs w:val="28"/>
        </w:rPr>
      </w:pPr>
    </w:p>
    <w:p w:rsidR="00EF74E0" w:rsidRDefault="00EF74E0" w:rsidP="00894A45">
      <w:pPr>
        <w:jc w:val="both"/>
        <w:rPr>
          <w:sz w:val="28"/>
          <w:szCs w:val="28"/>
        </w:rPr>
      </w:pPr>
    </w:p>
    <w:p w:rsidR="00EF74E0" w:rsidRPr="00E82B9C" w:rsidRDefault="00EF74E0" w:rsidP="00894A45">
      <w:pPr>
        <w:jc w:val="both"/>
        <w:rPr>
          <w:sz w:val="28"/>
          <w:szCs w:val="28"/>
        </w:rPr>
      </w:pPr>
    </w:p>
    <w:p w:rsidR="00EF74E0" w:rsidRDefault="00EF74E0" w:rsidP="00894A45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EF74E0" w:rsidRPr="00E82B9C" w:rsidRDefault="00EF74E0" w:rsidP="00894A45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                                    Ф.Ф.Леонович</w:t>
      </w:r>
    </w:p>
    <w:p w:rsidR="00EF74E0" w:rsidRPr="00E82B9C" w:rsidRDefault="00EF74E0" w:rsidP="00894A45">
      <w:pPr>
        <w:jc w:val="both"/>
        <w:rPr>
          <w:sz w:val="28"/>
          <w:szCs w:val="28"/>
        </w:rPr>
      </w:pPr>
    </w:p>
    <w:p w:rsidR="00EF74E0" w:rsidRPr="00E82B9C" w:rsidRDefault="00EF74E0" w:rsidP="00894A45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EF74E0" w:rsidRPr="00E82B9C" w:rsidRDefault="00EF74E0" w:rsidP="00D80D3B">
      <w:pPr>
        <w:jc w:val="both"/>
        <w:rPr>
          <w:sz w:val="28"/>
          <w:szCs w:val="28"/>
        </w:rPr>
      </w:pPr>
    </w:p>
    <w:p w:rsidR="00EF74E0" w:rsidRPr="00BD46B1" w:rsidRDefault="00EF74E0" w:rsidP="004B732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22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24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5</w:t>
      </w:r>
      <w:r w:rsidRPr="00BD46B1">
        <w:rPr>
          <w:b/>
          <w:sz w:val="28"/>
          <w:szCs w:val="28"/>
        </w:rPr>
        <w:t>.2019 года.</w:t>
      </w:r>
    </w:p>
    <w:p w:rsidR="00EF74E0" w:rsidRPr="00BD46B1" w:rsidRDefault="00EF74E0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EF74E0" w:rsidRPr="00BD46B1" w:rsidRDefault="00EF74E0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EF74E0" w:rsidRPr="00BD46B1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6806"/>
    <w:rsid w:val="00046FE2"/>
    <w:rsid w:val="00071435"/>
    <w:rsid w:val="0007243C"/>
    <w:rsid w:val="00072F1A"/>
    <w:rsid w:val="00075D3F"/>
    <w:rsid w:val="00084350"/>
    <w:rsid w:val="000A3384"/>
    <w:rsid w:val="000C26EF"/>
    <w:rsid w:val="00100593"/>
    <w:rsid w:val="00134843"/>
    <w:rsid w:val="00134C52"/>
    <w:rsid w:val="00137511"/>
    <w:rsid w:val="00140F39"/>
    <w:rsid w:val="00145804"/>
    <w:rsid w:val="00161A5D"/>
    <w:rsid w:val="0017416A"/>
    <w:rsid w:val="00175AA5"/>
    <w:rsid w:val="001901D9"/>
    <w:rsid w:val="001D73AB"/>
    <w:rsid w:val="00201BFC"/>
    <w:rsid w:val="00220A4B"/>
    <w:rsid w:val="002275EA"/>
    <w:rsid w:val="00231747"/>
    <w:rsid w:val="00233B19"/>
    <w:rsid w:val="00254340"/>
    <w:rsid w:val="00291C24"/>
    <w:rsid w:val="00294C2D"/>
    <w:rsid w:val="002C2748"/>
    <w:rsid w:val="002F0D13"/>
    <w:rsid w:val="002F49CB"/>
    <w:rsid w:val="00303ABD"/>
    <w:rsid w:val="0032302A"/>
    <w:rsid w:val="00347D72"/>
    <w:rsid w:val="003542EB"/>
    <w:rsid w:val="003654E7"/>
    <w:rsid w:val="00366B9F"/>
    <w:rsid w:val="00372F22"/>
    <w:rsid w:val="003D2403"/>
    <w:rsid w:val="003E4C4F"/>
    <w:rsid w:val="003F75D6"/>
    <w:rsid w:val="004014FB"/>
    <w:rsid w:val="00425447"/>
    <w:rsid w:val="004336D3"/>
    <w:rsid w:val="00442634"/>
    <w:rsid w:val="00485DFD"/>
    <w:rsid w:val="004940DA"/>
    <w:rsid w:val="004B42E5"/>
    <w:rsid w:val="004B732C"/>
    <w:rsid w:val="004C4515"/>
    <w:rsid w:val="004D6EC5"/>
    <w:rsid w:val="00540B67"/>
    <w:rsid w:val="00541891"/>
    <w:rsid w:val="00547C2F"/>
    <w:rsid w:val="00552C7B"/>
    <w:rsid w:val="00572727"/>
    <w:rsid w:val="00582A9F"/>
    <w:rsid w:val="005B3065"/>
    <w:rsid w:val="005D628A"/>
    <w:rsid w:val="005E0902"/>
    <w:rsid w:val="005E4DEE"/>
    <w:rsid w:val="00601EE8"/>
    <w:rsid w:val="00605678"/>
    <w:rsid w:val="00610E5A"/>
    <w:rsid w:val="00620CD1"/>
    <w:rsid w:val="00640C82"/>
    <w:rsid w:val="00661E0E"/>
    <w:rsid w:val="006701F2"/>
    <w:rsid w:val="006B6E26"/>
    <w:rsid w:val="006D126B"/>
    <w:rsid w:val="006E3552"/>
    <w:rsid w:val="006F549E"/>
    <w:rsid w:val="00704B69"/>
    <w:rsid w:val="00714FEC"/>
    <w:rsid w:val="00721ECB"/>
    <w:rsid w:val="007560AB"/>
    <w:rsid w:val="00763BD6"/>
    <w:rsid w:val="00767FA0"/>
    <w:rsid w:val="0077538C"/>
    <w:rsid w:val="007D0B7F"/>
    <w:rsid w:val="00822638"/>
    <w:rsid w:val="00824842"/>
    <w:rsid w:val="00837EB1"/>
    <w:rsid w:val="00855B5F"/>
    <w:rsid w:val="00876927"/>
    <w:rsid w:val="00894A45"/>
    <w:rsid w:val="008B3DFE"/>
    <w:rsid w:val="008B4432"/>
    <w:rsid w:val="008C77A2"/>
    <w:rsid w:val="008E3A18"/>
    <w:rsid w:val="008F1F00"/>
    <w:rsid w:val="008F38ED"/>
    <w:rsid w:val="008F40FD"/>
    <w:rsid w:val="008F541C"/>
    <w:rsid w:val="008F6759"/>
    <w:rsid w:val="00906A60"/>
    <w:rsid w:val="009208AD"/>
    <w:rsid w:val="0092446D"/>
    <w:rsid w:val="00933330"/>
    <w:rsid w:val="0093393F"/>
    <w:rsid w:val="00945E71"/>
    <w:rsid w:val="0095123C"/>
    <w:rsid w:val="0096634A"/>
    <w:rsid w:val="0099793C"/>
    <w:rsid w:val="009C44A6"/>
    <w:rsid w:val="009D3FD3"/>
    <w:rsid w:val="00A15979"/>
    <w:rsid w:val="00A267A7"/>
    <w:rsid w:val="00A60C08"/>
    <w:rsid w:val="00A85405"/>
    <w:rsid w:val="00B05B0C"/>
    <w:rsid w:val="00B22980"/>
    <w:rsid w:val="00B42530"/>
    <w:rsid w:val="00B42BCD"/>
    <w:rsid w:val="00B446BC"/>
    <w:rsid w:val="00B5517B"/>
    <w:rsid w:val="00B65206"/>
    <w:rsid w:val="00B72BF0"/>
    <w:rsid w:val="00B87BCA"/>
    <w:rsid w:val="00BB4950"/>
    <w:rsid w:val="00BD46B1"/>
    <w:rsid w:val="00C05C65"/>
    <w:rsid w:val="00C318BF"/>
    <w:rsid w:val="00C32575"/>
    <w:rsid w:val="00C5149B"/>
    <w:rsid w:val="00CB1F50"/>
    <w:rsid w:val="00CD4C6C"/>
    <w:rsid w:val="00CE629F"/>
    <w:rsid w:val="00CF3108"/>
    <w:rsid w:val="00CF7C2B"/>
    <w:rsid w:val="00D17911"/>
    <w:rsid w:val="00D41F08"/>
    <w:rsid w:val="00D54618"/>
    <w:rsid w:val="00D60E31"/>
    <w:rsid w:val="00D61201"/>
    <w:rsid w:val="00D616BF"/>
    <w:rsid w:val="00D80D3B"/>
    <w:rsid w:val="00D946DA"/>
    <w:rsid w:val="00DA40E6"/>
    <w:rsid w:val="00DA6139"/>
    <w:rsid w:val="00DB79FC"/>
    <w:rsid w:val="00DC397E"/>
    <w:rsid w:val="00DD01FD"/>
    <w:rsid w:val="00DE5046"/>
    <w:rsid w:val="00E1406B"/>
    <w:rsid w:val="00E16A77"/>
    <w:rsid w:val="00E332E0"/>
    <w:rsid w:val="00E34E5D"/>
    <w:rsid w:val="00E4255C"/>
    <w:rsid w:val="00E82B9C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11465"/>
    <w:rsid w:val="00F14642"/>
    <w:rsid w:val="00F17CBE"/>
    <w:rsid w:val="00F20B62"/>
    <w:rsid w:val="00F540A4"/>
    <w:rsid w:val="00F675A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74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325</Words>
  <Characters>1858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8</cp:revision>
  <cp:lastPrinted>2019-02-28T08:29:00Z</cp:lastPrinted>
  <dcterms:created xsi:type="dcterms:W3CDTF">2019-05-24T11:28:00Z</dcterms:created>
  <dcterms:modified xsi:type="dcterms:W3CDTF">2019-05-24T12:04:00Z</dcterms:modified>
</cp:coreProperties>
</file>