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6B5" w:rsidRPr="005E4DEE" w:rsidRDefault="008326B5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8326B5" w:rsidRPr="00B446BC" w:rsidRDefault="008326B5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8326B5" w:rsidRPr="00B446BC" w:rsidRDefault="008326B5" w:rsidP="004B732C">
      <w:pPr>
        <w:ind w:firstLine="709"/>
        <w:jc w:val="both"/>
        <w:rPr>
          <w:b/>
          <w:sz w:val="28"/>
          <w:szCs w:val="28"/>
        </w:rPr>
      </w:pPr>
    </w:p>
    <w:p w:rsidR="008326B5" w:rsidRDefault="008326B5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8326B5" w:rsidRPr="00B446BC" w:rsidRDefault="008326B5" w:rsidP="004B732C">
      <w:pPr>
        <w:ind w:firstLine="709"/>
        <w:jc w:val="both"/>
        <w:rPr>
          <w:b/>
          <w:sz w:val="28"/>
          <w:szCs w:val="28"/>
        </w:rPr>
      </w:pPr>
    </w:p>
    <w:p w:rsidR="008326B5" w:rsidRPr="00B446BC" w:rsidRDefault="008326B5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8326B5" w:rsidRPr="00B446BC" w:rsidRDefault="008326B5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8326B5" w:rsidRPr="00B446BC" w:rsidRDefault="008326B5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8326B5" w:rsidRPr="00B446BC" w:rsidRDefault="008326B5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8326B5" w:rsidRPr="00B446BC" w:rsidRDefault="008326B5" w:rsidP="004B732C">
      <w:pPr>
        <w:ind w:firstLine="709"/>
        <w:jc w:val="both"/>
        <w:rPr>
          <w:b/>
          <w:sz w:val="28"/>
          <w:szCs w:val="28"/>
        </w:rPr>
      </w:pPr>
    </w:p>
    <w:p w:rsidR="008326B5" w:rsidRDefault="008326B5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28 мая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23</w:t>
      </w:r>
    </w:p>
    <w:p w:rsidR="008326B5" w:rsidRDefault="008326B5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8326B5" w:rsidRDefault="008326B5" w:rsidP="00BD46B1">
      <w:pPr>
        <w:pStyle w:val="Subtitle"/>
        <w:shd w:val="clear" w:color="auto" w:fill="FFFFFF"/>
        <w:rPr>
          <w:caps/>
          <w:sz w:val="28"/>
          <w:szCs w:val="28"/>
        </w:rPr>
      </w:pPr>
    </w:p>
    <w:p w:rsidR="008326B5" w:rsidRPr="000C6A14" w:rsidRDefault="008326B5" w:rsidP="0094614A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C6A14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8326B5" w:rsidRPr="000C6A14" w:rsidRDefault="008326B5" w:rsidP="0094614A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C6A14">
        <w:rPr>
          <w:rFonts w:ascii="Times New Roman" w:hAnsi="Times New Roman"/>
          <w:b/>
          <w:sz w:val="28"/>
          <w:szCs w:val="28"/>
        </w:rPr>
        <w:t>РУССКО-ТЮВЕЕВСКОГО СЕЛЬСКОГО ПОСЕЛЕНИЯ</w:t>
      </w:r>
    </w:p>
    <w:p w:rsidR="008326B5" w:rsidRPr="000C6A14" w:rsidRDefault="008326B5" w:rsidP="0094614A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C6A14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8326B5" w:rsidRPr="000C6A14" w:rsidRDefault="008326B5" w:rsidP="0094614A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C6A14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326B5" w:rsidRDefault="008326B5" w:rsidP="0094614A">
      <w:pPr>
        <w:pStyle w:val="NormalWeb"/>
        <w:tabs>
          <w:tab w:val="left" w:pos="284"/>
        </w:tabs>
        <w:spacing w:before="0" w:beforeAutospacing="0" w:after="0" w:afterAutospacing="0"/>
        <w:ind w:firstLine="709"/>
        <w:rPr>
          <w:bCs/>
          <w:sz w:val="28"/>
          <w:szCs w:val="28"/>
        </w:rPr>
      </w:pPr>
      <w:r w:rsidRPr="000C6A14">
        <w:rPr>
          <w:bCs/>
          <w:sz w:val="28"/>
          <w:szCs w:val="28"/>
        </w:rPr>
        <w:t xml:space="preserve">                                  </w:t>
      </w:r>
    </w:p>
    <w:p w:rsidR="008326B5" w:rsidRPr="000C6A14" w:rsidRDefault="008326B5" w:rsidP="0094614A">
      <w:pPr>
        <w:pStyle w:val="NormalWeb"/>
        <w:tabs>
          <w:tab w:val="left" w:pos="284"/>
        </w:tabs>
        <w:spacing w:before="0" w:beforeAutospacing="0" w:after="0" w:afterAutospacing="0"/>
        <w:ind w:firstLine="709"/>
        <w:rPr>
          <w:bCs/>
          <w:sz w:val="28"/>
          <w:szCs w:val="28"/>
        </w:rPr>
      </w:pPr>
    </w:p>
    <w:p w:rsidR="008326B5" w:rsidRDefault="008326B5" w:rsidP="0094614A">
      <w:pPr>
        <w:pStyle w:val="NormalWeb"/>
        <w:tabs>
          <w:tab w:val="left" w:pos="284"/>
        </w:tabs>
        <w:spacing w:before="0" w:beforeAutospacing="0" w:after="0" w:afterAutospacing="0"/>
        <w:ind w:firstLine="709"/>
        <w:rPr>
          <w:b/>
          <w:bCs/>
          <w:sz w:val="34"/>
          <w:szCs w:val="34"/>
        </w:rPr>
      </w:pPr>
      <w:r w:rsidRPr="000C6A14">
        <w:rPr>
          <w:bCs/>
          <w:sz w:val="28"/>
          <w:szCs w:val="28"/>
        </w:rPr>
        <w:t xml:space="preserve">                                                  </w:t>
      </w:r>
      <w:r w:rsidRPr="000C6A14">
        <w:rPr>
          <w:b/>
          <w:bCs/>
          <w:sz w:val="34"/>
          <w:szCs w:val="34"/>
        </w:rPr>
        <w:t>Р Е Ш Е Н И Е</w:t>
      </w:r>
    </w:p>
    <w:p w:rsidR="008326B5" w:rsidRPr="000C6A14" w:rsidRDefault="008326B5" w:rsidP="0094614A">
      <w:pPr>
        <w:pStyle w:val="NormalWeb"/>
        <w:tabs>
          <w:tab w:val="left" w:pos="284"/>
        </w:tabs>
        <w:spacing w:before="0" w:beforeAutospacing="0" w:after="0" w:afterAutospacing="0"/>
        <w:rPr>
          <w:b/>
          <w:bCs/>
          <w:sz w:val="34"/>
          <w:szCs w:val="34"/>
        </w:rPr>
      </w:pPr>
      <w:r>
        <w:rPr>
          <w:bCs/>
          <w:sz w:val="28"/>
          <w:szCs w:val="28"/>
        </w:rPr>
        <w:t xml:space="preserve">«27» мая </w:t>
      </w:r>
      <w:smartTag w:uri="urn:schemas-microsoft-com:office:smarttags" w:element="metricconverter">
        <w:smartTagPr>
          <w:attr w:name="ProductID" w:val="2019 г"/>
        </w:smartTagPr>
        <w:r>
          <w:rPr>
            <w:bCs/>
            <w:sz w:val="28"/>
            <w:szCs w:val="28"/>
          </w:rPr>
          <w:t>2019 г</w:t>
        </w:r>
      </w:smartTag>
      <w:r>
        <w:rPr>
          <w:bCs/>
          <w:sz w:val="28"/>
          <w:szCs w:val="28"/>
        </w:rPr>
        <w:t>.</w:t>
      </w:r>
      <w:r w:rsidRPr="000C6A1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 </w:t>
      </w:r>
      <w:r w:rsidRPr="000C6A14">
        <w:rPr>
          <w:bCs/>
          <w:sz w:val="28"/>
          <w:szCs w:val="28"/>
        </w:rPr>
        <w:t xml:space="preserve">                                                                           </w:t>
      </w:r>
      <w:r>
        <w:rPr>
          <w:bCs/>
          <w:sz w:val="28"/>
          <w:szCs w:val="28"/>
        </w:rPr>
        <w:t xml:space="preserve">               </w:t>
      </w:r>
      <w:r w:rsidRPr="000C6A14">
        <w:rPr>
          <w:bCs/>
          <w:sz w:val="28"/>
          <w:szCs w:val="28"/>
        </w:rPr>
        <w:t xml:space="preserve">         № </w:t>
      </w:r>
      <w:r>
        <w:rPr>
          <w:bCs/>
          <w:sz w:val="28"/>
          <w:szCs w:val="28"/>
        </w:rPr>
        <w:t>107</w:t>
      </w:r>
    </w:p>
    <w:p w:rsidR="008326B5" w:rsidRPr="000C6A14" w:rsidRDefault="008326B5" w:rsidP="0094614A">
      <w:pPr>
        <w:pStyle w:val="NormalWeb"/>
        <w:tabs>
          <w:tab w:val="left" w:pos="284"/>
        </w:tabs>
        <w:spacing w:before="0" w:beforeAutospacing="0" w:after="0" w:afterAutospacing="0"/>
        <w:ind w:firstLine="709"/>
        <w:jc w:val="center"/>
        <w:rPr>
          <w:bCs/>
          <w:sz w:val="28"/>
          <w:szCs w:val="28"/>
        </w:rPr>
      </w:pPr>
      <w:r w:rsidRPr="000C6A14">
        <w:rPr>
          <w:bCs/>
          <w:sz w:val="28"/>
          <w:szCs w:val="28"/>
        </w:rPr>
        <w:t>д.Русское Тювеево</w:t>
      </w:r>
    </w:p>
    <w:p w:rsidR="008326B5" w:rsidRPr="000C6A14" w:rsidRDefault="008326B5" w:rsidP="0094614A">
      <w:pPr>
        <w:pStyle w:val="NormalWeb"/>
        <w:tabs>
          <w:tab w:val="left" w:pos="284"/>
        </w:tabs>
        <w:spacing w:before="0" w:beforeAutospacing="0" w:after="0" w:afterAutospacing="0"/>
        <w:ind w:firstLine="709"/>
        <w:jc w:val="center"/>
        <w:rPr>
          <w:bCs/>
          <w:sz w:val="28"/>
          <w:szCs w:val="28"/>
        </w:rPr>
      </w:pPr>
    </w:p>
    <w:p w:rsidR="008326B5" w:rsidRPr="008F12C5" w:rsidRDefault="008326B5" w:rsidP="0094614A">
      <w:pPr>
        <w:tabs>
          <w:tab w:val="left" w:pos="284"/>
        </w:tabs>
        <w:ind w:firstLine="360"/>
        <w:jc w:val="center"/>
        <w:rPr>
          <w:b/>
          <w:bCs/>
          <w:sz w:val="28"/>
          <w:szCs w:val="28"/>
        </w:rPr>
      </w:pPr>
      <w:r w:rsidRPr="000C6A14">
        <w:rPr>
          <w:b/>
          <w:sz w:val="28"/>
          <w:szCs w:val="28"/>
        </w:rPr>
        <w:t>Об и</w:t>
      </w:r>
      <w:r w:rsidRPr="000C6A14">
        <w:rPr>
          <w:b/>
          <w:bCs/>
          <w:sz w:val="28"/>
          <w:szCs w:val="28"/>
        </w:rPr>
        <w:t xml:space="preserve">тогах работы Русско-Тювеевского сельского поселения Темниковского муниципального района </w:t>
      </w:r>
      <w:r>
        <w:rPr>
          <w:b/>
          <w:bCs/>
          <w:sz w:val="28"/>
          <w:szCs w:val="28"/>
        </w:rPr>
        <w:t>о результатах своей деятельности и деятельности а</w:t>
      </w:r>
      <w:r>
        <w:rPr>
          <w:b/>
          <w:bCs/>
          <w:sz w:val="28"/>
          <w:szCs w:val="28"/>
        </w:rPr>
        <w:t>д</w:t>
      </w:r>
      <w:r>
        <w:rPr>
          <w:b/>
          <w:bCs/>
          <w:sz w:val="28"/>
          <w:szCs w:val="28"/>
        </w:rPr>
        <w:t>министрации за 2018 год</w:t>
      </w:r>
      <w:r w:rsidRPr="00E50A57">
        <w:rPr>
          <w:b/>
          <w:sz w:val="28"/>
          <w:szCs w:val="28"/>
        </w:rPr>
        <w:t xml:space="preserve"> </w:t>
      </w:r>
      <w:r w:rsidRPr="008F12C5">
        <w:rPr>
          <w:b/>
          <w:sz w:val="28"/>
          <w:szCs w:val="28"/>
        </w:rPr>
        <w:t>и об утверждении Плана мероприятий Русско-Тювеевского сельского поселения  на 201</w:t>
      </w:r>
      <w:r>
        <w:rPr>
          <w:b/>
          <w:sz w:val="28"/>
          <w:szCs w:val="28"/>
        </w:rPr>
        <w:t>9</w:t>
      </w:r>
      <w:r w:rsidRPr="008F12C5">
        <w:rPr>
          <w:b/>
          <w:sz w:val="28"/>
          <w:szCs w:val="28"/>
        </w:rPr>
        <w:t xml:space="preserve"> год</w:t>
      </w:r>
      <w:r w:rsidRPr="008F12C5">
        <w:rPr>
          <w:b/>
          <w:bCs/>
          <w:sz w:val="28"/>
          <w:szCs w:val="28"/>
        </w:rPr>
        <w:t xml:space="preserve"> по реализации Послания Главы Республики Мордовия Государственному Собранию Республики Мордовия</w:t>
      </w:r>
    </w:p>
    <w:p w:rsidR="008326B5" w:rsidRDefault="008326B5" w:rsidP="0094614A">
      <w:pPr>
        <w:tabs>
          <w:tab w:val="left" w:pos="284"/>
        </w:tabs>
        <w:ind w:firstLine="709"/>
        <w:jc w:val="center"/>
        <w:rPr>
          <w:b/>
          <w:bCs/>
          <w:sz w:val="28"/>
          <w:szCs w:val="28"/>
        </w:rPr>
      </w:pPr>
    </w:p>
    <w:p w:rsidR="008326B5" w:rsidRDefault="008326B5" w:rsidP="0094614A">
      <w:pPr>
        <w:tabs>
          <w:tab w:val="left" w:pos="284"/>
        </w:tabs>
        <w:ind w:firstLine="709"/>
        <w:jc w:val="both"/>
        <w:rPr>
          <w:b/>
          <w:bCs/>
          <w:sz w:val="28"/>
          <w:szCs w:val="28"/>
        </w:rPr>
      </w:pPr>
    </w:p>
    <w:p w:rsidR="008326B5" w:rsidRPr="0005580A" w:rsidRDefault="008326B5" w:rsidP="0094614A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05580A">
        <w:rPr>
          <w:bCs/>
          <w:sz w:val="28"/>
          <w:szCs w:val="28"/>
        </w:rPr>
        <w:t xml:space="preserve">В соответствии с Федеральным законом от 06 октября 2003 года </w:t>
      </w:r>
      <w:r w:rsidRPr="0005580A">
        <w:rPr>
          <w:sz w:val="28"/>
          <w:szCs w:val="28"/>
        </w:rPr>
        <w:t xml:space="preserve">№ 131- ФЗ </w:t>
      </w:r>
      <w:r>
        <w:rPr>
          <w:sz w:val="28"/>
          <w:szCs w:val="28"/>
        </w:rPr>
        <w:t xml:space="preserve">         «</w:t>
      </w:r>
      <w:r w:rsidRPr="0005580A">
        <w:rPr>
          <w:sz w:val="28"/>
          <w:szCs w:val="28"/>
        </w:rPr>
        <w:t xml:space="preserve">Об  организации  местного  самоуправления в Российской Федерации», Уставом Русско-Тювеевского сельского поселения Темниковского муниципального района Республики Мордовия, заслушав отчет Главы Русско-Тювеевского сельского поселения Темниковского муниципального района Республики Мордовия </w:t>
      </w:r>
      <w:r w:rsidRPr="0005580A">
        <w:rPr>
          <w:bCs/>
          <w:sz w:val="28"/>
          <w:szCs w:val="28"/>
        </w:rPr>
        <w:t xml:space="preserve">о результатах своей деятельности и деятельности администрации за 2018 год </w:t>
      </w:r>
      <w:r w:rsidRPr="0005580A">
        <w:rPr>
          <w:sz w:val="28"/>
          <w:szCs w:val="28"/>
        </w:rPr>
        <w:t>Совет депутатов Русско-Тювеевского  сельского  поселения р е ш и л:</w:t>
      </w:r>
    </w:p>
    <w:p w:rsidR="008326B5" w:rsidRDefault="008326B5" w:rsidP="0094614A">
      <w:pPr>
        <w:tabs>
          <w:tab w:val="left" w:pos="284"/>
        </w:tabs>
        <w:ind w:firstLine="709"/>
        <w:jc w:val="both"/>
        <w:rPr>
          <w:bCs/>
          <w:sz w:val="28"/>
          <w:szCs w:val="28"/>
        </w:rPr>
      </w:pPr>
      <w:bookmarkStart w:id="0" w:name="sub_1"/>
      <w:r w:rsidRPr="000C6A14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Принять к сведению прилагаемый отчет Главы </w:t>
      </w:r>
      <w:r w:rsidRPr="0005580A">
        <w:rPr>
          <w:sz w:val="28"/>
          <w:szCs w:val="28"/>
        </w:rPr>
        <w:t>Русско-Тювеевского сел</w:t>
      </w:r>
      <w:r w:rsidRPr="0005580A">
        <w:rPr>
          <w:sz w:val="28"/>
          <w:szCs w:val="28"/>
        </w:rPr>
        <w:t>ь</w:t>
      </w:r>
      <w:r w:rsidRPr="0005580A">
        <w:rPr>
          <w:sz w:val="28"/>
          <w:szCs w:val="28"/>
        </w:rPr>
        <w:t xml:space="preserve">ского поселения Темниковского муниципального района Республики Мордовия </w:t>
      </w:r>
      <w:r w:rsidRPr="0005580A">
        <w:rPr>
          <w:bCs/>
          <w:sz w:val="28"/>
          <w:szCs w:val="28"/>
        </w:rPr>
        <w:t>о результатах своей деятельности и деятельности администрации за 2018 год</w:t>
      </w:r>
      <w:r>
        <w:rPr>
          <w:bCs/>
          <w:sz w:val="28"/>
          <w:szCs w:val="28"/>
        </w:rPr>
        <w:t xml:space="preserve"> .</w:t>
      </w:r>
    </w:p>
    <w:p w:rsidR="008326B5" w:rsidRDefault="008326B5" w:rsidP="0094614A">
      <w:pPr>
        <w:tabs>
          <w:tab w:val="left" w:pos="284"/>
        </w:tabs>
        <w:ind w:firstLine="284"/>
        <w:rPr>
          <w:sz w:val="28"/>
          <w:szCs w:val="28"/>
        </w:rPr>
      </w:pPr>
      <w:r>
        <w:rPr>
          <w:bCs/>
          <w:sz w:val="28"/>
          <w:szCs w:val="28"/>
        </w:rPr>
        <w:t xml:space="preserve">       2. </w:t>
      </w:r>
      <w:r w:rsidRPr="0095302A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прилагаемый П</w:t>
      </w:r>
      <w:r w:rsidRPr="0095302A">
        <w:rPr>
          <w:sz w:val="28"/>
          <w:szCs w:val="28"/>
        </w:rPr>
        <w:t xml:space="preserve">лан мероприятий </w:t>
      </w:r>
      <w:r>
        <w:rPr>
          <w:sz w:val="28"/>
          <w:szCs w:val="28"/>
        </w:rPr>
        <w:t xml:space="preserve">Русско-Тювеевского сельского поселения </w:t>
      </w:r>
      <w:r w:rsidRPr="0095302A">
        <w:rPr>
          <w:sz w:val="28"/>
          <w:szCs w:val="28"/>
        </w:rPr>
        <w:t xml:space="preserve">по реализации </w:t>
      </w:r>
      <w:r>
        <w:rPr>
          <w:sz w:val="28"/>
          <w:szCs w:val="28"/>
        </w:rPr>
        <w:t>П</w:t>
      </w:r>
      <w:r w:rsidRPr="0095302A">
        <w:rPr>
          <w:sz w:val="28"/>
          <w:szCs w:val="28"/>
        </w:rPr>
        <w:t>ослания Главы Республики Мордовия Государственному Собранию Республики Мордовия на 201</w:t>
      </w:r>
      <w:r>
        <w:rPr>
          <w:sz w:val="28"/>
          <w:szCs w:val="28"/>
        </w:rPr>
        <w:t>9</w:t>
      </w:r>
      <w:r w:rsidRPr="0095302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(Приложение 2).</w:t>
      </w:r>
    </w:p>
    <w:p w:rsidR="008326B5" w:rsidRPr="000C6A14" w:rsidRDefault="008326B5" w:rsidP="0094614A">
      <w:pPr>
        <w:tabs>
          <w:tab w:val="left" w:pos="284"/>
        </w:tabs>
        <w:ind w:firstLine="709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>3</w:t>
      </w:r>
      <w:r w:rsidRPr="000C6A14">
        <w:rPr>
          <w:sz w:val="28"/>
          <w:szCs w:val="28"/>
        </w:rPr>
        <w:t xml:space="preserve">. </w:t>
      </w:r>
      <w:hyperlink r:id="rId5" w:history="1">
        <w:r w:rsidRPr="0005580A">
          <w:rPr>
            <w:rStyle w:val="a"/>
            <w:sz w:val="28"/>
            <w:szCs w:val="28"/>
          </w:rPr>
          <w:t>Опубликовать</w:t>
        </w:r>
      </w:hyperlink>
      <w:r w:rsidRPr="000C6A14">
        <w:rPr>
          <w:sz w:val="28"/>
          <w:szCs w:val="28"/>
        </w:rPr>
        <w:t xml:space="preserve"> данное решение в информационном бюллетене Русско-Тювеевского сельского поселения и на </w:t>
      </w:r>
      <w:hyperlink r:id="rId6" w:history="1">
        <w:r w:rsidRPr="0005580A">
          <w:rPr>
            <w:rStyle w:val="a"/>
            <w:sz w:val="28"/>
            <w:szCs w:val="28"/>
          </w:rPr>
          <w:t>официальном сайте</w:t>
        </w:r>
      </w:hyperlink>
      <w:r w:rsidRPr="000C6A14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органов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управления </w:t>
      </w:r>
      <w:r w:rsidRPr="000C6A14">
        <w:rPr>
          <w:sz w:val="28"/>
          <w:szCs w:val="28"/>
        </w:rPr>
        <w:t>Темниковского муниципального района</w:t>
      </w:r>
      <w:r>
        <w:rPr>
          <w:sz w:val="28"/>
          <w:szCs w:val="28"/>
        </w:rPr>
        <w:t xml:space="preserve"> в сети интернет.</w:t>
      </w:r>
    </w:p>
    <w:p w:rsidR="008326B5" w:rsidRPr="000C6A14" w:rsidRDefault="008326B5" w:rsidP="0094614A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8326B5" w:rsidRPr="000C6A14" w:rsidRDefault="008326B5" w:rsidP="0094614A">
      <w:pPr>
        <w:tabs>
          <w:tab w:val="left" w:pos="284"/>
        </w:tabs>
        <w:ind w:firstLine="709"/>
        <w:rPr>
          <w:sz w:val="28"/>
          <w:szCs w:val="28"/>
        </w:rPr>
      </w:pPr>
    </w:p>
    <w:bookmarkEnd w:id="1"/>
    <w:p w:rsidR="008326B5" w:rsidRPr="000C6A14" w:rsidRDefault="008326B5" w:rsidP="0094614A">
      <w:pPr>
        <w:tabs>
          <w:tab w:val="left" w:pos="284"/>
        </w:tabs>
        <w:ind w:firstLine="709"/>
        <w:rPr>
          <w:sz w:val="28"/>
          <w:szCs w:val="28"/>
        </w:rPr>
      </w:pPr>
    </w:p>
    <w:p w:rsidR="008326B5" w:rsidRPr="0005580A" w:rsidRDefault="008326B5" w:rsidP="0094614A">
      <w:pPr>
        <w:rPr>
          <w:sz w:val="28"/>
          <w:szCs w:val="28"/>
        </w:rPr>
      </w:pPr>
      <w:r w:rsidRPr="0005580A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05580A">
        <w:rPr>
          <w:sz w:val="28"/>
          <w:szCs w:val="28"/>
        </w:rPr>
        <w:t xml:space="preserve"> сельского поселения   </w:t>
      </w:r>
      <w:r w:rsidRPr="0005580A">
        <w:rPr>
          <w:sz w:val="28"/>
          <w:szCs w:val="28"/>
        </w:rPr>
        <w:tab/>
      </w:r>
      <w:r w:rsidRPr="0005580A">
        <w:rPr>
          <w:sz w:val="28"/>
          <w:szCs w:val="28"/>
        </w:rPr>
        <w:tab/>
      </w:r>
      <w:r w:rsidRPr="0005580A">
        <w:rPr>
          <w:sz w:val="28"/>
          <w:szCs w:val="28"/>
        </w:rPr>
        <w:tab/>
      </w:r>
      <w:r w:rsidRPr="0005580A">
        <w:rPr>
          <w:sz w:val="28"/>
          <w:szCs w:val="28"/>
        </w:rPr>
        <w:tab/>
        <w:t xml:space="preserve">                                      Ф.Ф.Леонович</w:t>
      </w:r>
    </w:p>
    <w:p w:rsidR="008326B5" w:rsidRDefault="008326B5" w:rsidP="0094614A">
      <w:pPr>
        <w:pStyle w:val="BodyTextIndent"/>
        <w:ind w:left="4860"/>
        <w:jc w:val="right"/>
        <w:rPr>
          <w:sz w:val="28"/>
          <w:szCs w:val="28"/>
        </w:rPr>
      </w:pPr>
    </w:p>
    <w:p w:rsidR="008326B5" w:rsidRDefault="008326B5" w:rsidP="0094614A">
      <w:pPr>
        <w:pStyle w:val="BodyTextIndent"/>
        <w:ind w:left="4860"/>
        <w:jc w:val="right"/>
        <w:rPr>
          <w:sz w:val="28"/>
          <w:szCs w:val="28"/>
        </w:rPr>
      </w:pPr>
    </w:p>
    <w:p w:rsidR="008326B5" w:rsidRDefault="008326B5" w:rsidP="0094614A">
      <w:pPr>
        <w:pStyle w:val="BodyTextIndent"/>
        <w:spacing w:after="0"/>
        <w:ind w:left="0" w:firstLine="709"/>
        <w:jc w:val="right"/>
        <w:rPr>
          <w:sz w:val="28"/>
          <w:szCs w:val="28"/>
        </w:rPr>
      </w:pPr>
    </w:p>
    <w:p w:rsidR="008326B5" w:rsidRDefault="008326B5" w:rsidP="0094614A">
      <w:pPr>
        <w:pStyle w:val="BodyTextIndent"/>
        <w:spacing w:after="0"/>
        <w:ind w:left="0" w:firstLine="709"/>
        <w:jc w:val="right"/>
        <w:rPr>
          <w:sz w:val="28"/>
          <w:szCs w:val="28"/>
        </w:rPr>
      </w:pPr>
    </w:p>
    <w:p w:rsidR="008326B5" w:rsidRDefault="008326B5" w:rsidP="0094614A">
      <w:pPr>
        <w:pStyle w:val="BodyTextIndent"/>
        <w:spacing w:after="0"/>
        <w:ind w:left="0" w:firstLine="709"/>
        <w:jc w:val="right"/>
        <w:rPr>
          <w:sz w:val="28"/>
          <w:szCs w:val="28"/>
        </w:rPr>
      </w:pPr>
    </w:p>
    <w:p w:rsidR="008326B5" w:rsidRDefault="008326B5" w:rsidP="0094614A">
      <w:pPr>
        <w:pStyle w:val="BodyTextIndent"/>
        <w:spacing w:after="0"/>
        <w:ind w:left="0" w:firstLine="709"/>
        <w:jc w:val="right"/>
        <w:rPr>
          <w:sz w:val="28"/>
          <w:szCs w:val="28"/>
        </w:rPr>
      </w:pPr>
    </w:p>
    <w:p w:rsidR="008326B5" w:rsidRPr="005A12E3" w:rsidRDefault="008326B5" w:rsidP="0094614A">
      <w:pPr>
        <w:pStyle w:val="BodyTextIndent"/>
        <w:spacing w:after="0"/>
        <w:ind w:left="0" w:firstLine="709"/>
        <w:jc w:val="right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8326B5" w:rsidRPr="00705BA6" w:rsidRDefault="008326B5" w:rsidP="0094614A">
      <w:pPr>
        <w:ind w:firstLine="709"/>
        <w:jc w:val="right"/>
        <w:rPr>
          <w:sz w:val="28"/>
          <w:szCs w:val="28"/>
        </w:rPr>
      </w:pPr>
      <w:r w:rsidRPr="00705BA6">
        <w:rPr>
          <w:sz w:val="28"/>
          <w:szCs w:val="28"/>
        </w:rPr>
        <w:t>решени</w:t>
      </w:r>
      <w:r>
        <w:rPr>
          <w:sz w:val="28"/>
          <w:szCs w:val="28"/>
        </w:rPr>
        <w:t>ем</w:t>
      </w:r>
      <w:r w:rsidRPr="00705BA6">
        <w:rPr>
          <w:sz w:val="28"/>
          <w:szCs w:val="28"/>
        </w:rPr>
        <w:t xml:space="preserve"> сессии Совета </w:t>
      </w:r>
      <w:r>
        <w:rPr>
          <w:sz w:val="28"/>
          <w:szCs w:val="28"/>
        </w:rPr>
        <w:t>д</w:t>
      </w:r>
      <w:r w:rsidRPr="00705BA6">
        <w:rPr>
          <w:sz w:val="28"/>
          <w:szCs w:val="28"/>
        </w:rPr>
        <w:t>епутатов</w:t>
      </w:r>
    </w:p>
    <w:p w:rsidR="008326B5" w:rsidRDefault="008326B5" w:rsidP="0094614A">
      <w:pPr>
        <w:ind w:firstLine="709"/>
        <w:jc w:val="right"/>
        <w:rPr>
          <w:sz w:val="28"/>
          <w:szCs w:val="28"/>
        </w:rPr>
      </w:pPr>
      <w:r w:rsidRPr="00705BA6">
        <w:rPr>
          <w:sz w:val="28"/>
          <w:szCs w:val="28"/>
        </w:rPr>
        <w:t xml:space="preserve">Русско-Тювеевского сельского поселения </w:t>
      </w:r>
      <w:r>
        <w:rPr>
          <w:sz w:val="28"/>
          <w:szCs w:val="28"/>
        </w:rPr>
        <w:t xml:space="preserve">                                         </w:t>
      </w:r>
    </w:p>
    <w:p w:rsidR="008326B5" w:rsidRDefault="008326B5" w:rsidP="0094614A">
      <w:pPr>
        <w:ind w:firstLine="709"/>
        <w:jc w:val="right"/>
        <w:rPr>
          <w:sz w:val="28"/>
          <w:szCs w:val="28"/>
        </w:rPr>
      </w:pPr>
      <w:r w:rsidRPr="00705BA6">
        <w:rPr>
          <w:sz w:val="28"/>
          <w:szCs w:val="28"/>
        </w:rPr>
        <w:t xml:space="preserve">Темниковского муниципального  района </w:t>
      </w:r>
      <w:r>
        <w:rPr>
          <w:sz w:val="28"/>
          <w:szCs w:val="28"/>
        </w:rPr>
        <w:t xml:space="preserve">                      </w:t>
      </w:r>
    </w:p>
    <w:p w:rsidR="008326B5" w:rsidRDefault="008326B5" w:rsidP="0094614A">
      <w:pPr>
        <w:ind w:firstLine="709"/>
        <w:jc w:val="right"/>
        <w:rPr>
          <w:sz w:val="28"/>
          <w:szCs w:val="28"/>
        </w:rPr>
      </w:pPr>
      <w:r w:rsidRPr="00705BA6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                               </w:t>
      </w:r>
    </w:p>
    <w:p w:rsidR="008326B5" w:rsidRPr="00705BA6" w:rsidRDefault="008326B5" w:rsidP="0094614A">
      <w:pPr>
        <w:ind w:firstLine="709"/>
        <w:jc w:val="right"/>
        <w:rPr>
          <w:sz w:val="28"/>
          <w:szCs w:val="28"/>
        </w:rPr>
      </w:pPr>
      <w:r w:rsidRPr="00705BA6">
        <w:rPr>
          <w:sz w:val="28"/>
          <w:szCs w:val="28"/>
        </w:rPr>
        <w:t>№</w:t>
      </w:r>
      <w:r>
        <w:rPr>
          <w:sz w:val="28"/>
          <w:szCs w:val="28"/>
        </w:rPr>
        <w:t xml:space="preserve"> 107</w:t>
      </w:r>
      <w:r w:rsidRPr="00705BA6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27 мая 2019</w:t>
      </w:r>
      <w:r w:rsidRPr="00705BA6">
        <w:rPr>
          <w:sz w:val="28"/>
          <w:szCs w:val="28"/>
        </w:rPr>
        <w:t xml:space="preserve"> года</w:t>
      </w:r>
    </w:p>
    <w:p w:rsidR="008326B5" w:rsidRDefault="008326B5" w:rsidP="0094614A">
      <w:pPr>
        <w:pStyle w:val="Heading1"/>
        <w:tabs>
          <w:tab w:val="left" w:pos="284"/>
        </w:tabs>
        <w:jc w:val="right"/>
        <w:rPr>
          <w:b w:val="0"/>
          <w:sz w:val="28"/>
          <w:szCs w:val="28"/>
        </w:rPr>
      </w:pPr>
    </w:p>
    <w:p w:rsidR="008326B5" w:rsidRPr="008C3D5D" w:rsidRDefault="008326B5" w:rsidP="0094614A">
      <w:pPr>
        <w:pStyle w:val="Heading1"/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C3D5D">
        <w:rPr>
          <w:rFonts w:ascii="Times New Roman" w:hAnsi="Times New Roman" w:cs="Times New Roman"/>
          <w:sz w:val="28"/>
          <w:szCs w:val="28"/>
        </w:rPr>
        <w:t xml:space="preserve">Отчет </w:t>
      </w:r>
      <w:r w:rsidRPr="008C3D5D">
        <w:rPr>
          <w:rFonts w:ascii="Times New Roman" w:hAnsi="Times New Roman" w:cs="Times New Roman"/>
          <w:sz w:val="28"/>
          <w:szCs w:val="28"/>
        </w:rPr>
        <w:br/>
        <w:t>Главы  Русско-Тювеевского сельского поселения о результатах своей деятел</w:t>
      </w:r>
      <w:r w:rsidRPr="008C3D5D">
        <w:rPr>
          <w:rFonts w:ascii="Times New Roman" w:hAnsi="Times New Roman" w:cs="Times New Roman"/>
          <w:sz w:val="28"/>
          <w:szCs w:val="28"/>
        </w:rPr>
        <w:t>ь</w:t>
      </w:r>
      <w:r w:rsidRPr="008C3D5D">
        <w:rPr>
          <w:rFonts w:ascii="Times New Roman" w:hAnsi="Times New Roman" w:cs="Times New Roman"/>
          <w:sz w:val="28"/>
          <w:szCs w:val="28"/>
        </w:rPr>
        <w:t>ности и  деятельности администрации за 2018 год</w:t>
      </w:r>
    </w:p>
    <w:p w:rsidR="008326B5" w:rsidRPr="008C3D5D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C3D5D">
        <w:rPr>
          <w:color w:val="212121"/>
          <w:sz w:val="28"/>
          <w:szCs w:val="28"/>
        </w:rPr>
        <w:t>Добрый день, дорогие жители, уважаемые депутаты и коллеги!</w:t>
      </w:r>
    </w:p>
    <w:p w:rsidR="008326B5" w:rsidRPr="004C1BC5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  <w:bdr w:val="none" w:sz="0" w:space="0" w:color="auto" w:frame="1"/>
        </w:rPr>
        <w:t>Сегодня мы собрались здесь, все вместе  для того, чтобы подвести итоги о проделанной работе в ушедшем</w:t>
      </w:r>
      <w:r w:rsidRPr="004C1BC5">
        <w:rPr>
          <w:rStyle w:val="apple-converted-space"/>
          <w:color w:val="212121"/>
          <w:bdr w:val="none" w:sz="0" w:space="0" w:color="auto" w:frame="1"/>
        </w:rPr>
        <w:t xml:space="preserve">  </w:t>
      </w:r>
      <w:r w:rsidRPr="004C1BC5">
        <w:rPr>
          <w:rStyle w:val="10"/>
          <w:color w:val="000000"/>
          <w:sz w:val="28"/>
          <w:szCs w:val="28"/>
        </w:rPr>
        <w:t>2018</w:t>
      </w:r>
      <w:r w:rsidRPr="004C1BC5">
        <w:rPr>
          <w:rStyle w:val="apple-converted-space"/>
          <w:color w:val="212121"/>
          <w:bdr w:val="none" w:sz="0" w:space="0" w:color="auto" w:frame="1"/>
        </w:rPr>
        <w:t> </w:t>
      </w:r>
      <w:r w:rsidRPr="004C1BC5">
        <w:rPr>
          <w:color w:val="212121"/>
          <w:sz w:val="28"/>
          <w:szCs w:val="28"/>
          <w:bdr w:val="none" w:sz="0" w:space="0" w:color="auto" w:frame="1"/>
        </w:rPr>
        <w:t>году и обсудить перечень мероприятий на</w:t>
      </w:r>
      <w:r w:rsidRPr="004C1BC5">
        <w:rPr>
          <w:rStyle w:val="apple-converted-space"/>
          <w:color w:val="212121"/>
          <w:bdr w:val="none" w:sz="0" w:space="0" w:color="auto" w:frame="1"/>
        </w:rPr>
        <w:t> </w:t>
      </w:r>
      <w:r w:rsidRPr="004C1BC5">
        <w:rPr>
          <w:rStyle w:val="10"/>
          <w:color w:val="000000"/>
          <w:sz w:val="28"/>
          <w:szCs w:val="28"/>
        </w:rPr>
        <w:t>2019</w:t>
      </w:r>
      <w:r w:rsidRPr="004C1BC5">
        <w:rPr>
          <w:rStyle w:val="apple-converted-space"/>
          <w:color w:val="212121"/>
          <w:bdr w:val="none" w:sz="0" w:space="0" w:color="auto" w:frame="1"/>
        </w:rPr>
        <w:t> </w:t>
      </w:r>
      <w:r w:rsidRPr="004C1BC5">
        <w:rPr>
          <w:color w:val="212121"/>
          <w:sz w:val="28"/>
          <w:szCs w:val="28"/>
          <w:bdr w:val="none" w:sz="0" w:space="0" w:color="auto" w:frame="1"/>
        </w:rPr>
        <w:t>год.</w:t>
      </w:r>
    </w:p>
    <w:p w:rsidR="008326B5" w:rsidRPr="004C1BC5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</w:rPr>
        <w:t>В соответствии действующем</w:t>
      </w:r>
      <w:r>
        <w:rPr>
          <w:color w:val="212121"/>
          <w:sz w:val="28"/>
          <w:szCs w:val="28"/>
        </w:rPr>
        <w:t>у</w:t>
      </w:r>
      <w:r w:rsidRPr="004C1BC5">
        <w:rPr>
          <w:color w:val="212121"/>
          <w:sz w:val="28"/>
          <w:szCs w:val="28"/>
        </w:rPr>
        <w:t xml:space="preserve"> Федеральн</w:t>
      </w:r>
      <w:r>
        <w:rPr>
          <w:color w:val="212121"/>
          <w:sz w:val="28"/>
          <w:szCs w:val="28"/>
        </w:rPr>
        <w:t>о</w:t>
      </w:r>
      <w:r w:rsidRPr="004C1BC5">
        <w:rPr>
          <w:color w:val="212121"/>
          <w:sz w:val="28"/>
          <w:szCs w:val="28"/>
        </w:rPr>
        <w:t>м</w:t>
      </w:r>
      <w:r>
        <w:rPr>
          <w:color w:val="212121"/>
          <w:sz w:val="28"/>
          <w:szCs w:val="28"/>
        </w:rPr>
        <w:t>у</w:t>
      </w:r>
      <w:r w:rsidRPr="004C1BC5">
        <w:rPr>
          <w:color w:val="212121"/>
          <w:sz w:val="28"/>
          <w:szCs w:val="28"/>
        </w:rPr>
        <w:t xml:space="preserve"> законодательств</w:t>
      </w:r>
      <w:r>
        <w:rPr>
          <w:color w:val="212121"/>
          <w:sz w:val="28"/>
          <w:szCs w:val="28"/>
        </w:rPr>
        <w:t>у</w:t>
      </w:r>
      <w:r w:rsidRPr="004C1BC5">
        <w:rPr>
          <w:color w:val="212121"/>
          <w:sz w:val="28"/>
          <w:szCs w:val="28"/>
        </w:rPr>
        <w:t xml:space="preserve"> главы адм</w:t>
      </w:r>
      <w:r w:rsidRPr="004C1BC5">
        <w:rPr>
          <w:color w:val="212121"/>
          <w:sz w:val="28"/>
          <w:szCs w:val="28"/>
        </w:rPr>
        <w:t>и</w:t>
      </w:r>
      <w:r w:rsidRPr="004C1BC5">
        <w:rPr>
          <w:color w:val="212121"/>
          <w:sz w:val="28"/>
          <w:szCs w:val="28"/>
        </w:rPr>
        <w:t>нистраций сельских поселений ежегодно отчитываются перед Советом депутатов и населением о проделанной работе.</w:t>
      </w:r>
    </w:p>
    <w:p w:rsidR="008326B5" w:rsidRPr="004C1BC5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</w:rPr>
        <w:t>Отчитываясь о работе  сельского поселения за</w:t>
      </w:r>
      <w:r w:rsidRPr="004C1BC5">
        <w:rPr>
          <w:rStyle w:val="apple-converted-space"/>
          <w:color w:val="212121"/>
        </w:rPr>
        <w:t> </w:t>
      </w:r>
      <w:r w:rsidRPr="004C1BC5">
        <w:rPr>
          <w:rStyle w:val="10"/>
          <w:color w:val="000000"/>
          <w:sz w:val="28"/>
          <w:szCs w:val="28"/>
        </w:rPr>
        <w:t>2018</w:t>
      </w:r>
      <w:r w:rsidRPr="004C1BC5">
        <w:rPr>
          <w:rStyle w:val="apple-converted-space"/>
          <w:color w:val="212121"/>
        </w:rPr>
        <w:t> </w:t>
      </w:r>
      <w:r w:rsidRPr="004C1BC5">
        <w:rPr>
          <w:color w:val="212121"/>
          <w:sz w:val="28"/>
          <w:szCs w:val="28"/>
        </w:rPr>
        <w:t>год, хочу отметить, что т</w:t>
      </w:r>
      <w:r w:rsidRPr="004C1BC5">
        <w:rPr>
          <w:color w:val="212121"/>
          <w:sz w:val="28"/>
          <w:szCs w:val="28"/>
        </w:rPr>
        <w:t>а</w:t>
      </w:r>
      <w:r w:rsidRPr="004C1BC5">
        <w:rPr>
          <w:color w:val="212121"/>
          <w:sz w:val="28"/>
          <w:szCs w:val="28"/>
        </w:rPr>
        <w:t>кие отчеты - это не просто традиция, а жизненная необходимость, поскольку на них наглядно видно не только то, что уже сделано, но главное, что еще нужно сделать для наших жителей.</w:t>
      </w:r>
    </w:p>
    <w:p w:rsidR="008326B5" w:rsidRPr="004C1BC5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</w:rPr>
        <w:t>Цель деятельности администрации – развитие всех населенных пунктов нах</w:t>
      </w:r>
      <w:r w:rsidRPr="004C1BC5">
        <w:rPr>
          <w:color w:val="212121"/>
          <w:sz w:val="28"/>
          <w:szCs w:val="28"/>
        </w:rPr>
        <w:t>о</w:t>
      </w:r>
      <w:r w:rsidRPr="004C1BC5">
        <w:rPr>
          <w:color w:val="212121"/>
          <w:sz w:val="28"/>
          <w:szCs w:val="28"/>
        </w:rPr>
        <w:t>дящиеся на территории сельского поселения, благоустройство территории населе</w:t>
      </w:r>
      <w:r w:rsidRPr="004C1BC5">
        <w:rPr>
          <w:color w:val="212121"/>
          <w:sz w:val="28"/>
          <w:szCs w:val="28"/>
        </w:rPr>
        <w:t>н</w:t>
      </w:r>
      <w:r w:rsidRPr="004C1BC5">
        <w:rPr>
          <w:color w:val="212121"/>
          <w:sz w:val="28"/>
          <w:szCs w:val="28"/>
        </w:rPr>
        <w:t>ных пунктов, выявление проблем и решения вопросов местного значения. Админ</w:t>
      </w:r>
      <w:r w:rsidRPr="004C1BC5">
        <w:rPr>
          <w:color w:val="212121"/>
          <w:sz w:val="28"/>
          <w:szCs w:val="28"/>
        </w:rPr>
        <w:t>и</w:t>
      </w:r>
      <w:r w:rsidRPr="004C1BC5">
        <w:rPr>
          <w:color w:val="212121"/>
          <w:sz w:val="28"/>
          <w:szCs w:val="28"/>
        </w:rPr>
        <w:t>страция- это именно тот орган власти, который решает самые насущные, самые близкие и часто встречающиеся повседневные проблемы своих жителей. И успех решений, происходящих в поселении, во многом зависит от нашей совместной раб</w:t>
      </w:r>
      <w:r w:rsidRPr="004C1BC5">
        <w:rPr>
          <w:color w:val="212121"/>
          <w:sz w:val="28"/>
          <w:szCs w:val="28"/>
        </w:rPr>
        <w:t>о</w:t>
      </w:r>
      <w:r w:rsidRPr="004C1BC5">
        <w:rPr>
          <w:color w:val="212121"/>
          <w:sz w:val="28"/>
          <w:szCs w:val="28"/>
        </w:rPr>
        <w:t>ты и от доверия друг к другу. Этот очень серьезный и важный вопрос  является о</w:t>
      </w:r>
      <w:r w:rsidRPr="004C1BC5">
        <w:rPr>
          <w:color w:val="212121"/>
          <w:sz w:val="28"/>
          <w:szCs w:val="28"/>
        </w:rPr>
        <w:t>с</w:t>
      </w:r>
      <w:r w:rsidRPr="004C1BC5">
        <w:rPr>
          <w:color w:val="212121"/>
          <w:sz w:val="28"/>
          <w:szCs w:val="28"/>
        </w:rPr>
        <w:t>новным приоритетом в нашей повседневной работе.</w:t>
      </w:r>
    </w:p>
    <w:p w:rsidR="008326B5" w:rsidRPr="004C1BC5" w:rsidRDefault="008326B5" w:rsidP="0094614A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4C1BC5">
        <w:rPr>
          <w:sz w:val="28"/>
          <w:szCs w:val="28"/>
        </w:rPr>
        <w:t>Главными задачами органов местного самоуправления являются обеспечение роста благосостояния и качества жизни населения Русско-Тювеевского сельского поселения. Основой обеспечения роста благосостояния и качества жизни населения является стабильно функционирующая и постоянно развивающаяся экономика, э</w:t>
      </w:r>
      <w:r w:rsidRPr="004C1BC5">
        <w:rPr>
          <w:sz w:val="28"/>
          <w:szCs w:val="28"/>
        </w:rPr>
        <w:t>ф</w:t>
      </w:r>
      <w:r w:rsidRPr="004C1BC5">
        <w:rPr>
          <w:sz w:val="28"/>
          <w:szCs w:val="28"/>
        </w:rPr>
        <w:t>фективное использование муниципального имущества, экономия ресурсов (в том числе энергосбережение), участие в программах федерального и регионального уровней.</w:t>
      </w:r>
    </w:p>
    <w:p w:rsidR="008326B5" w:rsidRPr="004C1BC5" w:rsidRDefault="008326B5" w:rsidP="0094614A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4C1BC5">
        <w:rPr>
          <w:sz w:val="28"/>
          <w:szCs w:val="28"/>
        </w:rPr>
        <w:t>Деятельность органов каждого местного самоуправления осуществляется в рамках исполнения возложенных на нас полномочий, закрепленных в Уставе наш</w:t>
      </w:r>
      <w:r w:rsidRPr="004C1BC5">
        <w:rPr>
          <w:sz w:val="28"/>
          <w:szCs w:val="28"/>
        </w:rPr>
        <w:t>е</w:t>
      </w:r>
      <w:r w:rsidRPr="004C1BC5">
        <w:rPr>
          <w:sz w:val="28"/>
          <w:szCs w:val="28"/>
        </w:rPr>
        <w:t xml:space="preserve">го поселения и в </w:t>
      </w:r>
      <w:hyperlink r:id="rId7" w:history="1">
        <w:r w:rsidRPr="004C1BC5">
          <w:rPr>
            <w:rStyle w:val="a"/>
            <w:sz w:val="28"/>
            <w:szCs w:val="28"/>
          </w:rPr>
          <w:t>Федеральном законе</w:t>
        </w:r>
      </w:hyperlink>
      <w:r w:rsidRPr="004C1BC5">
        <w:rPr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4C1BC5">
          <w:rPr>
            <w:sz w:val="28"/>
            <w:szCs w:val="28"/>
          </w:rPr>
          <w:t>2003 г</w:t>
        </w:r>
      </w:smartTag>
      <w:r w:rsidRPr="004C1BC5">
        <w:rPr>
          <w:sz w:val="28"/>
          <w:szCs w:val="28"/>
        </w:rPr>
        <w:t xml:space="preserve">. N 131-ФЗ "Об общих принципах организации местного самоуправления в Российской Федерации". </w:t>
      </w:r>
    </w:p>
    <w:p w:rsidR="008326B5" w:rsidRPr="004C1BC5" w:rsidRDefault="008326B5" w:rsidP="0094614A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</w:rPr>
        <w:t> </w:t>
      </w:r>
      <w:r w:rsidRPr="004C1BC5">
        <w:rPr>
          <w:color w:val="212121"/>
          <w:sz w:val="28"/>
          <w:szCs w:val="28"/>
          <w:bdr w:val="none" w:sz="0" w:space="0" w:color="auto" w:frame="1"/>
        </w:rPr>
        <w:t xml:space="preserve">В рамках нормотворческой деятельности за отчетный период проведено </w:t>
      </w:r>
      <w:r w:rsidRPr="004C1BC5">
        <w:rPr>
          <w:rStyle w:val="10"/>
          <w:color w:val="000000"/>
          <w:sz w:val="28"/>
          <w:szCs w:val="28"/>
        </w:rPr>
        <w:t>6</w:t>
      </w:r>
      <w:r w:rsidRPr="004C1BC5">
        <w:rPr>
          <w:rStyle w:val="apple-converted-space"/>
          <w:color w:val="212121"/>
          <w:bdr w:val="none" w:sz="0" w:space="0" w:color="auto" w:frame="1"/>
        </w:rPr>
        <w:t> </w:t>
      </w:r>
      <w:r w:rsidRPr="004C1BC5">
        <w:rPr>
          <w:color w:val="212121"/>
          <w:sz w:val="28"/>
          <w:szCs w:val="28"/>
          <w:bdr w:val="none" w:sz="0" w:space="0" w:color="auto" w:frame="1"/>
        </w:rPr>
        <w:t>заседаний Совета депутатов, на которых  рассмотрены 45 вопросов, прин</w:t>
      </w:r>
      <w:r w:rsidRPr="004C1BC5">
        <w:rPr>
          <w:color w:val="212121"/>
          <w:sz w:val="28"/>
          <w:szCs w:val="28"/>
          <w:bdr w:val="none" w:sz="0" w:space="0" w:color="auto" w:frame="1"/>
        </w:rPr>
        <w:t>я</w:t>
      </w:r>
      <w:r w:rsidRPr="004C1BC5">
        <w:rPr>
          <w:color w:val="212121"/>
          <w:sz w:val="28"/>
          <w:szCs w:val="28"/>
          <w:bdr w:val="none" w:sz="0" w:space="0" w:color="auto" w:frame="1"/>
        </w:rPr>
        <w:t>то</w:t>
      </w:r>
      <w:r w:rsidRPr="004C1BC5">
        <w:rPr>
          <w:rStyle w:val="apple-converted-space"/>
          <w:color w:val="212121"/>
          <w:bdr w:val="none" w:sz="0" w:space="0" w:color="auto" w:frame="1"/>
        </w:rPr>
        <w:t> </w:t>
      </w:r>
      <w:r w:rsidRPr="004C1BC5">
        <w:rPr>
          <w:rStyle w:val="10"/>
          <w:color w:val="000000"/>
          <w:sz w:val="28"/>
          <w:szCs w:val="28"/>
        </w:rPr>
        <w:t>45</w:t>
      </w:r>
      <w:r w:rsidRPr="004C1BC5">
        <w:rPr>
          <w:rStyle w:val="apple-converted-space"/>
          <w:color w:val="212121"/>
          <w:bdr w:val="none" w:sz="0" w:space="0" w:color="auto" w:frame="1"/>
        </w:rPr>
        <w:t> </w:t>
      </w:r>
      <w:r w:rsidRPr="004C1BC5">
        <w:rPr>
          <w:color w:val="212121"/>
          <w:sz w:val="28"/>
          <w:szCs w:val="28"/>
          <w:bdr w:val="none" w:sz="0" w:space="0" w:color="auto" w:frame="1"/>
        </w:rPr>
        <w:t>постановлений администрации.</w:t>
      </w:r>
    </w:p>
    <w:p w:rsidR="008326B5" w:rsidRPr="004C1BC5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</w:rPr>
        <w:t>Проекты решений и  постановлений администрации направляются в прокур</w:t>
      </w:r>
      <w:r w:rsidRPr="004C1BC5">
        <w:rPr>
          <w:color w:val="212121"/>
          <w:sz w:val="28"/>
          <w:szCs w:val="28"/>
        </w:rPr>
        <w:t>а</w:t>
      </w:r>
      <w:r w:rsidRPr="004C1BC5">
        <w:rPr>
          <w:color w:val="212121"/>
          <w:sz w:val="28"/>
          <w:szCs w:val="28"/>
        </w:rPr>
        <w:t>туру района для правовой экспертизы.</w:t>
      </w:r>
    </w:p>
    <w:p w:rsidR="008326B5" w:rsidRPr="004C1BC5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</w:rPr>
        <w:t>Информационным источником для изучения деятельности нашего поселения является официальный сайт поселения, где размещаются нормативные документы, график приема главы сельского поселения. Вы все можете видеть новости посел</w:t>
      </w:r>
      <w:r w:rsidRPr="004C1BC5">
        <w:rPr>
          <w:color w:val="212121"/>
          <w:sz w:val="28"/>
          <w:szCs w:val="28"/>
        </w:rPr>
        <w:t>е</w:t>
      </w:r>
      <w:r w:rsidRPr="004C1BC5">
        <w:rPr>
          <w:color w:val="212121"/>
          <w:sz w:val="28"/>
          <w:szCs w:val="28"/>
        </w:rPr>
        <w:t>ния, объявления, наши успехи и достижения, а также проблемы, над которыми мы работаем. Все нормотворческие документы печатаются в информационном бюлл</w:t>
      </w:r>
      <w:r w:rsidRPr="004C1BC5">
        <w:rPr>
          <w:color w:val="212121"/>
          <w:sz w:val="28"/>
          <w:szCs w:val="28"/>
        </w:rPr>
        <w:t>е</w:t>
      </w:r>
      <w:r w:rsidRPr="004C1BC5">
        <w:rPr>
          <w:color w:val="212121"/>
          <w:sz w:val="28"/>
          <w:szCs w:val="28"/>
        </w:rPr>
        <w:t>тене и размещаются на информационном стенде.</w:t>
      </w:r>
    </w:p>
    <w:p w:rsidR="008326B5" w:rsidRPr="004C1BC5" w:rsidRDefault="008326B5" w:rsidP="0094614A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4C1BC5">
        <w:rPr>
          <w:color w:val="212121"/>
          <w:sz w:val="28"/>
          <w:szCs w:val="28"/>
        </w:rPr>
        <w:t> </w:t>
      </w:r>
      <w:r w:rsidRPr="004C1BC5">
        <w:rPr>
          <w:sz w:val="28"/>
          <w:szCs w:val="28"/>
        </w:rPr>
        <w:t>На 2018 год был сформирован и утвержден бюджет Русско-Тювеевского сельского поселения, который составил:</w:t>
      </w:r>
    </w:p>
    <w:p w:rsidR="008326B5" w:rsidRPr="004C1BC5" w:rsidRDefault="008326B5" w:rsidP="0094614A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4C1BC5">
        <w:rPr>
          <w:sz w:val="28"/>
          <w:szCs w:val="28"/>
        </w:rPr>
        <w:t>- по доходам   2655,2 т.рублей;</w:t>
      </w:r>
    </w:p>
    <w:p w:rsidR="008326B5" w:rsidRPr="004C1BC5" w:rsidRDefault="008326B5" w:rsidP="0094614A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4C1BC5">
        <w:rPr>
          <w:sz w:val="28"/>
          <w:szCs w:val="28"/>
        </w:rPr>
        <w:t>- по расходам  2687,3 т.рублей .</w:t>
      </w:r>
    </w:p>
    <w:p w:rsidR="008326B5" w:rsidRPr="004C1BC5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</w:rPr>
        <w:t>  </w:t>
      </w:r>
      <w:r w:rsidRPr="004C1BC5">
        <w:rPr>
          <w:color w:val="212121"/>
          <w:sz w:val="28"/>
          <w:szCs w:val="28"/>
          <w:bdr w:val="none" w:sz="0" w:space="0" w:color="auto" w:frame="1"/>
        </w:rPr>
        <w:t>     Одним из самых актуальных вопросов был и остаётся вопрос благоус</w:t>
      </w:r>
      <w:r w:rsidRPr="004C1BC5">
        <w:rPr>
          <w:color w:val="212121"/>
          <w:sz w:val="28"/>
          <w:szCs w:val="28"/>
          <w:bdr w:val="none" w:sz="0" w:space="0" w:color="auto" w:frame="1"/>
        </w:rPr>
        <w:t>т</w:t>
      </w:r>
      <w:r w:rsidRPr="004C1BC5">
        <w:rPr>
          <w:color w:val="212121"/>
          <w:sz w:val="28"/>
          <w:szCs w:val="28"/>
          <w:bdr w:val="none" w:sz="0" w:space="0" w:color="auto" w:frame="1"/>
        </w:rPr>
        <w:t>ройства территории. Проблемы благоустройства –</w:t>
      </w:r>
      <w:r>
        <w:rPr>
          <w:color w:val="212121"/>
          <w:sz w:val="28"/>
          <w:szCs w:val="28"/>
          <w:bdr w:val="none" w:sz="0" w:space="0" w:color="auto" w:frame="1"/>
        </w:rPr>
        <w:t xml:space="preserve"> </w:t>
      </w:r>
      <w:r w:rsidRPr="004C1BC5">
        <w:rPr>
          <w:color w:val="212121"/>
          <w:sz w:val="28"/>
          <w:szCs w:val="28"/>
          <w:bdr w:val="none" w:sz="0" w:space="0" w:color="auto" w:frame="1"/>
        </w:rPr>
        <w:t>это не только финансы, но и ч</w:t>
      </w:r>
      <w:r w:rsidRPr="004C1BC5">
        <w:rPr>
          <w:color w:val="212121"/>
          <w:sz w:val="28"/>
          <w:szCs w:val="28"/>
          <w:bdr w:val="none" w:sz="0" w:space="0" w:color="auto" w:frame="1"/>
        </w:rPr>
        <w:t>е</w:t>
      </w:r>
      <w:r w:rsidRPr="004C1BC5">
        <w:rPr>
          <w:color w:val="212121"/>
          <w:sz w:val="28"/>
          <w:szCs w:val="28"/>
          <w:bdr w:val="none" w:sz="0" w:space="0" w:color="auto" w:frame="1"/>
        </w:rPr>
        <w:t>ловеческий фактор. Казалось, что может быть проще. Мы все жители одного сел</w:t>
      </w:r>
      <w:r w:rsidRPr="004C1BC5">
        <w:rPr>
          <w:color w:val="212121"/>
          <w:sz w:val="28"/>
          <w:szCs w:val="28"/>
          <w:bdr w:val="none" w:sz="0" w:space="0" w:color="auto" w:frame="1"/>
        </w:rPr>
        <w:t>ь</w:t>
      </w:r>
      <w:r w:rsidRPr="004C1BC5">
        <w:rPr>
          <w:color w:val="212121"/>
          <w:sz w:val="28"/>
          <w:szCs w:val="28"/>
          <w:bdr w:val="none" w:sz="0" w:space="0" w:color="auto" w:frame="1"/>
        </w:rPr>
        <w:t>ского поселения, любим и хотим, чтобы в каждом населенном пункте было еще лучше, чище. Но, к сожалению, у каждого свои подходы к решению этого вопроса. Кто-то борется за чистоту и порядок, вкладывая свой труд и средства, а кто-то сл</w:t>
      </w:r>
      <w:r w:rsidRPr="004C1BC5">
        <w:rPr>
          <w:color w:val="212121"/>
          <w:sz w:val="28"/>
          <w:szCs w:val="28"/>
          <w:bdr w:val="none" w:sz="0" w:space="0" w:color="auto" w:frame="1"/>
        </w:rPr>
        <w:t>о</w:t>
      </w:r>
      <w:r w:rsidRPr="004C1BC5">
        <w:rPr>
          <w:color w:val="212121"/>
          <w:sz w:val="28"/>
          <w:szCs w:val="28"/>
          <w:bdr w:val="none" w:sz="0" w:space="0" w:color="auto" w:frame="1"/>
        </w:rPr>
        <w:t>вами и лозунгами «нам должны». Любой человек приезжающий в сельское посел</w:t>
      </w:r>
      <w:r w:rsidRPr="004C1BC5">
        <w:rPr>
          <w:color w:val="212121"/>
          <w:sz w:val="28"/>
          <w:szCs w:val="28"/>
          <w:bdr w:val="none" w:sz="0" w:space="0" w:color="auto" w:frame="1"/>
        </w:rPr>
        <w:t>е</w:t>
      </w:r>
      <w:r w:rsidRPr="004C1BC5">
        <w:rPr>
          <w:color w:val="212121"/>
          <w:sz w:val="28"/>
          <w:szCs w:val="28"/>
          <w:bdr w:val="none" w:sz="0" w:space="0" w:color="auto" w:frame="1"/>
        </w:rPr>
        <w:t>ние, прежде всего, обращает внимание на чистоту и порядок, состояние дорог, о</w:t>
      </w:r>
      <w:r w:rsidRPr="004C1BC5">
        <w:rPr>
          <w:color w:val="212121"/>
          <w:sz w:val="28"/>
          <w:szCs w:val="28"/>
          <w:bdr w:val="none" w:sz="0" w:space="0" w:color="auto" w:frame="1"/>
        </w:rPr>
        <w:t>с</w:t>
      </w:r>
      <w:r w:rsidRPr="004C1BC5">
        <w:rPr>
          <w:color w:val="212121"/>
          <w:sz w:val="28"/>
          <w:szCs w:val="28"/>
          <w:bdr w:val="none" w:sz="0" w:space="0" w:color="auto" w:frame="1"/>
        </w:rPr>
        <w:t>вещение и общий архитектурный вид.  С апреля месяца население активно заним</w:t>
      </w:r>
      <w:r w:rsidRPr="004C1BC5">
        <w:rPr>
          <w:color w:val="212121"/>
          <w:sz w:val="28"/>
          <w:szCs w:val="28"/>
          <w:bdr w:val="none" w:sz="0" w:space="0" w:color="auto" w:frame="1"/>
        </w:rPr>
        <w:t>а</w:t>
      </w:r>
      <w:r w:rsidRPr="004C1BC5">
        <w:rPr>
          <w:color w:val="212121"/>
          <w:sz w:val="28"/>
          <w:szCs w:val="28"/>
          <w:bdr w:val="none" w:sz="0" w:space="0" w:color="auto" w:frame="1"/>
        </w:rPr>
        <w:t xml:space="preserve">ется уборкой своих придомовых территорий. В течение  весенне-летнего периода регулярно проводился </w:t>
      </w:r>
      <w:r>
        <w:rPr>
          <w:color w:val="212121"/>
          <w:sz w:val="28"/>
          <w:szCs w:val="28"/>
          <w:bdr w:val="none" w:sz="0" w:space="0" w:color="auto" w:frame="1"/>
        </w:rPr>
        <w:t>укос</w:t>
      </w:r>
      <w:r w:rsidRPr="004C1BC5">
        <w:rPr>
          <w:color w:val="212121"/>
          <w:sz w:val="28"/>
          <w:szCs w:val="28"/>
          <w:bdr w:val="none" w:sz="0" w:space="0" w:color="auto" w:frame="1"/>
        </w:rPr>
        <w:t xml:space="preserve">  придомовых территорий и придорожных полос. Но, к сожалению не все жители добросовестно относятся к нашим общим делам. </w:t>
      </w:r>
    </w:p>
    <w:p w:rsidR="008326B5" w:rsidRPr="004C1BC5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</w:rPr>
        <w:t>Нам необходимо совместными усилиями привести наш общий дом в порядок. Я думаю и уверена, что всем хочется жить в красивой, уютной, чистой  и благоус</w:t>
      </w:r>
      <w:r w:rsidRPr="004C1BC5">
        <w:rPr>
          <w:color w:val="212121"/>
          <w:sz w:val="28"/>
          <w:szCs w:val="28"/>
        </w:rPr>
        <w:t>т</w:t>
      </w:r>
      <w:r w:rsidRPr="004C1BC5">
        <w:rPr>
          <w:color w:val="212121"/>
          <w:sz w:val="28"/>
          <w:szCs w:val="28"/>
        </w:rPr>
        <w:t xml:space="preserve">роенной деревне. А, как известно, чисто не там, где убирают, а там, где не </w:t>
      </w:r>
      <w:r>
        <w:rPr>
          <w:color w:val="212121"/>
          <w:sz w:val="28"/>
          <w:szCs w:val="28"/>
        </w:rPr>
        <w:t>му</w:t>
      </w:r>
      <w:r w:rsidRPr="004C1BC5">
        <w:rPr>
          <w:color w:val="212121"/>
          <w:sz w:val="28"/>
          <w:szCs w:val="28"/>
        </w:rPr>
        <w:t>сорят. Это не потребует больших усилий, если мы просто начнем уважать себя и своих о</w:t>
      </w:r>
      <w:r w:rsidRPr="004C1BC5">
        <w:rPr>
          <w:color w:val="212121"/>
          <w:sz w:val="28"/>
          <w:szCs w:val="28"/>
        </w:rPr>
        <w:t>д</w:t>
      </w:r>
      <w:r w:rsidRPr="004C1BC5">
        <w:rPr>
          <w:color w:val="212121"/>
          <w:sz w:val="28"/>
          <w:szCs w:val="28"/>
        </w:rPr>
        <w:t>носельчан.  </w:t>
      </w:r>
    </w:p>
    <w:p w:rsidR="008326B5" w:rsidRPr="004C1BC5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  <w:bdr w:val="none" w:sz="0" w:space="0" w:color="auto" w:frame="1"/>
        </w:rPr>
        <w:t> </w:t>
      </w:r>
      <w:r w:rsidRPr="004C1BC5">
        <w:rPr>
          <w:color w:val="212121"/>
          <w:sz w:val="28"/>
          <w:szCs w:val="28"/>
        </w:rPr>
        <w:t>Необходимо соблюдать чистоту и порядок на всей территории поселения: не бросать мусор, бутылки, пакеты. Ведь это наша с Вами малая Родина и мы должны ее хранить. Нужно, чтобы все активнее взяли на себя роль в озеленении наших нас</w:t>
      </w:r>
      <w:r w:rsidRPr="004C1BC5">
        <w:rPr>
          <w:color w:val="212121"/>
          <w:sz w:val="28"/>
          <w:szCs w:val="28"/>
        </w:rPr>
        <w:t>е</w:t>
      </w:r>
      <w:r w:rsidRPr="004C1BC5">
        <w:rPr>
          <w:color w:val="212121"/>
          <w:sz w:val="28"/>
          <w:szCs w:val="28"/>
        </w:rPr>
        <w:t>ленных пунктов, в разбивке новых цветников. Приятно смотреть на красивые клу</w:t>
      </w:r>
      <w:r w:rsidRPr="004C1BC5">
        <w:rPr>
          <w:color w:val="212121"/>
          <w:sz w:val="28"/>
          <w:szCs w:val="28"/>
        </w:rPr>
        <w:t>м</w:t>
      </w:r>
      <w:r w:rsidRPr="004C1BC5">
        <w:rPr>
          <w:color w:val="212121"/>
          <w:sz w:val="28"/>
          <w:szCs w:val="28"/>
        </w:rPr>
        <w:t>бы и цветники, на высаженные зеленые насаждения в личных подворьях с которых нам необходимо брать пример.</w:t>
      </w:r>
    </w:p>
    <w:p w:rsidR="008326B5" w:rsidRPr="004C1BC5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</w:rPr>
        <w:t> Не все еще прониклись пониманием того, что никто за нас наводить порядок не будет, все делать нужно самим.</w:t>
      </w:r>
    </w:p>
    <w:p w:rsidR="008326B5" w:rsidRPr="004C1BC5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</w:rPr>
        <w:t>   </w:t>
      </w:r>
      <w:r w:rsidRPr="004C1BC5">
        <w:rPr>
          <w:bCs/>
          <w:color w:val="212121"/>
          <w:sz w:val="28"/>
          <w:szCs w:val="28"/>
        </w:rPr>
        <w:t>Что касается сферы ЖКХ?</w:t>
      </w:r>
    </w:p>
    <w:p w:rsidR="008326B5" w:rsidRPr="004C1BC5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</w:rPr>
        <w:t>Организация сбора и вывоза твердых коммунальных отходов пока не осущ</w:t>
      </w:r>
      <w:r w:rsidRPr="004C1BC5">
        <w:rPr>
          <w:color w:val="212121"/>
          <w:sz w:val="28"/>
          <w:szCs w:val="28"/>
        </w:rPr>
        <w:t>е</w:t>
      </w:r>
      <w:r w:rsidRPr="004C1BC5">
        <w:rPr>
          <w:color w:val="212121"/>
          <w:sz w:val="28"/>
          <w:szCs w:val="28"/>
        </w:rPr>
        <w:t>ствляется. Уже второй год мы ждем копанию РЕМОНДИС для дальнейшего сотру</w:t>
      </w:r>
      <w:r w:rsidRPr="004C1BC5">
        <w:rPr>
          <w:color w:val="212121"/>
          <w:sz w:val="28"/>
          <w:szCs w:val="28"/>
        </w:rPr>
        <w:t>д</w:t>
      </w:r>
      <w:r w:rsidRPr="004C1BC5">
        <w:rPr>
          <w:color w:val="212121"/>
          <w:sz w:val="28"/>
          <w:szCs w:val="28"/>
        </w:rPr>
        <w:t>ничества, но пока все безрезультатно.</w:t>
      </w:r>
    </w:p>
    <w:p w:rsidR="008326B5" w:rsidRPr="004C1BC5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  <w:bdr w:val="none" w:sz="0" w:space="0" w:color="auto" w:frame="1"/>
        </w:rPr>
        <w:t>По мере возникновения проблем проводятся работы по восстановлению раб</w:t>
      </w:r>
      <w:r w:rsidRPr="004C1BC5">
        <w:rPr>
          <w:color w:val="212121"/>
          <w:sz w:val="28"/>
          <w:szCs w:val="28"/>
          <w:bdr w:val="none" w:sz="0" w:space="0" w:color="auto" w:frame="1"/>
        </w:rPr>
        <w:t>о</w:t>
      </w:r>
      <w:r w:rsidRPr="004C1BC5">
        <w:rPr>
          <w:color w:val="212121"/>
          <w:sz w:val="28"/>
          <w:szCs w:val="28"/>
          <w:bdr w:val="none" w:sz="0" w:space="0" w:color="auto" w:frame="1"/>
        </w:rPr>
        <w:t>чего состояния неисправных</w:t>
      </w:r>
      <w:r>
        <w:rPr>
          <w:color w:val="212121"/>
          <w:sz w:val="28"/>
          <w:szCs w:val="28"/>
          <w:bdr w:val="none" w:sz="0" w:space="0" w:color="auto" w:frame="1"/>
        </w:rPr>
        <w:t xml:space="preserve"> </w:t>
      </w:r>
      <w:r w:rsidRPr="004C1BC5">
        <w:rPr>
          <w:color w:val="212121"/>
          <w:sz w:val="28"/>
          <w:szCs w:val="28"/>
          <w:bdr w:val="none" w:sz="0" w:space="0" w:color="auto" w:frame="1"/>
        </w:rPr>
        <w:t xml:space="preserve"> осветительных приборов.</w:t>
      </w:r>
    </w:p>
    <w:p w:rsidR="008326B5" w:rsidRPr="004C1BC5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  <w:bdr w:val="none" w:sz="0" w:space="0" w:color="auto" w:frame="1"/>
        </w:rPr>
        <w:t>В</w:t>
      </w:r>
      <w:r w:rsidRPr="004C1BC5">
        <w:rPr>
          <w:rStyle w:val="apple-converted-space"/>
          <w:color w:val="212121"/>
          <w:bdr w:val="none" w:sz="0" w:space="0" w:color="auto" w:frame="1"/>
        </w:rPr>
        <w:t> </w:t>
      </w:r>
      <w:r w:rsidRPr="004C1BC5">
        <w:rPr>
          <w:rStyle w:val="10"/>
          <w:color w:val="000000"/>
          <w:sz w:val="28"/>
          <w:szCs w:val="28"/>
        </w:rPr>
        <w:t>2018</w:t>
      </w:r>
      <w:r w:rsidRPr="004C1BC5">
        <w:rPr>
          <w:rStyle w:val="apple-converted-space"/>
          <w:color w:val="212121"/>
          <w:bdr w:val="none" w:sz="0" w:space="0" w:color="auto" w:frame="1"/>
        </w:rPr>
        <w:t> </w:t>
      </w:r>
      <w:r w:rsidRPr="004C1BC5">
        <w:rPr>
          <w:color w:val="212121"/>
          <w:sz w:val="28"/>
          <w:szCs w:val="28"/>
          <w:bdr w:val="none" w:sz="0" w:space="0" w:color="auto" w:frame="1"/>
        </w:rPr>
        <w:t>году, произведены замены насосов на двух водонапорных башнях, а так же текущие ремонты водопроводных сетей.</w:t>
      </w:r>
    </w:p>
    <w:p w:rsidR="008326B5" w:rsidRPr="004C1BC5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  <w:bdr w:val="none" w:sz="0" w:space="0" w:color="auto" w:frame="1"/>
        </w:rPr>
        <w:t> </w:t>
      </w:r>
      <w:r w:rsidRPr="004C1BC5">
        <w:rPr>
          <w:color w:val="212121"/>
          <w:sz w:val="28"/>
          <w:szCs w:val="28"/>
        </w:rPr>
        <w:t>На решение проблем организации досуга населения и приобщения жителей поселения к творчеству, культурному развитию направлена работа нашей культуры и библиотеки. При помощи местного населения проводят различные праздничные мероприятия</w:t>
      </w:r>
      <w:r w:rsidRPr="004C1BC5">
        <w:rPr>
          <w:rStyle w:val="apple-converted-space"/>
          <w:color w:val="212121"/>
        </w:rPr>
        <w:t>, а так же каждый месяц для пожилого населения</w:t>
      </w:r>
      <w:r w:rsidRPr="004C1BC5">
        <w:rPr>
          <w:color w:val="212121"/>
          <w:sz w:val="28"/>
          <w:szCs w:val="28"/>
        </w:rPr>
        <w:t>. Побывавшие жители сел</w:t>
      </w:r>
      <w:r w:rsidRPr="004C1BC5">
        <w:rPr>
          <w:color w:val="212121"/>
          <w:sz w:val="28"/>
          <w:szCs w:val="28"/>
        </w:rPr>
        <w:t>ь</w:t>
      </w:r>
      <w:r w:rsidRPr="004C1BC5">
        <w:rPr>
          <w:color w:val="212121"/>
          <w:sz w:val="28"/>
          <w:szCs w:val="28"/>
        </w:rPr>
        <w:t xml:space="preserve">ского поселения </w:t>
      </w:r>
      <w:r>
        <w:rPr>
          <w:color w:val="212121"/>
          <w:sz w:val="28"/>
          <w:szCs w:val="28"/>
        </w:rPr>
        <w:t xml:space="preserve">всегда </w:t>
      </w:r>
      <w:r w:rsidRPr="004C1BC5">
        <w:rPr>
          <w:color w:val="212121"/>
          <w:sz w:val="28"/>
          <w:szCs w:val="28"/>
        </w:rPr>
        <w:t xml:space="preserve">остаются под большим впечатлением. </w:t>
      </w:r>
    </w:p>
    <w:p w:rsidR="008326B5" w:rsidRPr="004C1BC5" w:rsidRDefault="008326B5" w:rsidP="0094614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1BC5">
        <w:rPr>
          <w:color w:val="212121"/>
          <w:sz w:val="28"/>
          <w:szCs w:val="28"/>
          <w:bdr w:val="none" w:sz="0" w:space="0" w:color="auto" w:frame="1"/>
        </w:rPr>
        <w:t>За отчетный период, на личный прием  к главе поселения и работникам адм</w:t>
      </w:r>
      <w:r w:rsidRPr="004C1BC5">
        <w:rPr>
          <w:color w:val="212121"/>
          <w:sz w:val="28"/>
          <w:szCs w:val="28"/>
          <w:bdr w:val="none" w:sz="0" w:space="0" w:color="auto" w:frame="1"/>
        </w:rPr>
        <w:t>и</w:t>
      </w:r>
      <w:r w:rsidRPr="004C1BC5">
        <w:rPr>
          <w:color w:val="212121"/>
          <w:sz w:val="28"/>
          <w:szCs w:val="28"/>
          <w:bdr w:val="none" w:sz="0" w:space="0" w:color="auto" w:frame="1"/>
        </w:rPr>
        <w:t>нистрации обратилось –</w:t>
      </w:r>
      <w:r w:rsidRPr="004C1BC5">
        <w:rPr>
          <w:rStyle w:val="apple-converted-space"/>
          <w:color w:val="212121"/>
          <w:bdr w:val="none" w:sz="0" w:space="0" w:color="auto" w:frame="1"/>
        </w:rPr>
        <w:t> </w:t>
      </w:r>
      <w:r w:rsidRPr="004C1BC5">
        <w:rPr>
          <w:rStyle w:val="10"/>
          <w:color w:val="000000"/>
          <w:sz w:val="28"/>
          <w:szCs w:val="28"/>
        </w:rPr>
        <w:t>67</w:t>
      </w:r>
      <w:r w:rsidRPr="004C1BC5">
        <w:rPr>
          <w:rStyle w:val="apple-converted-space"/>
          <w:color w:val="212121"/>
          <w:bdr w:val="none" w:sz="0" w:space="0" w:color="auto" w:frame="1"/>
        </w:rPr>
        <w:t> </w:t>
      </w:r>
      <w:r w:rsidRPr="004C1BC5">
        <w:rPr>
          <w:color w:val="212121"/>
          <w:sz w:val="28"/>
          <w:szCs w:val="28"/>
          <w:bdr w:val="none" w:sz="0" w:space="0" w:color="auto" w:frame="1"/>
        </w:rPr>
        <w:t>граждан по самым разным вопросам. В основном жит</w:t>
      </w:r>
      <w:r w:rsidRPr="004C1BC5">
        <w:rPr>
          <w:color w:val="212121"/>
          <w:sz w:val="28"/>
          <w:szCs w:val="28"/>
          <w:bdr w:val="none" w:sz="0" w:space="0" w:color="auto" w:frame="1"/>
        </w:rPr>
        <w:t>е</w:t>
      </w:r>
      <w:r w:rsidRPr="004C1BC5">
        <w:rPr>
          <w:color w:val="212121"/>
          <w:sz w:val="28"/>
          <w:szCs w:val="28"/>
          <w:bdr w:val="none" w:sz="0" w:space="0" w:color="auto" w:frame="1"/>
        </w:rPr>
        <w:t>лей интересуют вопросы,  касающиеся освещения улиц, ремонта дорожного поло</w:t>
      </w:r>
      <w:r w:rsidRPr="004C1BC5">
        <w:rPr>
          <w:color w:val="212121"/>
          <w:sz w:val="28"/>
          <w:szCs w:val="28"/>
          <w:bdr w:val="none" w:sz="0" w:space="0" w:color="auto" w:frame="1"/>
        </w:rPr>
        <w:t>т</w:t>
      </w:r>
      <w:r w:rsidRPr="004C1BC5">
        <w:rPr>
          <w:color w:val="212121"/>
          <w:sz w:val="28"/>
          <w:szCs w:val="28"/>
          <w:bdr w:val="none" w:sz="0" w:space="0" w:color="auto" w:frame="1"/>
        </w:rPr>
        <w:t>на, вопросы по землепользованию и т. д. Выдано</w:t>
      </w:r>
      <w:r w:rsidRPr="004C1BC5">
        <w:rPr>
          <w:rStyle w:val="apple-converted-space"/>
          <w:color w:val="212121"/>
          <w:bdr w:val="none" w:sz="0" w:space="0" w:color="auto" w:frame="1"/>
        </w:rPr>
        <w:t> </w:t>
      </w:r>
      <w:r w:rsidRPr="004C1BC5">
        <w:rPr>
          <w:rStyle w:val="10"/>
          <w:color w:val="000000"/>
          <w:sz w:val="28"/>
          <w:szCs w:val="28"/>
        </w:rPr>
        <w:t>228</w:t>
      </w:r>
      <w:r w:rsidRPr="004C1BC5">
        <w:rPr>
          <w:rStyle w:val="apple-converted-space"/>
          <w:color w:val="212121"/>
          <w:bdr w:val="none" w:sz="0" w:space="0" w:color="auto" w:frame="1"/>
        </w:rPr>
        <w:t> </w:t>
      </w:r>
      <w:r w:rsidRPr="004C1BC5">
        <w:rPr>
          <w:color w:val="212121"/>
          <w:sz w:val="28"/>
          <w:szCs w:val="28"/>
          <w:bdr w:val="none" w:sz="0" w:space="0" w:color="auto" w:frame="1"/>
        </w:rPr>
        <w:t>справок,  155 выписок из д</w:t>
      </w:r>
      <w:r w:rsidRPr="004C1BC5">
        <w:rPr>
          <w:color w:val="212121"/>
          <w:sz w:val="28"/>
          <w:szCs w:val="28"/>
          <w:bdr w:val="none" w:sz="0" w:space="0" w:color="auto" w:frame="1"/>
        </w:rPr>
        <w:t>о</w:t>
      </w:r>
      <w:r w:rsidRPr="004C1BC5">
        <w:rPr>
          <w:color w:val="212121"/>
          <w:sz w:val="28"/>
          <w:szCs w:val="28"/>
          <w:bdr w:val="none" w:sz="0" w:space="0" w:color="auto" w:frame="1"/>
        </w:rPr>
        <w:t xml:space="preserve">мовых книг. </w:t>
      </w:r>
      <w:r w:rsidRPr="004C1BC5">
        <w:rPr>
          <w:color w:val="212121"/>
          <w:sz w:val="28"/>
          <w:szCs w:val="28"/>
        </w:rPr>
        <w:t>Сотрудниками администрации регулярно проводились подворные о</w:t>
      </w:r>
      <w:r w:rsidRPr="004C1BC5">
        <w:rPr>
          <w:color w:val="212121"/>
          <w:sz w:val="28"/>
          <w:szCs w:val="28"/>
        </w:rPr>
        <w:t>б</w:t>
      </w:r>
      <w:r w:rsidRPr="004C1BC5">
        <w:rPr>
          <w:color w:val="212121"/>
          <w:sz w:val="28"/>
          <w:szCs w:val="28"/>
        </w:rPr>
        <w:t>ходы,   подготавливались отчеты о деятельности Администрации, а также ответы на письма и запросы органов власти, организаций и населению. Цель нашей работы – рост благосостояния жителей нашего поселения. И от того, как мы слаженно будем работать, во многом будет зависеть выполнение поставленных задач.</w:t>
      </w:r>
    </w:p>
    <w:p w:rsidR="008326B5" w:rsidRDefault="008326B5" w:rsidP="0094614A">
      <w:pPr>
        <w:ind w:firstLine="709"/>
        <w:jc w:val="both"/>
        <w:rPr>
          <w:color w:val="423F3F"/>
          <w:sz w:val="28"/>
          <w:szCs w:val="28"/>
          <w:shd w:val="clear" w:color="auto" w:fill="FFFFFF"/>
        </w:rPr>
      </w:pPr>
      <w:r w:rsidRPr="004C1BC5">
        <w:rPr>
          <w:color w:val="212121"/>
          <w:sz w:val="28"/>
          <w:szCs w:val="28"/>
        </w:rPr>
        <w:t>Администрацией поселения принимаются все меры для решения поставле</w:t>
      </w:r>
      <w:r w:rsidRPr="004C1BC5">
        <w:rPr>
          <w:color w:val="212121"/>
          <w:sz w:val="28"/>
          <w:szCs w:val="28"/>
        </w:rPr>
        <w:t>н</w:t>
      </w:r>
      <w:r w:rsidRPr="004C1BC5">
        <w:rPr>
          <w:color w:val="212121"/>
          <w:sz w:val="28"/>
          <w:szCs w:val="28"/>
        </w:rPr>
        <w:t>ных задач, для решения основных вопросов жизнеобеспечения жителей нашего п</w:t>
      </w:r>
      <w:r w:rsidRPr="004C1BC5">
        <w:rPr>
          <w:color w:val="212121"/>
          <w:sz w:val="28"/>
          <w:szCs w:val="28"/>
        </w:rPr>
        <w:t>о</w:t>
      </w:r>
      <w:r w:rsidRPr="004C1BC5">
        <w:rPr>
          <w:color w:val="212121"/>
          <w:sz w:val="28"/>
          <w:szCs w:val="28"/>
        </w:rPr>
        <w:t>селения. Все работы были и будут направлены на улучшение качества жизни.</w:t>
      </w:r>
      <w:r>
        <w:rPr>
          <w:color w:val="212121"/>
          <w:sz w:val="28"/>
          <w:szCs w:val="28"/>
        </w:rPr>
        <w:t xml:space="preserve"> </w:t>
      </w:r>
      <w:r w:rsidRPr="004C1BC5">
        <w:rPr>
          <w:sz w:val="28"/>
          <w:szCs w:val="28"/>
        </w:rPr>
        <w:t>Я х</w:t>
      </w:r>
      <w:r w:rsidRPr="004C1BC5">
        <w:rPr>
          <w:sz w:val="28"/>
          <w:szCs w:val="28"/>
        </w:rPr>
        <w:t>о</w:t>
      </w:r>
      <w:r w:rsidRPr="004C1BC5">
        <w:rPr>
          <w:sz w:val="28"/>
          <w:szCs w:val="28"/>
        </w:rPr>
        <w:t xml:space="preserve">чу поблагодарить  всех сидящих в этом зале, весь актив за плодотворную работу на протяжении всего 2018 года. И давайте закончим словами Владимира Волкова: </w:t>
      </w:r>
      <w:r>
        <w:rPr>
          <w:sz w:val="28"/>
          <w:szCs w:val="28"/>
        </w:rPr>
        <w:t>«</w:t>
      </w:r>
      <w:r w:rsidRPr="004C1BC5">
        <w:rPr>
          <w:color w:val="423F3F"/>
          <w:sz w:val="28"/>
          <w:szCs w:val="28"/>
          <w:shd w:val="clear" w:color="auto" w:fill="FFFFFF"/>
        </w:rPr>
        <w:t>Т</w:t>
      </w:r>
      <w:r w:rsidRPr="004C1BC5">
        <w:rPr>
          <w:color w:val="423F3F"/>
          <w:sz w:val="28"/>
          <w:szCs w:val="28"/>
          <w:shd w:val="clear" w:color="auto" w:fill="FFFFFF"/>
        </w:rPr>
        <w:t>е</w:t>
      </w:r>
      <w:r w:rsidRPr="004C1BC5">
        <w:rPr>
          <w:color w:val="423F3F"/>
          <w:sz w:val="28"/>
          <w:szCs w:val="28"/>
          <w:shd w:val="clear" w:color="auto" w:fill="FFFFFF"/>
        </w:rPr>
        <w:t>перь нам необходимо в ежедневном труде применять полученные знания, эффе</w:t>
      </w:r>
      <w:r w:rsidRPr="004C1BC5">
        <w:rPr>
          <w:color w:val="423F3F"/>
          <w:sz w:val="28"/>
          <w:szCs w:val="28"/>
          <w:shd w:val="clear" w:color="auto" w:fill="FFFFFF"/>
        </w:rPr>
        <w:t>к</w:t>
      </w:r>
      <w:r w:rsidRPr="004C1BC5">
        <w:rPr>
          <w:color w:val="423F3F"/>
          <w:sz w:val="28"/>
          <w:szCs w:val="28"/>
          <w:shd w:val="clear" w:color="auto" w:fill="FFFFFF"/>
        </w:rPr>
        <w:t>тивно, скромно и самоотверженно работать. Ведь, как сказал еще в XVIII веке Вол</w:t>
      </w:r>
      <w:r w:rsidRPr="004C1BC5">
        <w:rPr>
          <w:color w:val="423F3F"/>
          <w:sz w:val="28"/>
          <w:szCs w:val="28"/>
          <w:shd w:val="clear" w:color="auto" w:fill="FFFFFF"/>
        </w:rPr>
        <w:t>ь</w:t>
      </w:r>
      <w:r w:rsidRPr="004C1BC5">
        <w:rPr>
          <w:color w:val="423F3F"/>
          <w:sz w:val="28"/>
          <w:szCs w:val="28"/>
          <w:shd w:val="clear" w:color="auto" w:fill="FFFFFF"/>
        </w:rPr>
        <w:t>тер, «работа отгоняет три великих зла: скуку, порок и нужду». Будем работать – это единственное средство сделать жизнь достойной</w:t>
      </w:r>
      <w:r>
        <w:rPr>
          <w:color w:val="423F3F"/>
          <w:sz w:val="28"/>
          <w:szCs w:val="28"/>
          <w:shd w:val="clear" w:color="auto" w:fill="FFFFFF"/>
        </w:rPr>
        <w:t>».</w:t>
      </w:r>
    </w:p>
    <w:p w:rsidR="008326B5" w:rsidRDefault="008326B5" w:rsidP="0094614A">
      <w:pPr>
        <w:ind w:firstLine="709"/>
        <w:jc w:val="both"/>
        <w:rPr>
          <w:color w:val="423F3F"/>
          <w:sz w:val="28"/>
          <w:szCs w:val="28"/>
          <w:shd w:val="clear" w:color="auto" w:fill="FFFFFF"/>
        </w:rPr>
      </w:pPr>
    </w:p>
    <w:p w:rsidR="008326B5" w:rsidRDefault="008326B5" w:rsidP="0094614A">
      <w:pPr>
        <w:ind w:firstLine="709"/>
        <w:jc w:val="both"/>
        <w:rPr>
          <w:color w:val="423F3F"/>
          <w:sz w:val="28"/>
          <w:szCs w:val="28"/>
          <w:shd w:val="clear" w:color="auto" w:fill="FFFFFF"/>
        </w:rPr>
      </w:pPr>
    </w:p>
    <w:p w:rsidR="008326B5" w:rsidRDefault="008326B5" w:rsidP="0094614A">
      <w:pPr>
        <w:ind w:firstLine="709"/>
        <w:jc w:val="both"/>
        <w:rPr>
          <w:color w:val="423F3F"/>
          <w:sz w:val="28"/>
          <w:szCs w:val="28"/>
          <w:shd w:val="clear" w:color="auto" w:fill="FFFFFF"/>
        </w:rPr>
      </w:pPr>
    </w:p>
    <w:p w:rsidR="008326B5" w:rsidRDefault="008326B5" w:rsidP="0094614A">
      <w:pPr>
        <w:ind w:firstLine="709"/>
        <w:jc w:val="both"/>
        <w:rPr>
          <w:color w:val="423F3F"/>
          <w:sz w:val="28"/>
          <w:szCs w:val="28"/>
          <w:shd w:val="clear" w:color="auto" w:fill="FFFFFF"/>
        </w:rPr>
      </w:pPr>
    </w:p>
    <w:p w:rsidR="008326B5" w:rsidRDefault="008326B5" w:rsidP="0094614A">
      <w:pPr>
        <w:ind w:firstLine="709"/>
        <w:jc w:val="both"/>
        <w:rPr>
          <w:color w:val="423F3F"/>
          <w:sz w:val="28"/>
          <w:szCs w:val="28"/>
          <w:shd w:val="clear" w:color="auto" w:fill="FFFFFF"/>
        </w:rPr>
      </w:pPr>
    </w:p>
    <w:p w:rsidR="008326B5" w:rsidRDefault="008326B5" w:rsidP="0094614A">
      <w:pPr>
        <w:ind w:firstLine="709"/>
        <w:jc w:val="both"/>
        <w:rPr>
          <w:color w:val="423F3F"/>
          <w:sz w:val="28"/>
          <w:szCs w:val="28"/>
          <w:shd w:val="clear" w:color="auto" w:fill="FFFFFF"/>
        </w:rPr>
      </w:pPr>
    </w:p>
    <w:p w:rsidR="008326B5" w:rsidRDefault="008326B5" w:rsidP="0094614A">
      <w:pPr>
        <w:ind w:firstLine="709"/>
        <w:jc w:val="both"/>
        <w:rPr>
          <w:color w:val="423F3F"/>
          <w:sz w:val="28"/>
          <w:szCs w:val="28"/>
          <w:shd w:val="clear" w:color="auto" w:fill="FFFFFF"/>
        </w:rPr>
      </w:pPr>
    </w:p>
    <w:p w:rsidR="008326B5" w:rsidRDefault="008326B5" w:rsidP="0094614A">
      <w:pPr>
        <w:ind w:firstLine="709"/>
        <w:jc w:val="both"/>
        <w:rPr>
          <w:color w:val="423F3F"/>
          <w:sz w:val="28"/>
          <w:szCs w:val="28"/>
          <w:shd w:val="clear" w:color="auto" w:fill="FFFFFF"/>
        </w:rPr>
      </w:pPr>
    </w:p>
    <w:p w:rsidR="008326B5" w:rsidRDefault="008326B5" w:rsidP="0094614A">
      <w:pPr>
        <w:pStyle w:val="BodyTextIndent"/>
        <w:spacing w:after="0"/>
        <w:ind w:left="0" w:firstLine="709"/>
        <w:jc w:val="right"/>
        <w:rPr>
          <w:sz w:val="28"/>
          <w:szCs w:val="28"/>
        </w:rPr>
      </w:pPr>
      <w:r w:rsidRPr="00705BA6">
        <w:rPr>
          <w:sz w:val="28"/>
          <w:szCs w:val="28"/>
        </w:rPr>
        <w:t xml:space="preserve">Приложение 2            </w:t>
      </w:r>
      <w:r>
        <w:rPr>
          <w:sz w:val="28"/>
          <w:szCs w:val="28"/>
        </w:rPr>
        <w:t xml:space="preserve"> </w:t>
      </w:r>
    </w:p>
    <w:p w:rsidR="008326B5" w:rsidRPr="00705BA6" w:rsidRDefault="008326B5" w:rsidP="0094614A">
      <w:pPr>
        <w:pStyle w:val="BodyTextIndent"/>
        <w:spacing w:after="0"/>
        <w:ind w:left="0" w:firstLine="709"/>
        <w:jc w:val="right"/>
        <w:rPr>
          <w:sz w:val="28"/>
          <w:szCs w:val="28"/>
        </w:rPr>
      </w:pPr>
      <w:r w:rsidRPr="00705BA6">
        <w:rPr>
          <w:sz w:val="28"/>
          <w:szCs w:val="28"/>
        </w:rPr>
        <w:t xml:space="preserve"> к решению сессии Совета депутатов</w:t>
      </w:r>
    </w:p>
    <w:p w:rsidR="008326B5" w:rsidRDefault="008326B5" w:rsidP="0094614A">
      <w:pPr>
        <w:ind w:firstLine="709"/>
        <w:jc w:val="right"/>
        <w:rPr>
          <w:sz w:val="28"/>
          <w:szCs w:val="28"/>
        </w:rPr>
      </w:pPr>
      <w:r w:rsidRPr="00705BA6">
        <w:rPr>
          <w:sz w:val="28"/>
          <w:szCs w:val="28"/>
        </w:rPr>
        <w:t xml:space="preserve">Русско-Тювеевского сельского поселения </w:t>
      </w:r>
      <w:r>
        <w:rPr>
          <w:sz w:val="28"/>
          <w:szCs w:val="28"/>
        </w:rPr>
        <w:t xml:space="preserve">                                        </w:t>
      </w:r>
    </w:p>
    <w:p w:rsidR="008326B5" w:rsidRDefault="008326B5" w:rsidP="0094614A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05BA6">
        <w:rPr>
          <w:sz w:val="28"/>
          <w:szCs w:val="28"/>
        </w:rPr>
        <w:t xml:space="preserve">Темниковского муниципального  района </w:t>
      </w:r>
      <w:r>
        <w:rPr>
          <w:sz w:val="28"/>
          <w:szCs w:val="28"/>
        </w:rPr>
        <w:t xml:space="preserve">        </w:t>
      </w:r>
    </w:p>
    <w:p w:rsidR="008326B5" w:rsidRDefault="008326B5" w:rsidP="0094614A">
      <w:pPr>
        <w:ind w:firstLine="709"/>
        <w:jc w:val="right"/>
        <w:rPr>
          <w:sz w:val="28"/>
          <w:szCs w:val="28"/>
        </w:rPr>
      </w:pPr>
      <w:r w:rsidRPr="00705BA6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                               </w:t>
      </w:r>
    </w:p>
    <w:p w:rsidR="008326B5" w:rsidRPr="00705BA6" w:rsidRDefault="008326B5" w:rsidP="0094614A">
      <w:pPr>
        <w:ind w:firstLine="709"/>
        <w:jc w:val="right"/>
        <w:rPr>
          <w:sz w:val="28"/>
          <w:szCs w:val="28"/>
        </w:rPr>
      </w:pPr>
      <w:r w:rsidRPr="00705BA6">
        <w:rPr>
          <w:sz w:val="28"/>
          <w:szCs w:val="28"/>
        </w:rPr>
        <w:t>№</w:t>
      </w:r>
      <w:r>
        <w:rPr>
          <w:sz w:val="28"/>
          <w:szCs w:val="28"/>
        </w:rPr>
        <w:t xml:space="preserve"> 107</w:t>
      </w:r>
      <w:r w:rsidRPr="00705BA6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27 мая 2019</w:t>
      </w:r>
      <w:r w:rsidRPr="00705BA6">
        <w:rPr>
          <w:sz w:val="28"/>
          <w:szCs w:val="28"/>
        </w:rPr>
        <w:t xml:space="preserve"> года</w:t>
      </w:r>
    </w:p>
    <w:p w:rsidR="008326B5" w:rsidRPr="00705BA6" w:rsidRDefault="008326B5" w:rsidP="0094614A">
      <w:pPr>
        <w:ind w:firstLine="709"/>
        <w:jc w:val="right"/>
        <w:rPr>
          <w:sz w:val="28"/>
          <w:szCs w:val="28"/>
        </w:rPr>
      </w:pPr>
    </w:p>
    <w:p w:rsidR="008326B5" w:rsidRDefault="008326B5" w:rsidP="0094614A">
      <w:pPr>
        <w:tabs>
          <w:tab w:val="left" w:pos="284"/>
        </w:tabs>
        <w:ind w:firstLine="360"/>
        <w:jc w:val="center"/>
        <w:rPr>
          <w:b/>
          <w:sz w:val="28"/>
          <w:szCs w:val="28"/>
        </w:rPr>
      </w:pPr>
    </w:p>
    <w:p w:rsidR="008326B5" w:rsidRPr="008F12C5" w:rsidRDefault="008326B5" w:rsidP="0094614A">
      <w:pPr>
        <w:tabs>
          <w:tab w:val="left" w:pos="284"/>
        </w:tabs>
        <w:ind w:firstLine="360"/>
        <w:jc w:val="center"/>
        <w:rPr>
          <w:b/>
          <w:bCs/>
          <w:sz w:val="28"/>
          <w:szCs w:val="28"/>
        </w:rPr>
      </w:pPr>
      <w:r w:rsidRPr="008F12C5">
        <w:rPr>
          <w:b/>
          <w:sz w:val="28"/>
          <w:szCs w:val="28"/>
        </w:rPr>
        <w:t>План мероприятий Русско-Тювеевского сельского поселения  на 201</w:t>
      </w:r>
      <w:r>
        <w:rPr>
          <w:b/>
          <w:sz w:val="28"/>
          <w:szCs w:val="28"/>
        </w:rPr>
        <w:t>9</w:t>
      </w:r>
      <w:r w:rsidRPr="008F12C5">
        <w:rPr>
          <w:b/>
          <w:sz w:val="28"/>
          <w:szCs w:val="28"/>
        </w:rPr>
        <w:t xml:space="preserve"> год</w:t>
      </w:r>
      <w:r w:rsidRPr="008F12C5">
        <w:rPr>
          <w:b/>
          <w:bCs/>
          <w:sz w:val="28"/>
          <w:szCs w:val="28"/>
        </w:rPr>
        <w:t xml:space="preserve"> по реализации Послания Главы Республики Мордовия Государственному Собр</w:t>
      </w:r>
      <w:r w:rsidRPr="008F12C5">
        <w:rPr>
          <w:b/>
          <w:bCs/>
          <w:sz w:val="28"/>
          <w:szCs w:val="28"/>
        </w:rPr>
        <w:t>а</w:t>
      </w:r>
      <w:r w:rsidRPr="008F12C5">
        <w:rPr>
          <w:b/>
          <w:bCs/>
          <w:sz w:val="28"/>
          <w:szCs w:val="28"/>
        </w:rPr>
        <w:t>нию Республики Мордовия</w:t>
      </w:r>
    </w:p>
    <w:p w:rsidR="008326B5" w:rsidRDefault="008326B5" w:rsidP="0094614A">
      <w:pPr>
        <w:ind w:firstLine="709"/>
        <w:jc w:val="right"/>
        <w:rPr>
          <w:sz w:val="28"/>
          <w:szCs w:val="28"/>
        </w:rPr>
      </w:pPr>
    </w:p>
    <w:tbl>
      <w:tblPr>
        <w:tblW w:w="0" w:type="auto"/>
        <w:tblCellSpacing w:w="0" w:type="dxa"/>
        <w:tblInd w:w="-1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24"/>
        <w:gridCol w:w="5664"/>
        <w:gridCol w:w="1575"/>
        <w:gridCol w:w="2816"/>
      </w:tblGrid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rPr>
                <w:rStyle w:val="Strong"/>
              </w:rPr>
              <w:t>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rPr>
                <w:rStyle w:val="Strong"/>
              </w:rPr>
              <w:t>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rPr>
                <w:rStyle w:val="Strong"/>
              </w:rPr>
              <w:t>Срок</w:t>
            </w:r>
          </w:p>
          <w:p w:rsidR="008326B5" w:rsidRPr="00705BA6" w:rsidRDefault="008326B5" w:rsidP="00317F20">
            <w:pPr>
              <w:pStyle w:val="NormalWeb"/>
            </w:pPr>
            <w:r w:rsidRPr="00705BA6">
              <w:rPr>
                <w:rStyle w:val="Strong"/>
              </w:rPr>
              <w:t>исполнения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rPr>
                <w:rStyle w:val="Strong"/>
              </w:rPr>
              <w:t>Ответственные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rPr>
                <w:rStyle w:val="Strong"/>
              </w:rPr>
              <w:t>1. Нормативно – правовое обеспечение деятельности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Разработка и принятие нормативно-правовых актов по решению вопросов местного значения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заместитель главы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Разработка планов работы на год, квартал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заместитель главы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Организация профессиональной переподготовки и повышения квалификации муниципальных служ</w:t>
            </w:r>
            <w:r w:rsidRPr="00705BA6">
              <w:t>а</w:t>
            </w:r>
            <w:r w:rsidRPr="00705BA6">
              <w:t>щих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заместитель главы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Организация формирования кадрового резерва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заместитель главы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Ведение приема граждан по личным вопросам, раб</w:t>
            </w:r>
            <w:r w:rsidRPr="00705BA6">
              <w:t>о</w:t>
            </w:r>
            <w:r w:rsidRPr="00705BA6">
              <w:t>та с обращениями граждан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Предоставление муниципальными служащими св</w:t>
            </w:r>
            <w:r w:rsidRPr="00705BA6">
              <w:t>е</w:t>
            </w:r>
            <w:r w:rsidRPr="00705BA6">
              <w:t>дений о доходах, об имуществе и обязательствах имущественного характера и организация проверки достоверности представленных сведений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март - апрель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заместитель главы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Организация проведения аттестации муниципальных служащих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1 квартал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заместитель главы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Организация работы действующих комиссий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Ответственные за работу комиссий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Реализация Федерального закона от 06.10.2003г. № 131-ФЗ «Об общих принципах организации местного самоуправления в РФ» на территории сельского п</w:t>
            </w:r>
            <w:r w:rsidRPr="00705BA6">
              <w:t>о</w:t>
            </w:r>
            <w:r w:rsidRPr="00705BA6">
              <w:t>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Исполнение Указов Президента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специалисты адм</w:t>
            </w:r>
            <w:r w:rsidRPr="00705BA6">
              <w:t>и</w:t>
            </w:r>
            <w:r w:rsidRPr="00705BA6">
              <w:t>нистрации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Разработка в соответствии с законодательством и внедрение муниципальных программ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специалисты адм</w:t>
            </w:r>
            <w:r w:rsidRPr="00705BA6">
              <w:t>и</w:t>
            </w:r>
            <w:r w:rsidRPr="00705BA6">
              <w:t>нистрации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Наполнение официального сайта поселения необх</w:t>
            </w:r>
            <w:r w:rsidRPr="00705BA6">
              <w:t>о</w:t>
            </w:r>
            <w:r w:rsidRPr="00705BA6">
              <w:t>димой информацией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Специалисты админис</w:t>
            </w:r>
            <w:r w:rsidRPr="00705BA6">
              <w:t>т</w:t>
            </w:r>
            <w:r w:rsidRPr="00705BA6">
              <w:t>рации сельского посел</w:t>
            </w:r>
            <w:r w:rsidRPr="00705BA6">
              <w:t>е</w:t>
            </w:r>
            <w:r w:rsidRPr="00705BA6">
              <w:t>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Проведение встреч (сельских сходов) с населением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Проведение публичных слушаний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Члены комиссии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rPr>
                <w:rStyle w:val="Strong"/>
              </w:rPr>
              <w:t>2. Предупреждение и ликвидация чрезвычайных ситуаций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Разработка плана мероприятий по вопросам ГО и ЧС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1 квартал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Организация работы по обучению населения защиты от пожарной  опасности, через средства массовой информации (листовки, газеты).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2-3 квартал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             заместитель главы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rPr>
                <w:rStyle w:val="Strong"/>
              </w:rPr>
              <w:t>3. Пожарная безопасность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Составление плана пожарной безопасности на 201</w:t>
            </w:r>
            <w:r>
              <w:t>9</w:t>
            </w:r>
            <w:r w:rsidRPr="00705BA6">
              <w:t xml:space="preserve"> г.Провести ревизию пожарных резервуаров на те</w:t>
            </w:r>
            <w:r w:rsidRPr="00705BA6">
              <w:t>р</w:t>
            </w:r>
            <w:r w:rsidRPr="00705BA6">
              <w:t>ритории Русско-Тювеевского сельского поселения и заполнить их водой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 МЧС Темниковск</w:t>
            </w:r>
            <w:r w:rsidRPr="00705BA6">
              <w:t>о</w:t>
            </w:r>
            <w:r w:rsidRPr="00705BA6">
              <w:t>го муниципального ра</w:t>
            </w:r>
            <w:r w:rsidRPr="00705BA6">
              <w:t>й</w:t>
            </w:r>
            <w:r w:rsidRPr="00705BA6">
              <w:t>она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Проведение весенних противопожарных меропри</w:t>
            </w:r>
            <w:r w:rsidRPr="00705BA6">
              <w:t>я</w:t>
            </w:r>
            <w:r w:rsidRPr="00705BA6">
              <w:t>тий. Обустройство минерализованной полосы по границе поселения (опашка территорий). по опах</w:t>
            </w:r>
            <w:r w:rsidRPr="00705BA6">
              <w:t>и</w:t>
            </w:r>
            <w:r w:rsidRPr="00705BA6">
              <w:t>ванию сел, дорог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апрель-май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МЧС Темниковск</w:t>
            </w:r>
            <w:r w:rsidRPr="00705BA6">
              <w:t>о</w:t>
            </w:r>
            <w:r w:rsidRPr="00705BA6">
              <w:t>го муниципального ра</w:t>
            </w:r>
            <w:r w:rsidRPr="00705BA6">
              <w:t>й</w:t>
            </w:r>
            <w:r w:rsidRPr="00705BA6">
              <w:t>она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Привлечение населения и предприятий к работам по уборке территорий от мусора, сухой сорной травы, организация субботников по благоустройству терр</w:t>
            </w:r>
            <w:r w:rsidRPr="00705BA6">
              <w:t>и</w:t>
            </w:r>
            <w:r w:rsidRPr="00705BA6">
              <w:t>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 </w:t>
            </w:r>
          </w:p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            заместитель главы, старосты посел</w:t>
            </w:r>
            <w:r w:rsidRPr="00705BA6">
              <w:t>е</w:t>
            </w:r>
            <w:r w:rsidRPr="00705BA6">
              <w:t>ний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Организация работы с населением по проведению инструктажа по пожарной безопасности Проведение собраний граждан, тематических бесед на против</w:t>
            </w:r>
            <w:r w:rsidRPr="00705BA6">
              <w:t>о</w:t>
            </w:r>
            <w:r w:rsidRPr="00705BA6">
              <w:t>пожарную тематику.  Посещение неблагополучных семей, обследование жилья лиц преклонного возра</w:t>
            </w:r>
            <w:r w:rsidRPr="00705BA6">
              <w:t>с</w:t>
            </w:r>
            <w:r w:rsidRPr="00705BA6">
              <w:t>та.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Организация работы по обеспечению пожарной безопасности в поселении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rPr>
                <w:rStyle w:val="Strong"/>
              </w:rPr>
              <w:t>4. Управление муниципальной собственностью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Разработка и подготовка нормативных правовых а</w:t>
            </w:r>
            <w:r w:rsidRPr="00705BA6">
              <w:t>к</w:t>
            </w:r>
            <w:r w:rsidRPr="00705BA6">
              <w:t>тов по управлению муниципальным имуществом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заместитель главы сельского поселения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Постановка на кадастровый учет и государственная регистрация прав на объекты муниципальной собс</w:t>
            </w:r>
            <w:r w:rsidRPr="00705BA6">
              <w:t>т</w:t>
            </w:r>
            <w:r w:rsidRPr="00705BA6">
              <w:t>венности и земельные участки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Заместитель главы сел</w:t>
            </w:r>
            <w:r w:rsidRPr="00705BA6">
              <w:t>ь</w:t>
            </w:r>
            <w:r w:rsidRPr="00705BA6">
              <w:t>ского поселения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Осуществление муниципального контроля за и</w:t>
            </w:r>
            <w:r w:rsidRPr="00705BA6">
              <w:t>с</w:t>
            </w:r>
            <w:r w:rsidRPr="00705BA6">
              <w:t>пользованием объектов недвижимости собственн</w:t>
            </w:r>
            <w:r w:rsidRPr="00705BA6">
              <w:t>и</w:t>
            </w:r>
            <w:r w:rsidRPr="00705BA6">
              <w:t>ками, арендаторами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Заместитель главы сел</w:t>
            </w:r>
            <w:r w:rsidRPr="00705BA6">
              <w:t>ь</w:t>
            </w:r>
            <w:r w:rsidRPr="00705BA6">
              <w:t>ского поселения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Постановка на кадастровый учет и регистрация прав на земельные участки под дорогами местного знач</w:t>
            </w:r>
            <w:r w:rsidRPr="00705BA6">
              <w:t>е</w:t>
            </w:r>
            <w:r w:rsidRPr="00705BA6">
              <w:t xml:space="preserve">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Заместитель главы сел</w:t>
            </w:r>
            <w:r w:rsidRPr="00705BA6">
              <w:t>ь</w:t>
            </w:r>
            <w:r w:rsidRPr="00705BA6">
              <w:t>ского поселения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Организация работы по упорядочению адресного хозяйства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Заместитель главы сел</w:t>
            </w:r>
            <w:r w:rsidRPr="00705BA6">
              <w:t>ь</w:t>
            </w:r>
            <w:r w:rsidRPr="00705BA6">
              <w:t>ского поселения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rPr>
                <w:rStyle w:val="Strong"/>
              </w:rPr>
              <w:t>5. Содержание и строительство автомобильных дорог общего пользования, организация транспортного обслуживания населения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Проведение ремонтных работ по ямочному ремонту с твердым покрытием в населенных пунктах посел</w:t>
            </w:r>
            <w:r w:rsidRPr="00705BA6">
              <w:t>е</w:t>
            </w:r>
            <w:r w:rsidRPr="00705BA6">
              <w:t>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2-3 квартал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Контроль за содержанием дорог в зимний и летний периоды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rPr>
                <w:rStyle w:val="Strong"/>
              </w:rPr>
              <w:t>6. Благоустройство и жилищно-коммунальный комплекс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  <w:rPr>
                <w:lang w:val="en-US"/>
              </w:rPr>
            </w:pPr>
            <w:r w:rsidRPr="00705BA6">
              <w:rPr>
                <w:lang w:val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Проведение реконструкции уличного освещения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2-3 квартал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  <w:rPr>
                <w:lang w:val="en-US"/>
              </w:rPr>
            </w:pPr>
            <w:r w:rsidRPr="00705BA6">
              <w:rPr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Ликвидация несанкционированных свалок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2-3 квартал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  <w:rPr>
                <w:lang w:val="en-US"/>
              </w:rPr>
            </w:pPr>
            <w:r w:rsidRPr="00705BA6">
              <w:rPr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Ремонт питьевых колодцев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</w:t>
            </w:r>
          </w:p>
        </w:tc>
      </w:tr>
      <w:tr w:rsidR="008326B5" w:rsidRPr="00705BA6" w:rsidTr="00317F20">
        <w:trPr>
          <w:trHeight w:val="586"/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  <w:rPr>
                <w:lang w:val="en-US"/>
              </w:rPr>
            </w:pPr>
            <w:r w:rsidRPr="00705BA6">
              <w:rPr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Подготовка к празднованию Дня Победы: уборка территорий вокруг памятников, косметический р</w:t>
            </w:r>
            <w:r w:rsidRPr="00705BA6">
              <w:t>е</w:t>
            </w:r>
            <w:r w:rsidRPr="00705BA6">
              <w:t>монт памятника и ограждения.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1 квартал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              заместитель главы сельского посел</w:t>
            </w:r>
            <w:r w:rsidRPr="00705BA6">
              <w:t>е</w:t>
            </w:r>
            <w:r w:rsidRPr="00705BA6">
              <w:t>ния, старосты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rPr>
                <w:rStyle w:val="Strong"/>
              </w:rPr>
              <w:t>7. Организация досуга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Помощь в проведении значимых мероприятий: нов</w:t>
            </w:r>
            <w:r w:rsidRPr="00705BA6">
              <w:t>о</w:t>
            </w:r>
            <w:r w:rsidRPr="00705BA6">
              <w:t>годние праздники,    Дня защиты детей, Дня пож</w:t>
            </w:r>
            <w:r w:rsidRPr="00705BA6">
              <w:t>и</w:t>
            </w:r>
            <w:r w:rsidRPr="00705BA6">
              <w:t>лых людей, Дня матери, День Победы, национал</w:t>
            </w:r>
            <w:r w:rsidRPr="00705BA6">
              <w:t>ь</w:t>
            </w:r>
            <w:r w:rsidRPr="00705BA6">
              <w:t>ных праздников и другие,  согласно плана работы отдела культуры.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 </w:t>
            </w:r>
          </w:p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Администрация сельск</w:t>
            </w:r>
            <w:r w:rsidRPr="00705BA6">
              <w:t>о</w:t>
            </w:r>
            <w:r w:rsidRPr="00705BA6">
              <w:t xml:space="preserve">го поселения,                заведующая </w:t>
            </w:r>
            <w:r>
              <w:t>сельского клуба</w:t>
            </w:r>
          </w:p>
        </w:tc>
      </w:tr>
      <w:tr w:rsidR="008326B5" w:rsidRPr="00705BA6" w:rsidTr="00317F2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Увеличение охвата населения услугами культуры и библиотек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Администрация сельск</w:t>
            </w:r>
            <w:r w:rsidRPr="00705BA6">
              <w:t>о</w:t>
            </w:r>
            <w:r w:rsidRPr="00705BA6">
              <w:t xml:space="preserve">го поселения, работники </w:t>
            </w:r>
            <w:r>
              <w:t>сельского клуба</w:t>
            </w:r>
          </w:p>
        </w:tc>
      </w:tr>
      <w:tr w:rsidR="008326B5" w:rsidRPr="00705BA6" w:rsidTr="00317F20">
        <w:trPr>
          <w:trHeight w:val="616"/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 xml:space="preserve">Организация выездных концертов в деревни и села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в течение г</w:t>
            </w:r>
            <w:r w:rsidRPr="00705BA6">
              <w:t>о</w:t>
            </w:r>
            <w:r w:rsidRPr="00705BA6">
              <w:t>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Администрация сельск</w:t>
            </w:r>
            <w:r w:rsidRPr="00705BA6">
              <w:t>о</w:t>
            </w:r>
            <w:r w:rsidRPr="00705BA6">
              <w:t xml:space="preserve">го поселения, работники </w:t>
            </w:r>
            <w:r>
              <w:t>сельского клуба</w:t>
            </w:r>
            <w:r w:rsidRPr="00705BA6">
              <w:t xml:space="preserve"> </w:t>
            </w:r>
          </w:p>
        </w:tc>
      </w:tr>
      <w:tr w:rsidR="008326B5" w:rsidRPr="00705BA6" w:rsidTr="00317F20">
        <w:trPr>
          <w:trHeight w:val="924"/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4</w:t>
            </w:r>
          </w:p>
          <w:p w:rsidR="008326B5" w:rsidRPr="00705BA6" w:rsidRDefault="008326B5" w:rsidP="00317F20">
            <w:pPr>
              <w:pStyle w:val="NormalWeb"/>
            </w:pPr>
          </w:p>
          <w:p w:rsidR="008326B5" w:rsidRPr="00705BA6" w:rsidRDefault="008326B5" w:rsidP="00317F20">
            <w:pPr>
              <w:pStyle w:val="NormalWeb"/>
              <w:rPr>
                <w:rStyle w:val="Strong"/>
              </w:rPr>
            </w:pPr>
          </w:p>
          <w:p w:rsidR="008326B5" w:rsidRPr="00705BA6" w:rsidRDefault="008326B5" w:rsidP="00317F20">
            <w:pPr>
              <w:pStyle w:val="NormalWeb"/>
              <w:rPr>
                <w:rStyle w:val="Strong"/>
              </w:rPr>
            </w:pPr>
          </w:p>
          <w:p w:rsidR="008326B5" w:rsidRPr="00705BA6" w:rsidRDefault="008326B5" w:rsidP="00317F20">
            <w:pPr>
              <w:pStyle w:val="NormalWeb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6B5" w:rsidRPr="00705BA6" w:rsidRDefault="008326B5" w:rsidP="00317F20">
            <w:pPr>
              <w:pStyle w:val="NormalWeb"/>
            </w:pPr>
            <w:r w:rsidRPr="00705BA6">
              <w:t>День пожилых людей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октябрь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8326B5" w:rsidRPr="00705BA6" w:rsidRDefault="008326B5" w:rsidP="00317F20">
            <w:pPr>
              <w:pStyle w:val="NormalWeb"/>
            </w:pPr>
            <w:r w:rsidRPr="00705BA6">
              <w:t>Администрация сельск</w:t>
            </w:r>
            <w:r w:rsidRPr="00705BA6">
              <w:t>о</w:t>
            </w:r>
            <w:r w:rsidRPr="00705BA6">
              <w:t xml:space="preserve">го поселения, работники </w:t>
            </w:r>
            <w:r>
              <w:t>сельского клуба</w:t>
            </w:r>
          </w:p>
        </w:tc>
      </w:tr>
      <w:tr w:rsidR="008326B5" w:rsidRPr="00705BA6" w:rsidTr="00317F20">
        <w:trPr>
          <w:trHeight w:val="876"/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6B5" w:rsidRPr="00705BA6" w:rsidRDefault="008326B5" w:rsidP="00317F20">
            <w:pPr>
              <w:pStyle w:val="NormalWeb"/>
            </w:pPr>
            <w:r w:rsidRPr="00705BA6">
              <w:rPr>
                <w:rStyle w:val="Strong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6B5" w:rsidRPr="00705BA6" w:rsidRDefault="008326B5" w:rsidP="00317F20">
            <w:pPr>
              <w:pStyle w:val="NormalWeb"/>
            </w:pPr>
            <w:r w:rsidRPr="00705BA6">
              <w:t>День местного самоуправления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  <w:r w:rsidRPr="00705BA6">
              <w:t>апрель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8326B5" w:rsidRPr="00705BA6" w:rsidRDefault="008326B5" w:rsidP="00317F20">
            <w:pPr>
              <w:pStyle w:val="NormalWeb"/>
            </w:pPr>
            <w:r w:rsidRPr="00705BA6">
              <w:t>Администрация сельск</w:t>
            </w:r>
            <w:r w:rsidRPr="00705BA6">
              <w:t>о</w:t>
            </w:r>
            <w:r w:rsidRPr="00705BA6">
              <w:t xml:space="preserve">го поселения, работники </w:t>
            </w:r>
            <w:r>
              <w:t>сельского клуба</w:t>
            </w:r>
          </w:p>
        </w:tc>
      </w:tr>
      <w:tr w:rsidR="008326B5" w:rsidRPr="00705BA6" w:rsidTr="00317F20">
        <w:trPr>
          <w:trHeight w:val="368"/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  <w:rPr>
                <w:rStyle w:val="Strong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  <w:rPr>
                <w:b/>
              </w:rPr>
            </w:pPr>
            <w:r w:rsidRPr="00705BA6">
              <w:rPr>
                <w:b/>
              </w:rPr>
              <w:t>Социальная работа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pStyle w:val="NormalWeb"/>
            </w:pP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Подготовка пакета документов граждан, нуждающи</w:t>
            </w:r>
            <w:r w:rsidRPr="00705BA6">
              <w:t>х</w:t>
            </w:r>
            <w:r w:rsidRPr="00705BA6">
              <w:t>ся в улучшении жилищных условий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                    замест</w:t>
            </w:r>
            <w:r w:rsidRPr="00705BA6">
              <w:t>и</w:t>
            </w:r>
            <w:r w:rsidRPr="00705BA6">
              <w:t>тель главы сельского п</w:t>
            </w:r>
            <w:r w:rsidRPr="00705BA6">
              <w:t>о</w:t>
            </w:r>
            <w:r w:rsidRPr="00705BA6">
              <w:t>селения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Выдача справок на коммунальные льготы.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Заместитель главы сел</w:t>
            </w:r>
            <w:r w:rsidRPr="00705BA6">
              <w:t>ь</w:t>
            </w:r>
            <w:r w:rsidRPr="00705BA6">
              <w:t>ского поселения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  <w:rPr>
                <w:lang w:val="en-US"/>
              </w:rPr>
            </w:pPr>
            <w:r w:rsidRPr="00705BA6">
              <w:rPr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Организация воспитательной работы с лицами скло</w:t>
            </w:r>
            <w:r w:rsidRPr="00705BA6">
              <w:t>н</w:t>
            </w:r>
            <w:r w:rsidRPr="00705BA6">
              <w:t>ными к правонарушениям, отбывшими наказание в местах лишения свободы, социально неадаптирова</w:t>
            </w:r>
            <w:r w:rsidRPr="00705BA6">
              <w:t>н</w:t>
            </w:r>
            <w:r w:rsidRPr="00705BA6">
              <w:t>ными гражданами (совместно с участковым, инспе</w:t>
            </w:r>
            <w:r w:rsidRPr="00705BA6">
              <w:t>к</w:t>
            </w:r>
            <w:r w:rsidRPr="00705BA6">
              <w:t>тором ПДН и общественностью).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 xml:space="preserve">Глава сельского поселения 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/>
              <w:rPr>
                <w:lang w:val="en-US"/>
              </w:rPr>
            </w:pPr>
            <w:r w:rsidRPr="00705BA6">
              <w:t> </w:t>
            </w:r>
            <w:r w:rsidRPr="00705BA6">
              <w:rPr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/>
            </w:pPr>
            <w:r w:rsidRPr="00705BA6">
              <w:t>Посещение на дому неблагополучных семей, детей проживающих в данных семьях, отнесённых к « Группе риска»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/>
            </w:pPr>
            <w:r w:rsidRPr="00705BA6">
              <w:t>Глава сельского поселения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  <w:rPr>
                <w:lang w:val="en-US"/>
              </w:rPr>
            </w:pPr>
            <w:r w:rsidRPr="00705BA6">
              <w:rPr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Организация и проведение субботников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Заместитель главы пос</w:t>
            </w:r>
            <w:r w:rsidRPr="00705BA6">
              <w:t>е</w:t>
            </w:r>
            <w:r w:rsidRPr="00705BA6">
              <w:t>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rPr>
                <w:b/>
                <w:bCs/>
              </w:rPr>
              <w:t>Организационно -правовая работа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 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Работа с Советом депутатов сельского поселения:</w:t>
            </w:r>
          </w:p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- подготовка заседаний;                                              - регистрация нормативно правовых актов в едином Реестре.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Глава поселения, замест</w:t>
            </w:r>
            <w:r w:rsidRPr="00705BA6">
              <w:t>и</w:t>
            </w:r>
            <w:r w:rsidRPr="00705BA6">
              <w:t>тель главы сельского п</w:t>
            </w:r>
            <w:r w:rsidRPr="00705BA6">
              <w:t>о</w:t>
            </w:r>
            <w:r w:rsidRPr="00705BA6">
              <w:t>селения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Проверка, внесение изменений в нормативно прав</w:t>
            </w:r>
            <w:r w:rsidRPr="00705BA6">
              <w:t>о</w:t>
            </w:r>
            <w:r w:rsidRPr="00705BA6">
              <w:t>вые акты администрации поселения согласно дейс</w:t>
            </w:r>
            <w:r w:rsidRPr="00705BA6">
              <w:t>т</w:t>
            </w:r>
            <w:r w:rsidRPr="00705BA6">
              <w:t>вующему законодательству, регистрация в едином Реестре.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            заместитель главы сельского поселения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Работа по оформлению права муниципальной собс</w:t>
            </w:r>
            <w:r w:rsidRPr="00705BA6">
              <w:t>т</w:t>
            </w:r>
            <w:r w:rsidRPr="00705BA6">
              <w:t>венности на  объекты недвижимости, бесхозяйные объекты 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Глава поселения, замест</w:t>
            </w:r>
            <w:r w:rsidRPr="00705BA6">
              <w:t>и</w:t>
            </w:r>
            <w:r w:rsidRPr="00705BA6">
              <w:t>тель главы сельского п</w:t>
            </w:r>
            <w:r w:rsidRPr="00705BA6">
              <w:t>о</w:t>
            </w:r>
            <w:r w:rsidRPr="00705BA6">
              <w:t>селения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Ревизия должностных инструкций.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март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Заместитель главы сел</w:t>
            </w:r>
            <w:r w:rsidRPr="00705BA6">
              <w:t>ь</w:t>
            </w:r>
            <w:r w:rsidRPr="00705BA6">
              <w:t>ского поселения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Размещение муниципального заказа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Главный бухгалтер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Проведение публичных слушаний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 xml:space="preserve">Глава сельского поселения 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Подготовка аттестации служащих поселения.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январь-февраль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Заместитель главы сел</w:t>
            </w:r>
            <w:r w:rsidRPr="00705BA6">
              <w:t>ь</w:t>
            </w:r>
            <w:r w:rsidRPr="00705BA6">
              <w:t>ского поселения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Разработка целевых программ поселения.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Глава поселения, специ</w:t>
            </w:r>
            <w:r w:rsidRPr="00705BA6">
              <w:t>а</w:t>
            </w:r>
            <w:r w:rsidRPr="00705BA6">
              <w:t>листы администрации п</w:t>
            </w:r>
            <w:r w:rsidRPr="00705BA6">
              <w:t>о</w:t>
            </w:r>
            <w:r w:rsidRPr="00705BA6">
              <w:t>селения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Подготовка конкурсной документации, проведение конкурсов.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специалисты админ</w:t>
            </w:r>
            <w:r w:rsidRPr="00705BA6">
              <w:t>и</w:t>
            </w:r>
            <w:r w:rsidRPr="00705BA6">
              <w:t>страции поселения.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rPr>
                <w:b/>
                <w:bCs/>
              </w:rPr>
              <w:t xml:space="preserve">Работа с административной комиссией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 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Подведение итогов работы за 201</w:t>
            </w:r>
            <w:r>
              <w:t>8</w:t>
            </w:r>
            <w:r w:rsidRPr="00705BA6">
              <w:t xml:space="preserve">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           специалисты администрации поселения.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Организация и проведение совместных рейдов с ра</w:t>
            </w:r>
            <w:r w:rsidRPr="00705BA6">
              <w:t>й</w:t>
            </w:r>
            <w:r w:rsidRPr="00705BA6">
              <w:t>онной административной комиссией.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Глава сельского поселения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Организация и проведение рейдов на территории п</w:t>
            </w:r>
            <w:r w:rsidRPr="00705BA6">
              <w:t>о</w:t>
            </w:r>
            <w:r w:rsidRPr="00705BA6">
              <w:t>селения по выявления и пресечению фактов:</w:t>
            </w:r>
          </w:p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- захламления придомовых территорий, территорий общего пользования, территорий прилегающих к у</w:t>
            </w:r>
            <w:r w:rsidRPr="00705BA6">
              <w:t>ч</w:t>
            </w:r>
            <w:r w:rsidRPr="00705BA6">
              <w:t>реждениям и организациям;</w:t>
            </w:r>
          </w:p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- выпаса сельскохозяйственных животных и птицы вне установленных администрацией мест, беспривя</w:t>
            </w:r>
            <w:r w:rsidRPr="00705BA6">
              <w:t>з</w:t>
            </w:r>
            <w:r w:rsidRPr="00705BA6">
              <w:t>ного содержания собак;</w:t>
            </w:r>
          </w:p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- нарушение тишины и покоя граждан;</w:t>
            </w:r>
          </w:p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- нарушение правил ведения земляных работ;</w:t>
            </w:r>
          </w:p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- само</w:t>
            </w:r>
            <w:r>
              <w:t>вольный захват земель поселения</w:t>
            </w:r>
            <w:r w:rsidRPr="00705BA6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ежемесячно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             Заместитель главы сельского поселения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Направление представлений и информаций об устр</w:t>
            </w:r>
            <w:r w:rsidRPr="00705BA6">
              <w:t>а</w:t>
            </w:r>
            <w:r w:rsidRPr="00705BA6">
              <w:t>нении нарушений порядка организации благоустро</w:t>
            </w:r>
            <w:r w:rsidRPr="00705BA6">
              <w:t>й</w:t>
            </w:r>
            <w:r w:rsidRPr="00705BA6">
              <w:t>ства территории  Русско-Тювеевского сельского пос</w:t>
            </w:r>
            <w:r w:rsidRPr="00705BA6">
              <w:t>е</w:t>
            </w:r>
            <w:r w:rsidRPr="00705BA6">
              <w:t>ления организациями, предприятиями, юридическими лицами.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Глава сельского поселения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rPr>
                <w:b/>
                <w:bCs/>
              </w:rPr>
              <w:t>Кадры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 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Подготовка распоряжений, постановлений.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Заместитель главы сел</w:t>
            </w:r>
            <w:r w:rsidRPr="00705BA6">
              <w:t>ь</w:t>
            </w:r>
            <w:r w:rsidRPr="00705BA6">
              <w:t>ского поселения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Составление графика отпусков.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декабрь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Заместитель главы сел</w:t>
            </w:r>
            <w:r w:rsidRPr="00705BA6">
              <w:t>ь</w:t>
            </w:r>
            <w:r w:rsidRPr="00705BA6">
              <w:t>ского поселения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Ведение личных дел работников администрации.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в течение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Заместитель главы сел</w:t>
            </w:r>
            <w:r w:rsidRPr="00705BA6">
              <w:t>ь</w:t>
            </w:r>
            <w:r w:rsidRPr="00705BA6">
              <w:t>ского поселения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Заседание комиссии по соблюдению требований к служебному поведению муниципальных служащих администрации поселения и урегулированию ко</w:t>
            </w:r>
            <w:r w:rsidRPr="00705BA6">
              <w:t>н</w:t>
            </w:r>
            <w:r w:rsidRPr="00705BA6">
              <w:t>фликта интересов.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ежеквартально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Глава сельского посел</w:t>
            </w:r>
            <w:r w:rsidRPr="00705BA6">
              <w:t>е</w:t>
            </w:r>
            <w:r w:rsidRPr="00705BA6">
              <w:t>ния,       Заместитель главы сельского поселения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rPr>
                <w:b/>
                <w:bCs/>
              </w:rPr>
              <w:t>Финансовый  сектор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 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Годовой отчет по исполнению бюджета                               за 201</w:t>
            </w:r>
            <w:r>
              <w:t>8</w:t>
            </w:r>
            <w:r w:rsidRPr="00705BA6">
              <w:t xml:space="preserve">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Главный бухгалтер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Предоставление индивидуальных сведений в Пенс</w:t>
            </w:r>
            <w:r w:rsidRPr="00705BA6">
              <w:t>и</w:t>
            </w:r>
            <w:r w:rsidRPr="00705BA6">
              <w:t>онный Фонд за 201</w:t>
            </w:r>
            <w:r>
              <w:t>8</w:t>
            </w:r>
            <w:r w:rsidRPr="00705BA6">
              <w:t xml:space="preserve">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Главный бухгалтер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Анализ исполнения бюджета за 201</w:t>
            </w:r>
            <w:r>
              <w:t>8</w:t>
            </w:r>
            <w:r w:rsidRPr="00705BA6">
              <w:t xml:space="preserve">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февраль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Главный бухгалтер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Составление и сдача налоговой декларации за 201</w:t>
            </w:r>
            <w:r>
              <w:t>8</w:t>
            </w:r>
            <w:r w:rsidRPr="00705BA6">
              <w:t xml:space="preserve">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февраль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 xml:space="preserve">Главный бухгалтер 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Предоставление сведений о доходах физических лиц за 201</w:t>
            </w:r>
            <w:r>
              <w:t>8</w:t>
            </w:r>
            <w:r w:rsidRPr="00705BA6">
              <w:t xml:space="preserve"> год  в ИФНС.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март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Главный бухгалтер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Анализ исполнения бюджета за первый квартал, пол</w:t>
            </w:r>
            <w:r w:rsidRPr="00705BA6">
              <w:t>у</w:t>
            </w:r>
            <w:r w:rsidRPr="00705BA6">
              <w:t>годие, за девять месяцев.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>
              <w:t xml:space="preserve">           </w:t>
            </w:r>
            <w:r w:rsidRPr="00705BA6">
              <w:t>апрель</w:t>
            </w:r>
          </w:p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июль</w:t>
            </w:r>
          </w:p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октябрь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Главный бухгалтер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Составление бюджетной росписи на 201</w:t>
            </w:r>
            <w:r>
              <w:t>9</w:t>
            </w:r>
            <w:r w:rsidRPr="00705BA6">
              <w:t xml:space="preserve">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Главный бухгалтер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Проект бюджета на 20</w:t>
            </w:r>
            <w:r>
              <w:t>20</w:t>
            </w:r>
            <w:r w:rsidRPr="00705BA6">
              <w:t xml:space="preserve">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>
              <w:t>ноябрь -</w:t>
            </w:r>
            <w:r w:rsidRPr="00705BA6">
              <w:t>декабрь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Главный бухгалтер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Составление реестра расходных обязательств.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март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Главный бухгалтер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Составление ежемесячного отчета об исполнении бюджета.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ежемесячно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Главный бухгалтер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Предоставление статистических отчетов.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ежемесячно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8326B5" w:rsidRDefault="008326B5" w:rsidP="00317F20">
            <w:r w:rsidRPr="00A018C0">
              <w:t>Главный бухгалтер</w:t>
            </w:r>
          </w:p>
        </w:tc>
      </w:tr>
      <w:tr w:rsidR="008326B5" w:rsidRPr="00705BA6" w:rsidTr="00317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"/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Составление и сдача налоговой декларации.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6B5" w:rsidRPr="00705BA6" w:rsidRDefault="008326B5" w:rsidP="00317F20">
            <w:pPr>
              <w:spacing w:before="100" w:beforeAutospacing="1" w:after="100" w:afterAutospacing="1"/>
            </w:pPr>
            <w:r w:rsidRPr="00705BA6">
              <w:t>ежеквартально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8326B5" w:rsidRDefault="008326B5" w:rsidP="00317F20">
            <w:r w:rsidRPr="00A018C0">
              <w:t>Главный бухгалтер</w:t>
            </w:r>
          </w:p>
        </w:tc>
      </w:tr>
    </w:tbl>
    <w:p w:rsidR="008326B5" w:rsidRPr="004B7EDB" w:rsidRDefault="008326B5" w:rsidP="0094614A"/>
    <w:p w:rsidR="008326B5" w:rsidRPr="0095302A" w:rsidRDefault="008326B5" w:rsidP="0094614A">
      <w:pPr>
        <w:rPr>
          <w:sz w:val="28"/>
          <w:szCs w:val="28"/>
        </w:rPr>
      </w:pPr>
    </w:p>
    <w:p w:rsidR="008326B5" w:rsidRPr="004C1BC5" w:rsidRDefault="008326B5" w:rsidP="0094614A">
      <w:pPr>
        <w:ind w:firstLine="709"/>
        <w:jc w:val="both"/>
        <w:rPr>
          <w:sz w:val="28"/>
          <w:szCs w:val="28"/>
        </w:rPr>
      </w:pPr>
    </w:p>
    <w:p w:rsidR="008326B5" w:rsidRPr="00E82B9C" w:rsidRDefault="008326B5" w:rsidP="00D80D3B">
      <w:pPr>
        <w:jc w:val="both"/>
        <w:rPr>
          <w:sz w:val="28"/>
          <w:szCs w:val="28"/>
        </w:rPr>
      </w:pPr>
    </w:p>
    <w:p w:rsidR="008326B5" w:rsidRPr="00BD46B1" w:rsidRDefault="008326B5" w:rsidP="004B732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23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28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5</w:t>
      </w:r>
      <w:r w:rsidRPr="00BD46B1">
        <w:rPr>
          <w:b/>
          <w:sz w:val="28"/>
          <w:szCs w:val="28"/>
        </w:rPr>
        <w:t>.2019 года.</w:t>
      </w:r>
    </w:p>
    <w:p w:rsidR="008326B5" w:rsidRPr="00BD46B1" w:rsidRDefault="008326B5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8326B5" w:rsidRPr="00BD46B1" w:rsidRDefault="008326B5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8326B5" w:rsidRPr="00BD46B1" w:rsidSect="004426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C26EF"/>
    <w:rsid w:val="000C6A14"/>
    <w:rsid w:val="00100593"/>
    <w:rsid w:val="00134843"/>
    <w:rsid w:val="00134C52"/>
    <w:rsid w:val="00137511"/>
    <w:rsid w:val="00140F39"/>
    <w:rsid w:val="00145804"/>
    <w:rsid w:val="00161A5D"/>
    <w:rsid w:val="0017416A"/>
    <w:rsid w:val="00175AA5"/>
    <w:rsid w:val="001901D9"/>
    <w:rsid w:val="001D73AB"/>
    <w:rsid w:val="00201BFC"/>
    <w:rsid w:val="00220A4B"/>
    <w:rsid w:val="002275EA"/>
    <w:rsid w:val="00231747"/>
    <w:rsid w:val="00233B19"/>
    <w:rsid w:val="00254340"/>
    <w:rsid w:val="00291C24"/>
    <w:rsid w:val="00294C2D"/>
    <w:rsid w:val="002C2748"/>
    <w:rsid w:val="002F0D13"/>
    <w:rsid w:val="002F49CB"/>
    <w:rsid w:val="00303ABD"/>
    <w:rsid w:val="00317F20"/>
    <w:rsid w:val="0032302A"/>
    <w:rsid w:val="00347D72"/>
    <w:rsid w:val="003542EB"/>
    <w:rsid w:val="003654E7"/>
    <w:rsid w:val="00366B9F"/>
    <w:rsid w:val="00372F22"/>
    <w:rsid w:val="003D2403"/>
    <w:rsid w:val="003E4C4F"/>
    <w:rsid w:val="003F75D6"/>
    <w:rsid w:val="004014FB"/>
    <w:rsid w:val="00425447"/>
    <w:rsid w:val="004336D3"/>
    <w:rsid w:val="00442634"/>
    <w:rsid w:val="00485DFD"/>
    <w:rsid w:val="004940DA"/>
    <w:rsid w:val="004B42E5"/>
    <w:rsid w:val="004B732C"/>
    <w:rsid w:val="004B7EDB"/>
    <w:rsid w:val="004C1BC5"/>
    <w:rsid w:val="004C4515"/>
    <w:rsid w:val="004D6EC5"/>
    <w:rsid w:val="00540B67"/>
    <w:rsid w:val="00541891"/>
    <w:rsid w:val="00547C2F"/>
    <w:rsid w:val="00552C7B"/>
    <w:rsid w:val="005671F9"/>
    <w:rsid w:val="00572727"/>
    <w:rsid w:val="00582A9F"/>
    <w:rsid w:val="005A12E3"/>
    <w:rsid w:val="005B3065"/>
    <w:rsid w:val="005B394F"/>
    <w:rsid w:val="005D628A"/>
    <w:rsid w:val="005E0902"/>
    <w:rsid w:val="005E4DEE"/>
    <w:rsid w:val="00601EE8"/>
    <w:rsid w:val="00605678"/>
    <w:rsid w:val="00610E5A"/>
    <w:rsid w:val="00620CD1"/>
    <w:rsid w:val="00640C82"/>
    <w:rsid w:val="00661E0E"/>
    <w:rsid w:val="006701F2"/>
    <w:rsid w:val="006B6E26"/>
    <w:rsid w:val="006D126B"/>
    <w:rsid w:val="006E3552"/>
    <w:rsid w:val="006F549E"/>
    <w:rsid w:val="00704B69"/>
    <w:rsid w:val="00705BA6"/>
    <w:rsid w:val="00714FEC"/>
    <w:rsid w:val="00721ECB"/>
    <w:rsid w:val="007560AB"/>
    <w:rsid w:val="00763BD6"/>
    <w:rsid w:val="00767FA0"/>
    <w:rsid w:val="0077538C"/>
    <w:rsid w:val="007D0B7F"/>
    <w:rsid w:val="007F49D5"/>
    <w:rsid w:val="00822638"/>
    <w:rsid w:val="00824842"/>
    <w:rsid w:val="008326B5"/>
    <w:rsid w:val="00837EB1"/>
    <w:rsid w:val="00855B5F"/>
    <w:rsid w:val="00876927"/>
    <w:rsid w:val="00894A45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208AD"/>
    <w:rsid w:val="0092446D"/>
    <w:rsid w:val="00933330"/>
    <w:rsid w:val="0093393F"/>
    <w:rsid w:val="00945E71"/>
    <w:rsid w:val="0094614A"/>
    <w:rsid w:val="0095123C"/>
    <w:rsid w:val="0095302A"/>
    <w:rsid w:val="0096634A"/>
    <w:rsid w:val="0099793C"/>
    <w:rsid w:val="009C44A6"/>
    <w:rsid w:val="009D3FD3"/>
    <w:rsid w:val="00A018C0"/>
    <w:rsid w:val="00A15979"/>
    <w:rsid w:val="00A267A7"/>
    <w:rsid w:val="00A60C08"/>
    <w:rsid w:val="00A85405"/>
    <w:rsid w:val="00B05B0C"/>
    <w:rsid w:val="00B22980"/>
    <w:rsid w:val="00B24264"/>
    <w:rsid w:val="00B42530"/>
    <w:rsid w:val="00B42BCD"/>
    <w:rsid w:val="00B446BC"/>
    <w:rsid w:val="00B5517B"/>
    <w:rsid w:val="00B65206"/>
    <w:rsid w:val="00B72BF0"/>
    <w:rsid w:val="00B87BCA"/>
    <w:rsid w:val="00BB4950"/>
    <w:rsid w:val="00BD46B1"/>
    <w:rsid w:val="00C05C65"/>
    <w:rsid w:val="00C318BF"/>
    <w:rsid w:val="00C32575"/>
    <w:rsid w:val="00C5149B"/>
    <w:rsid w:val="00CB1F50"/>
    <w:rsid w:val="00CD4C6C"/>
    <w:rsid w:val="00CE629F"/>
    <w:rsid w:val="00CF3108"/>
    <w:rsid w:val="00CF7C2B"/>
    <w:rsid w:val="00D17911"/>
    <w:rsid w:val="00D41F08"/>
    <w:rsid w:val="00D54618"/>
    <w:rsid w:val="00D60E31"/>
    <w:rsid w:val="00D61201"/>
    <w:rsid w:val="00D616BF"/>
    <w:rsid w:val="00D80D3B"/>
    <w:rsid w:val="00D946DA"/>
    <w:rsid w:val="00DA40E6"/>
    <w:rsid w:val="00DA6139"/>
    <w:rsid w:val="00DB79FC"/>
    <w:rsid w:val="00DC397E"/>
    <w:rsid w:val="00DD01FD"/>
    <w:rsid w:val="00DE5046"/>
    <w:rsid w:val="00E1406B"/>
    <w:rsid w:val="00E16A77"/>
    <w:rsid w:val="00E332E0"/>
    <w:rsid w:val="00E34E5D"/>
    <w:rsid w:val="00E4255C"/>
    <w:rsid w:val="00E50A57"/>
    <w:rsid w:val="00E81B00"/>
    <w:rsid w:val="00E82B9C"/>
    <w:rsid w:val="00EC0D7E"/>
    <w:rsid w:val="00ED4CDE"/>
    <w:rsid w:val="00ED75E3"/>
    <w:rsid w:val="00EE1BB6"/>
    <w:rsid w:val="00EF05E9"/>
    <w:rsid w:val="00EF4C69"/>
    <w:rsid w:val="00EF74E0"/>
    <w:rsid w:val="00EF77A5"/>
    <w:rsid w:val="00F00B42"/>
    <w:rsid w:val="00F11465"/>
    <w:rsid w:val="00F14642"/>
    <w:rsid w:val="00F17CBE"/>
    <w:rsid w:val="00F20B62"/>
    <w:rsid w:val="00F540A4"/>
    <w:rsid w:val="00F675A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0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26/" TargetMode="External"/><Relationship Id="rId5" Type="http://schemas.openxmlformats.org/officeDocument/2006/relationships/hyperlink" Target="garantf1://8910855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10</Pages>
  <Words>3110</Words>
  <Characters>17728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10</cp:revision>
  <cp:lastPrinted>2019-02-28T08:29:00Z</cp:lastPrinted>
  <dcterms:created xsi:type="dcterms:W3CDTF">2019-05-24T11:28:00Z</dcterms:created>
  <dcterms:modified xsi:type="dcterms:W3CDTF">2019-05-28T07:44:00Z</dcterms:modified>
</cp:coreProperties>
</file>